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296138C7" w:rsidR="003F0F0F" w:rsidRPr="000E58CD" w:rsidRDefault="003362A2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674958" wp14:editId="23B9C0AB">
                <wp:simplePos x="0" y="0"/>
                <wp:positionH relativeFrom="margin">
                  <wp:posOffset>-174625</wp:posOffset>
                </wp:positionH>
                <wp:positionV relativeFrom="paragraph">
                  <wp:posOffset>59690</wp:posOffset>
                </wp:positionV>
                <wp:extent cx="2099945" cy="727710"/>
                <wp:effectExtent l="0" t="0" r="0" b="0"/>
                <wp:wrapNone/>
                <wp:docPr id="1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945" cy="727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67EED" w14:textId="1B07B416" w:rsidR="005C1DC6" w:rsidRPr="00584F5B" w:rsidRDefault="005C1DC6" w:rsidP="00584F5B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學習目標：</w:t>
                            </w:r>
                            <w:r w:rsidR="009C4E60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欣賞</w:t>
                            </w:r>
                            <w:r w:rsidR="002B1882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黃光漢參軍的決心，以及訓練時的堅毅精神等</w:t>
                            </w:r>
                            <w:r w:rsidRPr="00584F5B"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7C41E42" w14:textId="494225FD" w:rsidR="00E95399" w:rsidRPr="00584F5B" w:rsidRDefault="00584F5B" w:rsidP="00584F5B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4F5B"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>首要培育的價值觀和態度</w:t>
                            </w:r>
                            <w:r w:rsidR="00E95399"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：</w:t>
                            </w:r>
                            <w:r w:rsidR="00567103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堅毅</w:t>
                            </w:r>
                            <w:r w:rsidR="00E95399"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、</w:t>
                            </w:r>
                            <w:r w:rsidR="00567103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責任感</w:t>
                            </w:r>
                            <w:r w:rsidR="00593306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、國民身份認同</w:t>
                            </w:r>
                          </w:p>
                          <w:p w14:paraId="7A5FC98D" w14:textId="77777777" w:rsidR="00E95399" w:rsidRPr="00A92445" w:rsidRDefault="00E95399" w:rsidP="005C1DC6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74958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-13.75pt;margin-top:4.7pt;width:165.35pt;height:57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" filled="f" stroked="f" strokeweight=".5pt">
                <v:textbox>
                  <w:txbxContent>
                    <w:p w14:paraId="15967EED" w14:textId="1B07B416" w:rsidR="005C1DC6" w:rsidRPr="00584F5B" w:rsidRDefault="005C1DC6" w:rsidP="00584F5B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學習目標：</w:t>
                      </w:r>
                      <w:r w:rsidR="009C4E60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欣賞</w:t>
                      </w:r>
                      <w:r w:rsidR="002B1882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黃光漢參軍的決心，以及訓練時的堅毅精神等</w:t>
                      </w:r>
                      <w:r w:rsidRPr="00584F5B"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47C41E42" w14:textId="494225FD" w:rsidR="00E95399" w:rsidRPr="00584F5B" w:rsidRDefault="00584F5B" w:rsidP="00584F5B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584F5B"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>首要培育的價值觀和態度</w:t>
                      </w:r>
                      <w:r w:rsidR="00E95399"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：</w:t>
                      </w:r>
                      <w:r w:rsidR="00567103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堅毅</w:t>
                      </w:r>
                      <w:r w:rsidR="00E95399"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、</w:t>
                      </w:r>
                      <w:r w:rsidR="00567103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責任感</w:t>
                      </w:r>
                      <w:r w:rsidR="00593306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、國民身份認同</w:t>
                      </w:r>
                    </w:p>
                    <w:p w14:paraId="7A5FC98D" w14:textId="77777777" w:rsidR="00E95399" w:rsidRPr="00A92445" w:rsidRDefault="00E95399" w:rsidP="005C1DC6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3306"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0380E7" wp14:editId="11CBF440">
                <wp:simplePos x="0" y="0"/>
                <wp:positionH relativeFrom="margin">
                  <wp:posOffset>4534038</wp:posOffset>
                </wp:positionH>
                <wp:positionV relativeFrom="paragraph">
                  <wp:posOffset>-3755</wp:posOffset>
                </wp:positionV>
                <wp:extent cx="2292823" cy="1220470"/>
                <wp:effectExtent l="0" t="0" r="0" b="0"/>
                <wp:wrapNone/>
                <wp:docPr id="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823" cy="122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C662B" w14:textId="77777777" w:rsidR="00380E55" w:rsidRPr="008F41F5" w:rsidRDefault="00380E55" w:rsidP="00E95399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佔用教節</w:t>
                            </w:r>
                            <w:proofErr w:type="gramEnd"/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：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節</w:t>
                            </w:r>
                            <w:r w:rsidRPr="008F41F5"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約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F41F5"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  <w:t>0-40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分鐘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210847B" w14:textId="550C2790" w:rsidR="00615822" w:rsidRDefault="00615822" w:rsidP="00E95399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適用課堂：德育課</w:t>
                            </w:r>
                          </w:p>
                          <w:p w14:paraId="120EBD18" w14:textId="70310E82" w:rsidR="00291CC5" w:rsidRPr="008F41F5" w:rsidRDefault="00291CC5" w:rsidP="00D9254D">
                            <w:pPr>
                              <w:snapToGrid w:val="0"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使用指南：</w:t>
                            </w:r>
                            <w:r w:rsidR="00833613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課堂開始時播放以下影片，然後</w:t>
                            </w:r>
                            <w:r w:rsidR="00D4163F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抽選</w:t>
                            </w:r>
                            <w:r w:rsidR="00833613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學生說說</w:t>
                            </w:r>
                            <w:r w:rsidR="00593306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影片中的哪件事情讓他們感受最深</w:t>
                            </w:r>
                            <w:r w:rsidR="00363D89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，</w:t>
                            </w:r>
                            <w:r w:rsidR="00666013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並請</w:t>
                            </w:r>
                            <w:r w:rsidR="00E95399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學生完成工作紙</w:t>
                            </w:r>
                            <w:r w:rsidR="00593306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，完成後進行分享活動</w:t>
                            </w:r>
                            <w:r w:rsidR="00E95399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80E7" id="_x0000_s1027" type="#_x0000_t202" style="position:absolute;left:0;text-align:left;margin-left:357pt;margin-top:-.3pt;width:180.55pt;height:96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" filled="f" stroked="f" strokeweight=".5pt">
                <v:textbox>
                  <w:txbxContent>
                    <w:p w14:paraId="458C662B" w14:textId="77777777" w:rsidR="00380E55" w:rsidRPr="008F41F5" w:rsidRDefault="00380E55" w:rsidP="00E95399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佔用教節</w:t>
                      </w:r>
                      <w:proofErr w:type="gramEnd"/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：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1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節</w:t>
                      </w:r>
                      <w:r w:rsidRPr="008F41F5"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約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F41F5"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  <w:t>0-40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分鐘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14:paraId="4210847B" w14:textId="550C2790" w:rsidR="00615822" w:rsidRDefault="00615822" w:rsidP="00E95399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適用課堂：德育課</w:t>
                      </w:r>
                    </w:p>
                    <w:p w14:paraId="120EBD18" w14:textId="70310E82" w:rsidR="00291CC5" w:rsidRPr="008F41F5" w:rsidRDefault="00291CC5" w:rsidP="00D9254D">
                      <w:pPr>
                        <w:snapToGrid w:val="0"/>
                        <w:jc w:val="both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使用指南：</w:t>
                      </w:r>
                      <w:r w:rsidR="00833613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課堂開始時播放以下影片，然後</w:t>
                      </w:r>
                      <w:r w:rsidR="00D4163F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抽選</w:t>
                      </w:r>
                      <w:r w:rsidR="00833613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學生說說</w:t>
                      </w:r>
                      <w:r w:rsidR="00593306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影片中的哪件事情讓他們感受最深</w:t>
                      </w:r>
                      <w:r w:rsidR="00363D89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，</w:t>
                      </w:r>
                      <w:r w:rsidR="00666013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並請</w:t>
                      </w:r>
                      <w:r w:rsidR="00E95399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學生完成工作紙</w:t>
                      </w:r>
                      <w:r w:rsidR="00593306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，完成後進行分享活動</w:t>
                      </w:r>
                      <w:r w:rsidR="00E95399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2DD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價值觀教育工作紙</w:t>
      </w:r>
    </w:p>
    <w:p w14:paraId="5C0152FB" w14:textId="6710F819" w:rsidR="00765E6D" w:rsidRDefault="00765E6D" w:rsidP="00765E6D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39D94E23" w14:textId="0B319BE9" w:rsidR="00765E6D" w:rsidRPr="00B60D1C" w:rsidRDefault="00BA507D" w:rsidP="00765E6D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7A4038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97152" behindDoc="0" locked="0" layoutInCell="1" allowOverlap="1" wp14:anchorId="19B06EFD" wp14:editId="111A6F05">
            <wp:simplePos x="0" y="0"/>
            <wp:positionH relativeFrom="margin">
              <wp:posOffset>5514328</wp:posOffset>
            </wp:positionH>
            <wp:positionV relativeFrom="paragraph">
              <wp:posOffset>137376</wp:posOffset>
            </wp:positionV>
            <wp:extent cx="719455" cy="719455"/>
            <wp:effectExtent l="0" t="0" r="4445" b="4445"/>
            <wp:wrapThrough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hrough>
            <wp:docPr id="9" name="圖片 9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樣式, 正方形, 對稱, 圖形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67E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85E4D6" wp14:editId="1482B096">
                <wp:simplePos x="0" y="0"/>
                <wp:positionH relativeFrom="page">
                  <wp:align>left</wp:align>
                </wp:positionH>
                <wp:positionV relativeFrom="paragraph">
                  <wp:posOffset>104559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9EE9F" w14:textId="77777777" w:rsidR="000C367E" w:rsidRPr="0030311B" w:rsidRDefault="000C367E" w:rsidP="000C367E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30311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30311B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EP13 老兵黃光漢: 認識無線電通訊兵</w:t>
                            </w:r>
                          </w:p>
                          <w:p w14:paraId="5FF420D4" w14:textId="77777777" w:rsidR="000C367E" w:rsidRPr="004A735B" w:rsidRDefault="000C367E" w:rsidP="000C367E">
                            <w:pPr>
                              <w:rPr>
                                <w:color w:val="000000"/>
                              </w:rPr>
                            </w:pPr>
                            <w:r w:rsidRPr="0030311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網址：</w:t>
                            </w:r>
                            <w:hyperlink r:id="rId12" w:history="1">
                              <w:r>
                                <w:rPr>
                                  <w:rStyle w:val="af1"/>
                                </w:rPr>
                                <w:t>https://youtu.be/0IywrcJlNHA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5E4D6" id="矩形 5" o:spid="_x0000_s1028" style="position:absolute;left:0;text-align:left;margin-left:0;margin-top:8.25pt;width:593.85pt;height:62.35pt;z-index:2516951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" fillcolor="#cff" stroked="f" strokeweight="1pt">
                <v:fill opacity="33410f"/>
                <v:textbox>
                  <w:txbxContent>
                    <w:p w14:paraId="2969EE9F" w14:textId="77777777" w:rsidR="000C367E" w:rsidRPr="0030311B" w:rsidRDefault="000C367E" w:rsidP="000C367E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       </w:t>
                      </w:r>
                      <w:r w:rsidRPr="0030311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Pr="0030311B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EP13 老兵黃光漢: 認識無線電通訊兵</w:t>
                      </w:r>
                    </w:p>
                    <w:p w14:paraId="5FF420D4" w14:textId="77777777" w:rsidR="000C367E" w:rsidRPr="004A735B" w:rsidRDefault="000C367E" w:rsidP="000C367E">
                      <w:pPr>
                        <w:rPr>
                          <w:color w:val="000000"/>
                        </w:rPr>
                      </w:pPr>
                      <w:r w:rsidRPr="0030311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    網址：</w:t>
                      </w:r>
                      <w:hyperlink r:id="rId13" w:history="1">
                        <w:r>
                          <w:rPr>
                            <w:rStyle w:val="af1"/>
                          </w:rPr>
                          <w:t>https://youtu.be/0IywrcJlNHA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0975E38" w14:textId="037A0EF0" w:rsidR="00765E6D" w:rsidRDefault="00765E6D" w:rsidP="00765E6D">
      <w:pPr>
        <w:spacing w:line="276" w:lineRule="auto"/>
        <w:rPr>
          <w:color w:val="040606" w:themeColor="text2"/>
        </w:rPr>
      </w:pPr>
    </w:p>
    <w:p w14:paraId="2945EE50" w14:textId="187F60B0" w:rsidR="00423758" w:rsidRPr="00765E6D" w:rsidRDefault="00423758" w:rsidP="00765E6D">
      <w:pPr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42A7139E" w14:textId="73E35DE3" w:rsidR="006F58BD" w:rsidRDefault="00F83C3E" w:rsidP="003527A9">
      <w:pPr>
        <w:pStyle w:val="a7"/>
        <w:numPr>
          <w:ilvl w:val="0"/>
          <w:numId w:val="6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DFA6DA" wp14:editId="0B145C32">
                <wp:simplePos x="0" y="0"/>
                <wp:positionH relativeFrom="margin">
                  <wp:posOffset>4958766</wp:posOffset>
                </wp:positionH>
                <wp:positionV relativeFrom="paragraph">
                  <wp:posOffset>158496</wp:posOffset>
                </wp:positionV>
                <wp:extent cx="866692" cy="335556"/>
                <wp:effectExtent l="0" t="0" r="0" b="7620"/>
                <wp:wrapNone/>
                <wp:docPr id="2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92" cy="335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8A8BB" w14:textId="749D9A95" w:rsidR="00F83C3E" w:rsidRPr="00F83C3E" w:rsidRDefault="00F83C3E" w:rsidP="00F83C3E">
                            <w:pPr>
                              <w:spacing w:line="300" w:lineRule="exact"/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 w:val="22"/>
                              </w:rPr>
                            </w:pPr>
                            <w:r w:rsidRPr="00F83C3E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自由作答。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A6DA" id="_x0000_s1029" type="#_x0000_t202" style="position:absolute;left:0;text-align:left;margin-left:390.45pt;margin-top:12.5pt;width:68.25pt;height:26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" filled="f" stroked="f" strokeweight=".5pt">
                <v:textbox>
                  <w:txbxContent>
                    <w:p w14:paraId="4708A8BB" w14:textId="749D9A95" w:rsidR="00F83C3E" w:rsidRPr="00F83C3E" w:rsidRDefault="00F83C3E" w:rsidP="00F83C3E">
                      <w:pPr>
                        <w:spacing w:line="300" w:lineRule="exact"/>
                        <w:rPr>
                          <w:rFonts w:ascii="Microsoft JhengHei" w:eastAsia="Microsoft JhengHei" w:hAnsi="Microsoft JhengHei" w:cstheme="minorHAnsi"/>
                          <w:color w:val="FF0000"/>
                          <w:sz w:val="22"/>
                        </w:rPr>
                      </w:pPr>
                      <w:r w:rsidRPr="00F83C3E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  <w:sz w:val="20"/>
                          <w:szCs w:val="20"/>
                        </w:rPr>
                        <w:t>自由作答。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59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黃光漢在影片</w:t>
      </w:r>
      <w:proofErr w:type="gramStart"/>
      <w:r w:rsidR="0006359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中的哪段經歷</w:t>
      </w:r>
      <w:proofErr w:type="gramEnd"/>
      <w:r w:rsidR="0006359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最</w:t>
      </w:r>
      <w:r w:rsidR="009771B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觸動</w:t>
      </w:r>
      <w:r w:rsidR="008853E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你？</w:t>
      </w:r>
      <w:r w:rsidR="00566CE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在代表空格內加</w:t>
      </w:r>
      <w:r w:rsidR="00566CE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9732C1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eastAsia="zh-HK"/>
        </w:rPr>
        <w:t>。</w:t>
      </w:r>
    </w:p>
    <w:p w14:paraId="11BE1756" w14:textId="08FA739A" w:rsidR="003527A9" w:rsidRDefault="001C0C95" w:rsidP="009A2796">
      <w:pPr>
        <w:spacing w:before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F88A1E" wp14:editId="3B07D690">
                <wp:simplePos x="0" y="0"/>
                <wp:positionH relativeFrom="column">
                  <wp:posOffset>237490</wp:posOffset>
                </wp:positionH>
                <wp:positionV relativeFrom="paragraph">
                  <wp:posOffset>131749</wp:posOffset>
                </wp:positionV>
                <wp:extent cx="360000" cy="360000"/>
                <wp:effectExtent l="0" t="0" r="21590" b="2159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3B27B61" id="矩形 18" o:spid="_x0000_s1026" style="position:absolute;margin-left:18.7pt;margin-top:10.35pt;width:28.3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" fillcolor="white [3212]" strokecolor="#484f5e [3213]" strokeweight="1pt"/>
            </w:pict>
          </mc:Fallback>
        </mc:AlternateContent>
      </w:r>
      <w:r w:rsidR="009A279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9A279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</w:t>
      </w:r>
      <w:r w:rsidR="000452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黃光漢不顧家人反對，決心參加少年連</w:t>
      </w:r>
      <w:r w:rsidR="00567E5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61AFE5EE" w14:textId="4837D1A4" w:rsidR="00567E5F" w:rsidRPr="006C6FE8" w:rsidRDefault="009A2796" w:rsidP="009A2796">
      <w:pPr>
        <w:spacing w:before="240"/>
        <w:ind w:left="720"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471C3C" wp14:editId="33392BF6">
                <wp:simplePos x="0" y="0"/>
                <wp:positionH relativeFrom="column">
                  <wp:posOffset>237794</wp:posOffset>
                </wp:positionH>
                <wp:positionV relativeFrom="paragraph">
                  <wp:posOffset>124460</wp:posOffset>
                </wp:positionV>
                <wp:extent cx="360000" cy="360000"/>
                <wp:effectExtent l="0" t="0" r="21590" b="2159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2A3024C" id="矩形 22" o:spid="_x0000_s1026" style="position:absolute;margin-left:18.7pt;margin-top:9.8pt;width:28.35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</w:t>
      </w:r>
      <w:r w:rsidR="00A22FE2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黃光漢</w:t>
      </w:r>
      <w:r w:rsidR="00D727EE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6C6FE8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通訊連擔任</w:t>
      </w:r>
      <w:proofErr w:type="gramStart"/>
      <w:r w:rsidR="006C6FE8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通訊兵</w:t>
      </w:r>
      <w:proofErr w:type="gramEnd"/>
      <w:r w:rsidR="006C6FE8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，隨軍入緬甸作戰</w:t>
      </w:r>
      <w:r w:rsidR="005D378E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539A4404" w14:textId="49DAC9D4" w:rsidR="005D378E" w:rsidRPr="006C6FE8" w:rsidRDefault="009A2796" w:rsidP="009A2796">
      <w:pPr>
        <w:spacing w:before="240"/>
        <w:ind w:left="720"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6C6FE8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EAD94" wp14:editId="0513460C">
                <wp:simplePos x="0" y="0"/>
                <wp:positionH relativeFrom="column">
                  <wp:posOffset>237794</wp:posOffset>
                </wp:positionH>
                <wp:positionV relativeFrom="paragraph">
                  <wp:posOffset>116840</wp:posOffset>
                </wp:positionV>
                <wp:extent cx="360000" cy="360000"/>
                <wp:effectExtent l="0" t="0" r="21590" b="2159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F6AABF0" id="矩形 23" o:spid="_x0000_s1026" style="position:absolute;margin-left:18.7pt;margin-top:9.2pt;width:28.3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" fillcolor="white [3212]" strokecolor="#484f5e [3213]" strokeweight="1pt"/>
            </w:pict>
          </mc:Fallback>
        </mc:AlternateContent>
      </w:r>
      <w:r w:rsidRPr="006C6FE8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</w:t>
      </w:r>
      <w:r w:rsidR="007B4D3C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黃光漢</w:t>
      </w:r>
      <w:r w:rsidR="006C6FE8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老年仍保持對科技工具的濃厚興趣</w:t>
      </w:r>
      <w:r w:rsidR="00C277D0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66676645" w14:textId="6770A837" w:rsidR="00645773" w:rsidRPr="00463D34" w:rsidRDefault="00645773" w:rsidP="00645773">
      <w:pPr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09806711" w14:textId="690409C5" w:rsidR="00795173" w:rsidRDefault="00645773" w:rsidP="00980FBD">
      <w:pPr>
        <w:pStyle w:val="a7"/>
        <w:numPr>
          <w:ilvl w:val="0"/>
          <w:numId w:val="6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64577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這件事為甚麼能夠觸動你？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在橫線上填寫你的</w:t>
      </w:r>
      <w:r w:rsidR="0079517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理由。</w:t>
      </w:r>
    </w:p>
    <w:p w14:paraId="67E661ED" w14:textId="67F23818" w:rsidR="00645773" w:rsidRPr="004660F5" w:rsidRDefault="00F83C3E" w:rsidP="00A84DA7">
      <w:pPr>
        <w:spacing w:before="360"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  <w:u w:val="single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3FFEE5" wp14:editId="33B6D5BD">
                <wp:simplePos x="0" y="0"/>
                <wp:positionH relativeFrom="margin">
                  <wp:posOffset>253245</wp:posOffset>
                </wp:positionH>
                <wp:positionV relativeFrom="paragraph">
                  <wp:posOffset>88181</wp:posOffset>
                </wp:positionV>
                <wp:extent cx="6106508" cy="819510"/>
                <wp:effectExtent l="0" t="0" r="0" b="0"/>
                <wp:wrapNone/>
                <wp:docPr id="30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508" cy="81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772AD" w14:textId="197B6807" w:rsidR="00F83C3E" w:rsidRPr="006C6FE8" w:rsidRDefault="00F83C3E" w:rsidP="004E6B1E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</w:rPr>
                            </w:pPr>
                            <w:r w:rsidRPr="006C6FE8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</w:rPr>
                              <w:t>答案合理便可。例如</w:t>
                            </w:r>
                            <w:r w:rsidR="00D125A9" w:rsidRPr="006C6FE8"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</w:rPr>
                              <w:t>：</w:t>
                            </w:r>
                            <w:r w:rsidR="00D125A9" w:rsidRPr="006C6FE8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</w:rPr>
                              <w:t>配合題1的選擇</w:t>
                            </w:r>
                            <w:r w:rsidR="00D125A9" w:rsidRPr="006C6FE8"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</w:rPr>
                              <w:t>，</w:t>
                            </w:r>
                            <w:r w:rsidR="00D125A9" w:rsidRPr="006C6FE8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</w:rPr>
                              <w:t>我認為黃光漢為了拯救水深火熱的祖國，</w:t>
                            </w:r>
                            <w:r w:rsidR="00C51674" w:rsidRPr="006C6FE8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</w:rPr>
                              <w:t>無視家人反對參加少年連</w:t>
                            </w:r>
                            <w:r w:rsidR="007E781E" w:rsidRPr="006C6FE8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</w:rPr>
                              <w:t>，這</w:t>
                            </w:r>
                            <w:r w:rsidR="00C51674" w:rsidRPr="006C6FE8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</w:rPr>
                              <w:t>種</w:t>
                            </w:r>
                            <w:r w:rsidR="005F6581" w:rsidRPr="006C6FE8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</w:rPr>
                              <w:t>捨身報國的精神</w:t>
                            </w:r>
                            <w:r w:rsidR="004E6B1E" w:rsidRPr="006C6FE8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</w:rPr>
                              <w:t>，讓我深受感動。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FEE5" id="_x0000_s1030" type="#_x0000_t202" style="position:absolute;left:0;text-align:left;margin-left:19.95pt;margin-top:6.95pt;width:480.85pt;height:64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jTTGwIAADM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" filled="f" stroked="f" strokeweight=".5pt">
                <v:textbox>
                  <w:txbxContent>
                    <w:p w14:paraId="406772AD" w14:textId="197B6807" w:rsidR="00F83C3E" w:rsidRPr="006C6FE8" w:rsidRDefault="00F83C3E" w:rsidP="004E6B1E">
                      <w:pPr>
                        <w:spacing w:line="360" w:lineRule="auto"/>
                        <w:rPr>
                          <w:rFonts w:ascii="Microsoft JhengHei" w:eastAsia="Microsoft JhengHei" w:hAnsi="Microsoft JhengHei" w:cstheme="minorHAnsi"/>
                          <w:color w:val="FF0000"/>
                        </w:rPr>
                      </w:pPr>
                      <w:r w:rsidRPr="006C6FE8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</w:rPr>
                        <w:t>答案合理便可。例如</w:t>
                      </w:r>
                      <w:r w:rsidR="00D125A9" w:rsidRPr="006C6FE8">
                        <w:rPr>
                          <w:rFonts w:ascii="Microsoft JhengHei" w:eastAsia="Microsoft JhengHei" w:hAnsi="Microsoft JhengHei" w:cstheme="minorHAnsi"/>
                          <w:color w:val="FF0000"/>
                        </w:rPr>
                        <w:t>：</w:t>
                      </w:r>
                      <w:r w:rsidR="00D125A9" w:rsidRPr="006C6FE8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</w:rPr>
                        <w:t>配合題1的選擇</w:t>
                      </w:r>
                      <w:r w:rsidR="00D125A9" w:rsidRPr="006C6FE8">
                        <w:rPr>
                          <w:rFonts w:ascii="Microsoft JhengHei" w:eastAsia="Microsoft JhengHei" w:hAnsi="Microsoft JhengHei" w:cstheme="minorHAnsi"/>
                          <w:color w:val="FF0000"/>
                        </w:rPr>
                        <w:t>，</w:t>
                      </w:r>
                      <w:r w:rsidR="00D125A9" w:rsidRPr="006C6FE8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</w:rPr>
                        <w:t>我認為黃光漢為了拯救水深火熱的祖國，</w:t>
                      </w:r>
                      <w:r w:rsidR="00C51674" w:rsidRPr="006C6FE8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</w:rPr>
                        <w:t>無視家人反對參加少年連</w:t>
                      </w:r>
                      <w:r w:rsidR="007E781E" w:rsidRPr="006C6FE8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</w:rPr>
                        <w:t>，這</w:t>
                      </w:r>
                      <w:r w:rsidR="00C51674" w:rsidRPr="006C6FE8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</w:rPr>
                        <w:t>種</w:t>
                      </w:r>
                      <w:r w:rsidR="005F6581" w:rsidRPr="006C6FE8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</w:rPr>
                        <w:t>捨身報國的精神</w:t>
                      </w:r>
                      <w:r w:rsidR="004E6B1E" w:rsidRPr="006C6FE8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</w:rPr>
                        <w:t>，讓我深受感動。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21A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</w:t>
      </w:r>
      <w:r w:rsidR="00BF421A" w:rsidRPr="004660F5">
        <w:rPr>
          <w:rFonts w:ascii="Microsoft JhengHei" w:eastAsia="Microsoft JhengHei" w:hAnsi="Microsoft JhengHei" w:hint="eastAsia"/>
          <w:color w:val="FFFFFF" w:themeColor="background1"/>
          <w:sz w:val="16"/>
          <w:szCs w:val="16"/>
          <w:u w:val="single"/>
        </w:rPr>
        <w:t>1</w:t>
      </w:r>
    </w:p>
    <w:p w14:paraId="5070F64D" w14:textId="667BE186" w:rsidR="004660F5" w:rsidRDefault="004660F5" w:rsidP="00A84DA7">
      <w:pPr>
        <w:spacing w:before="240" w:line="360" w:lineRule="auto"/>
        <w:ind w:left="357"/>
        <w:jc w:val="both"/>
        <w:rPr>
          <w:rFonts w:ascii="Microsoft JhengHei" w:eastAsia="Microsoft JhengHei" w:hAnsi="Microsoft JhengHei"/>
          <w:color w:val="FFFFFF" w:themeColor="background1"/>
          <w:sz w:val="16"/>
          <w:szCs w:val="16"/>
          <w:u w:val="single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</w:t>
      </w:r>
      <w:r w:rsidRPr="004660F5">
        <w:rPr>
          <w:rFonts w:ascii="Microsoft JhengHei" w:eastAsia="Microsoft JhengHei" w:hAnsi="Microsoft JhengHei" w:hint="eastAsia"/>
          <w:color w:val="FFFFFF" w:themeColor="background1"/>
          <w:sz w:val="16"/>
          <w:szCs w:val="16"/>
          <w:u w:val="single"/>
        </w:rPr>
        <w:t>1</w:t>
      </w:r>
    </w:p>
    <w:p w14:paraId="3987CDE9" w14:textId="20D992CA" w:rsidR="00E94AFC" w:rsidRPr="004660F5" w:rsidRDefault="00E94AFC" w:rsidP="00E94AFC">
      <w:pPr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  <w:u w:val="single"/>
        </w:rPr>
      </w:pPr>
    </w:p>
    <w:p w14:paraId="36F96B71" w14:textId="37764D78" w:rsidR="007114DE" w:rsidRDefault="00EF200E" w:rsidP="00E94AFC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黃光漢</w:t>
      </w:r>
      <w:r w:rsidR="000A1B0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在抗日戰爭時付出良多</w:t>
      </w:r>
      <w:r w:rsidR="00C54C6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</w:t>
      </w:r>
      <w:r w:rsidR="000A1B0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我們</w:t>
      </w:r>
      <w:r w:rsidR="00C54C6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應該怎樣</w:t>
      </w:r>
      <w:r w:rsidR="00E2704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表達謝意？</w:t>
      </w:r>
    </w:p>
    <w:p w14:paraId="7D36231E" w14:textId="04EB0366" w:rsidR="00A84DA7" w:rsidRDefault="007114DE" w:rsidP="007114DE">
      <w:pPr>
        <w:pStyle w:val="a7"/>
        <w:spacing w:before="24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在空格內把你表達謝意的方式，以文字或繪畫的方式寫下來。</w:t>
      </w:r>
    </w:p>
    <w:p w14:paraId="411856FF" w14:textId="35EB2E93" w:rsidR="00A84DA7" w:rsidRPr="00BF421A" w:rsidRDefault="006F7577" w:rsidP="00A84DA7">
      <w:pPr>
        <w:spacing w:before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EAC76D7" wp14:editId="48235EFB">
            <wp:simplePos x="0" y="0"/>
            <wp:positionH relativeFrom="column">
              <wp:posOffset>4778375</wp:posOffset>
            </wp:positionH>
            <wp:positionV relativeFrom="paragraph">
              <wp:posOffset>1593491</wp:posOffset>
            </wp:positionV>
            <wp:extent cx="945653" cy="707561"/>
            <wp:effectExtent l="0" t="0" r="6985" b="0"/>
            <wp:wrapNone/>
            <wp:docPr id="35" name="圖片 35" descr="謝謝香港矢量圖、剪貼畫和插圖免費下載- illust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謝謝香港矢量圖、剪貼畫和插圖免費下載- illustA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53" cy="70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1E"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274753" wp14:editId="73B9216E">
                <wp:simplePos x="0" y="0"/>
                <wp:positionH relativeFrom="margin">
                  <wp:posOffset>597811</wp:posOffset>
                </wp:positionH>
                <wp:positionV relativeFrom="paragraph">
                  <wp:posOffset>902584</wp:posOffset>
                </wp:positionV>
                <wp:extent cx="5200153" cy="588396"/>
                <wp:effectExtent l="0" t="0" r="0" b="2540"/>
                <wp:wrapNone/>
                <wp:docPr id="31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153" cy="58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EF18A" w14:textId="0657A429" w:rsidR="004E6B1E" w:rsidRPr="006C6FE8" w:rsidRDefault="004E6B1E" w:rsidP="00A9770D">
                            <w:pPr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</w:rPr>
                            </w:pPr>
                            <w:r w:rsidRPr="006C6FE8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</w:rPr>
                              <w:t>自由作答，答案合理便可。例如我認為</w:t>
                            </w:r>
                            <w:r w:rsidR="000A1B0A" w:rsidRPr="006C6FE8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</w:rPr>
                              <w:t>可以</w:t>
                            </w:r>
                            <w:r w:rsidR="00047267" w:rsidRPr="006C6FE8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</w:rPr>
                              <w:t>邀請他到學校與同學交流，由同學親身向他們表達謝意。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74753" id="_x0000_s1031" type="#_x0000_t202" style="position:absolute;left:0;text-align:left;margin-left:47.05pt;margin-top:71.05pt;width:409.45pt;height:46.3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dMGg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" filled="f" stroked="f" strokeweight=".5pt">
                <v:textbox>
                  <w:txbxContent>
                    <w:p w14:paraId="679EF18A" w14:textId="0657A429" w:rsidR="004E6B1E" w:rsidRPr="006C6FE8" w:rsidRDefault="004E6B1E" w:rsidP="00A9770D">
                      <w:pPr>
                        <w:rPr>
                          <w:rFonts w:ascii="Microsoft JhengHei" w:eastAsia="Microsoft JhengHei" w:hAnsi="Microsoft JhengHei" w:cstheme="minorHAnsi"/>
                          <w:color w:val="FF0000"/>
                        </w:rPr>
                      </w:pPr>
                      <w:r w:rsidRPr="006C6FE8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</w:rPr>
                        <w:t>自由作答，答案合理便可。例如我認為</w:t>
                      </w:r>
                      <w:r w:rsidR="000A1B0A" w:rsidRPr="006C6FE8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</w:rPr>
                        <w:t>可以</w:t>
                      </w:r>
                      <w:r w:rsidR="00047267" w:rsidRPr="006C6FE8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</w:rPr>
                        <w:t>邀請他到學校與同學交流，由同學親身向他們表達謝意。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AFC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D647DB" wp14:editId="5BB08092">
                <wp:simplePos x="0" y="0"/>
                <wp:positionH relativeFrom="margin">
                  <wp:posOffset>89839</wp:posOffset>
                </wp:positionH>
                <wp:positionV relativeFrom="paragraph">
                  <wp:posOffset>86718</wp:posOffset>
                </wp:positionV>
                <wp:extent cx="6267284" cy="2348948"/>
                <wp:effectExtent l="38100" t="76200" r="114935" b="127635"/>
                <wp:wrapNone/>
                <wp:docPr id="28" name="流程圖: 結束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284" cy="2348948"/>
                        </a:xfrm>
                        <a:custGeom>
                          <a:avLst/>
                          <a:gdLst>
                            <a:gd name="connsiteX0" fmla="*/ 1008278 w 6267284"/>
                            <a:gd name="connsiteY0" fmla="*/ 0 h 2348948"/>
                            <a:gd name="connsiteX1" fmla="*/ 5259005 w 6267284"/>
                            <a:gd name="connsiteY1" fmla="*/ 0 h 2348948"/>
                            <a:gd name="connsiteX2" fmla="*/ 6267284 w 6267284"/>
                            <a:gd name="connsiteY2" fmla="*/ 1174474 h 2348948"/>
                            <a:gd name="connsiteX3" fmla="*/ 5259005 w 6267284"/>
                            <a:gd name="connsiteY3" fmla="*/ 2348948 h 2348948"/>
                            <a:gd name="connsiteX4" fmla="*/ 1008278 w 6267284"/>
                            <a:gd name="connsiteY4" fmla="*/ 2348948 h 2348948"/>
                            <a:gd name="connsiteX5" fmla="*/ 0 w 6267284"/>
                            <a:gd name="connsiteY5" fmla="*/ 1174474 h 2348948"/>
                            <a:gd name="connsiteX6" fmla="*/ 1008278 w 6267284"/>
                            <a:gd name="connsiteY6" fmla="*/ 0 h 2348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267284" h="2348948" fill="none" extrusionOk="0">
                              <a:moveTo>
                                <a:pt x="1008278" y="0"/>
                              </a:moveTo>
                              <a:cubicBezTo>
                                <a:pt x="2844481" y="124513"/>
                                <a:pt x="4522981" y="-125474"/>
                                <a:pt x="5259005" y="0"/>
                              </a:cubicBezTo>
                              <a:cubicBezTo>
                                <a:pt x="5833124" y="826"/>
                                <a:pt x="6258564" y="527807"/>
                                <a:pt x="6267284" y="1174474"/>
                              </a:cubicBezTo>
                              <a:cubicBezTo>
                                <a:pt x="6306018" y="1889624"/>
                                <a:pt x="5768369" y="2261025"/>
                                <a:pt x="5259005" y="2348948"/>
                              </a:cubicBezTo>
                              <a:cubicBezTo>
                                <a:pt x="3605667" y="2305180"/>
                                <a:pt x="2043702" y="2425830"/>
                                <a:pt x="1008278" y="2348948"/>
                              </a:cubicBezTo>
                              <a:cubicBezTo>
                                <a:pt x="436032" y="2368713"/>
                                <a:pt x="66370" y="1765922"/>
                                <a:pt x="0" y="1174474"/>
                              </a:cubicBezTo>
                              <a:cubicBezTo>
                                <a:pt x="43872" y="478894"/>
                                <a:pt x="434006" y="-27437"/>
                                <a:pt x="1008278" y="0"/>
                              </a:cubicBezTo>
                              <a:close/>
                            </a:path>
                            <a:path w="6267284" h="2348948" stroke="0" extrusionOk="0">
                              <a:moveTo>
                                <a:pt x="1008278" y="0"/>
                              </a:moveTo>
                              <a:cubicBezTo>
                                <a:pt x="2221258" y="31044"/>
                                <a:pt x="3343134" y="-16664"/>
                                <a:pt x="5259005" y="0"/>
                              </a:cubicBezTo>
                              <a:cubicBezTo>
                                <a:pt x="5814545" y="65654"/>
                                <a:pt x="6179365" y="434828"/>
                                <a:pt x="6267284" y="1174474"/>
                              </a:cubicBezTo>
                              <a:cubicBezTo>
                                <a:pt x="6343753" y="1833090"/>
                                <a:pt x="5752285" y="2368769"/>
                                <a:pt x="5259005" y="2348948"/>
                              </a:cubicBezTo>
                              <a:cubicBezTo>
                                <a:pt x="4425588" y="2355320"/>
                                <a:pt x="2159682" y="2267436"/>
                                <a:pt x="1008278" y="2348948"/>
                              </a:cubicBezTo>
                              <a:cubicBezTo>
                                <a:pt x="485764" y="2372740"/>
                                <a:pt x="4696" y="1813386"/>
                                <a:pt x="0" y="1174474"/>
                              </a:cubicBezTo>
                              <a:cubicBezTo>
                                <a:pt x="-76435" y="457852"/>
                                <a:pt x="469743" y="-2752"/>
                                <a:pt x="10082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prstDash val="dashDot"/>
                          <a:extLst>
                            <a:ext uri="{C807C97D-BFC1-408E-A445-0C87EB9F89A2}">
                              <ask:lineSketchStyleProps xmlns:ask="http://schemas.microsoft.com/office/drawing/2018/sketchyshapes" sd="1790000121">
                                <a:prstGeom prst="flowChartTermina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0C921E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8" o:spid="_x0000_s1026" type="#_x0000_t116" style="position:absolute;margin-left:7.05pt;margin-top:6.85pt;width:493.5pt;height:18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" fillcolor="white [3212]" strokecolor="#845903 [1604]" strokeweight="1pt">
                <v:stroke dashstyle="dashDot"/>
                <v:shadow on="t" color="black" opacity="26214f" origin="-.5,-.5" offset=".74836mm,.74836mm"/>
                <w10:wrap anchorx="margin"/>
              </v:shape>
            </w:pict>
          </mc:Fallback>
        </mc:AlternateContent>
      </w:r>
    </w:p>
    <w:sectPr w:rsidR="00A84DA7" w:rsidRPr="00BF421A" w:rsidSect="00403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4A998" w14:textId="77777777" w:rsidR="007126DA" w:rsidRDefault="007126DA" w:rsidP="00465C96">
      <w:r>
        <w:separator/>
      </w:r>
    </w:p>
  </w:endnote>
  <w:endnote w:type="continuationSeparator" w:id="0">
    <w:p w14:paraId="4E869C76" w14:textId="77777777" w:rsidR="007126DA" w:rsidRDefault="007126DA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3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6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7C882" w14:textId="77777777" w:rsidR="007126DA" w:rsidRDefault="007126DA" w:rsidP="00465C96">
      <w:r>
        <w:separator/>
      </w:r>
    </w:p>
  </w:footnote>
  <w:footnote w:type="continuationSeparator" w:id="0">
    <w:p w14:paraId="7A3263DF" w14:textId="77777777" w:rsidR="007126DA" w:rsidRDefault="007126DA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7967" w14:textId="77777777" w:rsidR="00816D9B" w:rsidRDefault="00816D9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2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FA97" w14:textId="352F9218" w:rsidR="008C16E9" w:rsidRDefault="00816D9B">
    <w:pPr>
      <w:pStyle w:val="a3"/>
    </w:pPr>
    <w:r>
      <w:rPr>
        <w:rFonts w:ascii="Kaiti TC" w:eastAsia="Kaiti TC" w:hAnsi="Kaiti TC" w:hint="eastAsia"/>
        <w:noProof/>
        <w:color w:val="040606" w:themeColor="text2"/>
        <w:sz w:val="32"/>
        <w:szCs w:val="32"/>
        <w:lang w:val="x-non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046FF7" wp14:editId="40ECFC35">
              <wp:simplePos x="0" y="0"/>
              <wp:positionH relativeFrom="margin">
                <wp:posOffset>3623310</wp:posOffset>
              </wp:positionH>
              <wp:positionV relativeFrom="paragraph">
                <wp:posOffset>176360</wp:posOffset>
              </wp:positionV>
              <wp:extent cx="952500" cy="504825"/>
              <wp:effectExtent l="0" t="0" r="19050" b="28575"/>
              <wp:wrapNone/>
              <wp:docPr id="1" name="矩形: 圓角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D76E877" w14:textId="77777777" w:rsidR="00816D9B" w:rsidRDefault="00816D9B" w:rsidP="00816D9B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D046FF7" id="矩形: 圓角 1" o:spid="_x0000_s1032" style="position:absolute;margin-left:285.3pt;margin-top:13.9pt;width:7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HpaUQd4AAAAK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4D76E877" w14:textId="77777777" w:rsidR="00816D9B" w:rsidRDefault="00816D9B" w:rsidP="00816D9B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3362A2">
      <w:rPr>
        <w:noProof/>
      </w:rPr>
      <w:drawing>
        <wp:anchor distT="0" distB="0" distL="114300" distR="114300" simplePos="0" relativeHeight="251657215" behindDoc="0" locked="0" layoutInCell="1" allowOverlap="1" wp14:anchorId="5B6EA7CC" wp14:editId="79D7F9B5">
          <wp:simplePos x="0" y="0"/>
          <wp:positionH relativeFrom="column">
            <wp:posOffset>-540385</wp:posOffset>
          </wp:positionH>
          <wp:positionV relativeFrom="paragraph">
            <wp:posOffset>-431165</wp:posOffset>
          </wp:positionV>
          <wp:extent cx="7565162" cy="1123950"/>
          <wp:effectExtent l="0" t="0" r="0" b="0"/>
          <wp:wrapNone/>
          <wp:docPr id="7" name="圖片 7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62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7.95pt;height:27.95pt;visibility:visible;mso-wrap-style:square" o:bullet="t">
        <v:imagedata r:id="rId1" o:title=""/>
      </v:shape>
    </w:pict>
  </w:numPicBullet>
  <w:abstractNum w:abstractNumId="0" w15:restartNumberingAfterBreak="0">
    <w:nsid w:val="00DA4770"/>
    <w:multiLevelType w:val="hybridMultilevel"/>
    <w:tmpl w:val="44E8DC9C"/>
    <w:lvl w:ilvl="0" w:tplc="035E8A0C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0801A0"/>
    <w:multiLevelType w:val="hybridMultilevel"/>
    <w:tmpl w:val="E2EC057A"/>
    <w:lvl w:ilvl="0" w:tplc="54047E1E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3FA31B49"/>
    <w:multiLevelType w:val="hybridMultilevel"/>
    <w:tmpl w:val="D67278CA"/>
    <w:lvl w:ilvl="0" w:tplc="69B6E048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  <w:sz w:val="28"/>
        <w:szCs w:val="28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6653B6"/>
    <w:multiLevelType w:val="hybridMultilevel"/>
    <w:tmpl w:val="A426BD20"/>
    <w:lvl w:ilvl="0" w:tplc="2C0875E6">
      <w:start w:val="1"/>
      <w:numFmt w:val="lowerLetter"/>
      <w:lvlText w:val="(%1)"/>
      <w:lvlJc w:val="left"/>
      <w:pPr>
        <w:ind w:left="717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9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1871D7"/>
    <w:multiLevelType w:val="hybridMultilevel"/>
    <w:tmpl w:val="CC8EED5A"/>
    <w:lvl w:ilvl="0" w:tplc="1F7406E4">
      <w:start w:val="1"/>
      <w:numFmt w:val="lowerLetter"/>
      <w:lvlText w:val="(%1)"/>
      <w:lvlJc w:val="left"/>
      <w:pPr>
        <w:ind w:left="717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11"/>
  </w:num>
  <w:num w:numId="2" w16cid:durableId="102379785">
    <w:abstractNumId w:val="17"/>
  </w:num>
  <w:num w:numId="3" w16cid:durableId="1348556626">
    <w:abstractNumId w:val="19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8"/>
  </w:num>
  <w:num w:numId="7" w16cid:durableId="750085455">
    <w:abstractNumId w:val="22"/>
  </w:num>
  <w:num w:numId="8" w16cid:durableId="489517734">
    <w:abstractNumId w:val="18"/>
  </w:num>
  <w:num w:numId="9" w16cid:durableId="1183323129">
    <w:abstractNumId w:val="5"/>
  </w:num>
  <w:num w:numId="10" w16cid:durableId="442499570">
    <w:abstractNumId w:val="14"/>
  </w:num>
  <w:num w:numId="11" w16cid:durableId="4477047">
    <w:abstractNumId w:val="4"/>
  </w:num>
  <w:num w:numId="12" w16cid:durableId="1266037166">
    <w:abstractNumId w:val="16"/>
  </w:num>
  <w:num w:numId="13" w16cid:durableId="175652978">
    <w:abstractNumId w:val="6"/>
  </w:num>
  <w:num w:numId="14" w16cid:durableId="458883816">
    <w:abstractNumId w:val="21"/>
  </w:num>
  <w:num w:numId="15" w16cid:durableId="519507971">
    <w:abstractNumId w:val="15"/>
  </w:num>
  <w:num w:numId="16" w16cid:durableId="72972386">
    <w:abstractNumId w:val="9"/>
  </w:num>
  <w:num w:numId="17" w16cid:durableId="1414619728">
    <w:abstractNumId w:val="13"/>
  </w:num>
  <w:num w:numId="18" w16cid:durableId="246034247">
    <w:abstractNumId w:val="10"/>
  </w:num>
  <w:num w:numId="19" w16cid:durableId="274145084">
    <w:abstractNumId w:val="7"/>
  </w:num>
  <w:num w:numId="20" w16cid:durableId="1752968408">
    <w:abstractNumId w:val="20"/>
  </w:num>
  <w:num w:numId="21" w16cid:durableId="520315166">
    <w:abstractNumId w:val="12"/>
  </w:num>
  <w:num w:numId="22" w16cid:durableId="1617709310">
    <w:abstractNumId w:val="0"/>
  </w:num>
  <w:num w:numId="23" w16cid:durableId="6748904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06E9C"/>
    <w:rsid w:val="00013FAF"/>
    <w:rsid w:val="000214DD"/>
    <w:rsid w:val="00022D83"/>
    <w:rsid w:val="00023F7D"/>
    <w:rsid w:val="00027603"/>
    <w:rsid w:val="00030ADC"/>
    <w:rsid w:val="00030C37"/>
    <w:rsid w:val="00034144"/>
    <w:rsid w:val="00035EED"/>
    <w:rsid w:val="00041251"/>
    <w:rsid w:val="000439C7"/>
    <w:rsid w:val="00045211"/>
    <w:rsid w:val="00047267"/>
    <w:rsid w:val="00057D4D"/>
    <w:rsid w:val="0006359F"/>
    <w:rsid w:val="0006459E"/>
    <w:rsid w:val="000661D6"/>
    <w:rsid w:val="0007141B"/>
    <w:rsid w:val="00076FA6"/>
    <w:rsid w:val="00083024"/>
    <w:rsid w:val="00096449"/>
    <w:rsid w:val="000A1B0A"/>
    <w:rsid w:val="000A204E"/>
    <w:rsid w:val="000B41D0"/>
    <w:rsid w:val="000B5287"/>
    <w:rsid w:val="000B602A"/>
    <w:rsid w:val="000C367E"/>
    <w:rsid w:val="000E2D4E"/>
    <w:rsid w:val="000E4405"/>
    <w:rsid w:val="000E4584"/>
    <w:rsid w:val="000E555F"/>
    <w:rsid w:val="000E58CD"/>
    <w:rsid w:val="000F7BCD"/>
    <w:rsid w:val="001022E4"/>
    <w:rsid w:val="001145BE"/>
    <w:rsid w:val="00117084"/>
    <w:rsid w:val="001226D5"/>
    <w:rsid w:val="00124522"/>
    <w:rsid w:val="00124A34"/>
    <w:rsid w:val="00135252"/>
    <w:rsid w:val="001412D4"/>
    <w:rsid w:val="00157029"/>
    <w:rsid w:val="00164750"/>
    <w:rsid w:val="00165B48"/>
    <w:rsid w:val="001752D5"/>
    <w:rsid w:val="00182EB0"/>
    <w:rsid w:val="00185F29"/>
    <w:rsid w:val="0018704B"/>
    <w:rsid w:val="00192EF0"/>
    <w:rsid w:val="00197524"/>
    <w:rsid w:val="001A2F95"/>
    <w:rsid w:val="001A3DCA"/>
    <w:rsid w:val="001A4F4D"/>
    <w:rsid w:val="001B2F67"/>
    <w:rsid w:val="001B3365"/>
    <w:rsid w:val="001B3571"/>
    <w:rsid w:val="001B5B02"/>
    <w:rsid w:val="001C0642"/>
    <w:rsid w:val="001C0C95"/>
    <w:rsid w:val="001C1854"/>
    <w:rsid w:val="001D14D9"/>
    <w:rsid w:val="001D7BE6"/>
    <w:rsid w:val="001E0D5D"/>
    <w:rsid w:val="001E4DD3"/>
    <w:rsid w:val="001F4025"/>
    <w:rsid w:val="0020069A"/>
    <w:rsid w:val="00213CA0"/>
    <w:rsid w:val="00227235"/>
    <w:rsid w:val="00232313"/>
    <w:rsid w:val="00241CB6"/>
    <w:rsid w:val="002428B0"/>
    <w:rsid w:val="00253473"/>
    <w:rsid w:val="00253636"/>
    <w:rsid w:val="002541CA"/>
    <w:rsid w:val="002578E0"/>
    <w:rsid w:val="00257B1E"/>
    <w:rsid w:val="00265AA8"/>
    <w:rsid w:val="002742F5"/>
    <w:rsid w:val="00280BFD"/>
    <w:rsid w:val="002817C1"/>
    <w:rsid w:val="00287DA6"/>
    <w:rsid w:val="00291CC5"/>
    <w:rsid w:val="00293D92"/>
    <w:rsid w:val="00294B6E"/>
    <w:rsid w:val="002A2958"/>
    <w:rsid w:val="002A61FE"/>
    <w:rsid w:val="002A7669"/>
    <w:rsid w:val="002B1882"/>
    <w:rsid w:val="002B39AA"/>
    <w:rsid w:val="002B7F9E"/>
    <w:rsid w:val="002C05EA"/>
    <w:rsid w:val="002C33A2"/>
    <w:rsid w:val="002C5663"/>
    <w:rsid w:val="002C7E62"/>
    <w:rsid w:val="002D2E11"/>
    <w:rsid w:val="002D517B"/>
    <w:rsid w:val="002D6E0E"/>
    <w:rsid w:val="002D7F56"/>
    <w:rsid w:val="002E27DF"/>
    <w:rsid w:val="002E2BE7"/>
    <w:rsid w:val="002E587D"/>
    <w:rsid w:val="002E6743"/>
    <w:rsid w:val="002F748E"/>
    <w:rsid w:val="002F7863"/>
    <w:rsid w:val="0030390B"/>
    <w:rsid w:val="0030669C"/>
    <w:rsid w:val="00314C50"/>
    <w:rsid w:val="0032354F"/>
    <w:rsid w:val="00323D45"/>
    <w:rsid w:val="0033272A"/>
    <w:rsid w:val="003362A2"/>
    <w:rsid w:val="00336E3A"/>
    <w:rsid w:val="00340A4E"/>
    <w:rsid w:val="00340BE2"/>
    <w:rsid w:val="00341BB3"/>
    <w:rsid w:val="0034344E"/>
    <w:rsid w:val="00346063"/>
    <w:rsid w:val="003464D9"/>
    <w:rsid w:val="00350B05"/>
    <w:rsid w:val="003527A9"/>
    <w:rsid w:val="00363D89"/>
    <w:rsid w:val="0036573B"/>
    <w:rsid w:val="00375DF1"/>
    <w:rsid w:val="00377681"/>
    <w:rsid w:val="00380E55"/>
    <w:rsid w:val="00381A90"/>
    <w:rsid w:val="003826F0"/>
    <w:rsid w:val="003836B1"/>
    <w:rsid w:val="003912FA"/>
    <w:rsid w:val="00396128"/>
    <w:rsid w:val="003B27AC"/>
    <w:rsid w:val="003B423D"/>
    <w:rsid w:val="003C0045"/>
    <w:rsid w:val="003C15AA"/>
    <w:rsid w:val="003C2E70"/>
    <w:rsid w:val="003D116E"/>
    <w:rsid w:val="003E03FC"/>
    <w:rsid w:val="003E2653"/>
    <w:rsid w:val="003E31BC"/>
    <w:rsid w:val="003E3F00"/>
    <w:rsid w:val="003E438D"/>
    <w:rsid w:val="003E6B13"/>
    <w:rsid w:val="003F0F0F"/>
    <w:rsid w:val="003F5022"/>
    <w:rsid w:val="0040277E"/>
    <w:rsid w:val="00402D76"/>
    <w:rsid w:val="004038B5"/>
    <w:rsid w:val="00423758"/>
    <w:rsid w:val="00433BF3"/>
    <w:rsid w:val="0043426E"/>
    <w:rsid w:val="004461AE"/>
    <w:rsid w:val="00450D4C"/>
    <w:rsid w:val="00451A3F"/>
    <w:rsid w:val="004607AF"/>
    <w:rsid w:val="00463D34"/>
    <w:rsid w:val="00464B61"/>
    <w:rsid w:val="00465C96"/>
    <w:rsid w:val="004660F5"/>
    <w:rsid w:val="0047169B"/>
    <w:rsid w:val="00472AEE"/>
    <w:rsid w:val="00480FBB"/>
    <w:rsid w:val="00482551"/>
    <w:rsid w:val="00482DFB"/>
    <w:rsid w:val="004831FC"/>
    <w:rsid w:val="004A2E2F"/>
    <w:rsid w:val="004A5D8A"/>
    <w:rsid w:val="004B1398"/>
    <w:rsid w:val="004B79B8"/>
    <w:rsid w:val="004C1BD5"/>
    <w:rsid w:val="004C1FA5"/>
    <w:rsid w:val="004C2D25"/>
    <w:rsid w:val="004C4C64"/>
    <w:rsid w:val="004C6F9F"/>
    <w:rsid w:val="004D0121"/>
    <w:rsid w:val="004D155B"/>
    <w:rsid w:val="004D4EEC"/>
    <w:rsid w:val="004D6525"/>
    <w:rsid w:val="004E1111"/>
    <w:rsid w:val="004E20FC"/>
    <w:rsid w:val="004E255D"/>
    <w:rsid w:val="004E461F"/>
    <w:rsid w:val="004E6B1E"/>
    <w:rsid w:val="00501B61"/>
    <w:rsid w:val="00504024"/>
    <w:rsid w:val="00504EF1"/>
    <w:rsid w:val="005057FB"/>
    <w:rsid w:val="00524D68"/>
    <w:rsid w:val="00532AD8"/>
    <w:rsid w:val="00534FED"/>
    <w:rsid w:val="00537238"/>
    <w:rsid w:val="005438AD"/>
    <w:rsid w:val="00556208"/>
    <w:rsid w:val="005566A0"/>
    <w:rsid w:val="00560854"/>
    <w:rsid w:val="005619BC"/>
    <w:rsid w:val="00563F27"/>
    <w:rsid w:val="00566CE0"/>
    <w:rsid w:val="00567103"/>
    <w:rsid w:val="005678A2"/>
    <w:rsid w:val="00567E5F"/>
    <w:rsid w:val="00574311"/>
    <w:rsid w:val="0057476C"/>
    <w:rsid w:val="00581DBF"/>
    <w:rsid w:val="00584079"/>
    <w:rsid w:val="00584F5B"/>
    <w:rsid w:val="00592357"/>
    <w:rsid w:val="00593306"/>
    <w:rsid w:val="00593AD1"/>
    <w:rsid w:val="0059681B"/>
    <w:rsid w:val="005A2984"/>
    <w:rsid w:val="005A364B"/>
    <w:rsid w:val="005B59D8"/>
    <w:rsid w:val="005B6C15"/>
    <w:rsid w:val="005C1DC6"/>
    <w:rsid w:val="005D069B"/>
    <w:rsid w:val="005D2954"/>
    <w:rsid w:val="005D378E"/>
    <w:rsid w:val="005D38D0"/>
    <w:rsid w:val="005D5D22"/>
    <w:rsid w:val="005E5BF0"/>
    <w:rsid w:val="005F6581"/>
    <w:rsid w:val="005F7C4A"/>
    <w:rsid w:val="00604DF2"/>
    <w:rsid w:val="0060558E"/>
    <w:rsid w:val="00607380"/>
    <w:rsid w:val="006101FC"/>
    <w:rsid w:val="00615822"/>
    <w:rsid w:val="00615BE5"/>
    <w:rsid w:val="00621C51"/>
    <w:rsid w:val="00627177"/>
    <w:rsid w:val="0062740A"/>
    <w:rsid w:val="0063523A"/>
    <w:rsid w:val="00635355"/>
    <w:rsid w:val="00641E16"/>
    <w:rsid w:val="00644B90"/>
    <w:rsid w:val="00645773"/>
    <w:rsid w:val="00646351"/>
    <w:rsid w:val="00652E18"/>
    <w:rsid w:val="00655646"/>
    <w:rsid w:val="00664FA2"/>
    <w:rsid w:val="00666013"/>
    <w:rsid w:val="0066607E"/>
    <w:rsid w:val="00676207"/>
    <w:rsid w:val="00676CFE"/>
    <w:rsid w:val="006822C3"/>
    <w:rsid w:val="00682A0E"/>
    <w:rsid w:val="00682A48"/>
    <w:rsid w:val="006832E1"/>
    <w:rsid w:val="00685051"/>
    <w:rsid w:val="00692BA0"/>
    <w:rsid w:val="006A3F0F"/>
    <w:rsid w:val="006A4963"/>
    <w:rsid w:val="006B4C8B"/>
    <w:rsid w:val="006C0E4B"/>
    <w:rsid w:val="006C3760"/>
    <w:rsid w:val="006C6FE8"/>
    <w:rsid w:val="006D06C7"/>
    <w:rsid w:val="006D146B"/>
    <w:rsid w:val="006D6AD3"/>
    <w:rsid w:val="006E01B0"/>
    <w:rsid w:val="006E6CB1"/>
    <w:rsid w:val="006F28C5"/>
    <w:rsid w:val="006F58BD"/>
    <w:rsid w:val="006F7577"/>
    <w:rsid w:val="006F7924"/>
    <w:rsid w:val="007051D6"/>
    <w:rsid w:val="007114DE"/>
    <w:rsid w:val="007126DA"/>
    <w:rsid w:val="00722215"/>
    <w:rsid w:val="00734457"/>
    <w:rsid w:val="00734657"/>
    <w:rsid w:val="007410AF"/>
    <w:rsid w:val="007438AA"/>
    <w:rsid w:val="007503AC"/>
    <w:rsid w:val="00752149"/>
    <w:rsid w:val="00761E71"/>
    <w:rsid w:val="00765E6D"/>
    <w:rsid w:val="00766912"/>
    <w:rsid w:val="00781E55"/>
    <w:rsid w:val="00783946"/>
    <w:rsid w:val="00784EA6"/>
    <w:rsid w:val="007851CC"/>
    <w:rsid w:val="00792C0C"/>
    <w:rsid w:val="007943BD"/>
    <w:rsid w:val="00795173"/>
    <w:rsid w:val="007969E5"/>
    <w:rsid w:val="00796CD8"/>
    <w:rsid w:val="007A027A"/>
    <w:rsid w:val="007A24CF"/>
    <w:rsid w:val="007A2D3A"/>
    <w:rsid w:val="007A531F"/>
    <w:rsid w:val="007A7B09"/>
    <w:rsid w:val="007A7CD9"/>
    <w:rsid w:val="007B4D3C"/>
    <w:rsid w:val="007B5E24"/>
    <w:rsid w:val="007C3046"/>
    <w:rsid w:val="007D698C"/>
    <w:rsid w:val="007E021E"/>
    <w:rsid w:val="007E0521"/>
    <w:rsid w:val="007E1056"/>
    <w:rsid w:val="007E231F"/>
    <w:rsid w:val="007E4AD8"/>
    <w:rsid w:val="007E50F8"/>
    <w:rsid w:val="007E781E"/>
    <w:rsid w:val="007E7F55"/>
    <w:rsid w:val="007F3688"/>
    <w:rsid w:val="007F75C4"/>
    <w:rsid w:val="008031B2"/>
    <w:rsid w:val="00810A2C"/>
    <w:rsid w:val="00816D9B"/>
    <w:rsid w:val="00826413"/>
    <w:rsid w:val="008332DD"/>
    <w:rsid w:val="00833613"/>
    <w:rsid w:val="00844F8C"/>
    <w:rsid w:val="00847F95"/>
    <w:rsid w:val="00851CAD"/>
    <w:rsid w:val="0085705B"/>
    <w:rsid w:val="008726E8"/>
    <w:rsid w:val="0087273E"/>
    <w:rsid w:val="008761F2"/>
    <w:rsid w:val="00881A29"/>
    <w:rsid w:val="008853E9"/>
    <w:rsid w:val="00891D7D"/>
    <w:rsid w:val="008A2D3E"/>
    <w:rsid w:val="008A3E63"/>
    <w:rsid w:val="008A4BF2"/>
    <w:rsid w:val="008B26FB"/>
    <w:rsid w:val="008B37FA"/>
    <w:rsid w:val="008C16E9"/>
    <w:rsid w:val="008C52E2"/>
    <w:rsid w:val="008C6CAA"/>
    <w:rsid w:val="008D0F22"/>
    <w:rsid w:val="008D5419"/>
    <w:rsid w:val="008E0E85"/>
    <w:rsid w:val="008E7F15"/>
    <w:rsid w:val="008F02FB"/>
    <w:rsid w:val="008F41F5"/>
    <w:rsid w:val="008F6E97"/>
    <w:rsid w:val="008F7025"/>
    <w:rsid w:val="00905A1E"/>
    <w:rsid w:val="009067F1"/>
    <w:rsid w:val="0091760A"/>
    <w:rsid w:val="00920C85"/>
    <w:rsid w:val="009313CE"/>
    <w:rsid w:val="00935EA6"/>
    <w:rsid w:val="0094186A"/>
    <w:rsid w:val="009418A6"/>
    <w:rsid w:val="009503A0"/>
    <w:rsid w:val="00951359"/>
    <w:rsid w:val="00961FAD"/>
    <w:rsid w:val="009732C1"/>
    <w:rsid w:val="009743D4"/>
    <w:rsid w:val="009771B3"/>
    <w:rsid w:val="0098091A"/>
    <w:rsid w:val="009926D1"/>
    <w:rsid w:val="00995F21"/>
    <w:rsid w:val="009A2796"/>
    <w:rsid w:val="009A352F"/>
    <w:rsid w:val="009B0AC1"/>
    <w:rsid w:val="009B4FF6"/>
    <w:rsid w:val="009C04B7"/>
    <w:rsid w:val="009C1123"/>
    <w:rsid w:val="009C28F5"/>
    <w:rsid w:val="009C2F97"/>
    <w:rsid w:val="009C4D8A"/>
    <w:rsid w:val="009C4E60"/>
    <w:rsid w:val="009C5AC8"/>
    <w:rsid w:val="009C7520"/>
    <w:rsid w:val="009D5B54"/>
    <w:rsid w:val="00A04271"/>
    <w:rsid w:val="00A22169"/>
    <w:rsid w:val="00A22FE2"/>
    <w:rsid w:val="00A2343C"/>
    <w:rsid w:val="00A26141"/>
    <w:rsid w:val="00A318A1"/>
    <w:rsid w:val="00A35C5B"/>
    <w:rsid w:val="00A41C1E"/>
    <w:rsid w:val="00A433CB"/>
    <w:rsid w:val="00A4621D"/>
    <w:rsid w:val="00A602C4"/>
    <w:rsid w:val="00A6041C"/>
    <w:rsid w:val="00A67F92"/>
    <w:rsid w:val="00A70C6D"/>
    <w:rsid w:val="00A75580"/>
    <w:rsid w:val="00A8427F"/>
    <w:rsid w:val="00A84DA7"/>
    <w:rsid w:val="00A920F1"/>
    <w:rsid w:val="00A92247"/>
    <w:rsid w:val="00A9770D"/>
    <w:rsid w:val="00AB5EA5"/>
    <w:rsid w:val="00AB6435"/>
    <w:rsid w:val="00AC5AD9"/>
    <w:rsid w:val="00AC5C85"/>
    <w:rsid w:val="00AC7505"/>
    <w:rsid w:val="00AD043C"/>
    <w:rsid w:val="00AD068B"/>
    <w:rsid w:val="00AD0829"/>
    <w:rsid w:val="00AD652D"/>
    <w:rsid w:val="00AF6C53"/>
    <w:rsid w:val="00B000F8"/>
    <w:rsid w:val="00B062A9"/>
    <w:rsid w:val="00B2111E"/>
    <w:rsid w:val="00B230B9"/>
    <w:rsid w:val="00B25FD9"/>
    <w:rsid w:val="00B34CDD"/>
    <w:rsid w:val="00B35AFE"/>
    <w:rsid w:val="00B42A4D"/>
    <w:rsid w:val="00B5131C"/>
    <w:rsid w:val="00B537DA"/>
    <w:rsid w:val="00B60D1C"/>
    <w:rsid w:val="00B625AA"/>
    <w:rsid w:val="00B62F60"/>
    <w:rsid w:val="00B64730"/>
    <w:rsid w:val="00B71AF8"/>
    <w:rsid w:val="00B7386D"/>
    <w:rsid w:val="00B75175"/>
    <w:rsid w:val="00B7736C"/>
    <w:rsid w:val="00B830C3"/>
    <w:rsid w:val="00BA2DCA"/>
    <w:rsid w:val="00BA507D"/>
    <w:rsid w:val="00BA799D"/>
    <w:rsid w:val="00BB2A9A"/>
    <w:rsid w:val="00BB6C12"/>
    <w:rsid w:val="00BC0E21"/>
    <w:rsid w:val="00BC36A3"/>
    <w:rsid w:val="00BC6252"/>
    <w:rsid w:val="00BD0207"/>
    <w:rsid w:val="00BD1AF9"/>
    <w:rsid w:val="00BD349D"/>
    <w:rsid w:val="00BE0BBB"/>
    <w:rsid w:val="00BE1485"/>
    <w:rsid w:val="00BE2DC3"/>
    <w:rsid w:val="00BE4E50"/>
    <w:rsid w:val="00BE6BA1"/>
    <w:rsid w:val="00BF0F26"/>
    <w:rsid w:val="00BF2008"/>
    <w:rsid w:val="00BF421A"/>
    <w:rsid w:val="00C057E7"/>
    <w:rsid w:val="00C0653A"/>
    <w:rsid w:val="00C07A6D"/>
    <w:rsid w:val="00C100A0"/>
    <w:rsid w:val="00C129D5"/>
    <w:rsid w:val="00C20E4D"/>
    <w:rsid w:val="00C277D0"/>
    <w:rsid w:val="00C413AB"/>
    <w:rsid w:val="00C451C4"/>
    <w:rsid w:val="00C51674"/>
    <w:rsid w:val="00C54C62"/>
    <w:rsid w:val="00C57B33"/>
    <w:rsid w:val="00C73E0B"/>
    <w:rsid w:val="00C80C9E"/>
    <w:rsid w:val="00C92D00"/>
    <w:rsid w:val="00CA1395"/>
    <w:rsid w:val="00CA1856"/>
    <w:rsid w:val="00CA4642"/>
    <w:rsid w:val="00CA693B"/>
    <w:rsid w:val="00CB4CC8"/>
    <w:rsid w:val="00CB4FAB"/>
    <w:rsid w:val="00CC2E1D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25A9"/>
    <w:rsid w:val="00D1322D"/>
    <w:rsid w:val="00D209E8"/>
    <w:rsid w:val="00D20BC6"/>
    <w:rsid w:val="00D3031F"/>
    <w:rsid w:val="00D30B57"/>
    <w:rsid w:val="00D3608F"/>
    <w:rsid w:val="00D4163F"/>
    <w:rsid w:val="00D45322"/>
    <w:rsid w:val="00D5574B"/>
    <w:rsid w:val="00D56B94"/>
    <w:rsid w:val="00D57EDA"/>
    <w:rsid w:val="00D727EE"/>
    <w:rsid w:val="00D73B3F"/>
    <w:rsid w:val="00D811FC"/>
    <w:rsid w:val="00D86F95"/>
    <w:rsid w:val="00D9254D"/>
    <w:rsid w:val="00D95972"/>
    <w:rsid w:val="00D96163"/>
    <w:rsid w:val="00DA7E23"/>
    <w:rsid w:val="00DB0C05"/>
    <w:rsid w:val="00DC11E7"/>
    <w:rsid w:val="00DC55B8"/>
    <w:rsid w:val="00DC584F"/>
    <w:rsid w:val="00DD4F83"/>
    <w:rsid w:val="00E006E3"/>
    <w:rsid w:val="00E102DE"/>
    <w:rsid w:val="00E210E8"/>
    <w:rsid w:val="00E238A8"/>
    <w:rsid w:val="00E254FE"/>
    <w:rsid w:val="00E25598"/>
    <w:rsid w:val="00E27049"/>
    <w:rsid w:val="00E30CA5"/>
    <w:rsid w:val="00E30F84"/>
    <w:rsid w:val="00E318D4"/>
    <w:rsid w:val="00E31FB5"/>
    <w:rsid w:val="00E56519"/>
    <w:rsid w:val="00E603AD"/>
    <w:rsid w:val="00E612D4"/>
    <w:rsid w:val="00E6217D"/>
    <w:rsid w:val="00E6252B"/>
    <w:rsid w:val="00E62FAA"/>
    <w:rsid w:val="00E710EE"/>
    <w:rsid w:val="00E73FC0"/>
    <w:rsid w:val="00E76FAB"/>
    <w:rsid w:val="00E90FFC"/>
    <w:rsid w:val="00E94928"/>
    <w:rsid w:val="00E94AFC"/>
    <w:rsid w:val="00E94D96"/>
    <w:rsid w:val="00E95399"/>
    <w:rsid w:val="00E95543"/>
    <w:rsid w:val="00E96ADC"/>
    <w:rsid w:val="00EA1FCD"/>
    <w:rsid w:val="00EA2BF2"/>
    <w:rsid w:val="00EA4C94"/>
    <w:rsid w:val="00EC7956"/>
    <w:rsid w:val="00ED3D92"/>
    <w:rsid w:val="00ED4372"/>
    <w:rsid w:val="00EF0A8E"/>
    <w:rsid w:val="00EF200E"/>
    <w:rsid w:val="00EF2C6C"/>
    <w:rsid w:val="00EF4F7C"/>
    <w:rsid w:val="00F0055C"/>
    <w:rsid w:val="00F03780"/>
    <w:rsid w:val="00F11770"/>
    <w:rsid w:val="00F12417"/>
    <w:rsid w:val="00F17125"/>
    <w:rsid w:val="00F23026"/>
    <w:rsid w:val="00F257A0"/>
    <w:rsid w:val="00F26FF7"/>
    <w:rsid w:val="00F27069"/>
    <w:rsid w:val="00F31D95"/>
    <w:rsid w:val="00F33C96"/>
    <w:rsid w:val="00F364A5"/>
    <w:rsid w:val="00F375EE"/>
    <w:rsid w:val="00F46E97"/>
    <w:rsid w:val="00F50010"/>
    <w:rsid w:val="00F561A4"/>
    <w:rsid w:val="00F63C1B"/>
    <w:rsid w:val="00F648A2"/>
    <w:rsid w:val="00F76401"/>
    <w:rsid w:val="00F83C3E"/>
    <w:rsid w:val="00F84D17"/>
    <w:rsid w:val="00F84FC3"/>
    <w:rsid w:val="00F93E05"/>
    <w:rsid w:val="00F97544"/>
    <w:rsid w:val="00FA1AE2"/>
    <w:rsid w:val="00FB1C7C"/>
    <w:rsid w:val="00FD1E82"/>
    <w:rsid w:val="00FD75DD"/>
    <w:rsid w:val="00FF084F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  <w:style w:type="character" w:styleId="af0">
    <w:name w:val="Emphasis"/>
    <w:basedOn w:val="a0"/>
    <w:uiPriority w:val="20"/>
    <w:qFormat/>
    <w:rsid w:val="00584F5B"/>
    <w:rPr>
      <w:i/>
      <w:iCs/>
    </w:rPr>
  </w:style>
  <w:style w:type="character" w:styleId="af1">
    <w:name w:val="Hyperlink"/>
    <w:basedOn w:val="a0"/>
    <w:uiPriority w:val="99"/>
    <w:semiHidden/>
    <w:unhideWhenUsed/>
    <w:rsid w:val="00765E6D"/>
    <w:rPr>
      <w:color w:val="0563C1"/>
      <w:u w:val="single"/>
    </w:rPr>
  </w:style>
  <w:style w:type="character" w:styleId="af2">
    <w:name w:val="FollowedHyperlink"/>
    <w:basedOn w:val="a0"/>
    <w:uiPriority w:val="99"/>
    <w:semiHidden/>
    <w:unhideWhenUsed/>
    <w:rsid w:val="00765E6D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0IywrcJlNHA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youtu.be/0IywrcJlNHA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A698A45-75D8-494E-A119-0E76DD92A331}"/>
</file>

<file path=customXml/itemProps4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303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201</cp:revision>
  <cp:lastPrinted>2022-08-31T07:55:00Z</cp:lastPrinted>
  <dcterms:created xsi:type="dcterms:W3CDTF">2023-02-02T08:21:00Z</dcterms:created>
  <dcterms:modified xsi:type="dcterms:W3CDTF">2023-08-24T03:57:00Z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