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5C48FB4D" w:rsidR="003F0F0F" w:rsidRPr="000E58CD" w:rsidRDefault="008332DD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5C0152FB" w14:textId="6710F819" w:rsidR="00765E6D" w:rsidRDefault="00765E6D" w:rsidP="00765E6D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9D94E23" w14:textId="0B319BE9" w:rsidR="00765E6D" w:rsidRPr="00B60D1C" w:rsidRDefault="00BA507D" w:rsidP="00765E6D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7A4038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697152" behindDoc="0" locked="0" layoutInCell="1" allowOverlap="1" wp14:anchorId="19B06EFD" wp14:editId="111A6F05">
            <wp:simplePos x="0" y="0"/>
            <wp:positionH relativeFrom="margin">
              <wp:posOffset>5514328</wp:posOffset>
            </wp:positionH>
            <wp:positionV relativeFrom="paragraph">
              <wp:posOffset>137376</wp:posOffset>
            </wp:positionV>
            <wp:extent cx="719455" cy="719455"/>
            <wp:effectExtent l="0" t="0" r="4445" b="4445"/>
            <wp:wrapThrough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hrough>
            <wp:docPr id="9" name="圖片 9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正方形, 對稱, 圖形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7E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85E4D6" wp14:editId="1482B096">
                <wp:simplePos x="0" y="0"/>
                <wp:positionH relativeFrom="page">
                  <wp:align>left</wp:align>
                </wp:positionH>
                <wp:positionV relativeFrom="paragraph">
                  <wp:posOffset>104559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9EE9F" w14:textId="77777777" w:rsidR="000C367E" w:rsidRPr="0030311B" w:rsidRDefault="000C367E" w:rsidP="000C367E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0311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30311B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EP13 老兵黃光漢: 認識無線電通訊兵</w:t>
                            </w:r>
                          </w:p>
                          <w:p w14:paraId="5FF420D4" w14:textId="77777777" w:rsidR="000C367E" w:rsidRPr="004A735B" w:rsidRDefault="000C367E" w:rsidP="000C367E">
                            <w:pPr>
                              <w:rPr>
                                <w:color w:val="000000"/>
                              </w:rPr>
                            </w:pPr>
                            <w:r w:rsidRPr="0030311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網址：</w:t>
                            </w:r>
                            <w:hyperlink r:id="rId12" w:history="1">
                              <w:r>
                                <w:rPr>
                                  <w:rStyle w:val="af1"/>
                                </w:rPr>
                                <w:t>https://youtu.be/0IywrcJlNHA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5E4D6" id="矩形 5" o:spid="_x0000_s1026" style="position:absolute;left:0;text-align:left;margin-left:0;margin-top:8.25pt;width:593.85pt;height:62.35pt;z-index:2516951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" fillcolor="#cff" stroked="f" strokeweight="1pt">
                <v:fill opacity="33410f"/>
                <v:textbox>
                  <w:txbxContent>
                    <w:p w14:paraId="2969EE9F" w14:textId="77777777" w:rsidR="000C367E" w:rsidRPr="0030311B" w:rsidRDefault="000C367E" w:rsidP="000C367E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Pr="0030311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30311B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EP13 老兵黃光漢: 認識無線電通訊兵</w:t>
                      </w:r>
                    </w:p>
                    <w:p w14:paraId="5FF420D4" w14:textId="77777777" w:rsidR="000C367E" w:rsidRPr="004A735B" w:rsidRDefault="000C367E" w:rsidP="000C367E">
                      <w:pPr>
                        <w:rPr>
                          <w:color w:val="000000"/>
                        </w:rPr>
                      </w:pPr>
                      <w:r w:rsidRPr="0030311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網址：</w:t>
                      </w:r>
                      <w:hyperlink r:id="rId13" w:history="1">
                        <w:r>
                          <w:rPr>
                            <w:rStyle w:val="af1"/>
                          </w:rPr>
                          <w:t>https://youtu.be/0IywrcJlNHA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0975E38" w14:textId="037A0EF0" w:rsidR="00765E6D" w:rsidRDefault="00765E6D" w:rsidP="00765E6D">
      <w:pPr>
        <w:spacing w:line="276" w:lineRule="auto"/>
        <w:rPr>
          <w:color w:val="040606" w:themeColor="text2"/>
        </w:rPr>
      </w:pPr>
    </w:p>
    <w:p w14:paraId="2945EE50" w14:textId="187F60B0" w:rsidR="00423758" w:rsidRPr="00765E6D" w:rsidRDefault="00423758" w:rsidP="00765E6D">
      <w:pPr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42A7139E" w14:textId="1DB33684" w:rsidR="006F58BD" w:rsidRDefault="0006359F" w:rsidP="003527A9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黃光漢在影片中的哪段經歷最</w:t>
      </w:r>
      <w:r w:rsidR="009771B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觸動</w:t>
      </w:r>
      <w:r w:rsidR="008853E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你？</w:t>
      </w:r>
      <w:r w:rsidR="00566CE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在代表空格內加</w:t>
      </w:r>
      <w:r w:rsidR="00566CE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9732C1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。</w:t>
      </w:r>
    </w:p>
    <w:p w14:paraId="11BE1756" w14:textId="08FA739A" w:rsidR="003527A9" w:rsidRDefault="001C0C95" w:rsidP="009A2796">
      <w:pPr>
        <w:spacing w:before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88A1E" wp14:editId="3B07D690">
                <wp:simplePos x="0" y="0"/>
                <wp:positionH relativeFrom="column">
                  <wp:posOffset>237490</wp:posOffset>
                </wp:positionH>
                <wp:positionV relativeFrom="paragraph">
                  <wp:posOffset>131749</wp:posOffset>
                </wp:positionV>
                <wp:extent cx="360000" cy="360000"/>
                <wp:effectExtent l="0" t="0" r="21590" b="2159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46176" id="矩形 18" o:spid="_x0000_s1026" style="position:absolute;margin-left:18.7pt;margin-top:10.35pt;width:28.3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" fillcolor="white [3212]" strokecolor="#484f5e [3213]" strokeweight="1pt"/>
            </w:pict>
          </mc:Fallback>
        </mc:AlternateContent>
      </w:r>
      <w:r w:rsidR="009A279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 </w:t>
      </w:r>
      <w:r w:rsidR="009A2796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          </w:t>
      </w:r>
      <w:r w:rsidR="000452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黃光漢不顧家人反對，決心參加少年連</w:t>
      </w:r>
      <w:r w:rsidR="00567E5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1AFE5EE" w14:textId="4837D1A4" w:rsidR="00567E5F" w:rsidRPr="006C6FE8" w:rsidRDefault="009A2796" w:rsidP="009A2796">
      <w:pPr>
        <w:spacing w:before="240"/>
        <w:ind w:left="720"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71C3C" wp14:editId="33392BF6">
                <wp:simplePos x="0" y="0"/>
                <wp:positionH relativeFrom="column">
                  <wp:posOffset>237794</wp:posOffset>
                </wp:positionH>
                <wp:positionV relativeFrom="paragraph">
                  <wp:posOffset>124460</wp:posOffset>
                </wp:positionV>
                <wp:extent cx="360000" cy="360000"/>
                <wp:effectExtent l="0" t="0" r="21590" b="2159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40522" id="矩形 22" o:spid="_x0000_s1026" style="position:absolute;margin-left:18.7pt;margin-top:9.8pt;width:28.3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  <w:r w:rsidR="00A22FE2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</w:t>
      </w:r>
      <w:r w:rsidR="00D727EE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6C6FE8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通訊連擔任通訊兵，隨軍入緬甸作戰</w:t>
      </w:r>
      <w:r w:rsidR="005D378E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539A4404" w14:textId="49DAC9D4" w:rsidR="005D378E" w:rsidRPr="006C6FE8" w:rsidRDefault="009A2796" w:rsidP="009A2796">
      <w:pPr>
        <w:spacing w:before="240"/>
        <w:ind w:left="720"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C6FE8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EAD94" wp14:editId="0513460C">
                <wp:simplePos x="0" y="0"/>
                <wp:positionH relativeFrom="column">
                  <wp:posOffset>237794</wp:posOffset>
                </wp:positionH>
                <wp:positionV relativeFrom="paragraph">
                  <wp:posOffset>116840</wp:posOffset>
                </wp:positionV>
                <wp:extent cx="360000" cy="360000"/>
                <wp:effectExtent l="0" t="0" r="21590" b="215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514CA" id="矩形 23" o:spid="_x0000_s1026" style="position:absolute;margin-left:18.7pt;margin-top:9.2pt;width:28.3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" fillcolor="white [3212]" strokecolor="#484f5e [3213]" strokeweight="1pt"/>
            </w:pict>
          </mc:Fallback>
        </mc:AlternateContent>
      </w:r>
      <w:r w:rsidRPr="006C6FE8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</w:t>
      </w:r>
      <w:r w:rsidR="007B4D3C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</w:t>
      </w:r>
      <w:r w:rsidR="006C6FE8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老年仍保持對科技工具的濃厚興趣</w:t>
      </w:r>
      <w:r w:rsidR="00C277D0" w:rsidRPr="006C6FE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6676645" w14:textId="6770A837" w:rsidR="00645773" w:rsidRPr="00463D34" w:rsidRDefault="00645773" w:rsidP="00645773">
      <w:pPr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</w:rPr>
      </w:pPr>
    </w:p>
    <w:p w14:paraId="09806711" w14:textId="690409C5" w:rsidR="00795173" w:rsidRDefault="00645773" w:rsidP="00980FBD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64577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這件事為甚麼能夠觸動你？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在橫線上填寫你的</w:t>
      </w:r>
      <w:r w:rsidR="00795173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理由。</w:t>
      </w:r>
    </w:p>
    <w:p w14:paraId="67E661ED" w14:textId="6F4AD514" w:rsidR="00645773" w:rsidRPr="004660F5" w:rsidRDefault="00BF421A" w:rsidP="00A84DA7">
      <w:pPr>
        <w:spacing w:before="360"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4660F5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  <w:u w:val="single"/>
        </w:rPr>
        <w:t>1</w:t>
      </w:r>
    </w:p>
    <w:p w14:paraId="5070F64D" w14:textId="667BE186" w:rsidR="004660F5" w:rsidRDefault="004660F5" w:rsidP="00A84DA7">
      <w:pPr>
        <w:spacing w:before="240" w:line="360" w:lineRule="auto"/>
        <w:ind w:left="357"/>
        <w:jc w:val="both"/>
        <w:rPr>
          <w:rFonts w:ascii="Microsoft JhengHei" w:eastAsia="Microsoft JhengHei" w:hAnsi="Microsoft JhengHei"/>
          <w:color w:val="FFFFFF" w:themeColor="background1"/>
          <w:sz w:val="16"/>
          <w:szCs w:val="16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</w:t>
      </w:r>
      <w:r w:rsidRPr="004660F5">
        <w:rPr>
          <w:rFonts w:ascii="Microsoft JhengHei" w:eastAsia="Microsoft JhengHei" w:hAnsi="Microsoft JhengHei" w:hint="eastAsia"/>
          <w:color w:val="FFFFFF" w:themeColor="background1"/>
          <w:sz w:val="16"/>
          <w:szCs w:val="16"/>
          <w:u w:val="single"/>
        </w:rPr>
        <w:t>1</w:t>
      </w:r>
    </w:p>
    <w:p w14:paraId="3987CDE9" w14:textId="20D992CA" w:rsidR="00E94AFC" w:rsidRPr="004660F5" w:rsidRDefault="00E94AFC" w:rsidP="00E94AFC">
      <w:pPr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16"/>
          <w:szCs w:val="16"/>
          <w:u w:val="single"/>
        </w:rPr>
      </w:pPr>
    </w:p>
    <w:p w14:paraId="36F96B71" w14:textId="37764D78" w:rsidR="007114DE" w:rsidRDefault="00EF200E" w:rsidP="00E94AFC">
      <w:pPr>
        <w:pStyle w:val="a7"/>
        <w:numPr>
          <w:ilvl w:val="0"/>
          <w:numId w:val="6"/>
        </w:numPr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黃光漢</w:t>
      </w:r>
      <w:r w:rsidR="000A1B0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在抗日戰爭時付出良多</w:t>
      </w:r>
      <w:r w:rsidR="00C54C6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0A1B0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我們</w:t>
      </w:r>
      <w:r w:rsidR="00C54C6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應該怎樣</w:t>
      </w:r>
      <w:r w:rsidR="00E2704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表達謝意？</w:t>
      </w:r>
    </w:p>
    <w:p w14:paraId="7D36231E" w14:textId="04EB0366" w:rsidR="00A84DA7" w:rsidRDefault="007114DE" w:rsidP="007114DE">
      <w:pPr>
        <w:pStyle w:val="a7"/>
        <w:spacing w:before="24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在空格內把你表達謝意的方式，以文字或繪畫的方式寫下來。</w:t>
      </w:r>
    </w:p>
    <w:p w14:paraId="411856FF" w14:textId="40BD8371" w:rsidR="00A84DA7" w:rsidRPr="00BF421A" w:rsidRDefault="006F7577" w:rsidP="00A84DA7">
      <w:pPr>
        <w:spacing w:before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EAC76D7" wp14:editId="48235EFB">
            <wp:simplePos x="0" y="0"/>
            <wp:positionH relativeFrom="column">
              <wp:posOffset>4778375</wp:posOffset>
            </wp:positionH>
            <wp:positionV relativeFrom="paragraph">
              <wp:posOffset>1593491</wp:posOffset>
            </wp:positionV>
            <wp:extent cx="945653" cy="707561"/>
            <wp:effectExtent l="0" t="0" r="6985" b="0"/>
            <wp:wrapNone/>
            <wp:docPr id="35" name="圖片 35" descr="謝謝香港矢量圖、剪貼畫和插圖免費下載- illus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謝謝香港矢量圖、剪貼畫和插圖免費下載- illustA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53" cy="70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AFC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647DB" wp14:editId="41684E0F">
                <wp:simplePos x="0" y="0"/>
                <wp:positionH relativeFrom="margin">
                  <wp:posOffset>89839</wp:posOffset>
                </wp:positionH>
                <wp:positionV relativeFrom="paragraph">
                  <wp:posOffset>86718</wp:posOffset>
                </wp:positionV>
                <wp:extent cx="6267284" cy="2348948"/>
                <wp:effectExtent l="38100" t="76200" r="114935" b="127635"/>
                <wp:wrapNone/>
                <wp:docPr id="28" name="流程圖: 結束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284" cy="2348948"/>
                        </a:xfrm>
                        <a:custGeom>
                          <a:avLst/>
                          <a:gdLst>
                            <a:gd name="connsiteX0" fmla="*/ 1008278 w 6267284"/>
                            <a:gd name="connsiteY0" fmla="*/ 0 h 2348948"/>
                            <a:gd name="connsiteX1" fmla="*/ 5259005 w 6267284"/>
                            <a:gd name="connsiteY1" fmla="*/ 0 h 2348948"/>
                            <a:gd name="connsiteX2" fmla="*/ 6267284 w 6267284"/>
                            <a:gd name="connsiteY2" fmla="*/ 1174474 h 2348948"/>
                            <a:gd name="connsiteX3" fmla="*/ 5259005 w 6267284"/>
                            <a:gd name="connsiteY3" fmla="*/ 2348948 h 2348948"/>
                            <a:gd name="connsiteX4" fmla="*/ 1008278 w 6267284"/>
                            <a:gd name="connsiteY4" fmla="*/ 2348948 h 2348948"/>
                            <a:gd name="connsiteX5" fmla="*/ 0 w 6267284"/>
                            <a:gd name="connsiteY5" fmla="*/ 1174474 h 2348948"/>
                            <a:gd name="connsiteX6" fmla="*/ 1008278 w 6267284"/>
                            <a:gd name="connsiteY6" fmla="*/ 0 h 2348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267284" h="2348948" fill="none" extrusionOk="0">
                              <a:moveTo>
                                <a:pt x="1008278" y="0"/>
                              </a:moveTo>
                              <a:cubicBezTo>
                                <a:pt x="2844481" y="124513"/>
                                <a:pt x="4522981" y="-125474"/>
                                <a:pt x="5259005" y="0"/>
                              </a:cubicBezTo>
                              <a:cubicBezTo>
                                <a:pt x="5833124" y="826"/>
                                <a:pt x="6258564" y="527807"/>
                                <a:pt x="6267284" y="1174474"/>
                              </a:cubicBezTo>
                              <a:cubicBezTo>
                                <a:pt x="6306018" y="1889624"/>
                                <a:pt x="5768369" y="2261025"/>
                                <a:pt x="5259005" y="2348948"/>
                              </a:cubicBezTo>
                              <a:cubicBezTo>
                                <a:pt x="3605667" y="2305180"/>
                                <a:pt x="2043702" y="2425830"/>
                                <a:pt x="1008278" y="2348948"/>
                              </a:cubicBezTo>
                              <a:cubicBezTo>
                                <a:pt x="436032" y="2368713"/>
                                <a:pt x="66370" y="1765922"/>
                                <a:pt x="0" y="1174474"/>
                              </a:cubicBezTo>
                              <a:cubicBezTo>
                                <a:pt x="43872" y="478894"/>
                                <a:pt x="434006" y="-27437"/>
                                <a:pt x="1008278" y="0"/>
                              </a:cubicBezTo>
                              <a:close/>
                            </a:path>
                            <a:path w="6267284" h="2348948" stroke="0" extrusionOk="0">
                              <a:moveTo>
                                <a:pt x="1008278" y="0"/>
                              </a:moveTo>
                              <a:cubicBezTo>
                                <a:pt x="2221258" y="31044"/>
                                <a:pt x="3343134" y="-16664"/>
                                <a:pt x="5259005" y="0"/>
                              </a:cubicBezTo>
                              <a:cubicBezTo>
                                <a:pt x="5814545" y="65654"/>
                                <a:pt x="6179365" y="434828"/>
                                <a:pt x="6267284" y="1174474"/>
                              </a:cubicBezTo>
                              <a:cubicBezTo>
                                <a:pt x="6343753" y="1833090"/>
                                <a:pt x="5752285" y="2368769"/>
                                <a:pt x="5259005" y="2348948"/>
                              </a:cubicBezTo>
                              <a:cubicBezTo>
                                <a:pt x="4425588" y="2355320"/>
                                <a:pt x="2159682" y="2267436"/>
                                <a:pt x="1008278" y="2348948"/>
                              </a:cubicBezTo>
                              <a:cubicBezTo>
                                <a:pt x="485764" y="2372740"/>
                                <a:pt x="4696" y="1813386"/>
                                <a:pt x="0" y="1174474"/>
                              </a:cubicBezTo>
                              <a:cubicBezTo>
                                <a:pt x="-76435" y="457852"/>
                                <a:pt x="469743" y="-2752"/>
                                <a:pt x="10082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prstDash val="dashDot"/>
                          <a:extLst>
                            <a:ext uri="{C807C97D-BFC1-408E-A445-0C87EB9F89A2}">
                              <ask:lineSketchStyleProps xmlns:ask="http://schemas.microsoft.com/office/drawing/2018/sketchyshapes" sd="1790000121">
                                <a:prstGeom prst="flowChartTerminator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F93D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8" o:spid="_x0000_s1026" type="#_x0000_t116" style="position:absolute;margin-left:7.05pt;margin-top:6.85pt;width:493.5pt;height:1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" fillcolor="white [3212]" strokecolor="#845903 [1604]" strokeweight="1pt">
                <v:stroke dashstyle="dashDot"/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sectPr w:rsidR="00A84DA7" w:rsidRPr="00BF421A" w:rsidSect="004038B5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4BAF" w14:textId="77777777" w:rsidR="00377681" w:rsidRDefault="00377681" w:rsidP="00465C96">
      <w:r>
        <w:separator/>
      </w:r>
    </w:p>
  </w:endnote>
  <w:endnote w:type="continuationSeparator" w:id="0">
    <w:p w14:paraId="48D6E6FA" w14:textId="77777777" w:rsidR="00377681" w:rsidRDefault="0037768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72CC160C" wp14:editId="05684AF7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58752" behindDoc="1" locked="0" layoutInCell="1" allowOverlap="1" wp14:anchorId="2C3AFF36" wp14:editId="03AFAC0E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6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3059E" w14:textId="77777777" w:rsidR="00377681" w:rsidRDefault="00377681" w:rsidP="00465C96">
      <w:r>
        <w:separator/>
      </w:r>
    </w:p>
  </w:footnote>
  <w:footnote w:type="continuationSeparator" w:id="0">
    <w:p w14:paraId="07472191" w14:textId="77777777" w:rsidR="00377681" w:rsidRDefault="0037768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C012E98" wp14:editId="23998DA4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7F4D5609" w:rsidR="008C16E9" w:rsidRDefault="003362A2">
    <w:pPr>
      <w:pStyle w:val="a3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B6EA7CC" wp14:editId="54EA90A7">
          <wp:simplePos x="0" y="0"/>
          <wp:positionH relativeFrom="column">
            <wp:posOffset>-540385</wp:posOffset>
          </wp:positionH>
          <wp:positionV relativeFrom="paragraph">
            <wp:posOffset>-431165</wp:posOffset>
          </wp:positionV>
          <wp:extent cx="7565162" cy="1123950"/>
          <wp:effectExtent l="0" t="0" r="0" b="0"/>
          <wp:wrapNone/>
          <wp:docPr id="7" name="圖片 7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162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95pt;height:27.9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0801A0"/>
    <w:multiLevelType w:val="hybridMultilevel"/>
    <w:tmpl w:val="E2EC057A"/>
    <w:lvl w:ilvl="0" w:tplc="54047E1E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3FA31B49"/>
    <w:multiLevelType w:val="hybridMultilevel"/>
    <w:tmpl w:val="D67278CA"/>
    <w:lvl w:ilvl="0" w:tplc="69B6E048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  <w:sz w:val="28"/>
        <w:szCs w:val="28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1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8"/>
  </w:num>
  <w:num w:numId="7" w16cid:durableId="750085455">
    <w:abstractNumId w:val="22"/>
  </w:num>
  <w:num w:numId="8" w16cid:durableId="489517734">
    <w:abstractNumId w:val="18"/>
  </w:num>
  <w:num w:numId="9" w16cid:durableId="1183323129">
    <w:abstractNumId w:val="5"/>
  </w:num>
  <w:num w:numId="10" w16cid:durableId="442499570">
    <w:abstractNumId w:val="14"/>
  </w:num>
  <w:num w:numId="11" w16cid:durableId="4477047">
    <w:abstractNumId w:val="4"/>
  </w:num>
  <w:num w:numId="12" w16cid:durableId="1266037166">
    <w:abstractNumId w:val="16"/>
  </w:num>
  <w:num w:numId="13" w16cid:durableId="175652978">
    <w:abstractNumId w:val="6"/>
  </w:num>
  <w:num w:numId="14" w16cid:durableId="458883816">
    <w:abstractNumId w:val="21"/>
  </w:num>
  <w:num w:numId="15" w16cid:durableId="519507971">
    <w:abstractNumId w:val="15"/>
  </w:num>
  <w:num w:numId="16" w16cid:durableId="72972386">
    <w:abstractNumId w:val="9"/>
  </w:num>
  <w:num w:numId="17" w16cid:durableId="1414619728">
    <w:abstractNumId w:val="13"/>
  </w:num>
  <w:num w:numId="18" w16cid:durableId="246034247">
    <w:abstractNumId w:val="10"/>
  </w:num>
  <w:num w:numId="19" w16cid:durableId="274145084">
    <w:abstractNumId w:val="7"/>
  </w:num>
  <w:num w:numId="20" w16cid:durableId="1752968408">
    <w:abstractNumId w:val="20"/>
  </w:num>
  <w:num w:numId="21" w16cid:durableId="520315166">
    <w:abstractNumId w:val="12"/>
  </w:num>
  <w:num w:numId="22" w16cid:durableId="1617709310">
    <w:abstractNumId w:val="0"/>
  </w:num>
  <w:num w:numId="23" w16cid:durableId="6748904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13FAF"/>
    <w:rsid w:val="000214DD"/>
    <w:rsid w:val="00022D83"/>
    <w:rsid w:val="00023F7D"/>
    <w:rsid w:val="00027603"/>
    <w:rsid w:val="00030ADC"/>
    <w:rsid w:val="00030C37"/>
    <w:rsid w:val="00034144"/>
    <w:rsid w:val="00035EED"/>
    <w:rsid w:val="00037602"/>
    <w:rsid w:val="00041251"/>
    <w:rsid w:val="000439C7"/>
    <w:rsid w:val="00045211"/>
    <w:rsid w:val="00047267"/>
    <w:rsid w:val="00057D4D"/>
    <w:rsid w:val="0006359F"/>
    <w:rsid w:val="0006459E"/>
    <w:rsid w:val="000661D6"/>
    <w:rsid w:val="0007141B"/>
    <w:rsid w:val="00076FA6"/>
    <w:rsid w:val="00083024"/>
    <w:rsid w:val="00096449"/>
    <w:rsid w:val="000A1B0A"/>
    <w:rsid w:val="000A204E"/>
    <w:rsid w:val="000B41D0"/>
    <w:rsid w:val="000B5287"/>
    <w:rsid w:val="000B602A"/>
    <w:rsid w:val="000C367E"/>
    <w:rsid w:val="000E2D4E"/>
    <w:rsid w:val="000E4405"/>
    <w:rsid w:val="000E4584"/>
    <w:rsid w:val="000E555F"/>
    <w:rsid w:val="000E58CD"/>
    <w:rsid w:val="000F7BCD"/>
    <w:rsid w:val="001022E4"/>
    <w:rsid w:val="001145BE"/>
    <w:rsid w:val="00117084"/>
    <w:rsid w:val="001226D5"/>
    <w:rsid w:val="00124522"/>
    <w:rsid w:val="00124A34"/>
    <w:rsid w:val="00135252"/>
    <w:rsid w:val="001412D4"/>
    <w:rsid w:val="00157029"/>
    <w:rsid w:val="00164750"/>
    <w:rsid w:val="00165B48"/>
    <w:rsid w:val="001752D5"/>
    <w:rsid w:val="00182EB0"/>
    <w:rsid w:val="00185F29"/>
    <w:rsid w:val="0018704B"/>
    <w:rsid w:val="00192EF0"/>
    <w:rsid w:val="00197524"/>
    <w:rsid w:val="001A2F95"/>
    <w:rsid w:val="001A3DCA"/>
    <w:rsid w:val="001A4F4D"/>
    <w:rsid w:val="001B2F67"/>
    <w:rsid w:val="001B3365"/>
    <w:rsid w:val="001B3571"/>
    <w:rsid w:val="001B5B02"/>
    <w:rsid w:val="001C0642"/>
    <w:rsid w:val="001C0C95"/>
    <w:rsid w:val="001C1854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3636"/>
    <w:rsid w:val="002541CA"/>
    <w:rsid w:val="002578E0"/>
    <w:rsid w:val="00257B1E"/>
    <w:rsid w:val="00265AA8"/>
    <w:rsid w:val="002742F5"/>
    <w:rsid w:val="00280BFD"/>
    <w:rsid w:val="002817C1"/>
    <w:rsid w:val="00287DA6"/>
    <w:rsid w:val="00291CC5"/>
    <w:rsid w:val="00293D92"/>
    <w:rsid w:val="00294B6E"/>
    <w:rsid w:val="002A2958"/>
    <w:rsid w:val="002A61FE"/>
    <w:rsid w:val="002A7669"/>
    <w:rsid w:val="002B1882"/>
    <w:rsid w:val="002B39AA"/>
    <w:rsid w:val="002B7F9E"/>
    <w:rsid w:val="002C05EA"/>
    <w:rsid w:val="002C33A2"/>
    <w:rsid w:val="002C5663"/>
    <w:rsid w:val="002C7E62"/>
    <w:rsid w:val="002D2E11"/>
    <w:rsid w:val="002D517B"/>
    <w:rsid w:val="002D6E0E"/>
    <w:rsid w:val="002D7F56"/>
    <w:rsid w:val="002E27DF"/>
    <w:rsid w:val="002E2BE7"/>
    <w:rsid w:val="002E587D"/>
    <w:rsid w:val="002E6743"/>
    <w:rsid w:val="002F748E"/>
    <w:rsid w:val="002F7863"/>
    <w:rsid w:val="0030390B"/>
    <w:rsid w:val="0030669C"/>
    <w:rsid w:val="00314C50"/>
    <w:rsid w:val="0032354F"/>
    <w:rsid w:val="00323D45"/>
    <w:rsid w:val="0033272A"/>
    <w:rsid w:val="003362A2"/>
    <w:rsid w:val="00336E3A"/>
    <w:rsid w:val="00340A4E"/>
    <w:rsid w:val="00340BE2"/>
    <w:rsid w:val="00341BB3"/>
    <w:rsid w:val="0034344E"/>
    <w:rsid w:val="00346063"/>
    <w:rsid w:val="003464D9"/>
    <w:rsid w:val="00350B05"/>
    <w:rsid w:val="003527A9"/>
    <w:rsid w:val="00363D89"/>
    <w:rsid w:val="0036573B"/>
    <w:rsid w:val="00375DF1"/>
    <w:rsid w:val="00377681"/>
    <w:rsid w:val="00380E55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C2E70"/>
    <w:rsid w:val="003D116E"/>
    <w:rsid w:val="003E03FC"/>
    <w:rsid w:val="003E2653"/>
    <w:rsid w:val="003E31BC"/>
    <w:rsid w:val="003E3F00"/>
    <w:rsid w:val="003E438D"/>
    <w:rsid w:val="003E6B13"/>
    <w:rsid w:val="003F0F0F"/>
    <w:rsid w:val="003F5022"/>
    <w:rsid w:val="0040277E"/>
    <w:rsid w:val="00402D76"/>
    <w:rsid w:val="004038B5"/>
    <w:rsid w:val="00423758"/>
    <w:rsid w:val="00433BF3"/>
    <w:rsid w:val="0043426E"/>
    <w:rsid w:val="004461AE"/>
    <w:rsid w:val="00450D4C"/>
    <w:rsid w:val="00451A3F"/>
    <w:rsid w:val="004607AF"/>
    <w:rsid w:val="00463D34"/>
    <w:rsid w:val="00464B61"/>
    <w:rsid w:val="00465C96"/>
    <w:rsid w:val="004660F5"/>
    <w:rsid w:val="0047169B"/>
    <w:rsid w:val="00472AEE"/>
    <w:rsid w:val="00480FBB"/>
    <w:rsid w:val="00482551"/>
    <w:rsid w:val="00482DFB"/>
    <w:rsid w:val="004831FC"/>
    <w:rsid w:val="004A2E2F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4E20FC"/>
    <w:rsid w:val="004E255D"/>
    <w:rsid w:val="004E461F"/>
    <w:rsid w:val="004E6B1E"/>
    <w:rsid w:val="00501B61"/>
    <w:rsid w:val="00504024"/>
    <w:rsid w:val="00504EF1"/>
    <w:rsid w:val="005057FB"/>
    <w:rsid w:val="00524D68"/>
    <w:rsid w:val="00532AD8"/>
    <w:rsid w:val="00534FED"/>
    <w:rsid w:val="00537238"/>
    <w:rsid w:val="005438AD"/>
    <w:rsid w:val="00556208"/>
    <w:rsid w:val="005566A0"/>
    <w:rsid w:val="00560854"/>
    <w:rsid w:val="005619BC"/>
    <w:rsid w:val="00563F27"/>
    <w:rsid w:val="00566CE0"/>
    <w:rsid w:val="00567103"/>
    <w:rsid w:val="005678A2"/>
    <w:rsid w:val="00567E5F"/>
    <w:rsid w:val="00574311"/>
    <w:rsid w:val="0057476C"/>
    <w:rsid w:val="00581DBF"/>
    <w:rsid w:val="00584079"/>
    <w:rsid w:val="00584F5B"/>
    <w:rsid w:val="00592357"/>
    <w:rsid w:val="00593306"/>
    <w:rsid w:val="00593AD1"/>
    <w:rsid w:val="0059681B"/>
    <w:rsid w:val="005A2984"/>
    <w:rsid w:val="005A364B"/>
    <w:rsid w:val="005B59D8"/>
    <w:rsid w:val="005B6C15"/>
    <w:rsid w:val="005C1DC6"/>
    <w:rsid w:val="005D069B"/>
    <w:rsid w:val="005D2954"/>
    <w:rsid w:val="005D378E"/>
    <w:rsid w:val="005D38D0"/>
    <w:rsid w:val="005D5D22"/>
    <w:rsid w:val="005E5BF0"/>
    <w:rsid w:val="005F6581"/>
    <w:rsid w:val="005F7C4A"/>
    <w:rsid w:val="00604DF2"/>
    <w:rsid w:val="0060558E"/>
    <w:rsid w:val="00607380"/>
    <w:rsid w:val="006101FC"/>
    <w:rsid w:val="00615822"/>
    <w:rsid w:val="00615BE5"/>
    <w:rsid w:val="00621C51"/>
    <w:rsid w:val="00627177"/>
    <w:rsid w:val="0062740A"/>
    <w:rsid w:val="0063523A"/>
    <w:rsid w:val="00635355"/>
    <w:rsid w:val="00641E16"/>
    <w:rsid w:val="00644B90"/>
    <w:rsid w:val="00645773"/>
    <w:rsid w:val="00646351"/>
    <w:rsid w:val="00652E18"/>
    <w:rsid w:val="00655646"/>
    <w:rsid w:val="00664FA2"/>
    <w:rsid w:val="00666013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A4963"/>
    <w:rsid w:val="006B4C8B"/>
    <w:rsid w:val="006C0E4B"/>
    <w:rsid w:val="006C3760"/>
    <w:rsid w:val="006C6FE8"/>
    <w:rsid w:val="006D06C7"/>
    <w:rsid w:val="006D146B"/>
    <w:rsid w:val="006D6AD3"/>
    <w:rsid w:val="006E01B0"/>
    <w:rsid w:val="006E6CB1"/>
    <w:rsid w:val="006F28C5"/>
    <w:rsid w:val="006F58BD"/>
    <w:rsid w:val="006F7577"/>
    <w:rsid w:val="006F7924"/>
    <w:rsid w:val="007051D6"/>
    <w:rsid w:val="007114DE"/>
    <w:rsid w:val="00722215"/>
    <w:rsid w:val="00734457"/>
    <w:rsid w:val="00734657"/>
    <w:rsid w:val="007410AF"/>
    <w:rsid w:val="007438AA"/>
    <w:rsid w:val="007503AC"/>
    <w:rsid w:val="00752149"/>
    <w:rsid w:val="00761E71"/>
    <w:rsid w:val="00765E6D"/>
    <w:rsid w:val="00766912"/>
    <w:rsid w:val="00781E55"/>
    <w:rsid w:val="00782E84"/>
    <w:rsid w:val="00783946"/>
    <w:rsid w:val="00784EA6"/>
    <w:rsid w:val="007851CC"/>
    <w:rsid w:val="00792C0C"/>
    <w:rsid w:val="007943BD"/>
    <w:rsid w:val="00795173"/>
    <w:rsid w:val="007969E5"/>
    <w:rsid w:val="00796CD8"/>
    <w:rsid w:val="007A027A"/>
    <w:rsid w:val="007A24CF"/>
    <w:rsid w:val="007A2D3A"/>
    <w:rsid w:val="007A531F"/>
    <w:rsid w:val="007A7B09"/>
    <w:rsid w:val="007A7CD9"/>
    <w:rsid w:val="007B4D3C"/>
    <w:rsid w:val="007B5E24"/>
    <w:rsid w:val="007C3046"/>
    <w:rsid w:val="007D698C"/>
    <w:rsid w:val="007E021E"/>
    <w:rsid w:val="007E0521"/>
    <w:rsid w:val="007E1056"/>
    <w:rsid w:val="007E231F"/>
    <w:rsid w:val="007E4AD8"/>
    <w:rsid w:val="007E50F8"/>
    <w:rsid w:val="007E781E"/>
    <w:rsid w:val="007E7F55"/>
    <w:rsid w:val="007F3688"/>
    <w:rsid w:val="007F75C4"/>
    <w:rsid w:val="008031B2"/>
    <w:rsid w:val="00810A2C"/>
    <w:rsid w:val="00816D9B"/>
    <w:rsid w:val="00826413"/>
    <w:rsid w:val="008332DD"/>
    <w:rsid w:val="00833613"/>
    <w:rsid w:val="00844F8C"/>
    <w:rsid w:val="00847F95"/>
    <w:rsid w:val="00851CAD"/>
    <w:rsid w:val="0085705B"/>
    <w:rsid w:val="008726E8"/>
    <w:rsid w:val="0087273E"/>
    <w:rsid w:val="008761F2"/>
    <w:rsid w:val="00881A29"/>
    <w:rsid w:val="008853E9"/>
    <w:rsid w:val="00891D7D"/>
    <w:rsid w:val="008A2D3E"/>
    <w:rsid w:val="008A3E63"/>
    <w:rsid w:val="008A4BF2"/>
    <w:rsid w:val="008B26FB"/>
    <w:rsid w:val="008B37FA"/>
    <w:rsid w:val="008C16E9"/>
    <w:rsid w:val="008C52E2"/>
    <w:rsid w:val="008C6CAA"/>
    <w:rsid w:val="008D0F22"/>
    <w:rsid w:val="008D5419"/>
    <w:rsid w:val="008E0E85"/>
    <w:rsid w:val="008E7F15"/>
    <w:rsid w:val="008F02FB"/>
    <w:rsid w:val="008F41F5"/>
    <w:rsid w:val="008F6E97"/>
    <w:rsid w:val="008F7025"/>
    <w:rsid w:val="00905A1E"/>
    <w:rsid w:val="009067F1"/>
    <w:rsid w:val="0091760A"/>
    <w:rsid w:val="00920C85"/>
    <w:rsid w:val="009313CE"/>
    <w:rsid w:val="00935EA6"/>
    <w:rsid w:val="0094186A"/>
    <w:rsid w:val="009418A6"/>
    <w:rsid w:val="009503A0"/>
    <w:rsid w:val="00951359"/>
    <w:rsid w:val="00961FAD"/>
    <w:rsid w:val="009732C1"/>
    <w:rsid w:val="009743D4"/>
    <w:rsid w:val="009771B3"/>
    <w:rsid w:val="0098091A"/>
    <w:rsid w:val="009926D1"/>
    <w:rsid w:val="00995F21"/>
    <w:rsid w:val="009A2796"/>
    <w:rsid w:val="009A352F"/>
    <w:rsid w:val="009B0AC1"/>
    <w:rsid w:val="009B4FF6"/>
    <w:rsid w:val="009C04B7"/>
    <w:rsid w:val="009C1123"/>
    <w:rsid w:val="009C28F5"/>
    <w:rsid w:val="009C2F97"/>
    <w:rsid w:val="009C4D8A"/>
    <w:rsid w:val="009C4E60"/>
    <w:rsid w:val="009C5AC8"/>
    <w:rsid w:val="009C7520"/>
    <w:rsid w:val="009D5B54"/>
    <w:rsid w:val="00A04271"/>
    <w:rsid w:val="00A22169"/>
    <w:rsid w:val="00A22FE2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5580"/>
    <w:rsid w:val="00A8427F"/>
    <w:rsid w:val="00A84DA7"/>
    <w:rsid w:val="00A920F1"/>
    <w:rsid w:val="00A92247"/>
    <w:rsid w:val="00A9770D"/>
    <w:rsid w:val="00AB5EA5"/>
    <w:rsid w:val="00AB6435"/>
    <w:rsid w:val="00AC5AD9"/>
    <w:rsid w:val="00AC5C85"/>
    <w:rsid w:val="00AC7505"/>
    <w:rsid w:val="00AD043C"/>
    <w:rsid w:val="00AD068B"/>
    <w:rsid w:val="00AD0829"/>
    <w:rsid w:val="00AD652D"/>
    <w:rsid w:val="00AF6C53"/>
    <w:rsid w:val="00B000F8"/>
    <w:rsid w:val="00B062A9"/>
    <w:rsid w:val="00B2111E"/>
    <w:rsid w:val="00B230B9"/>
    <w:rsid w:val="00B25FD9"/>
    <w:rsid w:val="00B34CDD"/>
    <w:rsid w:val="00B35AFE"/>
    <w:rsid w:val="00B42A4D"/>
    <w:rsid w:val="00B5131C"/>
    <w:rsid w:val="00B537DA"/>
    <w:rsid w:val="00B60D1C"/>
    <w:rsid w:val="00B625AA"/>
    <w:rsid w:val="00B62F60"/>
    <w:rsid w:val="00B64730"/>
    <w:rsid w:val="00B71AF8"/>
    <w:rsid w:val="00B7386D"/>
    <w:rsid w:val="00B75175"/>
    <w:rsid w:val="00B7736C"/>
    <w:rsid w:val="00B830C3"/>
    <w:rsid w:val="00BA2DCA"/>
    <w:rsid w:val="00BA507D"/>
    <w:rsid w:val="00BA799D"/>
    <w:rsid w:val="00BB2A9A"/>
    <w:rsid w:val="00BB6C12"/>
    <w:rsid w:val="00BC0E21"/>
    <w:rsid w:val="00BC36A3"/>
    <w:rsid w:val="00BC6252"/>
    <w:rsid w:val="00BD0207"/>
    <w:rsid w:val="00BD1AF9"/>
    <w:rsid w:val="00BD349D"/>
    <w:rsid w:val="00BE0BBB"/>
    <w:rsid w:val="00BE1485"/>
    <w:rsid w:val="00BE2DC3"/>
    <w:rsid w:val="00BE4E50"/>
    <w:rsid w:val="00BE6BA1"/>
    <w:rsid w:val="00BF0F26"/>
    <w:rsid w:val="00BF2008"/>
    <w:rsid w:val="00BF421A"/>
    <w:rsid w:val="00C057E7"/>
    <w:rsid w:val="00C0653A"/>
    <w:rsid w:val="00C07A6D"/>
    <w:rsid w:val="00C100A0"/>
    <w:rsid w:val="00C129D5"/>
    <w:rsid w:val="00C20E4D"/>
    <w:rsid w:val="00C277D0"/>
    <w:rsid w:val="00C413AB"/>
    <w:rsid w:val="00C451C4"/>
    <w:rsid w:val="00C51674"/>
    <w:rsid w:val="00C54C62"/>
    <w:rsid w:val="00C57B33"/>
    <w:rsid w:val="00C73E0B"/>
    <w:rsid w:val="00C80C9E"/>
    <w:rsid w:val="00C92D00"/>
    <w:rsid w:val="00CA1395"/>
    <w:rsid w:val="00CA1856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25A9"/>
    <w:rsid w:val="00D1322D"/>
    <w:rsid w:val="00D209E8"/>
    <w:rsid w:val="00D20BC6"/>
    <w:rsid w:val="00D3031F"/>
    <w:rsid w:val="00D30B57"/>
    <w:rsid w:val="00D3608F"/>
    <w:rsid w:val="00D4163F"/>
    <w:rsid w:val="00D45322"/>
    <w:rsid w:val="00D5574B"/>
    <w:rsid w:val="00D56B94"/>
    <w:rsid w:val="00D57EDA"/>
    <w:rsid w:val="00D727EE"/>
    <w:rsid w:val="00D73B3F"/>
    <w:rsid w:val="00D811FC"/>
    <w:rsid w:val="00D86F95"/>
    <w:rsid w:val="00D9254D"/>
    <w:rsid w:val="00D95972"/>
    <w:rsid w:val="00D96163"/>
    <w:rsid w:val="00DA7E23"/>
    <w:rsid w:val="00DB0C05"/>
    <w:rsid w:val="00DC11E7"/>
    <w:rsid w:val="00DC55B8"/>
    <w:rsid w:val="00DC584F"/>
    <w:rsid w:val="00DD4F83"/>
    <w:rsid w:val="00E006E3"/>
    <w:rsid w:val="00E102DE"/>
    <w:rsid w:val="00E210E8"/>
    <w:rsid w:val="00E238A8"/>
    <w:rsid w:val="00E254FE"/>
    <w:rsid w:val="00E25598"/>
    <w:rsid w:val="00E27049"/>
    <w:rsid w:val="00E27D6B"/>
    <w:rsid w:val="00E30CA5"/>
    <w:rsid w:val="00E30F84"/>
    <w:rsid w:val="00E318D4"/>
    <w:rsid w:val="00E31FB5"/>
    <w:rsid w:val="00E56519"/>
    <w:rsid w:val="00E603AD"/>
    <w:rsid w:val="00E612D4"/>
    <w:rsid w:val="00E6217D"/>
    <w:rsid w:val="00E6252B"/>
    <w:rsid w:val="00E62FAA"/>
    <w:rsid w:val="00E710EE"/>
    <w:rsid w:val="00E73FC0"/>
    <w:rsid w:val="00E76FAB"/>
    <w:rsid w:val="00E90FFC"/>
    <w:rsid w:val="00E94928"/>
    <w:rsid w:val="00E94AFC"/>
    <w:rsid w:val="00E94D96"/>
    <w:rsid w:val="00E95399"/>
    <w:rsid w:val="00E95543"/>
    <w:rsid w:val="00E96ADC"/>
    <w:rsid w:val="00EA1FCD"/>
    <w:rsid w:val="00EA2BF2"/>
    <w:rsid w:val="00EA4C94"/>
    <w:rsid w:val="00EC7956"/>
    <w:rsid w:val="00ED3D92"/>
    <w:rsid w:val="00ED4372"/>
    <w:rsid w:val="00EF0A8E"/>
    <w:rsid w:val="00EF200E"/>
    <w:rsid w:val="00EF2C6C"/>
    <w:rsid w:val="00EF4F7C"/>
    <w:rsid w:val="00F0055C"/>
    <w:rsid w:val="00F03780"/>
    <w:rsid w:val="00F11770"/>
    <w:rsid w:val="00F12417"/>
    <w:rsid w:val="00F17125"/>
    <w:rsid w:val="00F23026"/>
    <w:rsid w:val="00F257A0"/>
    <w:rsid w:val="00F26FF7"/>
    <w:rsid w:val="00F27069"/>
    <w:rsid w:val="00F31D95"/>
    <w:rsid w:val="00F33C96"/>
    <w:rsid w:val="00F364A5"/>
    <w:rsid w:val="00F375EE"/>
    <w:rsid w:val="00F46E97"/>
    <w:rsid w:val="00F50010"/>
    <w:rsid w:val="00F561A4"/>
    <w:rsid w:val="00F63C1B"/>
    <w:rsid w:val="00F648A2"/>
    <w:rsid w:val="00F76401"/>
    <w:rsid w:val="00F83C3E"/>
    <w:rsid w:val="00F84D17"/>
    <w:rsid w:val="00F84FC3"/>
    <w:rsid w:val="00F93E05"/>
    <w:rsid w:val="00F97544"/>
    <w:rsid w:val="00FA1AE2"/>
    <w:rsid w:val="00FB1C7C"/>
    <w:rsid w:val="00FD1E82"/>
    <w:rsid w:val="00FD75DD"/>
    <w:rsid w:val="00FF084F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  <w:style w:type="character" w:styleId="af0">
    <w:name w:val="Emphasis"/>
    <w:basedOn w:val="a0"/>
    <w:uiPriority w:val="20"/>
    <w:qFormat/>
    <w:rsid w:val="00584F5B"/>
    <w:rPr>
      <w:i/>
      <w:iCs/>
    </w:rPr>
  </w:style>
  <w:style w:type="character" w:styleId="af1">
    <w:name w:val="Hyperlink"/>
    <w:basedOn w:val="a0"/>
    <w:uiPriority w:val="99"/>
    <w:semiHidden/>
    <w:unhideWhenUsed/>
    <w:rsid w:val="00765E6D"/>
    <w:rPr>
      <w:color w:val="0563C1"/>
      <w:u w:val="single"/>
    </w:rPr>
  </w:style>
  <w:style w:type="character" w:styleId="af2">
    <w:name w:val="FollowedHyperlink"/>
    <w:basedOn w:val="a0"/>
    <w:uiPriority w:val="99"/>
    <w:semiHidden/>
    <w:unhideWhenUsed/>
    <w:rsid w:val="00765E6D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0IywrcJlNHA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youtu.be/0IywrcJlNH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347CCC-FCB4-4B1F-BFE6-E59165C6959F}"/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</cp:revision>
  <cp:lastPrinted>2022-08-31T07:55:00Z</cp:lastPrinted>
  <dcterms:created xsi:type="dcterms:W3CDTF">2023-08-24T03:57:00Z</dcterms:created>
  <dcterms:modified xsi:type="dcterms:W3CDTF">2023-08-24T03:57:00Z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