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60B2" w14:textId="170F96B8" w:rsidR="005C79BF" w:rsidRPr="000E58CD" w:rsidRDefault="00000000" w:rsidP="005C79BF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pict w14:anchorId="66EB0C72">
          <v:shapetype id="_x0000_t202" coordsize="21600,21600" o:spt="202" path="m,l,21600r21600,l21600,xe">
            <v:stroke joinstyle="miter"/>
            <v:path gradientshapeok="t" o:connecttype="rect"/>
          </v:shapetype>
          <v:shape id="文字方塊 3" o:spid="_x0000_s2125" type="#_x0000_t202" style="position:absolute;left:0;text-align:left;margin-left:324.95pt;margin-top:6.9pt;width:170.35pt;height:51.25pt;z-index:25172275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" filled="f" stroked="f" strokeweight=".5pt">
            <v:textbox>
              <w:txbxContent>
                <w:p w14:paraId="70218802" w14:textId="77777777" w:rsidR="008D494B" w:rsidRPr="00D60A6F" w:rsidRDefault="008D494B" w:rsidP="008D494B">
                  <w:pPr>
                    <w:spacing w:line="300" w:lineRule="exact"/>
                    <w:rPr>
                      <w:rFonts w:ascii="DFKai-SB" w:eastAsia="DFKai-SB" w:hAnsi="DFKai-SB" w:cstheme="minorHAnsi"/>
                      <w:color w:val="FF0000"/>
                      <w:sz w:val="22"/>
                    </w:rPr>
                  </w:pPr>
                  <w:r w:rsidRPr="00D60A6F">
                    <w:rPr>
                      <w:rFonts w:ascii="DFKai-SB" w:eastAsia="DFKai-SB" w:hAnsi="DFKai-SB" w:cstheme="minorHAnsi" w:hint="eastAsia"/>
                      <w:color w:val="FF0000"/>
                      <w:sz w:val="22"/>
                    </w:rPr>
                    <w:t>學習目標：認識與電報有關的知識，並了解通訊兵的經歷對黃光漢的人生的正面影響。</w:t>
                  </w:r>
                </w:p>
              </w:txbxContent>
            </v:textbox>
            <w10:wrap anchorx="margin"/>
          </v:shape>
        </w:pict>
      </w:r>
      <w:r w:rsidR="0036240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科技達人</w:t>
      </w:r>
    </w:p>
    <w:p w14:paraId="0E035CD7" w14:textId="0C9635E3" w:rsidR="005C79BF" w:rsidRDefault="00000000" w:rsidP="005C79B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pict w14:anchorId="4D940AE9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31" type="#_x0000_t176" style="position:absolute;margin-left:38.3pt;margin-top:154.5pt;width:433.8pt;height:48.5pt;z-index:251723776" fillcolor="#feeed0 [665]" stroked="f">
            <v:shadow on="t"/>
            <v:textbox>
              <w:txbxContent>
                <w:p w14:paraId="3BEB4CA8" w14:textId="77777777" w:rsidR="00315971" w:rsidRPr="00C54F5B" w:rsidRDefault="00315971" w:rsidP="00315971">
                  <w:pPr>
                    <w:pStyle w:val="a7"/>
                    <w:numPr>
                      <w:ilvl w:val="0"/>
                      <w:numId w:val="14"/>
                    </w:numPr>
                    <w:spacing w:before="120"/>
                    <w:ind w:left="357" w:hanging="357"/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  <w:r w:rsidRPr="00F371D0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上交機要室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B.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進行破譯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C.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收到</w:t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電報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D.</w:t>
                  </w:r>
                  <w:r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記錄電碼</w:t>
                  </w:r>
                </w:p>
              </w:txbxContent>
            </v:textbox>
          </v:shape>
        </w:pict>
      </w:r>
      <w:r>
        <w:rPr>
          <w:noProof/>
        </w:rPr>
        <w:pict w14:anchorId="3B9DA866">
          <v:rect id="Rectangle 7" o:spid="_x0000_s2124" style="position:absolute;margin-left:.4pt;margin-top:32.95pt;width:593.85pt;height:74.5pt;z-index:251649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fillcolor="#e7f9ff" stroked="f" strokeweight="1pt">
            <v:textbox style="mso-next-textbox:#Rectangle 7">
              <w:txbxContent>
                <w:p w14:paraId="2A521444" w14:textId="77777777" w:rsidR="005C79BF" w:rsidRPr="00082436" w:rsidRDefault="005C79BF" w:rsidP="005C79BF">
                  <w:pPr>
                    <w:rPr>
                      <w:rFonts w:ascii="Microsoft JhengHei" w:eastAsia="Microsoft JhengHei" w:hAnsi="Microsoft JhengHei"/>
                      <w:color w:val="0070C0"/>
                      <w:sz w:val="28"/>
                      <w:szCs w:val="28"/>
                    </w:rPr>
                  </w:pPr>
                  <w:r w:rsidRPr="00CC5DA4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 xml:space="preserve">         </w:t>
                  </w:r>
                  <w:r w:rsidRPr="00082436">
                    <w:rPr>
                      <w:rFonts w:ascii="Microsoft JhengHei" w:eastAsia="Microsoft JhengHei" w:hAnsi="Microsoft JhengHei" w:hint="eastAsia"/>
                      <w:b/>
                      <w:bCs/>
                      <w:color w:val="0070C0"/>
                      <w:sz w:val="28"/>
                      <w:szCs w:val="28"/>
                    </w:rPr>
                    <w:t>影片名稱：</w:t>
                  </w:r>
                  <w:r w:rsidRPr="00082436">
                    <w:rPr>
                      <w:rFonts w:ascii="Microsoft JhengHei" w:eastAsia="Microsoft JhengHei" w:hAnsi="Microsoft JhengHei"/>
                      <w:b/>
                      <w:bCs/>
                      <w:color w:val="0070C0"/>
                      <w:sz w:val="28"/>
                      <w:szCs w:val="28"/>
                    </w:rPr>
                    <w:t>EP17 老兵黃光漢</w:t>
                  </w:r>
                  <w:r w:rsidRPr="00082436">
                    <w:rPr>
                      <w:rFonts w:ascii="Microsoft JhengHei" w:eastAsia="Microsoft JhengHei" w:hAnsi="Microsoft JhengHei" w:hint="eastAsia"/>
                      <w:b/>
                      <w:bCs/>
                      <w:color w:val="0070C0"/>
                      <w:sz w:val="28"/>
                      <w:szCs w:val="28"/>
                    </w:rPr>
                    <w:t>：</w:t>
                  </w:r>
                  <w:r w:rsidRPr="00082436">
                    <w:rPr>
                      <w:rFonts w:ascii="Microsoft JhengHei" w:eastAsia="Microsoft JhengHei" w:hAnsi="Microsoft JhengHei"/>
                      <w:b/>
                      <w:bCs/>
                      <w:color w:val="0070C0"/>
                      <w:sz w:val="28"/>
                      <w:szCs w:val="28"/>
                    </w:rPr>
                    <w:t>科技達人</w:t>
                  </w:r>
                </w:p>
                <w:p w14:paraId="29E04BEC" w14:textId="77777777" w:rsidR="005C79BF" w:rsidRPr="00420E53" w:rsidRDefault="005C79BF" w:rsidP="005C79BF">
                  <w:pPr>
                    <w:rPr>
                      <w:color w:val="000000"/>
                    </w:rPr>
                  </w:pPr>
                  <w:r w:rsidRPr="00082436">
                    <w:rPr>
                      <w:rFonts w:ascii="Microsoft JhengHei UI" w:eastAsia="Microsoft JhengHei UI" w:hAnsi="Microsoft JhengHei UI" w:hint="eastAsia"/>
                      <w:color w:val="0070C0"/>
                      <w:sz w:val="28"/>
                      <w:szCs w:val="28"/>
                    </w:rPr>
                    <w:t xml:space="preserve">                 </w:t>
                  </w:r>
                  <w:r w:rsidRPr="00082436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網址：</w:t>
                  </w:r>
                  <w:hyperlink r:id="rId10" w:history="1">
                    <w:r>
                      <w:rPr>
                        <w:rStyle w:val="af"/>
                      </w:rPr>
                      <w:t>https://youtu.be/SAZUPeAKDJQ</w:t>
                    </w:r>
                  </w:hyperlink>
                </w:p>
              </w:txbxContent>
            </v:textbox>
            <w10:wrap anchorx="page"/>
          </v:rect>
        </w:pict>
      </w:r>
      <w:r w:rsidR="005C79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20D6538" w14:textId="4C15CCB6" w:rsidR="005C79BF" w:rsidRDefault="00082436" w:rsidP="005C79B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9381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80818C2" wp14:editId="585FCBCD">
            <wp:simplePos x="0" y="0"/>
            <wp:positionH relativeFrom="column">
              <wp:posOffset>5761249</wp:posOffset>
            </wp:positionH>
            <wp:positionV relativeFrom="paragraph">
              <wp:posOffset>185126</wp:posOffset>
            </wp:positionV>
            <wp:extent cx="719455" cy="719455"/>
            <wp:effectExtent l="0" t="0" r="0" b="0"/>
            <wp:wrapNone/>
            <wp:docPr id="6" name="圖片 6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9BF" w:rsidRPr="00B9381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0EC5E6A" wp14:editId="46EEDF80">
            <wp:simplePos x="0" y="0"/>
            <wp:positionH relativeFrom="column">
              <wp:posOffset>5759637</wp:posOffset>
            </wp:positionH>
            <wp:positionV relativeFrom="paragraph">
              <wp:posOffset>172213</wp:posOffset>
            </wp:positionV>
            <wp:extent cx="719455" cy="719455"/>
            <wp:effectExtent l="0" t="0" r="0" b="0"/>
            <wp:wrapNone/>
            <wp:docPr id="8" name="圖片 8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0E943" w14:textId="77777777" w:rsidR="005C79BF" w:rsidRDefault="005C79BF" w:rsidP="005C79BF">
      <w:pPr>
        <w:spacing w:line="276" w:lineRule="auto"/>
        <w:rPr>
          <w:color w:val="040606" w:themeColor="text2"/>
        </w:rPr>
      </w:pPr>
    </w:p>
    <w:p w14:paraId="5A85D830" w14:textId="233199F7" w:rsidR="00A3692E" w:rsidRDefault="00A3692E" w:rsidP="005C79BF">
      <w:pPr>
        <w:tabs>
          <w:tab w:val="left" w:pos="2057"/>
        </w:tabs>
        <w:spacing w:line="276" w:lineRule="auto"/>
        <w:jc w:val="center"/>
        <w:rPr>
          <w:rFonts w:ascii="Microsoft JhengHei" w:eastAsia="Microsoft JhengHei" w:hAnsi="Microsoft JhengHei"/>
        </w:rPr>
      </w:pPr>
    </w:p>
    <w:p w14:paraId="5BC39243" w14:textId="77777777" w:rsidR="00A3692E" w:rsidRDefault="00A3692E" w:rsidP="00A3692E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0EA61BC4" w14:textId="60125CE7" w:rsidR="00562D60" w:rsidRPr="003A11E2" w:rsidRDefault="00EE68DA" w:rsidP="00EE68DA">
      <w:pPr>
        <w:pStyle w:val="a7"/>
        <w:numPr>
          <w:ilvl w:val="0"/>
          <w:numId w:val="16"/>
        </w:numPr>
        <w:tabs>
          <w:tab w:val="left" w:pos="2057"/>
        </w:tabs>
        <w:snapToGrid w:val="0"/>
        <w:ind w:left="357" w:hanging="357"/>
        <w:rPr>
          <w:rFonts w:ascii="Times New Roman" w:hAnsi="Times New Roman" w:cs="Times New Roman"/>
          <w:color w:val="040606" w:themeColor="text2"/>
        </w:rPr>
      </w:pPr>
      <w:r w:rsidRPr="00EE68DA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753166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接收電報的過程是怎樣的</w:t>
      </w:r>
      <w:r w:rsidR="007E4B7D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8B7878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88032E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空格內</w:t>
      </w:r>
      <w:r w:rsidR="008B7878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填寫代表字母，完成以下流程圖</w:t>
      </w:r>
      <w:r w:rsidR="00006A14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2170F551" w14:textId="50D3F7A9" w:rsidR="003A11E2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0499D076" w14:textId="77777777" w:rsidR="003A11E2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51C4D9FF" w14:textId="2E7D9194" w:rsidR="003A11E2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7F4DF0CF" w14:textId="77777777" w:rsidR="003A11E2" w:rsidRPr="00EE68DA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72FA2201" w14:textId="75D2ADAF" w:rsidR="0064591A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779B46B7">
          <v:rect id="_x0000_s2113" style="position:absolute;margin-left:430.9pt;margin-top:3.25pt;width:50.25pt;height:33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2E5E1C25" w14:textId="7EDC1352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後</w:t>
                  </w:r>
                </w:p>
              </w:txbxContent>
            </v:textbox>
          </v:rect>
        </w:pict>
      </w:r>
      <w:r>
        <w:rPr>
          <w:noProof/>
        </w:rPr>
        <w:pict w14:anchorId="779B46B7">
          <v:rect id="_x0000_s2112" style="position:absolute;margin-left:26.25pt;margin-top:4.8pt;width:50.25pt;height:33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72323643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  <w:r>
        <w:rPr>
          <w:noProof/>
        </w:rPr>
        <w:pict w14:anchorId="7C304EE1">
          <v:rect id="矩形 3" o:spid="_x0000_s2110" style="position:absolute;margin-left:51.45pt;margin-top:685.95pt;width:50.2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Y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i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LXMRj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1343649B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643B44B2" w14:textId="62EE7CAF" w:rsidR="00051D22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pict w14:anchorId="313D5D4C">
          <v:rect id="_x0000_s2111" style="position:absolute;margin-left:51.45pt;margin-top:685.95pt;width:50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" filled="f" stroked="f" strokeweight="1pt">
            <v:textbox>
              <w:txbxContent>
                <w:p w14:paraId="350F29DA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3336FEF9" w14:textId="1EB9F9FE" w:rsidR="0064591A" w:rsidRDefault="00051D2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inline distT="0" distB="0" distL="0" distR="0" wp14:anchorId="5FB84D6E" wp14:editId="7EA15461">
            <wp:extent cx="6315075" cy="485775"/>
            <wp:effectExtent l="38100" t="57150" r="85725" b="123825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3E59EE88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AF43E15" w14:textId="77777777" w:rsidR="00A135E2" w:rsidRDefault="00A135E2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2BB481E" w14:textId="1F5AD32E" w:rsidR="00F31F8F" w:rsidRPr="00504EC8" w:rsidRDefault="007A24BE" w:rsidP="00EE68DA">
      <w:pPr>
        <w:pStyle w:val="a7"/>
        <w:numPr>
          <w:ilvl w:val="0"/>
          <w:numId w:val="1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你能夠破解以下電碼的意思嗎？按照影片中的</w:t>
      </w:r>
      <w:r w:rsidR="00A012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摩斯密碼表，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在空格內填寫答案。</w:t>
      </w:r>
    </w:p>
    <w:p w14:paraId="59104AB5" w14:textId="61DFC142" w:rsidR="00014641" w:rsidRPr="000C0182" w:rsidRDefault="00AB5496" w:rsidP="008266F6">
      <w:pPr>
        <w:pStyle w:val="a7"/>
        <w:numPr>
          <w:ilvl w:val="0"/>
          <w:numId w:val="15"/>
        </w:numPr>
        <w:tabs>
          <w:tab w:val="left" w:pos="2057"/>
        </w:tabs>
        <w:spacing w:line="276" w:lineRule="auto"/>
        <w:ind w:left="726" w:hanging="357"/>
        <w:rPr>
          <w:color w:val="040606" w:themeColor="text2"/>
        </w:rPr>
      </w:pPr>
      <w:r>
        <w:rPr>
          <w:color w:val="040606" w:themeColor="text2"/>
        </w:rPr>
        <w:t xml:space="preserve">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B</w:t>
      </w:r>
      <w:r>
        <w:rPr>
          <w:color w:val="040606" w:themeColor="text2"/>
        </w:rPr>
        <w:t xml:space="preserve">                              </w:t>
      </w:r>
      <w:r>
        <w:rPr>
          <w:rFonts w:hint="eastAsia"/>
          <w:color w:val="040606" w:themeColor="text2"/>
        </w:rPr>
        <w:t>(2)</w:t>
      </w:r>
      <w:r>
        <w:rPr>
          <w:color w:val="040606" w:themeColor="text2"/>
        </w:rPr>
        <w:t xml:space="preserve">  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W</w:t>
      </w:r>
      <w:r>
        <w:rPr>
          <w:color w:val="040606" w:themeColor="text2"/>
        </w:rPr>
        <w:t xml:space="preserve">                       </w:t>
      </w:r>
      <w:r w:rsidR="00B8037E">
        <w:rPr>
          <w:color w:val="040606" w:themeColor="text2"/>
        </w:rPr>
        <w:t xml:space="preserve">       </w:t>
      </w:r>
      <w:r>
        <w:rPr>
          <w:color w:val="040606" w:themeColor="text2"/>
        </w:rPr>
        <w:t xml:space="preserve"> </w:t>
      </w:r>
      <w:r>
        <w:rPr>
          <w:rFonts w:hint="eastAsia"/>
          <w:color w:val="040606" w:themeColor="text2"/>
        </w:rPr>
        <w:t>(3)</w:t>
      </w:r>
      <w:r>
        <w:rPr>
          <w:color w:val="040606" w:themeColor="text2"/>
        </w:rPr>
        <w:t xml:space="preserve">   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H</w:t>
      </w:r>
      <w:r>
        <w:rPr>
          <w:color w:val="040606" w:themeColor="text2"/>
        </w:rPr>
        <w:t xml:space="preserve">                     </w:t>
      </w:r>
      <w:r w:rsidR="00B8037E">
        <w:rPr>
          <w:color w:val="040606" w:themeColor="text2"/>
        </w:rPr>
        <w:t xml:space="preserve">  </w:t>
      </w:r>
      <w:r>
        <w:rPr>
          <w:color w:val="040606" w:themeColor="text2"/>
        </w:rPr>
        <w:t xml:space="preserve"> </w:t>
      </w:r>
      <w:r w:rsidR="00B8037E">
        <w:rPr>
          <w:color w:val="040606" w:themeColor="text2"/>
        </w:rPr>
        <w:t xml:space="preserve"> </w:t>
      </w:r>
      <w:r>
        <w:rPr>
          <w:color w:val="040606" w:themeColor="text2"/>
        </w:rPr>
        <w:t xml:space="preserve">    </w:t>
      </w:r>
      <w:r>
        <w:rPr>
          <w:rFonts w:hint="eastAsia"/>
          <w:color w:val="040606" w:themeColor="text2"/>
        </w:rPr>
        <w:t>(4)</w:t>
      </w:r>
      <w:r w:rsidR="00603E6B">
        <w:rPr>
          <w:color w:val="040606" w:themeColor="text2"/>
        </w:rPr>
        <w:t xml:space="preserve">     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L</w:t>
      </w:r>
    </w:p>
    <w:p w14:paraId="58A878BA" w14:textId="723CA3FF" w:rsidR="00F21348" w:rsidRDefault="00F2134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56D9D33" w14:textId="4CBDFFC5" w:rsidR="00603E6B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pict w14:anchorId="4A888122">
          <v:roundrect id="_x0000_s2135" style="position:absolute;margin-left:6.15pt;margin-top:7.05pt;width:108pt;height:47.7pt;z-index:251653119" arcsize="10923f" strokecolor="#0070c0">
            <v:shadow on="t"/>
            <v:textbox>
              <w:txbxContent>
                <w:p w14:paraId="0EE5C41C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color w:val="040606" w:themeColor="text2"/>
        </w:rPr>
        <w:pict w14:anchorId="4A888122">
          <v:roundrect id="_x0000_s2136" style="position:absolute;margin-left:134.6pt;margin-top:7.05pt;width:108pt;height:46.45pt;z-index:251652094" arcsize="10923f" strokecolor="#0070c0">
            <v:shadow on="t"/>
            <v:textbox>
              <w:txbxContent>
                <w:p w14:paraId="611E8CAC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40606" w:themeColor="text2"/>
        </w:rPr>
        <w:pict w14:anchorId="4A888122">
          <v:roundrect id="_x0000_s2133" style="position:absolute;margin-left:266.6pt;margin-top:5.8pt;width:108pt;height:47.7pt;z-index:251651069" arcsize="10923f" strokecolor="#0070c0">
            <v:shadow on="t"/>
            <v:textbox>
              <w:txbxContent>
                <w:p w14:paraId="7AE6A074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40606" w:themeColor="text2"/>
        </w:rPr>
        <w:pict w14:anchorId="4A888122">
          <v:roundrect id="_x0000_s2137" style="position:absolute;margin-left:399.15pt;margin-top:5.8pt;width:108pt;height:47.7pt;z-index:251650044" arcsize="10923f" strokecolor="#0070c0">
            <v:shadow on="t"/>
            <v:textbox>
              <w:txbxContent>
                <w:p w14:paraId="7B25ADF8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</w:p>
    <w:p w14:paraId="1FFA8A28" w14:textId="59ACFD7C" w:rsidR="00603E6B" w:rsidRDefault="008B4A7E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 w:rsidRPr="00763694">
        <w:rPr>
          <w:rFonts w:ascii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5C9E5C58" wp14:editId="497DC7AC">
            <wp:simplePos x="0" y="0"/>
            <wp:positionH relativeFrom="column">
              <wp:posOffset>3580888</wp:posOffset>
            </wp:positionH>
            <wp:positionV relativeFrom="paragraph">
              <wp:posOffset>25011</wp:posOffset>
            </wp:positionV>
            <wp:extent cx="1003110" cy="320722"/>
            <wp:effectExtent l="0" t="0" r="0" b="0"/>
            <wp:wrapNone/>
            <wp:docPr id="4" name="圖片 4" descr="一張含有 文字, 圖表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圖表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1" t="39634" r="71965" b="54592"/>
                    <a:stretch/>
                  </pic:blipFill>
                  <pic:spPr bwMode="auto">
                    <a:xfrm>
                      <a:off x="0" y="0"/>
                      <a:ext cx="1003110" cy="3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E4" w:rsidRPr="00763694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6A3B579E" wp14:editId="7E1611AB">
            <wp:simplePos x="0" y="0"/>
            <wp:positionH relativeFrom="column">
              <wp:posOffset>1798583</wp:posOffset>
            </wp:positionH>
            <wp:positionV relativeFrom="paragraph">
              <wp:posOffset>57738</wp:posOffset>
            </wp:positionV>
            <wp:extent cx="1190625" cy="290195"/>
            <wp:effectExtent l="0" t="0" r="0" b="0"/>
            <wp:wrapNone/>
            <wp:docPr id="3" name="圖片 3" descr="一張含有 文字, 圖表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圖表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4" t="19058" r="23673" b="75718"/>
                    <a:stretch/>
                  </pic:blipFill>
                  <pic:spPr bwMode="auto">
                    <a:xfrm>
                      <a:off x="0" y="0"/>
                      <a:ext cx="119062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E4" w:rsidRPr="00763694">
        <w:rPr>
          <w:rFonts w:ascii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 wp14:anchorId="104018C8" wp14:editId="10308B7D">
            <wp:simplePos x="0" y="0"/>
            <wp:positionH relativeFrom="column">
              <wp:posOffset>5163808</wp:posOffset>
            </wp:positionH>
            <wp:positionV relativeFrom="paragraph">
              <wp:posOffset>12148</wp:posOffset>
            </wp:positionV>
            <wp:extent cx="1190625" cy="290195"/>
            <wp:effectExtent l="0" t="0" r="0" b="0"/>
            <wp:wrapNone/>
            <wp:docPr id="5" name="圖片 5" descr="一張含有 文字, 圖表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圖表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2" t="56781" r="68425" b="37995"/>
                    <a:stretch/>
                  </pic:blipFill>
                  <pic:spPr bwMode="auto">
                    <a:xfrm>
                      <a:off x="0" y="0"/>
                      <a:ext cx="119062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AF" w:rsidRPr="00763694">
        <w:rPr>
          <w:rFonts w:asciiTheme="minorEastAsia" w:hAnsiTheme="minorEastAsia"/>
          <w:noProof/>
        </w:rPr>
        <w:drawing>
          <wp:anchor distT="0" distB="0" distL="114300" distR="114300" simplePos="0" relativeHeight="251654144" behindDoc="0" locked="0" layoutInCell="1" allowOverlap="1" wp14:anchorId="3C86532A" wp14:editId="49777579">
            <wp:simplePos x="0" y="0"/>
            <wp:positionH relativeFrom="column">
              <wp:posOffset>192034</wp:posOffset>
            </wp:positionH>
            <wp:positionV relativeFrom="paragraph">
              <wp:posOffset>39034</wp:posOffset>
            </wp:positionV>
            <wp:extent cx="1190625" cy="290195"/>
            <wp:effectExtent l="0" t="0" r="0" b="0"/>
            <wp:wrapNone/>
            <wp:docPr id="1" name="圖片 1" descr="一張含有 文字, 圖表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圖表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4428" r="67910" b="80348"/>
                    <a:stretch/>
                  </pic:blipFill>
                  <pic:spPr bwMode="auto">
                    <a:xfrm>
                      <a:off x="0" y="0"/>
                      <a:ext cx="119062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84E05" w14:textId="634101AD" w:rsidR="00603E6B" w:rsidRDefault="00603E6B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90DD1C3" w14:textId="79881E73" w:rsidR="00603E6B" w:rsidRDefault="00603E6B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16A1E1" w14:textId="06E783A4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EB2C147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305523A8" w14:textId="066CC171" w:rsidR="00504EC8" w:rsidRPr="000C0A1E" w:rsidRDefault="00000000" w:rsidP="00EE68DA">
      <w:pPr>
        <w:pStyle w:val="a7"/>
        <w:numPr>
          <w:ilvl w:val="0"/>
          <w:numId w:val="16"/>
        </w:numPr>
        <w:spacing w:after="120" w:line="276" w:lineRule="auto"/>
        <w:ind w:left="357" w:hanging="357"/>
        <w:jc w:val="both"/>
        <w:rPr>
          <w:rFonts w:ascii="Microsoft JhengHei" w:eastAsia="Microsoft JhengHei" w:hAnsi="Microsoft JhengHei" w:cs="Times New Roman"/>
          <w:color w:val="040606" w:themeColor="text2"/>
        </w:rPr>
      </w:pPr>
      <w:r>
        <w:rPr>
          <w:noProof/>
        </w:rPr>
        <w:pict w14:anchorId="0C1BA102">
          <v:rect id="_x0000_s2103" style="position:absolute;left:0;text-align:left;margin-left:11.45pt;margin-top:25.45pt;width:491.45pt;height:75.35pt;z-index:251700224" filled="f" fillcolor="white [3201]" strokecolor="white" strokeweight="1pt">
            <v:shadow color="#868686"/>
            <v:textbox style="mso-next-textbox:#_x0000_s2103" inset=",2.3mm">
              <w:txbxContent>
                <w:p w14:paraId="0AD4F94E" w14:textId="7D82C812" w:rsidR="0030343C" w:rsidRPr="00177300" w:rsidRDefault="0030343C" w:rsidP="00177300">
                  <w:pPr>
                    <w:spacing w:line="360" w:lineRule="auto"/>
                    <w:rPr>
                      <w:rFonts w:ascii="Microsoft JhengHei" w:eastAsia="Microsoft JhengHei" w:hAnsi="Microsoft JhengHei"/>
                      <w:b/>
                      <w:bCs/>
                      <w:color w:val="FF0000"/>
                    </w:rPr>
                  </w:pPr>
                  <w:r w:rsidRPr="00177300">
                    <w:rPr>
                      <w:rFonts w:ascii="Microsoft JhengHei" w:eastAsia="Microsoft JhengHei" w:hAnsi="Microsoft JhengHei" w:hint="eastAsia"/>
                      <w:color w:val="FF0000"/>
                    </w:rPr>
                    <w:t>答案合理便可。例如：</w:t>
                  </w:r>
                  <w:r w:rsidR="002D34A4" w:rsidRPr="00177300">
                    <w:rPr>
                      <w:rFonts w:ascii="Microsoft JhengHei" w:eastAsia="Microsoft JhengHei" w:hAnsi="Microsoft JhengHei" w:hint="eastAsia"/>
                      <w:color w:val="FF0000"/>
                    </w:rPr>
                    <w:t>這段經歷讓黃光漢至今仍然繼續保持着對數碼科技的興趣，更主動教導身邊其他老友記使用智能手機，</w:t>
                  </w:r>
                  <w:r w:rsidR="00177300" w:rsidRPr="00177300">
                    <w:rPr>
                      <w:rFonts w:ascii="Microsoft JhengHei" w:eastAsia="Microsoft JhengHei" w:hAnsi="Microsoft JhengHei" w:hint="eastAsia"/>
                      <w:color w:val="FF0000"/>
                    </w:rPr>
                    <w:t>造福身邊的人。</w:t>
                  </w:r>
                </w:p>
              </w:txbxContent>
            </v:textbox>
          </v:rect>
        </w:pict>
      </w:r>
      <w:r w:rsidR="008C481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通訊兵的經歷對黃光漢</w:t>
      </w:r>
      <w:r w:rsidR="004F05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</w:t>
      </w:r>
      <w:r w:rsidR="000C0A1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正面的</w:t>
      </w:r>
      <w:r w:rsidR="004F05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影響</w:t>
      </w:r>
      <w:r w:rsidR="00DE41EA" w:rsidRPr="0092464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0A1E" w:rsidRPr="000C0A1E">
        <w:rPr>
          <w:rFonts w:ascii="Microsoft JhengHei" w:eastAsia="Microsoft JhengHei" w:hAnsi="Microsoft JhengHei" w:cs="PMingLiU" w:hint="eastAsia"/>
          <w:color w:val="040606" w:themeColor="text2"/>
          <w:sz w:val="28"/>
          <w:szCs w:val="28"/>
        </w:rPr>
        <w:t>試舉例加以說明。</w:t>
      </w:r>
      <w:r w:rsidR="0030343C" w:rsidRPr="000C0A1E">
        <w:rPr>
          <w:rFonts w:ascii="Microsoft JhengHei" w:eastAsia="Microsoft JhengHei" w:hAnsi="Microsoft JhengHei"/>
          <w:color w:val="484F5E" w:themeColor="text1"/>
        </w:rPr>
        <w:t xml:space="preserve"> </w:t>
      </w:r>
    </w:p>
    <w:p w14:paraId="6CEFEB4F" w14:textId="6815C351" w:rsidR="0036443C" w:rsidRDefault="00962B50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5B2ACF6C" w14:textId="64B1AC66" w:rsidR="004D5092" w:rsidRPr="00504EC8" w:rsidRDefault="004D5092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sectPr w:rsidR="004D5092" w:rsidRPr="00504EC8" w:rsidSect="004038B5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5C5CC" w14:textId="77777777" w:rsidR="007B6CC8" w:rsidRDefault="007B6CC8" w:rsidP="00465C96">
      <w:r>
        <w:separator/>
      </w:r>
    </w:p>
  </w:endnote>
  <w:endnote w:type="continuationSeparator" w:id="0">
    <w:p w14:paraId="1BD71177" w14:textId="77777777" w:rsidR="007B6CC8" w:rsidRDefault="007B6CC8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5FFA49D" wp14:editId="0AB98A4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8DA254B" wp14:editId="0AFB4DB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EB256" w14:textId="77777777" w:rsidR="007B6CC8" w:rsidRDefault="007B6CC8" w:rsidP="00465C96">
      <w:r>
        <w:separator/>
      </w:r>
    </w:p>
  </w:footnote>
  <w:footnote w:type="continuationSeparator" w:id="0">
    <w:p w14:paraId="799DCBF1" w14:textId="77777777" w:rsidR="007B6CC8" w:rsidRDefault="007B6CC8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1468379" wp14:editId="7AF0082C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18706765" w:rsidR="004038B5" w:rsidRDefault="009511C1">
    <w:pPr>
      <w:pStyle w:val="a3"/>
    </w:pPr>
    <w:r>
      <w:rPr>
        <w:noProof/>
      </w:rPr>
      <w:drawing>
        <wp:anchor distT="0" distB="0" distL="114300" distR="114300" simplePos="0" relativeHeight="251656704" behindDoc="0" locked="0" layoutInCell="1" allowOverlap="1" wp14:anchorId="48866851" wp14:editId="6576697B">
          <wp:simplePos x="0" y="0"/>
          <wp:positionH relativeFrom="page">
            <wp:posOffset>-2540</wp:posOffset>
          </wp:positionH>
          <wp:positionV relativeFrom="paragraph">
            <wp:posOffset>-505460</wp:posOffset>
          </wp:positionV>
          <wp:extent cx="7597880" cy="1130300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4FB76CB">
        <v:roundrect id="矩形: 圓角 10" o:spid="_x0000_s1025" style="position:absolute;margin-left:264.75pt;margin-top:-12.2pt;width:75pt;height:39.75pt;z-index:2516597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8BGjL4AAAAAoBAAAPAAAAZHJzL2Rv&#10;d25yZXYueG1sTI/BTsMwDIbvSLxDZCRuLKUr61aaTmgS2mUc1u3AMWtM29E4VZN15e3xTnC0/en3&#10;9+fryXZixMG3jhQ8zyIQSJUzLdUKjof3pyUIHzQZ3TlCBT/oYV3c3+U6M+5KexzLUAsOIZ9pBU0I&#10;fSalrxq02s9cj8S3LzdYHXgcamkGfeVw28k4ihbS6pb4Q6N73DRYfZcXq6BOxzLZn7ebbbL73H0s&#10;D5E7T0elHh+mt1cQAafwB8NNn9WhYKeTu5DxolOwSFYpowpe5jEIBtLVbXFich6nIItc/q9Q/AI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D8BGjL4AAAAAoBAAAPAAAAAAAAAAAAAAAA&#10;AMIEAABkcnMvZG93bnJldi54bWxQSwUGAAAAAAQABADzAAAAzwUAAAAA&#10;" fillcolor="#ffcdcd" strokecolor="window" strokeweight="1pt">
          <v:stroke joinstyle="miter"/>
          <v:textbox inset="2mm,0,2mm,0">
            <w:txbxContent>
              <w:p w14:paraId="0E53917A" w14:textId="77777777" w:rsidR="0011238B" w:rsidRDefault="0011238B" w:rsidP="0011238B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6"/>
                    <w:szCs w:val="32"/>
                  </w:rPr>
                </w:pPr>
                <w:r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6"/>
                    <w:szCs w:val="32"/>
                  </w:rPr>
                  <w:t>教師版</w:t>
                </w:r>
              </w:p>
            </w:txbxContent>
          </v:textbox>
          <w10:wrap anchorx="margin"/>
        </v:roundrect>
      </w:pict>
    </w:r>
    <w:r w:rsidR="001D2C12" w:rsidRPr="001D2C1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7.4pt;height:27.4pt;visibility:visible" o:bullet="t">
        <v:imagedata r:id="rId1" o:title=""/>
      </v:shape>
    </w:pict>
  </w:numPicBullet>
  <w:abstractNum w:abstractNumId="0" w15:restartNumberingAfterBreak="0">
    <w:nsid w:val="001C52F3"/>
    <w:multiLevelType w:val="hybridMultilevel"/>
    <w:tmpl w:val="6C383FE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975C3"/>
    <w:multiLevelType w:val="hybridMultilevel"/>
    <w:tmpl w:val="225EC612"/>
    <w:lvl w:ilvl="0" w:tplc="41ACE876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670C1D"/>
    <w:multiLevelType w:val="hybridMultilevel"/>
    <w:tmpl w:val="AA16BF6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2778C"/>
    <w:multiLevelType w:val="hybridMultilevel"/>
    <w:tmpl w:val="04B26F24"/>
    <w:lvl w:ilvl="0" w:tplc="2FFE8AF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46B78"/>
    <w:multiLevelType w:val="hybridMultilevel"/>
    <w:tmpl w:val="EDA21F26"/>
    <w:lvl w:ilvl="0" w:tplc="594064DA">
      <w:start w:val="1"/>
      <w:numFmt w:val="decimal"/>
      <w:lvlText w:val="(%1)"/>
      <w:lvlJc w:val="left"/>
      <w:pPr>
        <w:ind w:left="531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6030" w:hanging="360"/>
      </w:pPr>
    </w:lvl>
    <w:lvl w:ilvl="2" w:tplc="3C09001B" w:tentative="1">
      <w:start w:val="1"/>
      <w:numFmt w:val="lowerRoman"/>
      <w:lvlText w:val="%3."/>
      <w:lvlJc w:val="right"/>
      <w:pPr>
        <w:ind w:left="6750" w:hanging="180"/>
      </w:pPr>
    </w:lvl>
    <w:lvl w:ilvl="3" w:tplc="3C09000F" w:tentative="1">
      <w:start w:val="1"/>
      <w:numFmt w:val="decimal"/>
      <w:lvlText w:val="%4."/>
      <w:lvlJc w:val="left"/>
      <w:pPr>
        <w:ind w:left="7470" w:hanging="360"/>
      </w:pPr>
    </w:lvl>
    <w:lvl w:ilvl="4" w:tplc="3C090019" w:tentative="1">
      <w:start w:val="1"/>
      <w:numFmt w:val="lowerLetter"/>
      <w:lvlText w:val="%5."/>
      <w:lvlJc w:val="left"/>
      <w:pPr>
        <w:ind w:left="8190" w:hanging="360"/>
      </w:pPr>
    </w:lvl>
    <w:lvl w:ilvl="5" w:tplc="3C09001B" w:tentative="1">
      <w:start w:val="1"/>
      <w:numFmt w:val="lowerRoman"/>
      <w:lvlText w:val="%6."/>
      <w:lvlJc w:val="right"/>
      <w:pPr>
        <w:ind w:left="8910" w:hanging="180"/>
      </w:pPr>
    </w:lvl>
    <w:lvl w:ilvl="6" w:tplc="3C09000F" w:tentative="1">
      <w:start w:val="1"/>
      <w:numFmt w:val="decimal"/>
      <w:lvlText w:val="%7."/>
      <w:lvlJc w:val="left"/>
      <w:pPr>
        <w:ind w:left="9630" w:hanging="360"/>
      </w:pPr>
    </w:lvl>
    <w:lvl w:ilvl="7" w:tplc="3C090019" w:tentative="1">
      <w:start w:val="1"/>
      <w:numFmt w:val="lowerLetter"/>
      <w:lvlText w:val="%8."/>
      <w:lvlJc w:val="left"/>
      <w:pPr>
        <w:ind w:left="10350" w:hanging="360"/>
      </w:pPr>
    </w:lvl>
    <w:lvl w:ilvl="8" w:tplc="3C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1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12"/>
  </w:num>
  <w:num w:numId="2" w16cid:durableId="102379785">
    <w:abstractNumId w:val="14"/>
  </w:num>
  <w:num w:numId="3" w16cid:durableId="1348556626">
    <w:abstractNumId w:val="15"/>
  </w:num>
  <w:num w:numId="4" w16cid:durableId="849836731">
    <w:abstractNumId w:val="3"/>
  </w:num>
  <w:num w:numId="5" w16cid:durableId="1243838014">
    <w:abstractNumId w:val="1"/>
  </w:num>
  <w:num w:numId="6" w16cid:durableId="18167236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5"/>
  </w:num>
  <w:num w:numId="8" w16cid:durableId="1238782139">
    <w:abstractNumId w:val="6"/>
  </w:num>
  <w:num w:numId="9" w16cid:durableId="1006634772">
    <w:abstractNumId w:val="11"/>
  </w:num>
  <w:num w:numId="10" w16cid:durableId="1267925767">
    <w:abstractNumId w:val="8"/>
  </w:num>
  <w:num w:numId="11" w16cid:durableId="965283438">
    <w:abstractNumId w:val="13"/>
  </w:num>
  <w:num w:numId="12" w16cid:durableId="1654066453">
    <w:abstractNumId w:val="2"/>
  </w:num>
  <w:num w:numId="13" w16cid:durableId="160856706">
    <w:abstractNumId w:val="9"/>
  </w:num>
  <w:num w:numId="14" w16cid:durableId="2026250483">
    <w:abstractNumId w:val="0"/>
  </w:num>
  <w:num w:numId="15" w16cid:durableId="174536219">
    <w:abstractNumId w:val="10"/>
  </w:num>
  <w:num w:numId="16" w16cid:durableId="1410448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attachedTemplate r:id="rId1"/>
  <w:defaultTabStop w:val="720"/>
  <w:characterSpacingControl w:val="doNotCompress"/>
  <w:hdrShapeDefaults>
    <o:shapedefaults v:ext="edit" spidmax="2138">
      <o:colormru v:ext="edit" colors="#ddf6ff,#06f,#33c,white,#9cf,#36f,#e7f9f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06A14"/>
    <w:rsid w:val="00014641"/>
    <w:rsid w:val="000214DD"/>
    <w:rsid w:val="00023F7D"/>
    <w:rsid w:val="00027603"/>
    <w:rsid w:val="00035EED"/>
    <w:rsid w:val="00037B14"/>
    <w:rsid w:val="0004130A"/>
    <w:rsid w:val="00051D22"/>
    <w:rsid w:val="0006459E"/>
    <w:rsid w:val="000661D6"/>
    <w:rsid w:val="0007141B"/>
    <w:rsid w:val="000762E5"/>
    <w:rsid w:val="000778F4"/>
    <w:rsid w:val="00082436"/>
    <w:rsid w:val="000A204E"/>
    <w:rsid w:val="000A78E9"/>
    <w:rsid w:val="000B2B9D"/>
    <w:rsid w:val="000B30B4"/>
    <w:rsid w:val="000B41D0"/>
    <w:rsid w:val="000B602A"/>
    <w:rsid w:val="000C0182"/>
    <w:rsid w:val="000C0A1E"/>
    <w:rsid w:val="000D6D16"/>
    <w:rsid w:val="000D7033"/>
    <w:rsid w:val="000E58CD"/>
    <w:rsid w:val="000F6FE1"/>
    <w:rsid w:val="00107170"/>
    <w:rsid w:val="0011238B"/>
    <w:rsid w:val="001145BE"/>
    <w:rsid w:val="001227AC"/>
    <w:rsid w:val="001412D4"/>
    <w:rsid w:val="00150656"/>
    <w:rsid w:val="00151DDA"/>
    <w:rsid w:val="00157029"/>
    <w:rsid w:val="00164750"/>
    <w:rsid w:val="00165B48"/>
    <w:rsid w:val="001752D5"/>
    <w:rsid w:val="001755F6"/>
    <w:rsid w:val="00177300"/>
    <w:rsid w:val="001778EA"/>
    <w:rsid w:val="00185F29"/>
    <w:rsid w:val="001A2F95"/>
    <w:rsid w:val="001A4F4D"/>
    <w:rsid w:val="001B3365"/>
    <w:rsid w:val="001B3571"/>
    <w:rsid w:val="001C0642"/>
    <w:rsid w:val="001D2C12"/>
    <w:rsid w:val="001D7BE6"/>
    <w:rsid w:val="001E4DD3"/>
    <w:rsid w:val="001F4025"/>
    <w:rsid w:val="001F552A"/>
    <w:rsid w:val="0020069A"/>
    <w:rsid w:val="00205BF5"/>
    <w:rsid w:val="00213CA0"/>
    <w:rsid w:val="00221560"/>
    <w:rsid w:val="00227235"/>
    <w:rsid w:val="00233CC4"/>
    <w:rsid w:val="002476BF"/>
    <w:rsid w:val="00250022"/>
    <w:rsid w:val="00253473"/>
    <w:rsid w:val="0025564D"/>
    <w:rsid w:val="00257B1E"/>
    <w:rsid w:val="00265AA8"/>
    <w:rsid w:val="0027445D"/>
    <w:rsid w:val="00274D43"/>
    <w:rsid w:val="00286D52"/>
    <w:rsid w:val="00294B6E"/>
    <w:rsid w:val="002A5E73"/>
    <w:rsid w:val="002A7669"/>
    <w:rsid w:val="002A77B0"/>
    <w:rsid w:val="002B0DEC"/>
    <w:rsid w:val="002B19F4"/>
    <w:rsid w:val="002C5663"/>
    <w:rsid w:val="002C7E62"/>
    <w:rsid w:val="002D2935"/>
    <w:rsid w:val="002D34A4"/>
    <w:rsid w:val="002D517B"/>
    <w:rsid w:val="002E27DF"/>
    <w:rsid w:val="002E587D"/>
    <w:rsid w:val="002F748E"/>
    <w:rsid w:val="002F7863"/>
    <w:rsid w:val="00302801"/>
    <w:rsid w:val="0030343C"/>
    <w:rsid w:val="003130F9"/>
    <w:rsid w:val="00314C50"/>
    <w:rsid w:val="003158AD"/>
    <w:rsid w:val="00315971"/>
    <w:rsid w:val="0032354F"/>
    <w:rsid w:val="00346063"/>
    <w:rsid w:val="00350B05"/>
    <w:rsid w:val="003537B4"/>
    <w:rsid w:val="003562AD"/>
    <w:rsid w:val="0036240C"/>
    <w:rsid w:val="0036443C"/>
    <w:rsid w:val="0036573B"/>
    <w:rsid w:val="00375DF1"/>
    <w:rsid w:val="003826F0"/>
    <w:rsid w:val="00383E76"/>
    <w:rsid w:val="00393F0F"/>
    <w:rsid w:val="003A11E2"/>
    <w:rsid w:val="003B27AC"/>
    <w:rsid w:val="003C022B"/>
    <w:rsid w:val="003C15AA"/>
    <w:rsid w:val="003E3F00"/>
    <w:rsid w:val="00402D76"/>
    <w:rsid w:val="004038B5"/>
    <w:rsid w:val="00404CA3"/>
    <w:rsid w:val="0041165F"/>
    <w:rsid w:val="00433BF3"/>
    <w:rsid w:val="0043426E"/>
    <w:rsid w:val="004374D9"/>
    <w:rsid w:val="00450D4C"/>
    <w:rsid w:val="004539F8"/>
    <w:rsid w:val="004607AF"/>
    <w:rsid w:val="004640F3"/>
    <w:rsid w:val="00465C96"/>
    <w:rsid w:val="004708AD"/>
    <w:rsid w:val="0047169B"/>
    <w:rsid w:val="00482551"/>
    <w:rsid w:val="004A2E2F"/>
    <w:rsid w:val="004B79B8"/>
    <w:rsid w:val="004C1BD5"/>
    <w:rsid w:val="004C2B10"/>
    <w:rsid w:val="004C2C2D"/>
    <w:rsid w:val="004C3772"/>
    <w:rsid w:val="004C4C64"/>
    <w:rsid w:val="004C6F9F"/>
    <w:rsid w:val="004D0121"/>
    <w:rsid w:val="004D070D"/>
    <w:rsid w:val="004D155B"/>
    <w:rsid w:val="004D5092"/>
    <w:rsid w:val="004D6525"/>
    <w:rsid w:val="004E1111"/>
    <w:rsid w:val="004F0568"/>
    <w:rsid w:val="004F08F6"/>
    <w:rsid w:val="004F3476"/>
    <w:rsid w:val="004F3947"/>
    <w:rsid w:val="00501B61"/>
    <w:rsid w:val="00504EC8"/>
    <w:rsid w:val="00524D68"/>
    <w:rsid w:val="00532AD8"/>
    <w:rsid w:val="00534FED"/>
    <w:rsid w:val="00537238"/>
    <w:rsid w:val="00553F55"/>
    <w:rsid w:val="005566A0"/>
    <w:rsid w:val="00557866"/>
    <w:rsid w:val="005619BC"/>
    <w:rsid w:val="00562D60"/>
    <w:rsid w:val="00567611"/>
    <w:rsid w:val="00574311"/>
    <w:rsid w:val="00581DBF"/>
    <w:rsid w:val="00584079"/>
    <w:rsid w:val="00592357"/>
    <w:rsid w:val="0059681B"/>
    <w:rsid w:val="0059719A"/>
    <w:rsid w:val="005A769C"/>
    <w:rsid w:val="005A7EF4"/>
    <w:rsid w:val="005B6C15"/>
    <w:rsid w:val="005C52C7"/>
    <w:rsid w:val="005C79BF"/>
    <w:rsid w:val="005D0143"/>
    <w:rsid w:val="005E17B1"/>
    <w:rsid w:val="005E660A"/>
    <w:rsid w:val="005E756A"/>
    <w:rsid w:val="005F7C4A"/>
    <w:rsid w:val="00603E6B"/>
    <w:rsid w:val="00604DF2"/>
    <w:rsid w:val="006101FC"/>
    <w:rsid w:val="00610B36"/>
    <w:rsid w:val="00615BE5"/>
    <w:rsid w:val="00621C51"/>
    <w:rsid w:val="00626AEF"/>
    <w:rsid w:val="00627177"/>
    <w:rsid w:val="00633213"/>
    <w:rsid w:val="00635355"/>
    <w:rsid w:val="00641E16"/>
    <w:rsid w:val="0064591A"/>
    <w:rsid w:val="00651E50"/>
    <w:rsid w:val="00652E18"/>
    <w:rsid w:val="00664FA2"/>
    <w:rsid w:val="0066607E"/>
    <w:rsid w:val="00685051"/>
    <w:rsid w:val="00691F43"/>
    <w:rsid w:val="00692BA0"/>
    <w:rsid w:val="006C299B"/>
    <w:rsid w:val="006C3760"/>
    <w:rsid w:val="006D06C7"/>
    <w:rsid w:val="006D45A1"/>
    <w:rsid w:val="006D6D53"/>
    <w:rsid w:val="006E6802"/>
    <w:rsid w:val="006E7C26"/>
    <w:rsid w:val="006F5CBF"/>
    <w:rsid w:val="006F5EC5"/>
    <w:rsid w:val="00720A4B"/>
    <w:rsid w:val="007438AA"/>
    <w:rsid w:val="007503AC"/>
    <w:rsid w:val="00751EA4"/>
    <w:rsid w:val="00753166"/>
    <w:rsid w:val="00761740"/>
    <w:rsid w:val="00766912"/>
    <w:rsid w:val="00772AA4"/>
    <w:rsid w:val="0078054A"/>
    <w:rsid w:val="00792C0C"/>
    <w:rsid w:val="007969E5"/>
    <w:rsid w:val="007A027A"/>
    <w:rsid w:val="007A24BE"/>
    <w:rsid w:val="007A2D3A"/>
    <w:rsid w:val="007A3C53"/>
    <w:rsid w:val="007A531F"/>
    <w:rsid w:val="007A79A7"/>
    <w:rsid w:val="007A7B09"/>
    <w:rsid w:val="007A7CD9"/>
    <w:rsid w:val="007B0918"/>
    <w:rsid w:val="007B5E24"/>
    <w:rsid w:val="007B6CC8"/>
    <w:rsid w:val="007C2F9C"/>
    <w:rsid w:val="007C3046"/>
    <w:rsid w:val="007D2A53"/>
    <w:rsid w:val="007D698C"/>
    <w:rsid w:val="007E021E"/>
    <w:rsid w:val="007E06B2"/>
    <w:rsid w:val="007E1056"/>
    <w:rsid w:val="007E231F"/>
    <w:rsid w:val="007E4B7D"/>
    <w:rsid w:val="007F11B5"/>
    <w:rsid w:val="007F21C9"/>
    <w:rsid w:val="007F4903"/>
    <w:rsid w:val="008031B2"/>
    <w:rsid w:val="00810A2C"/>
    <w:rsid w:val="00826413"/>
    <w:rsid w:val="008266F6"/>
    <w:rsid w:val="0083103A"/>
    <w:rsid w:val="00831BEB"/>
    <w:rsid w:val="00835EED"/>
    <w:rsid w:val="00845F3D"/>
    <w:rsid w:val="0085055B"/>
    <w:rsid w:val="00852D83"/>
    <w:rsid w:val="0085705B"/>
    <w:rsid w:val="0086259A"/>
    <w:rsid w:val="0087273E"/>
    <w:rsid w:val="0087434C"/>
    <w:rsid w:val="008760BA"/>
    <w:rsid w:val="00877D96"/>
    <w:rsid w:val="0088032E"/>
    <w:rsid w:val="008A3E63"/>
    <w:rsid w:val="008A4FB9"/>
    <w:rsid w:val="008B26FB"/>
    <w:rsid w:val="008B37FA"/>
    <w:rsid w:val="008B4A7E"/>
    <w:rsid w:val="008B7878"/>
    <w:rsid w:val="008C481B"/>
    <w:rsid w:val="008D2DB9"/>
    <w:rsid w:val="008D46FC"/>
    <w:rsid w:val="008D494B"/>
    <w:rsid w:val="008E0E85"/>
    <w:rsid w:val="008E7D58"/>
    <w:rsid w:val="008E7F15"/>
    <w:rsid w:val="008F02FB"/>
    <w:rsid w:val="008F3AC2"/>
    <w:rsid w:val="008F6609"/>
    <w:rsid w:val="00905F60"/>
    <w:rsid w:val="009067F1"/>
    <w:rsid w:val="00917D73"/>
    <w:rsid w:val="00924644"/>
    <w:rsid w:val="00934619"/>
    <w:rsid w:val="009511C1"/>
    <w:rsid w:val="009512FA"/>
    <w:rsid w:val="00951359"/>
    <w:rsid w:val="00961FAD"/>
    <w:rsid w:val="00962B50"/>
    <w:rsid w:val="00983F8D"/>
    <w:rsid w:val="00995F21"/>
    <w:rsid w:val="009A352F"/>
    <w:rsid w:val="009A7E9D"/>
    <w:rsid w:val="009B45F6"/>
    <w:rsid w:val="009B4FF6"/>
    <w:rsid w:val="009C04B7"/>
    <w:rsid w:val="009C5AC8"/>
    <w:rsid w:val="009C5C0D"/>
    <w:rsid w:val="009C7520"/>
    <w:rsid w:val="009D25AB"/>
    <w:rsid w:val="009D2D2F"/>
    <w:rsid w:val="009F4D01"/>
    <w:rsid w:val="00A01201"/>
    <w:rsid w:val="00A06F8A"/>
    <w:rsid w:val="00A07B29"/>
    <w:rsid w:val="00A135E2"/>
    <w:rsid w:val="00A22169"/>
    <w:rsid w:val="00A26141"/>
    <w:rsid w:val="00A26BD6"/>
    <w:rsid w:val="00A318A1"/>
    <w:rsid w:val="00A351F0"/>
    <w:rsid w:val="00A3692E"/>
    <w:rsid w:val="00A4621D"/>
    <w:rsid w:val="00A5702E"/>
    <w:rsid w:val="00A6041C"/>
    <w:rsid w:val="00A61F51"/>
    <w:rsid w:val="00A70BE4"/>
    <w:rsid w:val="00A70C6D"/>
    <w:rsid w:val="00A8427F"/>
    <w:rsid w:val="00A92247"/>
    <w:rsid w:val="00A92A3B"/>
    <w:rsid w:val="00AA1741"/>
    <w:rsid w:val="00AB5496"/>
    <w:rsid w:val="00AC5AD9"/>
    <w:rsid w:val="00AC6517"/>
    <w:rsid w:val="00AD068B"/>
    <w:rsid w:val="00AD652D"/>
    <w:rsid w:val="00AD7E2C"/>
    <w:rsid w:val="00AF6C53"/>
    <w:rsid w:val="00AF72A6"/>
    <w:rsid w:val="00B000F8"/>
    <w:rsid w:val="00B062A9"/>
    <w:rsid w:val="00B118D2"/>
    <w:rsid w:val="00B26B62"/>
    <w:rsid w:val="00B34CDD"/>
    <w:rsid w:val="00B35AFE"/>
    <w:rsid w:val="00B415F4"/>
    <w:rsid w:val="00B473FB"/>
    <w:rsid w:val="00B55468"/>
    <w:rsid w:val="00B67E0A"/>
    <w:rsid w:val="00B71AF8"/>
    <w:rsid w:val="00B75175"/>
    <w:rsid w:val="00B775B9"/>
    <w:rsid w:val="00B8037E"/>
    <w:rsid w:val="00B84F7F"/>
    <w:rsid w:val="00B85188"/>
    <w:rsid w:val="00B96294"/>
    <w:rsid w:val="00B97459"/>
    <w:rsid w:val="00BA01A3"/>
    <w:rsid w:val="00BA1DFA"/>
    <w:rsid w:val="00BA799D"/>
    <w:rsid w:val="00BB0D6B"/>
    <w:rsid w:val="00BB2A9A"/>
    <w:rsid w:val="00BB6C12"/>
    <w:rsid w:val="00BC5E1E"/>
    <w:rsid w:val="00BC6252"/>
    <w:rsid w:val="00BD0207"/>
    <w:rsid w:val="00BD1AF9"/>
    <w:rsid w:val="00BD2B3E"/>
    <w:rsid w:val="00BE0BBB"/>
    <w:rsid w:val="00BE4E50"/>
    <w:rsid w:val="00BE6BA1"/>
    <w:rsid w:val="00C057E7"/>
    <w:rsid w:val="00C07A6D"/>
    <w:rsid w:val="00C24192"/>
    <w:rsid w:val="00C32E6D"/>
    <w:rsid w:val="00C413AB"/>
    <w:rsid w:val="00C442EB"/>
    <w:rsid w:val="00C451C4"/>
    <w:rsid w:val="00C4723E"/>
    <w:rsid w:val="00C53312"/>
    <w:rsid w:val="00C54F5B"/>
    <w:rsid w:val="00C81184"/>
    <w:rsid w:val="00CA07C8"/>
    <w:rsid w:val="00CA1395"/>
    <w:rsid w:val="00CC3649"/>
    <w:rsid w:val="00CC614B"/>
    <w:rsid w:val="00CC7AE5"/>
    <w:rsid w:val="00CE313E"/>
    <w:rsid w:val="00CE7681"/>
    <w:rsid w:val="00CF2D13"/>
    <w:rsid w:val="00CF4FF1"/>
    <w:rsid w:val="00CF7823"/>
    <w:rsid w:val="00D0002F"/>
    <w:rsid w:val="00D0321A"/>
    <w:rsid w:val="00D065C9"/>
    <w:rsid w:val="00D12716"/>
    <w:rsid w:val="00D1322D"/>
    <w:rsid w:val="00D3031F"/>
    <w:rsid w:val="00D30B57"/>
    <w:rsid w:val="00D30CA5"/>
    <w:rsid w:val="00D36953"/>
    <w:rsid w:val="00D44F39"/>
    <w:rsid w:val="00D51AFB"/>
    <w:rsid w:val="00D73B3F"/>
    <w:rsid w:val="00D73FAF"/>
    <w:rsid w:val="00D800C4"/>
    <w:rsid w:val="00D86F95"/>
    <w:rsid w:val="00D95972"/>
    <w:rsid w:val="00D96163"/>
    <w:rsid w:val="00DA13D1"/>
    <w:rsid w:val="00DA622D"/>
    <w:rsid w:val="00DA7E23"/>
    <w:rsid w:val="00DC4787"/>
    <w:rsid w:val="00DC584F"/>
    <w:rsid w:val="00DE41EA"/>
    <w:rsid w:val="00E07E74"/>
    <w:rsid w:val="00E15A08"/>
    <w:rsid w:val="00E17272"/>
    <w:rsid w:val="00E17A97"/>
    <w:rsid w:val="00E210E8"/>
    <w:rsid w:val="00E254FE"/>
    <w:rsid w:val="00E30CA5"/>
    <w:rsid w:val="00E318D4"/>
    <w:rsid w:val="00E35BD0"/>
    <w:rsid w:val="00E42099"/>
    <w:rsid w:val="00E44EC3"/>
    <w:rsid w:val="00E603AD"/>
    <w:rsid w:val="00E612D4"/>
    <w:rsid w:val="00E61D41"/>
    <w:rsid w:val="00E65FAD"/>
    <w:rsid w:val="00E7191D"/>
    <w:rsid w:val="00E76FAB"/>
    <w:rsid w:val="00E90FFC"/>
    <w:rsid w:val="00E95543"/>
    <w:rsid w:val="00E96ADC"/>
    <w:rsid w:val="00EA52F9"/>
    <w:rsid w:val="00EA6C9B"/>
    <w:rsid w:val="00EC47A9"/>
    <w:rsid w:val="00EC7956"/>
    <w:rsid w:val="00ED3F2C"/>
    <w:rsid w:val="00ED4372"/>
    <w:rsid w:val="00EE68DA"/>
    <w:rsid w:val="00EF0A8E"/>
    <w:rsid w:val="00EF1BEC"/>
    <w:rsid w:val="00EF4F7C"/>
    <w:rsid w:val="00F05A63"/>
    <w:rsid w:val="00F11770"/>
    <w:rsid w:val="00F17125"/>
    <w:rsid w:val="00F207B9"/>
    <w:rsid w:val="00F21348"/>
    <w:rsid w:val="00F257A0"/>
    <w:rsid w:val="00F26FF7"/>
    <w:rsid w:val="00F27069"/>
    <w:rsid w:val="00F31D95"/>
    <w:rsid w:val="00F31F8F"/>
    <w:rsid w:val="00F35CF7"/>
    <w:rsid w:val="00F4495E"/>
    <w:rsid w:val="00F46E97"/>
    <w:rsid w:val="00F561A4"/>
    <w:rsid w:val="00F670A7"/>
    <w:rsid w:val="00F72940"/>
    <w:rsid w:val="00F809B7"/>
    <w:rsid w:val="00F84FC3"/>
    <w:rsid w:val="00F929E4"/>
    <w:rsid w:val="00F93E05"/>
    <w:rsid w:val="00F97544"/>
    <w:rsid w:val="00FA55DF"/>
    <w:rsid w:val="00FB5FFE"/>
    <w:rsid w:val="00FB68AE"/>
    <w:rsid w:val="00FD1E82"/>
    <w:rsid w:val="00FE1E0C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>
      <o:colormru v:ext="edit" colors="#ddf6ff,#06f,#33c,white,#9cf,#36f,#e7f9ff"/>
    </o:shapedefaults>
    <o:shapelayout v:ext="edit">
      <o:idmap v:ext="edit" data="2"/>
    </o:shapelayout>
  </w:shapeDefaults>
  <w:decimalSymbol w:val="."/>
  <w:listSeparator w:val=","/>
  <w14:docId w14:val="5247B6DE"/>
  <w15:docId w15:val="{8866C8DB-F4D2-4CD9-A3E7-D2D01718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5C79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hyperlink" Target="https://youtu.be/SAZUPeAKDJQ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8C982-E9F7-4685-B09F-7451BA97648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1EEB5EE-E431-47F3-80AD-F8986834342B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HK" sz="1400">
              <a:solidFill>
                <a:srgbClr val="FF0000"/>
              </a:solidFill>
            </a:rPr>
            <a:t>C</a:t>
          </a:r>
        </a:p>
      </dgm:t>
    </dgm:pt>
    <dgm:pt modelId="{449AE215-EE6A-45E8-9F35-9271BFD830F0}" type="parTrans" cxnId="{BBC138F3-92C5-4EEC-A8FD-F479A2859AB7}">
      <dgm:prSet/>
      <dgm:spPr/>
      <dgm:t>
        <a:bodyPr/>
        <a:lstStyle/>
        <a:p>
          <a:endParaRPr lang="en-HK"/>
        </a:p>
      </dgm:t>
    </dgm:pt>
    <dgm:pt modelId="{7E9C9026-D340-469B-B931-D1B0B33B19D8}" type="sibTrans" cxnId="{BBC138F3-92C5-4EEC-A8FD-F479A2859AB7}">
      <dgm:prSet/>
      <dgm:spPr/>
      <dgm:t>
        <a:bodyPr/>
        <a:lstStyle/>
        <a:p>
          <a:endParaRPr lang="en-HK"/>
        </a:p>
      </dgm:t>
    </dgm:pt>
    <dgm:pt modelId="{14448E23-B7B3-4210-8CF6-81B2F94A1B0D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HK" sz="1400">
              <a:solidFill>
                <a:srgbClr val="FF0000"/>
              </a:solidFill>
            </a:rPr>
            <a:t>D</a:t>
          </a:r>
        </a:p>
      </dgm:t>
    </dgm:pt>
    <dgm:pt modelId="{54391DEE-8BC6-4978-B380-96BEFA2FB8D6}" type="parTrans" cxnId="{EE1943A1-69A9-4CE4-B619-4A9B6AFBA881}">
      <dgm:prSet/>
      <dgm:spPr/>
      <dgm:t>
        <a:bodyPr/>
        <a:lstStyle/>
        <a:p>
          <a:endParaRPr lang="en-HK"/>
        </a:p>
      </dgm:t>
    </dgm:pt>
    <dgm:pt modelId="{193F6A4C-6E22-476B-9C78-A1BEFCF5BA3B}" type="sibTrans" cxnId="{EE1943A1-69A9-4CE4-B619-4A9B6AFBA881}">
      <dgm:prSet/>
      <dgm:spPr/>
      <dgm:t>
        <a:bodyPr/>
        <a:lstStyle/>
        <a:p>
          <a:endParaRPr lang="en-HK"/>
        </a:p>
      </dgm:t>
    </dgm:pt>
    <dgm:pt modelId="{6E1A53E9-155C-4660-80A9-2084C31A4792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A</a:t>
          </a:r>
          <a:endParaRPr lang="en-HK" sz="1400">
            <a:solidFill>
              <a:srgbClr val="FF0000"/>
            </a:solidFill>
          </a:endParaRPr>
        </a:p>
      </dgm:t>
    </dgm:pt>
    <dgm:pt modelId="{116D08D4-1393-4318-8696-1D0A0F7D435C}" type="parTrans" cxnId="{33849052-8014-4C37-8C75-99326E92E58A}">
      <dgm:prSet/>
      <dgm:spPr/>
      <dgm:t>
        <a:bodyPr/>
        <a:lstStyle/>
        <a:p>
          <a:endParaRPr lang="en-HK"/>
        </a:p>
      </dgm:t>
    </dgm:pt>
    <dgm:pt modelId="{B779D64E-D7E2-4CA5-B1E4-857A50AAFE9A}" type="sibTrans" cxnId="{33849052-8014-4C37-8C75-99326E92E58A}">
      <dgm:prSet/>
      <dgm:spPr/>
      <dgm:t>
        <a:bodyPr/>
        <a:lstStyle/>
        <a:p>
          <a:endParaRPr lang="en-HK"/>
        </a:p>
      </dgm:t>
    </dgm:pt>
    <dgm:pt modelId="{60354AB0-041F-4BD4-BDCA-1C97AC86DB8A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US" altLang="zh-TW" sz="1400">
              <a:solidFill>
                <a:srgbClr val="FF0000"/>
              </a:solidFill>
            </a:rPr>
            <a:t>B</a:t>
          </a:r>
          <a:endParaRPr lang="en-HK" sz="1400">
            <a:solidFill>
              <a:srgbClr val="FF0000"/>
            </a:solidFill>
          </a:endParaRPr>
        </a:p>
      </dgm:t>
    </dgm:pt>
    <dgm:pt modelId="{CDD4E205-EAB3-4496-906B-EFABEE5DC3DA}" type="parTrans" cxnId="{BF64D536-86EB-459F-BCB2-CFC8AE2F0EBB}">
      <dgm:prSet/>
      <dgm:spPr/>
      <dgm:t>
        <a:bodyPr/>
        <a:lstStyle/>
        <a:p>
          <a:endParaRPr lang="en-HK"/>
        </a:p>
      </dgm:t>
    </dgm:pt>
    <dgm:pt modelId="{946A84C5-32C6-4C5E-87AC-58E76B52E3B7}" type="sibTrans" cxnId="{BF64D536-86EB-459F-BCB2-CFC8AE2F0EBB}">
      <dgm:prSet/>
      <dgm:spPr/>
      <dgm:t>
        <a:bodyPr/>
        <a:lstStyle/>
        <a:p>
          <a:endParaRPr lang="en-HK"/>
        </a:p>
      </dgm:t>
    </dgm:pt>
    <dgm:pt modelId="{B909E792-5DC5-459B-833A-FB1CFC556D8B}" type="pres">
      <dgm:prSet presAssocID="{7288C982-E9F7-4685-B09F-7451BA976488}" presName="Name0" presStyleCnt="0">
        <dgm:presLayoutVars>
          <dgm:dir/>
          <dgm:resizeHandles val="exact"/>
        </dgm:presLayoutVars>
      </dgm:prSet>
      <dgm:spPr/>
    </dgm:pt>
    <dgm:pt modelId="{4D4C51FF-E998-4738-B9DD-18EF71EB5168}" type="pres">
      <dgm:prSet presAssocID="{C1EEB5EE-E431-47F3-80AD-F8986834342B}" presName="node" presStyleLbl="node1" presStyleIdx="0" presStyleCnt="4">
        <dgm:presLayoutVars>
          <dgm:bulletEnabled val="1"/>
        </dgm:presLayoutVars>
      </dgm:prSet>
      <dgm:spPr/>
    </dgm:pt>
    <dgm:pt modelId="{D0795984-FF7A-4FD5-B5B1-95AD0B547BE9}" type="pres">
      <dgm:prSet presAssocID="{7E9C9026-D340-469B-B931-D1B0B33B19D8}" presName="sibTrans" presStyleLbl="sibTrans2D1" presStyleIdx="0" presStyleCnt="3"/>
      <dgm:spPr/>
    </dgm:pt>
    <dgm:pt modelId="{AE3A376E-BB1F-47B4-B9DC-2C430A297613}" type="pres">
      <dgm:prSet presAssocID="{7E9C9026-D340-469B-B931-D1B0B33B19D8}" presName="connectorText" presStyleLbl="sibTrans2D1" presStyleIdx="0" presStyleCnt="3"/>
      <dgm:spPr/>
    </dgm:pt>
    <dgm:pt modelId="{F15823F5-B75E-4675-BEDD-E3493CB93C78}" type="pres">
      <dgm:prSet presAssocID="{14448E23-B7B3-4210-8CF6-81B2F94A1B0D}" presName="node" presStyleLbl="node1" presStyleIdx="1" presStyleCnt="4">
        <dgm:presLayoutVars>
          <dgm:bulletEnabled val="1"/>
        </dgm:presLayoutVars>
      </dgm:prSet>
      <dgm:spPr/>
    </dgm:pt>
    <dgm:pt modelId="{99F1F128-FCE9-48FE-8509-81F9A278D685}" type="pres">
      <dgm:prSet presAssocID="{193F6A4C-6E22-476B-9C78-A1BEFCF5BA3B}" presName="sibTrans" presStyleLbl="sibTrans2D1" presStyleIdx="1" presStyleCnt="3"/>
      <dgm:spPr/>
    </dgm:pt>
    <dgm:pt modelId="{0380EFCC-18FF-4F73-AB15-9D46C590A929}" type="pres">
      <dgm:prSet presAssocID="{193F6A4C-6E22-476B-9C78-A1BEFCF5BA3B}" presName="connectorText" presStyleLbl="sibTrans2D1" presStyleIdx="1" presStyleCnt="3"/>
      <dgm:spPr/>
    </dgm:pt>
    <dgm:pt modelId="{E267F1C8-DB4D-4C31-B3EE-EC2FE9ED9CFF}" type="pres">
      <dgm:prSet presAssocID="{6E1A53E9-155C-4660-80A9-2084C31A4792}" presName="node" presStyleLbl="node1" presStyleIdx="2" presStyleCnt="4">
        <dgm:presLayoutVars>
          <dgm:bulletEnabled val="1"/>
        </dgm:presLayoutVars>
      </dgm:prSet>
      <dgm:spPr/>
    </dgm:pt>
    <dgm:pt modelId="{9B9A712F-4BCF-4D93-B131-0D2369486122}" type="pres">
      <dgm:prSet presAssocID="{B779D64E-D7E2-4CA5-B1E4-857A50AAFE9A}" presName="sibTrans" presStyleLbl="sibTrans2D1" presStyleIdx="2" presStyleCnt="3"/>
      <dgm:spPr/>
    </dgm:pt>
    <dgm:pt modelId="{00C69D3C-7711-4F97-A1AB-CBEA15F55AA1}" type="pres">
      <dgm:prSet presAssocID="{B779D64E-D7E2-4CA5-B1E4-857A50AAFE9A}" presName="connectorText" presStyleLbl="sibTrans2D1" presStyleIdx="2" presStyleCnt="3"/>
      <dgm:spPr/>
    </dgm:pt>
    <dgm:pt modelId="{6401AF0E-B597-41A4-ABF0-F1E92A5E8416}" type="pres">
      <dgm:prSet presAssocID="{60354AB0-041F-4BD4-BDCA-1C97AC86DB8A}" presName="node" presStyleLbl="node1" presStyleIdx="3" presStyleCnt="4">
        <dgm:presLayoutVars>
          <dgm:bulletEnabled val="1"/>
        </dgm:presLayoutVars>
      </dgm:prSet>
      <dgm:spPr/>
    </dgm:pt>
  </dgm:ptLst>
  <dgm:cxnLst>
    <dgm:cxn modelId="{D987751C-FC27-46B9-AA6C-6D6EE306B0E7}" type="presOf" srcId="{193F6A4C-6E22-476B-9C78-A1BEFCF5BA3B}" destId="{99F1F128-FCE9-48FE-8509-81F9A278D685}" srcOrd="0" destOrd="0" presId="urn:microsoft.com/office/officeart/2005/8/layout/process1"/>
    <dgm:cxn modelId="{D9054B23-0AFE-4D0D-826E-5A0A5F032A7D}" type="presOf" srcId="{B779D64E-D7E2-4CA5-B1E4-857A50AAFE9A}" destId="{9B9A712F-4BCF-4D93-B131-0D2369486122}" srcOrd="0" destOrd="0" presId="urn:microsoft.com/office/officeart/2005/8/layout/process1"/>
    <dgm:cxn modelId="{7FD70F2C-EE4A-464A-A775-21195243431E}" type="presOf" srcId="{C1EEB5EE-E431-47F3-80AD-F8986834342B}" destId="{4D4C51FF-E998-4738-B9DD-18EF71EB5168}" srcOrd="0" destOrd="0" presId="urn:microsoft.com/office/officeart/2005/8/layout/process1"/>
    <dgm:cxn modelId="{21ADB432-9782-440B-B507-3A5276D6451F}" type="presOf" srcId="{60354AB0-041F-4BD4-BDCA-1C97AC86DB8A}" destId="{6401AF0E-B597-41A4-ABF0-F1E92A5E8416}" srcOrd="0" destOrd="0" presId="urn:microsoft.com/office/officeart/2005/8/layout/process1"/>
    <dgm:cxn modelId="{BF64D536-86EB-459F-BCB2-CFC8AE2F0EBB}" srcId="{7288C982-E9F7-4685-B09F-7451BA976488}" destId="{60354AB0-041F-4BD4-BDCA-1C97AC86DB8A}" srcOrd="3" destOrd="0" parTransId="{CDD4E205-EAB3-4496-906B-EFABEE5DC3DA}" sibTransId="{946A84C5-32C6-4C5E-87AC-58E76B52E3B7}"/>
    <dgm:cxn modelId="{F412A166-D3CA-4766-8580-27E89CF177EC}" type="presOf" srcId="{193F6A4C-6E22-476B-9C78-A1BEFCF5BA3B}" destId="{0380EFCC-18FF-4F73-AB15-9D46C590A929}" srcOrd="1" destOrd="0" presId="urn:microsoft.com/office/officeart/2005/8/layout/process1"/>
    <dgm:cxn modelId="{F3D01751-8C10-47C4-B053-398FD4F12818}" type="presOf" srcId="{B779D64E-D7E2-4CA5-B1E4-857A50AAFE9A}" destId="{00C69D3C-7711-4F97-A1AB-CBEA15F55AA1}" srcOrd="1" destOrd="0" presId="urn:microsoft.com/office/officeart/2005/8/layout/process1"/>
    <dgm:cxn modelId="{33849052-8014-4C37-8C75-99326E92E58A}" srcId="{7288C982-E9F7-4685-B09F-7451BA976488}" destId="{6E1A53E9-155C-4660-80A9-2084C31A4792}" srcOrd="2" destOrd="0" parTransId="{116D08D4-1393-4318-8696-1D0A0F7D435C}" sibTransId="{B779D64E-D7E2-4CA5-B1E4-857A50AAFE9A}"/>
    <dgm:cxn modelId="{E8244A9F-A013-4BE7-A58D-DD1282F93814}" type="presOf" srcId="{7288C982-E9F7-4685-B09F-7451BA976488}" destId="{B909E792-5DC5-459B-833A-FB1CFC556D8B}" srcOrd="0" destOrd="0" presId="urn:microsoft.com/office/officeart/2005/8/layout/process1"/>
    <dgm:cxn modelId="{EE1943A1-69A9-4CE4-B619-4A9B6AFBA881}" srcId="{7288C982-E9F7-4685-B09F-7451BA976488}" destId="{14448E23-B7B3-4210-8CF6-81B2F94A1B0D}" srcOrd="1" destOrd="0" parTransId="{54391DEE-8BC6-4978-B380-96BEFA2FB8D6}" sibTransId="{193F6A4C-6E22-476B-9C78-A1BEFCF5BA3B}"/>
    <dgm:cxn modelId="{1D6752E3-B832-42C2-8FE1-E55034CB5200}" type="presOf" srcId="{7E9C9026-D340-469B-B931-D1B0B33B19D8}" destId="{AE3A376E-BB1F-47B4-B9DC-2C430A297613}" srcOrd="1" destOrd="0" presId="urn:microsoft.com/office/officeart/2005/8/layout/process1"/>
    <dgm:cxn modelId="{764BC2F1-5592-4D78-95D0-8EE878E0B6B6}" type="presOf" srcId="{6E1A53E9-155C-4660-80A9-2084C31A4792}" destId="{E267F1C8-DB4D-4C31-B3EE-EC2FE9ED9CFF}" srcOrd="0" destOrd="0" presId="urn:microsoft.com/office/officeart/2005/8/layout/process1"/>
    <dgm:cxn modelId="{BBC138F3-92C5-4EEC-A8FD-F479A2859AB7}" srcId="{7288C982-E9F7-4685-B09F-7451BA976488}" destId="{C1EEB5EE-E431-47F3-80AD-F8986834342B}" srcOrd="0" destOrd="0" parTransId="{449AE215-EE6A-45E8-9F35-9271BFD830F0}" sibTransId="{7E9C9026-D340-469B-B931-D1B0B33B19D8}"/>
    <dgm:cxn modelId="{32D400F7-BD01-49BC-8D45-249F0894E353}" type="presOf" srcId="{7E9C9026-D340-469B-B931-D1B0B33B19D8}" destId="{D0795984-FF7A-4FD5-B5B1-95AD0B547BE9}" srcOrd="0" destOrd="0" presId="urn:microsoft.com/office/officeart/2005/8/layout/process1"/>
    <dgm:cxn modelId="{DD0BC8F9-9636-4223-A47F-36C6E0507580}" type="presOf" srcId="{14448E23-B7B3-4210-8CF6-81B2F94A1B0D}" destId="{F15823F5-B75E-4675-BEDD-E3493CB93C78}" srcOrd="0" destOrd="0" presId="urn:microsoft.com/office/officeart/2005/8/layout/process1"/>
    <dgm:cxn modelId="{D33DD3C4-06DE-459A-9F1A-D92F6D358FDA}" type="presParOf" srcId="{B909E792-5DC5-459B-833A-FB1CFC556D8B}" destId="{4D4C51FF-E998-4738-B9DD-18EF71EB5168}" srcOrd="0" destOrd="0" presId="urn:microsoft.com/office/officeart/2005/8/layout/process1"/>
    <dgm:cxn modelId="{CDE717F2-D4F6-4648-BB98-EB4602231BF3}" type="presParOf" srcId="{B909E792-5DC5-459B-833A-FB1CFC556D8B}" destId="{D0795984-FF7A-4FD5-B5B1-95AD0B547BE9}" srcOrd="1" destOrd="0" presId="urn:microsoft.com/office/officeart/2005/8/layout/process1"/>
    <dgm:cxn modelId="{1FEEE5F3-A011-49A8-9319-CBBAC25A1440}" type="presParOf" srcId="{D0795984-FF7A-4FD5-B5B1-95AD0B547BE9}" destId="{AE3A376E-BB1F-47B4-B9DC-2C430A297613}" srcOrd="0" destOrd="0" presId="urn:microsoft.com/office/officeart/2005/8/layout/process1"/>
    <dgm:cxn modelId="{5A7403ED-F64B-47C3-9F13-80AADE1BD2D3}" type="presParOf" srcId="{B909E792-5DC5-459B-833A-FB1CFC556D8B}" destId="{F15823F5-B75E-4675-BEDD-E3493CB93C78}" srcOrd="2" destOrd="0" presId="urn:microsoft.com/office/officeart/2005/8/layout/process1"/>
    <dgm:cxn modelId="{F2AC60CC-B85D-42FB-A381-FF6E5979747B}" type="presParOf" srcId="{B909E792-5DC5-459B-833A-FB1CFC556D8B}" destId="{99F1F128-FCE9-48FE-8509-81F9A278D685}" srcOrd="3" destOrd="0" presId="urn:microsoft.com/office/officeart/2005/8/layout/process1"/>
    <dgm:cxn modelId="{D2044E56-7AE2-411A-A37A-5656BC384FB3}" type="presParOf" srcId="{99F1F128-FCE9-48FE-8509-81F9A278D685}" destId="{0380EFCC-18FF-4F73-AB15-9D46C590A929}" srcOrd="0" destOrd="0" presId="urn:microsoft.com/office/officeart/2005/8/layout/process1"/>
    <dgm:cxn modelId="{C0BF26C4-98F8-479D-A7F1-2A44EEC92D1E}" type="presParOf" srcId="{B909E792-5DC5-459B-833A-FB1CFC556D8B}" destId="{E267F1C8-DB4D-4C31-B3EE-EC2FE9ED9CFF}" srcOrd="4" destOrd="0" presId="urn:microsoft.com/office/officeart/2005/8/layout/process1"/>
    <dgm:cxn modelId="{B892B6F4-6952-4794-A08D-6B2FC35AE0F4}" type="presParOf" srcId="{B909E792-5DC5-459B-833A-FB1CFC556D8B}" destId="{9B9A712F-4BCF-4D93-B131-0D2369486122}" srcOrd="5" destOrd="0" presId="urn:microsoft.com/office/officeart/2005/8/layout/process1"/>
    <dgm:cxn modelId="{4D94F14B-731B-422F-8832-94B2935DFB76}" type="presParOf" srcId="{9B9A712F-4BCF-4D93-B131-0D2369486122}" destId="{00C69D3C-7711-4F97-A1AB-CBEA15F55AA1}" srcOrd="0" destOrd="0" presId="urn:microsoft.com/office/officeart/2005/8/layout/process1"/>
    <dgm:cxn modelId="{D0060441-306E-4C1F-974F-ADABDC8C5D95}" type="presParOf" srcId="{B909E792-5DC5-459B-833A-FB1CFC556D8B}" destId="{6401AF0E-B597-41A4-ABF0-F1E92A5E8416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4C51FF-E998-4738-B9DD-18EF71EB5168}">
      <dsp:nvSpPr>
        <dsp:cNvPr id="0" name=""/>
        <dsp:cNvSpPr/>
      </dsp:nvSpPr>
      <dsp:spPr>
        <a:xfrm>
          <a:off x="2775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400" kern="1200">
              <a:solidFill>
                <a:srgbClr val="FF0000"/>
              </a:solidFill>
            </a:rPr>
            <a:t>C</a:t>
          </a:r>
        </a:p>
      </dsp:txBody>
      <dsp:txXfrm>
        <a:off x="17003" y="14228"/>
        <a:ext cx="1184914" cy="457319"/>
      </dsp:txXfrm>
    </dsp:sp>
    <dsp:sp modelId="{D0795984-FF7A-4FD5-B5B1-95AD0B547BE9}">
      <dsp:nvSpPr>
        <dsp:cNvPr id="0" name=""/>
        <dsp:cNvSpPr/>
      </dsp:nvSpPr>
      <dsp:spPr>
        <a:xfrm>
          <a:off x="1337482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1337482" y="152612"/>
        <a:ext cx="180064" cy="180549"/>
      </dsp:txXfrm>
    </dsp:sp>
    <dsp:sp modelId="{F15823F5-B75E-4675-BEDD-E3493CB93C78}">
      <dsp:nvSpPr>
        <dsp:cNvPr id="0" name=""/>
        <dsp:cNvSpPr/>
      </dsp:nvSpPr>
      <dsp:spPr>
        <a:xfrm>
          <a:off x="1701493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HK" sz="1400" kern="1200">
              <a:solidFill>
                <a:srgbClr val="FF0000"/>
              </a:solidFill>
            </a:rPr>
            <a:t>D</a:t>
          </a:r>
        </a:p>
      </dsp:txBody>
      <dsp:txXfrm>
        <a:off x="1715721" y="14228"/>
        <a:ext cx="1184914" cy="457319"/>
      </dsp:txXfrm>
    </dsp:sp>
    <dsp:sp modelId="{99F1F128-FCE9-48FE-8509-81F9A278D685}">
      <dsp:nvSpPr>
        <dsp:cNvPr id="0" name=""/>
        <dsp:cNvSpPr/>
      </dsp:nvSpPr>
      <dsp:spPr>
        <a:xfrm>
          <a:off x="3036200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3036200" y="152612"/>
        <a:ext cx="180064" cy="180549"/>
      </dsp:txXfrm>
    </dsp:sp>
    <dsp:sp modelId="{E267F1C8-DB4D-4C31-B3EE-EC2FE9ED9CFF}">
      <dsp:nvSpPr>
        <dsp:cNvPr id="0" name=""/>
        <dsp:cNvSpPr/>
      </dsp:nvSpPr>
      <dsp:spPr>
        <a:xfrm>
          <a:off x="3400211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A</a:t>
          </a:r>
          <a:endParaRPr lang="en-HK" sz="1400" kern="1200">
            <a:solidFill>
              <a:srgbClr val="FF0000"/>
            </a:solidFill>
          </a:endParaRPr>
        </a:p>
      </dsp:txBody>
      <dsp:txXfrm>
        <a:off x="3414439" y="14228"/>
        <a:ext cx="1184914" cy="457319"/>
      </dsp:txXfrm>
    </dsp:sp>
    <dsp:sp modelId="{9B9A712F-4BCF-4D93-B131-0D2369486122}">
      <dsp:nvSpPr>
        <dsp:cNvPr id="0" name=""/>
        <dsp:cNvSpPr/>
      </dsp:nvSpPr>
      <dsp:spPr>
        <a:xfrm>
          <a:off x="4734918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4734918" y="152612"/>
        <a:ext cx="180064" cy="180549"/>
      </dsp:txXfrm>
    </dsp:sp>
    <dsp:sp modelId="{6401AF0E-B597-41A4-ABF0-F1E92A5E8416}">
      <dsp:nvSpPr>
        <dsp:cNvPr id="0" name=""/>
        <dsp:cNvSpPr/>
      </dsp:nvSpPr>
      <dsp:spPr>
        <a:xfrm>
          <a:off x="5098929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solidFill>
                <a:srgbClr val="FF0000"/>
              </a:solidFill>
            </a:rPr>
            <a:t>B</a:t>
          </a:r>
          <a:endParaRPr lang="en-HK" sz="1400" kern="1200">
            <a:solidFill>
              <a:srgbClr val="FF0000"/>
            </a:solidFill>
          </a:endParaRPr>
        </a:p>
      </dsp:txBody>
      <dsp:txXfrm>
        <a:off x="5113157" y="14228"/>
        <a:ext cx="1184914" cy="457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6036C327-B6E6-4744-B599-F248F2ED9464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1464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207</cp:revision>
  <cp:lastPrinted>2022-08-31T07:55:00Z</cp:lastPrinted>
  <dcterms:created xsi:type="dcterms:W3CDTF">2022-11-04T07:42:00Z</dcterms:created>
  <dcterms:modified xsi:type="dcterms:W3CDTF">2023-08-24T03:52:00Z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