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D60B2" w14:textId="466FE0CB" w:rsidR="005C79BF" w:rsidRPr="000E58CD" w:rsidRDefault="0036240C" w:rsidP="005C79BF">
      <w:pPr>
        <w:tabs>
          <w:tab w:val="left" w:pos="2057"/>
        </w:tabs>
        <w:spacing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科技達人</w:t>
      </w:r>
    </w:p>
    <w:p w14:paraId="0E035CD7" w14:textId="0C9635E3" w:rsidR="005C79BF" w:rsidRDefault="007C5752" w:rsidP="005C79B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pict w14:anchorId="4D940AE9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131" type="#_x0000_t176" style="position:absolute;margin-left:38.3pt;margin-top:154.5pt;width:433.8pt;height:48.5pt;z-index:251723776" fillcolor="#feeed0 [665]" stroked="f">
            <v:shadow on="t"/>
            <v:textbox>
              <w:txbxContent>
                <w:p w14:paraId="3BEB4CA8" w14:textId="77777777" w:rsidR="00315971" w:rsidRPr="00C54F5B" w:rsidRDefault="00315971" w:rsidP="00315971">
                  <w:pPr>
                    <w:pStyle w:val="a7"/>
                    <w:numPr>
                      <w:ilvl w:val="0"/>
                      <w:numId w:val="14"/>
                    </w:numPr>
                    <w:spacing w:before="120"/>
                    <w:ind w:left="357" w:hanging="357"/>
                    <w:jc w:val="center"/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</w:pPr>
                  <w:r w:rsidRPr="00F371D0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上交機要室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B.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進行破譯</w:t>
                  </w:r>
                  <w:proofErr w:type="gramEnd"/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C.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收到</w:t>
                  </w:r>
                  <w:r w:rsidRPr="00C54F5B"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電報</w:t>
                  </w:r>
                  <w:r w:rsidRPr="00C54F5B"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ab/>
                  </w:r>
                  <w:r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D.</w:t>
                  </w:r>
                  <w:r>
                    <w:rPr>
                      <w:rFonts w:ascii="Microsoft JhengHei" w:eastAsia="Microsoft JhengHei" w:hAnsi="Microsoft JhengHei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Microsoft JhengHei" w:eastAsia="Microsoft JhengHei" w:hAnsi="Microsoft JhengHei" w:hint="eastAsia"/>
                      <w:sz w:val="28"/>
                      <w:szCs w:val="28"/>
                    </w:rPr>
                    <w:t>記錄電碼</w:t>
                  </w:r>
                </w:p>
              </w:txbxContent>
            </v:textbox>
          </v:shape>
        </w:pict>
      </w:r>
      <w:r>
        <w:rPr>
          <w:noProof/>
        </w:rPr>
        <w:pict w14:anchorId="3B9DA866">
          <v:rect id="Rectangle 7" o:spid="_x0000_s2124" style="position:absolute;margin-left:.4pt;margin-top:32.95pt;width:593.85pt;height:74.5pt;z-index:251649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fillcolor="#e7f9ff" stroked="f" strokeweight="1pt">
            <v:textbox style="mso-next-textbox:#Rectangle 7">
              <w:txbxContent>
                <w:p w14:paraId="2A521444" w14:textId="77777777" w:rsidR="005C79BF" w:rsidRPr="00082436" w:rsidRDefault="005C79BF" w:rsidP="005C79BF">
                  <w:pPr>
                    <w:rPr>
                      <w:rFonts w:ascii="Microsoft JhengHei" w:eastAsia="Microsoft JhengHei" w:hAnsi="Microsoft JhengHei"/>
                      <w:color w:val="0070C0"/>
                      <w:sz w:val="28"/>
                      <w:szCs w:val="28"/>
                    </w:rPr>
                  </w:pPr>
                  <w:r w:rsidRPr="00CC5DA4">
                    <w:rPr>
                      <w:rFonts w:ascii="Microsoft JhengHei" w:eastAsia="Microsoft JhengHei" w:hAnsi="Microsoft JhengHei"/>
                      <w:b/>
                      <w:bCs/>
                      <w:color w:val="265B43" w:themeColor="accent2" w:themeShade="80"/>
                      <w:sz w:val="28"/>
                      <w:szCs w:val="28"/>
                    </w:rPr>
                    <w:t xml:space="preserve">         </w:t>
                  </w:r>
                  <w:r w:rsidRPr="00082436">
                    <w:rPr>
                      <w:rFonts w:ascii="Microsoft JhengHei" w:eastAsia="Microsoft JhengHei" w:hAnsi="Microsoft JhengHei" w:hint="eastAsia"/>
                      <w:b/>
                      <w:bCs/>
                      <w:color w:val="0070C0"/>
                      <w:sz w:val="28"/>
                      <w:szCs w:val="28"/>
                    </w:rPr>
                    <w:t>影片名稱：</w:t>
                  </w:r>
                  <w:r w:rsidRPr="00082436">
                    <w:rPr>
                      <w:rFonts w:ascii="Microsoft JhengHei" w:eastAsia="Microsoft JhengHei" w:hAnsi="Microsoft JhengHei"/>
                      <w:b/>
                      <w:bCs/>
                      <w:color w:val="0070C0"/>
                      <w:sz w:val="28"/>
                      <w:szCs w:val="28"/>
                    </w:rPr>
                    <w:t>EP17 老兵黃光漢</w:t>
                  </w:r>
                  <w:r w:rsidRPr="00082436">
                    <w:rPr>
                      <w:rFonts w:ascii="Microsoft JhengHei" w:eastAsia="Microsoft JhengHei" w:hAnsi="Microsoft JhengHei" w:hint="eastAsia"/>
                      <w:b/>
                      <w:bCs/>
                      <w:color w:val="0070C0"/>
                      <w:sz w:val="28"/>
                      <w:szCs w:val="28"/>
                    </w:rPr>
                    <w:t>：</w:t>
                  </w:r>
                  <w:r w:rsidRPr="00082436">
                    <w:rPr>
                      <w:rFonts w:ascii="Microsoft JhengHei" w:eastAsia="Microsoft JhengHei" w:hAnsi="Microsoft JhengHei"/>
                      <w:b/>
                      <w:bCs/>
                      <w:color w:val="0070C0"/>
                      <w:sz w:val="28"/>
                      <w:szCs w:val="28"/>
                    </w:rPr>
                    <w:t>科技達人</w:t>
                  </w:r>
                </w:p>
                <w:p w14:paraId="29E04BEC" w14:textId="77777777" w:rsidR="005C79BF" w:rsidRPr="00420E53" w:rsidRDefault="005C79BF" w:rsidP="005C79BF">
                  <w:pPr>
                    <w:rPr>
                      <w:color w:val="000000"/>
                    </w:rPr>
                  </w:pPr>
                  <w:r w:rsidRPr="00082436">
                    <w:rPr>
                      <w:rFonts w:ascii="Microsoft JhengHei UI" w:eastAsia="Microsoft JhengHei UI" w:hAnsi="Microsoft JhengHei UI" w:hint="eastAsia"/>
                      <w:color w:val="0070C0"/>
                      <w:sz w:val="28"/>
                      <w:szCs w:val="28"/>
                    </w:rPr>
                    <w:t xml:space="preserve">                 </w:t>
                  </w:r>
                  <w:r w:rsidRPr="00082436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網址：</w:t>
                  </w:r>
                  <w:hyperlink r:id="rId10" w:history="1">
                    <w:r>
                      <w:rPr>
                        <w:rStyle w:val="af"/>
                      </w:rPr>
                      <w:t>https://youtu.be/SAZUPeAKDJQ</w:t>
                    </w:r>
                  </w:hyperlink>
                </w:p>
              </w:txbxContent>
            </v:textbox>
            <w10:wrap anchorx="page"/>
          </v:rect>
        </w:pict>
      </w:r>
      <w:r w:rsidR="005C79B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</w:p>
    <w:p w14:paraId="320D6538" w14:textId="4C15CCB6" w:rsidR="005C79BF" w:rsidRDefault="00082436" w:rsidP="005C79B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B9381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580818C2" wp14:editId="585FCBCD">
            <wp:simplePos x="0" y="0"/>
            <wp:positionH relativeFrom="column">
              <wp:posOffset>5761249</wp:posOffset>
            </wp:positionH>
            <wp:positionV relativeFrom="paragraph">
              <wp:posOffset>185126</wp:posOffset>
            </wp:positionV>
            <wp:extent cx="719455" cy="719455"/>
            <wp:effectExtent l="0" t="0" r="0" b="0"/>
            <wp:wrapNone/>
            <wp:docPr id="6" name="圖片 6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圖形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9BF" w:rsidRPr="00B93816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40EC5E6A" wp14:editId="46EEDF80">
            <wp:simplePos x="0" y="0"/>
            <wp:positionH relativeFrom="column">
              <wp:posOffset>5759637</wp:posOffset>
            </wp:positionH>
            <wp:positionV relativeFrom="paragraph">
              <wp:posOffset>172213</wp:posOffset>
            </wp:positionV>
            <wp:extent cx="719455" cy="719455"/>
            <wp:effectExtent l="0" t="0" r="0" b="0"/>
            <wp:wrapNone/>
            <wp:docPr id="8" name="圖片 8" descr="一張含有 樣式, 正方形, 對稱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樣式, 正方形, 對稱, 圖形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0E943" w14:textId="77777777" w:rsidR="005C79BF" w:rsidRDefault="005C79BF" w:rsidP="005C79BF">
      <w:pPr>
        <w:spacing w:line="276" w:lineRule="auto"/>
        <w:rPr>
          <w:color w:val="040606" w:themeColor="text2"/>
        </w:rPr>
      </w:pPr>
    </w:p>
    <w:p w14:paraId="5A85D830" w14:textId="233199F7" w:rsidR="00A3692E" w:rsidRDefault="00A3692E" w:rsidP="005C79BF">
      <w:pPr>
        <w:tabs>
          <w:tab w:val="left" w:pos="2057"/>
        </w:tabs>
        <w:spacing w:line="276" w:lineRule="auto"/>
        <w:jc w:val="center"/>
        <w:rPr>
          <w:rFonts w:ascii="Microsoft JhengHei" w:eastAsia="Microsoft JhengHei" w:hAnsi="Microsoft JhengHei"/>
        </w:rPr>
      </w:pPr>
    </w:p>
    <w:p w14:paraId="5BC39243" w14:textId="77777777" w:rsidR="00A3692E" w:rsidRDefault="00A3692E" w:rsidP="00A3692E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0EA61BC4" w14:textId="60125CE7" w:rsidR="00562D60" w:rsidRPr="003A11E2" w:rsidRDefault="00EE68DA" w:rsidP="00EE68DA">
      <w:pPr>
        <w:pStyle w:val="a7"/>
        <w:numPr>
          <w:ilvl w:val="0"/>
          <w:numId w:val="16"/>
        </w:numPr>
        <w:tabs>
          <w:tab w:val="left" w:pos="2057"/>
        </w:tabs>
        <w:snapToGrid w:val="0"/>
        <w:ind w:left="357" w:hanging="357"/>
        <w:rPr>
          <w:rFonts w:ascii="Times New Roman" w:hAnsi="Times New Roman" w:cs="Times New Roman"/>
          <w:color w:val="040606" w:themeColor="text2"/>
        </w:rPr>
      </w:pPr>
      <w:r w:rsidRPr="00EE68DA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753166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接收電報的過程是怎樣的</w:t>
      </w:r>
      <w:r w:rsidR="007E4B7D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8B7878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</w:t>
      </w:r>
      <w:r w:rsidR="0088032E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空格內</w:t>
      </w:r>
      <w:r w:rsidR="008B7878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填寫代表字母，完成以下流程圖</w:t>
      </w:r>
      <w:r w:rsidR="00006A14" w:rsidRPr="00EE68D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2170F551" w14:textId="50D3F7A9" w:rsidR="003A11E2" w:rsidRDefault="003A11E2" w:rsidP="003A11E2">
      <w:pPr>
        <w:pStyle w:val="a7"/>
        <w:tabs>
          <w:tab w:val="left" w:pos="2057"/>
        </w:tabs>
        <w:snapToGrid w:val="0"/>
        <w:ind w:left="357"/>
        <w:rPr>
          <w:rFonts w:ascii="Times New Roman" w:hAnsi="Times New Roman" w:cs="Times New Roman"/>
          <w:color w:val="040606" w:themeColor="text2"/>
        </w:rPr>
      </w:pPr>
    </w:p>
    <w:p w14:paraId="0499D076" w14:textId="77777777" w:rsidR="003A11E2" w:rsidRDefault="003A11E2" w:rsidP="003A11E2">
      <w:pPr>
        <w:pStyle w:val="a7"/>
        <w:tabs>
          <w:tab w:val="left" w:pos="2057"/>
        </w:tabs>
        <w:snapToGrid w:val="0"/>
        <w:ind w:left="357"/>
        <w:rPr>
          <w:rFonts w:ascii="Times New Roman" w:hAnsi="Times New Roman" w:cs="Times New Roman"/>
          <w:color w:val="040606" w:themeColor="text2"/>
        </w:rPr>
      </w:pPr>
    </w:p>
    <w:p w14:paraId="51C4D9FF" w14:textId="2E7D9194" w:rsidR="003A11E2" w:rsidRDefault="003A11E2" w:rsidP="003A11E2">
      <w:pPr>
        <w:pStyle w:val="a7"/>
        <w:tabs>
          <w:tab w:val="left" w:pos="2057"/>
        </w:tabs>
        <w:snapToGrid w:val="0"/>
        <w:ind w:left="357"/>
        <w:rPr>
          <w:rFonts w:ascii="Times New Roman" w:hAnsi="Times New Roman" w:cs="Times New Roman"/>
          <w:color w:val="040606" w:themeColor="text2"/>
        </w:rPr>
      </w:pPr>
    </w:p>
    <w:p w14:paraId="7F4DF0CF" w14:textId="77777777" w:rsidR="003A11E2" w:rsidRPr="00EE68DA" w:rsidRDefault="003A11E2" w:rsidP="003A11E2">
      <w:pPr>
        <w:pStyle w:val="a7"/>
        <w:tabs>
          <w:tab w:val="left" w:pos="2057"/>
        </w:tabs>
        <w:snapToGrid w:val="0"/>
        <w:ind w:left="357"/>
        <w:rPr>
          <w:rFonts w:ascii="Times New Roman" w:hAnsi="Times New Roman" w:cs="Times New Roman"/>
          <w:color w:val="040606" w:themeColor="text2"/>
        </w:rPr>
      </w:pPr>
    </w:p>
    <w:p w14:paraId="72FA2201" w14:textId="75D2ADAF" w:rsidR="0064591A" w:rsidRDefault="007C5752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pict w14:anchorId="779B46B7">
          <v:rect id="_x0000_s2113" style="position:absolute;margin-left:430.9pt;margin-top:3.25pt;width:50.25pt;height:33pt;z-index:251708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f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u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FgPp/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2E5E1C25" w14:textId="7EDC1352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</w:t>
                  </w:r>
                  <w:r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後</w:t>
                  </w:r>
                </w:p>
              </w:txbxContent>
            </v:textbox>
          </v:rect>
        </w:pict>
      </w:r>
      <w:r>
        <w:rPr>
          <w:noProof/>
        </w:rPr>
        <w:pict w14:anchorId="779B46B7">
          <v:rect id="_x0000_s2112" style="position:absolute;margin-left:26.25pt;margin-top:4.8pt;width:50.25pt;height:33pt;z-index:251707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f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u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FgPp/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72323643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  <w:r>
        <w:rPr>
          <w:noProof/>
        </w:rPr>
        <w:pict w14:anchorId="7C304EE1">
          <v:rect id="矩形 3" o:spid="_x0000_s2110" style="position:absolute;margin-left:51.45pt;margin-top:685.95pt;width:50.25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EY3dgIAAEc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" filled="f" stroked="f" strokeweight="1pt">
            <v:textbox>
              <w:txbxContent>
                <w:p w14:paraId="1343649B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</w:p>
    <w:p w14:paraId="643B44B2" w14:textId="62EE7CAF" w:rsidR="00051D22" w:rsidRDefault="007C5752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</w:rPr>
        <w:pict w14:anchorId="313D5D4C">
          <v:rect id="_x0000_s2111" style="position:absolute;margin-left:51.45pt;margin-top:685.95pt;width:50.25pt;height:3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" filled="f" stroked="f" strokeweight="1pt">
            <v:textbox>
              <w:txbxContent>
                <w:p w14:paraId="350F29DA" w14:textId="77777777" w:rsidR="00037B14" w:rsidRPr="00A71987" w:rsidRDefault="00037B14" w:rsidP="00037B14">
                  <w:pPr>
                    <w:jc w:val="center"/>
                    <w:rPr>
                      <w:rFonts w:ascii="Microsoft JhengHei UI" w:eastAsia="Microsoft JhengHei UI" w:hAnsi="Microsoft JhengHei UI"/>
                      <w:b/>
                      <w:bCs/>
                      <w:color w:val="0070C0"/>
                      <w:sz w:val="28"/>
                      <w:szCs w:val="28"/>
                    </w:rPr>
                  </w:pPr>
                  <w:r w:rsidRPr="00A71987">
                    <w:rPr>
                      <w:rFonts w:ascii="Microsoft JhengHei UI" w:eastAsia="Microsoft JhengHei UI" w:hAnsi="Microsoft JhengHei UI" w:hint="eastAsia"/>
                      <w:b/>
                      <w:bCs/>
                      <w:color w:val="0070C0"/>
                      <w:sz w:val="28"/>
                      <w:szCs w:val="28"/>
                    </w:rPr>
                    <w:t>最先</w:t>
                  </w:r>
                </w:p>
              </w:txbxContent>
            </v:textbox>
          </v:rect>
        </w:pict>
      </w:r>
    </w:p>
    <w:p w14:paraId="3336FEF9" w14:textId="1EB9F9FE" w:rsidR="0064591A" w:rsidRDefault="00051D22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noProof/>
          <w:color w:val="040606" w:themeColor="text2"/>
        </w:rPr>
        <w:drawing>
          <wp:inline distT="0" distB="0" distL="0" distR="0" wp14:anchorId="5FB84D6E" wp14:editId="7D58DA00">
            <wp:extent cx="6315075" cy="485775"/>
            <wp:effectExtent l="38100" t="57150" r="85725" b="123825"/>
            <wp:docPr id="19" name="資料庫圖表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3E59EE88" w14:textId="77777777" w:rsidR="00F207B9" w:rsidRDefault="00F207B9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AF43E15" w14:textId="77777777" w:rsidR="00A135E2" w:rsidRDefault="00A135E2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12BB481E" w14:textId="1F5AD32E" w:rsidR="00F31F8F" w:rsidRPr="00504EC8" w:rsidRDefault="007A24BE" w:rsidP="00EE68DA">
      <w:pPr>
        <w:pStyle w:val="a7"/>
        <w:numPr>
          <w:ilvl w:val="0"/>
          <w:numId w:val="16"/>
        </w:numPr>
        <w:spacing w:after="120" w:line="276" w:lineRule="auto"/>
        <w:ind w:left="357" w:hanging="357"/>
        <w:jc w:val="both"/>
        <w:rPr>
          <w:rFonts w:ascii="Times New Roman" w:hAnsi="Times New Roman" w:cs="Times New Roman"/>
          <w:color w:val="040606" w:themeColor="text2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你能夠破解以下電碼的意思嗎？按照影片中的</w:t>
      </w:r>
      <w:r w:rsidR="00A01201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摩斯密碼表，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在空格內填寫答案。</w:t>
      </w:r>
    </w:p>
    <w:p w14:paraId="59104AB5" w14:textId="61DFC142" w:rsidR="00014641" w:rsidRPr="000C0182" w:rsidRDefault="00AB5496" w:rsidP="008266F6">
      <w:pPr>
        <w:pStyle w:val="a7"/>
        <w:numPr>
          <w:ilvl w:val="0"/>
          <w:numId w:val="15"/>
        </w:numPr>
        <w:tabs>
          <w:tab w:val="left" w:pos="2057"/>
        </w:tabs>
        <w:spacing w:line="276" w:lineRule="auto"/>
        <w:ind w:left="726" w:hanging="357"/>
        <w:rPr>
          <w:color w:val="040606" w:themeColor="text2"/>
        </w:rPr>
      </w:pPr>
      <w:r>
        <w:rPr>
          <w:color w:val="040606" w:themeColor="text2"/>
        </w:rPr>
        <w:t xml:space="preserve">      </w:t>
      </w:r>
      <w:r w:rsidR="00603E6B">
        <w:rPr>
          <w:rFonts w:ascii="DengXian" w:eastAsia="DengXian" w:hAnsi="DengXian" w:hint="eastAsia"/>
          <w:color w:val="040606" w:themeColor="text2"/>
          <w:lang w:eastAsia="zh-CN"/>
        </w:rPr>
        <w:t>B</w:t>
      </w:r>
      <w:r>
        <w:rPr>
          <w:color w:val="040606" w:themeColor="text2"/>
        </w:rPr>
        <w:t xml:space="preserve">                           </w:t>
      </w:r>
      <w:proofErr w:type="gramStart"/>
      <w:r>
        <w:rPr>
          <w:color w:val="040606" w:themeColor="text2"/>
        </w:rPr>
        <w:t xml:space="preserve">   </w:t>
      </w:r>
      <w:r>
        <w:rPr>
          <w:rFonts w:hint="eastAsia"/>
          <w:color w:val="040606" w:themeColor="text2"/>
        </w:rPr>
        <w:t>(</w:t>
      </w:r>
      <w:proofErr w:type="gramEnd"/>
      <w:r>
        <w:rPr>
          <w:rFonts w:hint="eastAsia"/>
          <w:color w:val="040606" w:themeColor="text2"/>
        </w:rPr>
        <w:t>2)</w:t>
      </w:r>
      <w:r>
        <w:rPr>
          <w:color w:val="040606" w:themeColor="text2"/>
        </w:rPr>
        <w:t xml:space="preserve">        </w:t>
      </w:r>
      <w:r w:rsidR="00603E6B">
        <w:rPr>
          <w:rFonts w:ascii="DengXian" w:eastAsia="DengXian" w:hAnsi="DengXian" w:hint="eastAsia"/>
          <w:color w:val="040606" w:themeColor="text2"/>
          <w:lang w:eastAsia="zh-CN"/>
        </w:rPr>
        <w:t>W</w:t>
      </w:r>
      <w:r>
        <w:rPr>
          <w:color w:val="040606" w:themeColor="text2"/>
        </w:rPr>
        <w:t xml:space="preserve">                       </w:t>
      </w:r>
      <w:r w:rsidR="00B8037E">
        <w:rPr>
          <w:color w:val="040606" w:themeColor="text2"/>
        </w:rPr>
        <w:t xml:space="preserve">       </w:t>
      </w:r>
      <w:r>
        <w:rPr>
          <w:color w:val="040606" w:themeColor="text2"/>
        </w:rPr>
        <w:t xml:space="preserve"> </w:t>
      </w:r>
      <w:r>
        <w:rPr>
          <w:rFonts w:hint="eastAsia"/>
          <w:color w:val="040606" w:themeColor="text2"/>
        </w:rPr>
        <w:t>(3)</w:t>
      </w:r>
      <w:r>
        <w:rPr>
          <w:color w:val="040606" w:themeColor="text2"/>
        </w:rPr>
        <w:t xml:space="preserve">         </w:t>
      </w:r>
      <w:r w:rsidR="00603E6B">
        <w:rPr>
          <w:rFonts w:ascii="DengXian" w:eastAsia="DengXian" w:hAnsi="DengXian" w:hint="eastAsia"/>
          <w:color w:val="040606" w:themeColor="text2"/>
          <w:lang w:eastAsia="zh-CN"/>
        </w:rPr>
        <w:t>H</w:t>
      </w:r>
      <w:r>
        <w:rPr>
          <w:color w:val="040606" w:themeColor="text2"/>
        </w:rPr>
        <w:t xml:space="preserve">                     </w:t>
      </w:r>
      <w:r w:rsidR="00B8037E">
        <w:rPr>
          <w:color w:val="040606" w:themeColor="text2"/>
        </w:rPr>
        <w:t xml:space="preserve">  </w:t>
      </w:r>
      <w:r>
        <w:rPr>
          <w:color w:val="040606" w:themeColor="text2"/>
        </w:rPr>
        <w:t xml:space="preserve"> </w:t>
      </w:r>
      <w:r w:rsidR="00B8037E">
        <w:rPr>
          <w:color w:val="040606" w:themeColor="text2"/>
        </w:rPr>
        <w:t xml:space="preserve"> </w:t>
      </w:r>
      <w:r>
        <w:rPr>
          <w:color w:val="040606" w:themeColor="text2"/>
        </w:rPr>
        <w:t xml:space="preserve">    </w:t>
      </w:r>
      <w:r>
        <w:rPr>
          <w:rFonts w:hint="eastAsia"/>
          <w:color w:val="040606" w:themeColor="text2"/>
        </w:rPr>
        <w:t>(4)</w:t>
      </w:r>
      <w:r w:rsidR="00603E6B">
        <w:rPr>
          <w:color w:val="040606" w:themeColor="text2"/>
        </w:rPr>
        <w:t xml:space="preserve">           </w:t>
      </w:r>
      <w:r w:rsidR="00603E6B">
        <w:rPr>
          <w:rFonts w:ascii="DengXian" w:eastAsia="DengXian" w:hAnsi="DengXian" w:hint="eastAsia"/>
          <w:color w:val="040606" w:themeColor="text2"/>
          <w:lang w:eastAsia="zh-CN"/>
        </w:rPr>
        <w:t>L</w:t>
      </w:r>
    </w:p>
    <w:p w14:paraId="58A878BA" w14:textId="723CA3FF" w:rsidR="00F21348" w:rsidRDefault="00F21348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594D683" w14:textId="77777777" w:rsidR="00F30FA7" w:rsidRDefault="00F30FA7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556D9D33" w14:textId="4CBDFFC5" w:rsidR="00603E6B" w:rsidRDefault="007C5752" w:rsidP="00D12716">
      <w:pPr>
        <w:tabs>
          <w:tab w:val="left" w:pos="2057"/>
        </w:tabs>
        <w:spacing w:line="276" w:lineRule="auto"/>
        <w:rPr>
          <w:color w:val="040606" w:themeColor="text2"/>
        </w:rPr>
      </w:pPr>
      <w:r>
        <w:rPr>
          <w:rFonts w:ascii="Times New Roman" w:hAnsi="Times New Roman" w:cs="Times New Roman"/>
          <w:noProof/>
          <w:color w:val="040606" w:themeColor="text2"/>
        </w:rPr>
        <w:pict w14:anchorId="4A888122">
          <v:roundrect id="_x0000_s2135" style="position:absolute;margin-left:6.15pt;margin-top:7.05pt;width:108pt;height:47.7pt;z-index:251653119" arcsize="10923f" strokecolor="#0070c0">
            <v:shadow on="t"/>
            <v:textbox>
              <w:txbxContent>
                <w:p w14:paraId="0EE5C41C" w14:textId="77777777" w:rsidR="00E17272" w:rsidRPr="006F5CBF" w:rsidRDefault="00E17272" w:rsidP="00E17272">
                  <w:pPr>
                    <w:spacing w:before="120"/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noProof/>
          <w:color w:val="040606" w:themeColor="text2"/>
        </w:rPr>
        <w:pict w14:anchorId="4A888122">
          <v:roundrect id="_x0000_s2136" style="position:absolute;margin-left:134.6pt;margin-top:7.05pt;width:108pt;height:46.45pt;z-index:251652094" arcsize="10923f" strokecolor="#0070c0">
            <v:shadow on="t"/>
            <v:textbox>
              <w:txbxContent>
                <w:p w14:paraId="611E8CAC" w14:textId="77777777" w:rsidR="00E17272" w:rsidRPr="006F5CBF" w:rsidRDefault="00E17272" w:rsidP="00E17272">
                  <w:pPr>
                    <w:spacing w:before="120"/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40606" w:themeColor="text2"/>
        </w:rPr>
        <w:pict w14:anchorId="4A888122">
          <v:roundrect id="_x0000_s2133" style="position:absolute;margin-left:266.6pt;margin-top:5.8pt;width:108pt;height:47.7pt;z-index:251651069" arcsize="10923f" strokecolor="#0070c0">
            <v:shadow on="t"/>
            <v:textbox>
              <w:txbxContent>
                <w:p w14:paraId="7AE6A074" w14:textId="77777777" w:rsidR="00E17272" w:rsidRPr="006F5CBF" w:rsidRDefault="00E17272" w:rsidP="00E17272">
                  <w:pPr>
                    <w:spacing w:before="120"/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color w:val="040606" w:themeColor="text2"/>
        </w:rPr>
        <w:pict w14:anchorId="4A888122">
          <v:roundrect id="_x0000_s2137" style="position:absolute;margin-left:399.15pt;margin-top:5.8pt;width:108pt;height:47.7pt;z-index:251650044" arcsize="10923f" strokecolor="#0070c0">
            <v:shadow on="t"/>
            <v:textbox>
              <w:txbxContent>
                <w:p w14:paraId="7B25ADF8" w14:textId="77777777" w:rsidR="00E17272" w:rsidRPr="006F5CBF" w:rsidRDefault="00E17272" w:rsidP="00E17272">
                  <w:pPr>
                    <w:spacing w:before="120"/>
                    <w:jc w:val="center"/>
                    <w:rPr>
                      <w:color w:val="FF0000"/>
                    </w:rPr>
                  </w:pPr>
                </w:p>
              </w:txbxContent>
            </v:textbox>
          </v:roundrect>
        </w:pict>
      </w:r>
    </w:p>
    <w:p w14:paraId="1FFA8A28" w14:textId="5BA8D582" w:rsidR="00603E6B" w:rsidRDefault="00603E6B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5684E05" w14:textId="634101AD" w:rsidR="00603E6B" w:rsidRDefault="00603E6B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290DD1C3" w14:textId="79881E73" w:rsidR="00603E6B" w:rsidRDefault="00603E6B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6116A1E1" w14:textId="06E783A4" w:rsidR="0036443C" w:rsidRDefault="0036443C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4EB2C147" w14:textId="77777777" w:rsidR="00F207B9" w:rsidRDefault="00F207B9" w:rsidP="00D12716">
      <w:pPr>
        <w:tabs>
          <w:tab w:val="left" w:pos="2057"/>
        </w:tabs>
        <w:spacing w:line="276" w:lineRule="auto"/>
        <w:rPr>
          <w:color w:val="040606" w:themeColor="text2"/>
        </w:rPr>
      </w:pPr>
    </w:p>
    <w:p w14:paraId="305523A8" w14:textId="066CC171" w:rsidR="00504EC8" w:rsidRPr="000C0A1E" w:rsidRDefault="007C5752" w:rsidP="00EE68DA">
      <w:pPr>
        <w:pStyle w:val="a7"/>
        <w:numPr>
          <w:ilvl w:val="0"/>
          <w:numId w:val="16"/>
        </w:numPr>
        <w:spacing w:after="120" w:line="276" w:lineRule="auto"/>
        <w:ind w:left="357" w:hanging="357"/>
        <w:jc w:val="both"/>
        <w:rPr>
          <w:rFonts w:ascii="Microsoft JhengHei" w:eastAsia="Microsoft JhengHei" w:hAnsi="Microsoft JhengHei" w:cs="Times New Roman"/>
          <w:color w:val="040606" w:themeColor="text2"/>
        </w:rPr>
      </w:pPr>
      <w:r>
        <w:rPr>
          <w:noProof/>
        </w:rPr>
        <w:pict w14:anchorId="0C1BA102">
          <v:rect id="_x0000_s2103" style="position:absolute;left:0;text-align:left;margin-left:11.45pt;margin-top:25.45pt;width:491.45pt;height:75.35pt;z-index:251700224" filled="f" fillcolor="white [3201]" strokecolor="white" strokeweight="1pt">
            <v:shadow color="#868686"/>
            <v:textbox style="mso-next-textbox:#_x0000_s2103" inset=",2.3mm">
              <w:txbxContent>
                <w:p w14:paraId="0AD4F94E" w14:textId="7713CA71" w:rsidR="0030343C" w:rsidRPr="00177300" w:rsidRDefault="0030343C" w:rsidP="00177300">
                  <w:pPr>
                    <w:spacing w:line="360" w:lineRule="auto"/>
                    <w:rPr>
                      <w:rFonts w:ascii="Microsoft JhengHei" w:eastAsia="Microsoft JhengHei" w:hAnsi="Microsoft JhengHei"/>
                      <w:b/>
                      <w:bCs/>
                      <w:color w:val="FF0000"/>
                    </w:rPr>
                  </w:pPr>
                </w:p>
              </w:txbxContent>
            </v:textbox>
          </v:rect>
        </w:pict>
      </w:r>
      <w:proofErr w:type="gramStart"/>
      <w:r w:rsidR="008C481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通訊兵</w:t>
      </w:r>
      <w:proofErr w:type="gramEnd"/>
      <w:r w:rsidR="008C481B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的經歷對黃光漢</w:t>
      </w:r>
      <w:r w:rsidR="004F05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有甚麼</w:t>
      </w:r>
      <w:r w:rsidR="000C0A1E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正面的</w:t>
      </w:r>
      <w:r w:rsidR="004F0568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影響</w:t>
      </w:r>
      <w:r w:rsidR="00DE41EA" w:rsidRPr="00924644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？</w:t>
      </w:r>
      <w:r w:rsidR="000C0A1E" w:rsidRPr="000C0A1E">
        <w:rPr>
          <w:rFonts w:ascii="Microsoft JhengHei" w:eastAsia="Microsoft JhengHei" w:hAnsi="Microsoft JhengHei" w:cs="PMingLiU" w:hint="eastAsia"/>
          <w:color w:val="040606" w:themeColor="text2"/>
          <w:sz w:val="28"/>
          <w:szCs w:val="28"/>
        </w:rPr>
        <w:t>試舉例加以說明。</w:t>
      </w:r>
      <w:r w:rsidR="0030343C" w:rsidRPr="000C0A1E">
        <w:rPr>
          <w:rFonts w:ascii="Microsoft JhengHei" w:eastAsia="Microsoft JhengHei" w:hAnsi="Microsoft JhengHei"/>
          <w:color w:val="484F5E" w:themeColor="text1"/>
        </w:rPr>
        <w:t xml:space="preserve"> </w:t>
      </w:r>
    </w:p>
    <w:p w14:paraId="6CEFEB4F" w14:textId="6815C351" w:rsidR="0036443C" w:rsidRDefault="00962B50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p w14:paraId="5B2ACF6C" w14:textId="64B1AC66" w:rsidR="004D5092" w:rsidRPr="00504EC8" w:rsidRDefault="004D5092" w:rsidP="00404CA3">
      <w:pPr>
        <w:tabs>
          <w:tab w:val="left" w:pos="2057"/>
        </w:tabs>
        <w:spacing w:before="120" w:line="480" w:lineRule="exact"/>
        <w:rPr>
          <w:color w:val="484F5E" w:themeColor="text1"/>
        </w:rPr>
      </w:pPr>
      <w:r>
        <w:rPr>
          <w:color w:val="484F5E" w:themeColor="text1"/>
        </w:rPr>
        <w:t xml:space="preserve">      </w:t>
      </w:r>
      <w:r>
        <w:rPr>
          <w:color w:val="484F5E" w:themeColor="text1"/>
          <w:u w:val="single"/>
        </w:rPr>
        <w:t xml:space="preserve">                                                                                                                                                                                   </w:t>
      </w:r>
      <w:r>
        <w:rPr>
          <w:color w:val="484F5E" w:themeColor="text1"/>
        </w:rPr>
        <w:tab/>
      </w:r>
    </w:p>
    <w:sectPr w:rsidR="004D5092" w:rsidRPr="00504EC8" w:rsidSect="004038B5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EADCFC" w14:textId="77777777" w:rsidR="00E35BD0" w:rsidRDefault="00E35BD0" w:rsidP="00465C96">
      <w:r>
        <w:separator/>
      </w:r>
    </w:p>
  </w:endnote>
  <w:endnote w:type="continuationSeparator" w:id="0">
    <w:p w14:paraId="605DD224" w14:textId="77777777" w:rsidR="00E35BD0" w:rsidRDefault="00E35BD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DB9FECB" w14:textId="77777777" w:rsidR="00EF4F7C" w:rsidRDefault="00EF4F7C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37080B9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D47E980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2AD5B821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75FFA49D" wp14:editId="0AB98A4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DF8DC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58752" behindDoc="1" locked="0" layoutInCell="1" allowOverlap="1" wp14:anchorId="48DA254B" wp14:editId="0AFB4DB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190060" w14:textId="77777777" w:rsidR="00E35BD0" w:rsidRDefault="00E35BD0" w:rsidP="00465C96">
      <w:r>
        <w:separator/>
      </w:r>
    </w:p>
  </w:footnote>
  <w:footnote w:type="continuationSeparator" w:id="0">
    <w:p w14:paraId="145A866C" w14:textId="77777777" w:rsidR="00E35BD0" w:rsidRDefault="00E35BD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902B1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1468379" wp14:editId="7AF0082C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8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7170" w14:textId="2FF922C6" w:rsidR="004038B5" w:rsidRDefault="009511C1">
    <w:pPr>
      <w:pStyle w:val="a3"/>
    </w:pPr>
    <w:r>
      <w:rPr>
        <w:noProof/>
      </w:rPr>
      <w:drawing>
        <wp:anchor distT="0" distB="0" distL="114300" distR="114300" simplePos="0" relativeHeight="251656704" behindDoc="0" locked="0" layoutInCell="1" allowOverlap="1" wp14:anchorId="48866851" wp14:editId="6576697B">
          <wp:simplePos x="0" y="0"/>
          <wp:positionH relativeFrom="page">
            <wp:posOffset>-2540</wp:posOffset>
          </wp:positionH>
          <wp:positionV relativeFrom="paragraph">
            <wp:posOffset>-505460</wp:posOffset>
          </wp:positionV>
          <wp:extent cx="7597880" cy="1130300"/>
          <wp:effectExtent l="0" t="0" r="0" b="0"/>
          <wp:wrapNone/>
          <wp:docPr id="7" name="圖片 7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圖片 3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88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C12" w:rsidRPr="001D2C1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7.4pt;height:27.4pt;visibility:visible" o:bullet="t">
        <v:imagedata r:id="rId1" o:title=""/>
      </v:shape>
    </w:pict>
  </w:numPicBullet>
  <w:abstractNum w:abstractNumId="0" w15:restartNumberingAfterBreak="0">
    <w:nsid w:val="001C52F3"/>
    <w:multiLevelType w:val="hybridMultilevel"/>
    <w:tmpl w:val="6C383FE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817FB"/>
    <w:multiLevelType w:val="hybridMultilevel"/>
    <w:tmpl w:val="463249B2"/>
    <w:lvl w:ilvl="0" w:tplc="96C0E9A8">
      <w:start w:val="7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8975C3"/>
    <w:multiLevelType w:val="hybridMultilevel"/>
    <w:tmpl w:val="225EC612"/>
    <w:lvl w:ilvl="0" w:tplc="41ACE876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220FDC"/>
    <w:multiLevelType w:val="hybridMultilevel"/>
    <w:tmpl w:val="1BBE9D88"/>
    <w:lvl w:ilvl="0" w:tplc="CC2EB1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670C1D"/>
    <w:multiLevelType w:val="hybridMultilevel"/>
    <w:tmpl w:val="AA16BF6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A31B49"/>
    <w:multiLevelType w:val="hybridMultilevel"/>
    <w:tmpl w:val="2B4451D8"/>
    <w:lvl w:ilvl="0" w:tplc="3E3CD77C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eastAsia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>
      <w:start w:val="1"/>
      <w:numFmt w:val="lowerRoman"/>
      <w:lvlText w:val="%3."/>
      <w:lvlJc w:val="right"/>
      <w:pPr>
        <w:ind w:left="2160" w:hanging="180"/>
      </w:pPr>
    </w:lvl>
    <w:lvl w:ilvl="3" w:tplc="3C09000F">
      <w:start w:val="1"/>
      <w:numFmt w:val="decimal"/>
      <w:lvlText w:val="%4."/>
      <w:lvlJc w:val="left"/>
      <w:pPr>
        <w:ind w:left="2880" w:hanging="360"/>
      </w:pPr>
    </w:lvl>
    <w:lvl w:ilvl="4" w:tplc="3C090019">
      <w:start w:val="1"/>
      <w:numFmt w:val="lowerLetter"/>
      <w:lvlText w:val="%5."/>
      <w:lvlJc w:val="left"/>
      <w:pPr>
        <w:ind w:left="3600" w:hanging="360"/>
      </w:pPr>
    </w:lvl>
    <w:lvl w:ilvl="5" w:tplc="3C09001B">
      <w:start w:val="1"/>
      <w:numFmt w:val="lowerRoman"/>
      <w:lvlText w:val="%6."/>
      <w:lvlJc w:val="right"/>
      <w:pPr>
        <w:ind w:left="4320" w:hanging="180"/>
      </w:pPr>
    </w:lvl>
    <w:lvl w:ilvl="6" w:tplc="3C09000F">
      <w:start w:val="1"/>
      <w:numFmt w:val="decimal"/>
      <w:lvlText w:val="%7."/>
      <w:lvlJc w:val="left"/>
      <w:pPr>
        <w:ind w:left="5040" w:hanging="360"/>
      </w:pPr>
    </w:lvl>
    <w:lvl w:ilvl="7" w:tplc="3C090019">
      <w:start w:val="1"/>
      <w:numFmt w:val="lowerLetter"/>
      <w:lvlText w:val="%8."/>
      <w:lvlJc w:val="left"/>
      <w:pPr>
        <w:ind w:left="5760" w:hanging="360"/>
      </w:pPr>
    </w:lvl>
    <w:lvl w:ilvl="8" w:tplc="3C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F83F71"/>
    <w:multiLevelType w:val="hybridMultilevel"/>
    <w:tmpl w:val="38C070CC"/>
    <w:lvl w:ilvl="0" w:tplc="E31AF892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92778C"/>
    <w:multiLevelType w:val="hybridMultilevel"/>
    <w:tmpl w:val="04B26F24"/>
    <w:lvl w:ilvl="0" w:tplc="2FFE8AF2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cstheme="minorBidi" w:hint="default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46B78"/>
    <w:multiLevelType w:val="hybridMultilevel"/>
    <w:tmpl w:val="EDA21F26"/>
    <w:lvl w:ilvl="0" w:tplc="594064DA">
      <w:start w:val="1"/>
      <w:numFmt w:val="decimal"/>
      <w:lvlText w:val="(%1)"/>
      <w:lvlJc w:val="left"/>
      <w:pPr>
        <w:ind w:left="5310" w:hanging="360"/>
      </w:pPr>
      <w:rPr>
        <w:rFonts w:hint="default"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6030" w:hanging="360"/>
      </w:pPr>
    </w:lvl>
    <w:lvl w:ilvl="2" w:tplc="3C09001B" w:tentative="1">
      <w:start w:val="1"/>
      <w:numFmt w:val="lowerRoman"/>
      <w:lvlText w:val="%3."/>
      <w:lvlJc w:val="right"/>
      <w:pPr>
        <w:ind w:left="6750" w:hanging="180"/>
      </w:pPr>
    </w:lvl>
    <w:lvl w:ilvl="3" w:tplc="3C09000F" w:tentative="1">
      <w:start w:val="1"/>
      <w:numFmt w:val="decimal"/>
      <w:lvlText w:val="%4."/>
      <w:lvlJc w:val="left"/>
      <w:pPr>
        <w:ind w:left="7470" w:hanging="360"/>
      </w:pPr>
    </w:lvl>
    <w:lvl w:ilvl="4" w:tplc="3C090019" w:tentative="1">
      <w:start w:val="1"/>
      <w:numFmt w:val="lowerLetter"/>
      <w:lvlText w:val="%5."/>
      <w:lvlJc w:val="left"/>
      <w:pPr>
        <w:ind w:left="8190" w:hanging="360"/>
      </w:pPr>
    </w:lvl>
    <w:lvl w:ilvl="5" w:tplc="3C09001B" w:tentative="1">
      <w:start w:val="1"/>
      <w:numFmt w:val="lowerRoman"/>
      <w:lvlText w:val="%6."/>
      <w:lvlJc w:val="right"/>
      <w:pPr>
        <w:ind w:left="8910" w:hanging="180"/>
      </w:pPr>
    </w:lvl>
    <w:lvl w:ilvl="6" w:tplc="3C09000F" w:tentative="1">
      <w:start w:val="1"/>
      <w:numFmt w:val="decimal"/>
      <w:lvlText w:val="%7."/>
      <w:lvlJc w:val="left"/>
      <w:pPr>
        <w:ind w:left="9630" w:hanging="360"/>
      </w:pPr>
    </w:lvl>
    <w:lvl w:ilvl="7" w:tplc="3C090019" w:tentative="1">
      <w:start w:val="1"/>
      <w:numFmt w:val="lowerLetter"/>
      <w:lvlText w:val="%8."/>
      <w:lvlJc w:val="left"/>
      <w:pPr>
        <w:ind w:left="10350" w:hanging="360"/>
      </w:pPr>
    </w:lvl>
    <w:lvl w:ilvl="8" w:tplc="3C09001B" w:tentative="1">
      <w:start w:val="1"/>
      <w:numFmt w:val="lowerRoman"/>
      <w:lvlText w:val="%9."/>
      <w:lvlJc w:val="right"/>
      <w:pPr>
        <w:ind w:left="11070" w:hanging="180"/>
      </w:pPr>
    </w:lvl>
  </w:abstractNum>
  <w:abstractNum w:abstractNumId="11" w15:restartNumberingAfterBreak="0">
    <w:nsid w:val="551C4823"/>
    <w:multiLevelType w:val="hybridMultilevel"/>
    <w:tmpl w:val="6E067C3A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7052F1"/>
    <w:multiLevelType w:val="hybridMultilevel"/>
    <w:tmpl w:val="8E9EC9E4"/>
    <w:lvl w:ilvl="0" w:tplc="E4E4B2BC">
      <w:start w:val="5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b w:val="0"/>
        <w:bCs/>
        <w:sz w:val="28"/>
        <w:szCs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08879651">
    <w:abstractNumId w:val="12"/>
  </w:num>
  <w:num w:numId="2" w16cid:durableId="102379785">
    <w:abstractNumId w:val="14"/>
  </w:num>
  <w:num w:numId="3" w16cid:durableId="1348556626">
    <w:abstractNumId w:val="15"/>
  </w:num>
  <w:num w:numId="4" w16cid:durableId="849836731">
    <w:abstractNumId w:val="3"/>
  </w:num>
  <w:num w:numId="5" w16cid:durableId="1243838014">
    <w:abstractNumId w:val="1"/>
  </w:num>
  <w:num w:numId="6" w16cid:durableId="18167236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18441514">
    <w:abstractNumId w:val="5"/>
  </w:num>
  <w:num w:numId="8" w16cid:durableId="1238782139">
    <w:abstractNumId w:val="6"/>
  </w:num>
  <w:num w:numId="9" w16cid:durableId="1006634772">
    <w:abstractNumId w:val="11"/>
  </w:num>
  <w:num w:numId="10" w16cid:durableId="1267925767">
    <w:abstractNumId w:val="8"/>
  </w:num>
  <w:num w:numId="11" w16cid:durableId="965283438">
    <w:abstractNumId w:val="13"/>
  </w:num>
  <w:num w:numId="12" w16cid:durableId="1654066453">
    <w:abstractNumId w:val="2"/>
  </w:num>
  <w:num w:numId="13" w16cid:durableId="160856706">
    <w:abstractNumId w:val="9"/>
  </w:num>
  <w:num w:numId="14" w16cid:durableId="2026250483">
    <w:abstractNumId w:val="0"/>
  </w:num>
  <w:num w:numId="15" w16cid:durableId="174536219">
    <w:abstractNumId w:val="10"/>
  </w:num>
  <w:num w:numId="16" w16cid:durableId="1410448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140">
      <o:colormru v:ext="edit" colors="#ddf6ff,#06f,#33c,white,#9cf,#36f,#e7f9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47A9"/>
    <w:rsid w:val="00006A14"/>
    <w:rsid w:val="00014641"/>
    <w:rsid w:val="000214DD"/>
    <w:rsid w:val="00023F7D"/>
    <w:rsid w:val="00027603"/>
    <w:rsid w:val="00035EED"/>
    <w:rsid w:val="00037B14"/>
    <w:rsid w:val="0004130A"/>
    <w:rsid w:val="00051D22"/>
    <w:rsid w:val="0006459E"/>
    <w:rsid w:val="000661D6"/>
    <w:rsid w:val="0007141B"/>
    <w:rsid w:val="000762E5"/>
    <w:rsid w:val="000778F4"/>
    <w:rsid w:val="00082436"/>
    <w:rsid w:val="000A204E"/>
    <w:rsid w:val="000A78E9"/>
    <w:rsid w:val="000B2B9D"/>
    <w:rsid w:val="000B30B4"/>
    <w:rsid w:val="000B41D0"/>
    <w:rsid w:val="000B602A"/>
    <w:rsid w:val="000C0182"/>
    <w:rsid w:val="000C0A1E"/>
    <w:rsid w:val="000D6D16"/>
    <w:rsid w:val="000D7033"/>
    <w:rsid w:val="000E58CD"/>
    <w:rsid w:val="000F6FE1"/>
    <w:rsid w:val="00107170"/>
    <w:rsid w:val="0011238B"/>
    <w:rsid w:val="001145BE"/>
    <w:rsid w:val="001227AC"/>
    <w:rsid w:val="001412D4"/>
    <w:rsid w:val="00150656"/>
    <w:rsid w:val="00151DDA"/>
    <w:rsid w:val="00157029"/>
    <w:rsid w:val="00164750"/>
    <w:rsid w:val="00165B48"/>
    <w:rsid w:val="001752D5"/>
    <w:rsid w:val="001755F6"/>
    <w:rsid w:val="00177300"/>
    <w:rsid w:val="001778EA"/>
    <w:rsid w:val="00185F29"/>
    <w:rsid w:val="001A2F95"/>
    <w:rsid w:val="001A4F4D"/>
    <w:rsid w:val="001B3365"/>
    <w:rsid w:val="001B3571"/>
    <w:rsid w:val="001C0642"/>
    <w:rsid w:val="001D2C12"/>
    <w:rsid w:val="001D7BE6"/>
    <w:rsid w:val="001E4DD3"/>
    <w:rsid w:val="001F4025"/>
    <w:rsid w:val="001F552A"/>
    <w:rsid w:val="0020069A"/>
    <w:rsid w:val="00205BF5"/>
    <w:rsid w:val="00213CA0"/>
    <w:rsid w:val="00221560"/>
    <w:rsid w:val="00227235"/>
    <w:rsid w:val="00233CC4"/>
    <w:rsid w:val="002476BF"/>
    <w:rsid w:val="00250022"/>
    <w:rsid w:val="00253473"/>
    <w:rsid w:val="0025564D"/>
    <w:rsid w:val="00257B1E"/>
    <w:rsid w:val="00265AA8"/>
    <w:rsid w:val="0027445D"/>
    <w:rsid w:val="00274D43"/>
    <w:rsid w:val="00286D52"/>
    <w:rsid w:val="00294B6E"/>
    <w:rsid w:val="002A5E73"/>
    <w:rsid w:val="002A7669"/>
    <w:rsid w:val="002A77B0"/>
    <w:rsid w:val="002B0DEC"/>
    <w:rsid w:val="002B19F4"/>
    <w:rsid w:val="002C5663"/>
    <w:rsid w:val="002C7E62"/>
    <w:rsid w:val="002D2935"/>
    <w:rsid w:val="002D34A4"/>
    <w:rsid w:val="002D517B"/>
    <w:rsid w:val="002E27DF"/>
    <w:rsid w:val="002E587D"/>
    <w:rsid w:val="002F748E"/>
    <w:rsid w:val="002F7863"/>
    <w:rsid w:val="00302801"/>
    <w:rsid w:val="0030343C"/>
    <w:rsid w:val="003130F9"/>
    <w:rsid w:val="00314C50"/>
    <w:rsid w:val="003158AD"/>
    <w:rsid w:val="00315971"/>
    <w:rsid w:val="0032354F"/>
    <w:rsid w:val="00346063"/>
    <w:rsid w:val="00350B05"/>
    <w:rsid w:val="003537B4"/>
    <w:rsid w:val="003562AD"/>
    <w:rsid w:val="0036240C"/>
    <w:rsid w:val="0036443C"/>
    <w:rsid w:val="0036573B"/>
    <w:rsid w:val="00375DF1"/>
    <w:rsid w:val="003826F0"/>
    <w:rsid w:val="00383E76"/>
    <w:rsid w:val="00393F0F"/>
    <w:rsid w:val="003A11E2"/>
    <w:rsid w:val="003B27AC"/>
    <w:rsid w:val="003C022B"/>
    <w:rsid w:val="003C15AA"/>
    <w:rsid w:val="003E3F00"/>
    <w:rsid w:val="00402D76"/>
    <w:rsid w:val="004038B5"/>
    <w:rsid w:val="00404CA3"/>
    <w:rsid w:val="0041165F"/>
    <w:rsid w:val="00433BF3"/>
    <w:rsid w:val="0043426E"/>
    <w:rsid w:val="004374D9"/>
    <w:rsid w:val="00450D4C"/>
    <w:rsid w:val="004539F8"/>
    <w:rsid w:val="004607AF"/>
    <w:rsid w:val="004640F3"/>
    <w:rsid w:val="00465C96"/>
    <w:rsid w:val="004708AD"/>
    <w:rsid w:val="0047169B"/>
    <w:rsid w:val="00482551"/>
    <w:rsid w:val="004A2E2F"/>
    <w:rsid w:val="004B79B8"/>
    <w:rsid w:val="004C1BD5"/>
    <w:rsid w:val="004C2B10"/>
    <w:rsid w:val="004C2C2D"/>
    <w:rsid w:val="004C3772"/>
    <w:rsid w:val="004C4C64"/>
    <w:rsid w:val="004C6F9F"/>
    <w:rsid w:val="004D0121"/>
    <w:rsid w:val="004D070D"/>
    <w:rsid w:val="004D155B"/>
    <w:rsid w:val="004D5092"/>
    <w:rsid w:val="004D6525"/>
    <w:rsid w:val="004E1111"/>
    <w:rsid w:val="004F0568"/>
    <w:rsid w:val="004F08F6"/>
    <w:rsid w:val="004F3476"/>
    <w:rsid w:val="004F3947"/>
    <w:rsid w:val="00501B61"/>
    <w:rsid w:val="00504EC8"/>
    <w:rsid w:val="00524D68"/>
    <w:rsid w:val="00532AD8"/>
    <w:rsid w:val="00534FED"/>
    <w:rsid w:val="00537238"/>
    <w:rsid w:val="00553F55"/>
    <w:rsid w:val="005566A0"/>
    <w:rsid w:val="00557866"/>
    <w:rsid w:val="005619BC"/>
    <w:rsid w:val="00562D60"/>
    <w:rsid w:val="005673B8"/>
    <w:rsid w:val="00567611"/>
    <w:rsid w:val="00574311"/>
    <w:rsid w:val="00581DBF"/>
    <w:rsid w:val="00584079"/>
    <w:rsid w:val="00592357"/>
    <w:rsid w:val="0059681B"/>
    <w:rsid w:val="0059719A"/>
    <w:rsid w:val="005A769C"/>
    <w:rsid w:val="005A7EF4"/>
    <w:rsid w:val="005B6C15"/>
    <w:rsid w:val="005C52C7"/>
    <w:rsid w:val="005C79BF"/>
    <w:rsid w:val="005D0143"/>
    <w:rsid w:val="005E17B1"/>
    <w:rsid w:val="005E660A"/>
    <w:rsid w:val="005E756A"/>
    <w:rsid w:val="005F7C4A"/>
    <w:rsid w:val="00603E6B"/>
    <w:rsid w:val="00604DF2"/>
    <w:rsid w:val="006101FC"/>
    <w:rsid w:val="00610B36"/>
    <w:rsid w:val="00615BE5"/>
    <w:rsid w:val="00621C51"/>
    <w:rsid w:val="00626AEF"/>
    <w:rsid w:val="00627177"/>
    <w:rsid w:val="00633213"/>
    <w:rsid w:val="00635355"/>
    <w:rsid w:val="00641E16"/>
    <w:rsid w:val="0064591A"/>
    <w:rsid w:val="00651E50"/>
    <w:rsid w:val="00652E18"/>
    <w:rsid w:val="00664FA2"/>
    <w:rsid w:val="0066607E"/>
    <w:rsid w:val="00685051"/>
    <w:rsid w:val="00691F43"/>
    <w:rsid w:val="00692BA0"/>
    <w:rsid w:val="006C299B"/>
    <w:rsid w:val="006C3760"/>
    <w:rsid w:val="006D06C7"/>
    <w:rsid w:val="006D45A1"/>
    <w:rsid w:val="006D6D53"/>
    <w:rsid w:val="006E6802"/>
    <w:rsid w:val="006E7C26"/>
    <w:rsid w:val="006F5CBF"/>
    <w:rsid w:val="006F5EC5"/>
    <w:rsid w:val="00720A4B"/>
    <w:rsid w:val="007438AA"/>
    <w:rsid w:val="007503AC"/>
    <w:rsid w:val="00751EA4"/>
    <w:rsid w:val="00753166"/>
    <w:rsid w:val="00761740"/>
    <w:rsid w:val="00766912"/>
    <w:rsid w:val="00772AA4"/>
    <w:rsid w:val="0078054A"/>
    <w:rsid w:val="00792C0C"/>
    <w:rsid w:val="007969E5"/>
    <w:rsid w:val="007A027A"/>
    <w:rsid w:val="007A24BE"/>
    <w:rsid w:val="007A2D3A"/>
    <w:rsid w:val="007A3C53"/>
    <w:rsid w:val="007A531F"/>
    <w:rsid w:val="007A79A7"/>
    <w:rsid w:val="007A7B09"/>
    <w:rsid w:val="007A7CD9"/>
    <w:rsid w:val="007B0918"/>
    <w:rsid w:val="007B5E24"/>
    <w:rsid w:val="007C2F9C"/>
    <w:rsid w:val="007C3046"/>
    <w:rsid w:val="007C5752"/>
    <w:rsid w:val="007D2A53"/>
    <w:rsid w:val="007D698C"/>
    <w:rsid w:val="007E021E"/>
    <w:rsid w:val="007E06B2"/>
    <w:rsid w:val="007E1056"/>
    <w:rsid w:val="007E231F"/>
    <w:rsid w:val="007E4B7D"/>
    <w:rsid w:val="007F11B5"/>
    <w:rsid w:val="007F21C9"/>
    <w:rsid w:val="007F4903"/>
    <w:rsid w:val="008031B2"/>
    <w:rsid w:val="00810A2C"/>
    <w:rsid w:val="00826413"/>
    <w:rsid w:val="008266F6"/>
    <w:rsid w:val="0083103A"/>
    <w:rsid w:val="00831BEB"/>
    <w:rsid w:val="00835EED"/>
    <w:rsid w:val="00845F3D"/>
    <w:rsid w:val="0085055B"/>
    <w:rsid w:val="00852D83"/>
    <w:rsid w:val="0085705B"/>
    <w:rsid w:val="0086259A"/>
    <w:rsid w:val="0087273E"/>
    <w:rsid w:val="0087434C"/>
    <w:rsid w:val="008760BA"/>
    <w:rsid w:val="00877D96"/>
    <w:rsid w:val="0088032E"/>
    <w:rsid w:val="008A3E63"/>
    <w:rsid w:val="008A4FB9"/>
    <w:rsid w:val="008B26FB"/>
    <w:rsid w:val="008B37FA"/>
    <w:rsid w:val="008B4A7E"/>
    <w:rsid w:val="008B7878"/>
    <w:rsid w:val="008C481B"/>
    <w:rsid w:val="008D2DB9"/>
    <w:rsid w:val="008D46FC"/>
    <w:rsid w:val="008D494B"/>
    <w:rsid w:val="008E0E85"/>
    <w:rsid w:val="008E7D58"/>
    <w:rsid w:val="008E7F15"/>
    <w:rsid w:val="008F02FB"/>
    <w:rsid w:val="008F3AC2"/>
    <w:rsid w:val="008F6609"/>
    <w:rsid w:val="00905F60"/>
    <w:rsid w:val="009067F1"/>
    <w:rsid w:val="00917D73"/>
    <w:rsid w:val="00924644"/>
    <w:rsid w:val="00934619"/>
    <w:rsid w:val="009511C1"/>
    <w:rsid w:val="009512FA"/>
    <w:rsid w:val="00951359"/>
    <w:rsid w:val="00961FAD"/>
    <w:rsid w:val="00962B50"/>
    <w:rsid w:val="00983F8D"/>
    <w:rsid w:val="00995F21"/>
    <w:rsid w:val="009A352F"/>
    <w:rsid w:val="009A7E9D"/>
    <w:rsid w:val="009B45F6"/>
    <w:rsid w:val="009B4FF6"/>
    <w:rsid w:val="009C04B7"/>
    <w:rsid w:val="009C5AC8"/>
    <w:rsid w:val="009C5C0D"/>
    <w:rsid w:val="009C7520"/>
    <w:rsid w:val="009D25AB"/>
    <w:rsid w:val="009D2D2F"/>
    <w:rsid w:val="009F4D01"/>
    <w:rsid w:val="00A01201"/>
    <w:rsid w:val="00A06F8A"/>
    <w:rsid w:val="00A07B29"/>
    <w:rsid w:val="00A135E2"/>
    <w:rsid w:val="00A22169"/>
    <w:rsid w:val="00A26141"/>
    <w:rsid w:val="00A26BD6"/>
    <w:rsid w:val="00A318A1"/>
    <w:rsid w:val="00A351F0"/>
    <w:rsid w:val="00A3692E"/>
    <w:rsid w:val="00A4621D"/>
    <w:rsid w:val="00A5702E"/>
    <w:rsid w:val="00A6041C"/>
    <w:rsid w:val="00A61F51"/>
    <w:rsid w:val="00A70BE4"/>
    <w:rsid w:val="00A70C6D"/>
    <w:rsid w:val="00A8427F"/>
    <w:rsid w:val="00A92247"/>
    <w:rsid w:val="00A92A3B"/>
    <w:rsid w:val="00AA1741"/>
    <w:rsid w:val="00AB5496"/>
    <w:rsid w:val="00AC5AD9"/>
    <w:rsid w:val="00AC6517"/>
    <w:rsid w:val="00AD068B"/>
    <w:rsid w:val="00AD652D"/>
    <w:rsid w:val="00AD7E2C"/>
    <w:rsid w:val="00AF6C53"/>
    <w:rsid w:val="00AF72A6"/>
    <w:rsid w:val="00B000F8"/>
    <w:rsid w:val="00B062A9"/>
    <w:rsid w:val="00B118D2"/>
    <w:rsid w:val="00B26B62"/>
    <w:rsid w:val="00B34CDD"/>
    <w:rsid w:val="00B35AFE"/>
    <w:rsid w:val="00B415F4"/>
    <w:rsid w:val="00B473FB"/>
    <w:rsid w:val="00B55468"/>
    <w:rsid w:val="00B67E0A"/>
    <w:rsid w:val="00B71AF8"/>
    <w:rsid w:val="00B75175"/>
    <w:rsid w:val="00B775B9"/>
    <w:rsid w:val="00B8037E"/>
    <w:rsid w:val="00B84F7F"/>
    <w:rsid w:val="00B85188"/>
    <w:rsid w:val="00B96294"/>
    <w:rsid w:val="00B97459"/>
    <w:rsid w:val="00BA01A3"/>
    <w:rsid w:val="00BA1DFA"/>
    <w:rsid w:val="00BA799D"/>
    <w:rsid w:val="00BB0D6B"/>
    <w:rsid w:val="00BB2A9A"/>
    <w:rsid w:val="00BB6C12"/>
    <w:rsid w:val="00BC5E1E"/>
    <w:rsid w:val="00BC6252"/>
    <w:rsid w:val="00BD0207"/>
    <w:rsid w:val="00BD1AF9"/>
    <w:rsid w:val="00BD2B3E"/>
    <w:rsid w:val="00BE0BBB"/>
    <w:rsid w:val="00BE4E50"/>
    <w:rsid w:val="00BE6BA1"/>
    <w:rsid w:val="00C057E7"/>
    <w:rsid w:val="00C07A6D"/>
    <w:rsid w:val="00C24192"/>
    <w:rsid w:val="00C32E6D"/>
    <w:rsid w:val="00C413AB"/>
    <w:rsid w:val="00C442EB"/>
    <w:rsid w:val="00C451C4"/>
    <w:rsid w:val="00C4723E"/>
    <w:rsid w:val="00C53312"/>
    <w:rsid w:val="00C54F5B"/>
    <w:rsid w:val="00C81184"/>
    <w:rsid w:val="00CA07C8"/>
    <w:rsid w:val="00CA1395"/>
    <w:rsid w:val="00CC3649"/>
    <w:rsid w:val="00CC614B"/>
    <w:rsid w:val="00CC7AE5"/>
    <w:rsid w:val="00CE313E"/>
    <w:rsid w:val="00CE7681"/>
    <w:rsid w:val="00CF2D13"/>
    <w:rsid w:val="00CF4FF1"/>
    <w:rsid w:val="00CF7823"/>
    <w:rsid w:val="00D0002F"/>
    <w:rsid w:val="00D0321A"/>
    <w:rsid w:val="00D065C9"/>
    <w:rsid w:val="00D12716"/>
    <w:rsid w:val="00D1322D"/>
    <w:rsid w:val="00D3031F"/>
    <w:rsid w:val="00D30B57"/>
    <w:rsid w:val="00D30CA5"/>
    <w:rsid w:val="00D36953"/>
    <w:rsid w:val="00D44F39"/>
    <w:rsid w:val="00D51AFB"/>
    <w:rsid w:val="00D73B3F"/>
    <w:rsid w:val="00D73FAF"/>
    <w:rsid w:val="00D800C4"/>
    <w:rsid w:val="00D86F95"/>
    <w:rsid w:val="00D95972"/>
    <w:rsid w:val="00D96163"/>
    <w:rsid w:val="00DA13D1"/>
    <w:rsid w:val="00DA622D"/>
    <w:rsid w:val="00DA7E23"/>
    <w:rsid w:val="00DC4787"/>
    <w:rsid w:val="00DC584F"/>
    <w:rsid w:val="00DE41EA"/>
    <w:rsid w:val="00E07E74"/>
    <w:rsid w:val="00E15A08"/>
    <w:rsid w:val="00E17272"/>
    <w:rsid w:val="00E17A97"/>
    <w:rsid w:val="00E210E8"/>
    <w:rsid w:val="00E254FE"/>
    <w:rsid w:val="00E30CA5"/>
    <w:rsid w:val="00E318D4"/>
    <w:rsid w:val="00E35BD0"/>
    <w:rsid w:val="00E42099"/>
    <w:rsid w:val="00E44EC3"/>
    <w:rsid w:val="00E603AD"/>
    <w:rsid w:val="00E612D4"/>
    <w:rsid w:val="00E61D41"/>
    <w:rsid w:val="00E65FAD"/>
    <w:rsid w:val="00E7191D"/>
    <w:rsid w:val="00E76FAB"/>
    <w:rsid w:val="00E90FFC"/>
    <w:rsid w:val="00E95543"/>
    <w:rsid w:val="00E96ADC"/>
    <w:rsid w:val="00EA52F9"/>
    <w:rsid w:val="00EA6C9B"/>
    <w:rsid w:val="00EC47A9"/>
    <w:rsid w:val="00EC7956"/>
    <w:rsid w:val="00ED3F2C"/>
    <w:rsid w:val="00ED4372"/>
    <w:rsid w:val="00EE68DA"/>
    <w:rsid w:val="00EF0A8E"/>
    <w:rsid w:val="00EF1BEC"/>
    <w:rsid w:val="00EF4F7C"/>
    <w:rsid w:val="00F05A63"/>
    <w:rsid w:val="00F11770"/>
    <w:rsid w:val="00F17125"/>
    <w:rsid w:val="00F207B9"/>
    <w:rsid w:val="00F21348"/>
    <w:rsid w:val="00F257A0"/>
    <w:rsid w:val="00F26FF7"/>
    <w:rsid w:val="00F27069"/>
    <w:rsid w:val="00F30FA7"/>
    <w:rsid w:val="00F31D95"/>
    <w:rsid w:val="00F31F8F"/>
    <w:rsid w:val="00F35CF7"/>
    <w:rsid w:val="00F4495E"/>
    <w:rsid w:val="00F46E97"/>
    <w:rsid w:val="00F561A4"/>
    <w:rsid w:val="00F670A7"/>
    <w:rsid w:val="00F72940"/>
    <w:rsid w:val="00F809B7"/>
    <w:rsid w:val="00F84FC3"/>
    <w:rsid w:val="00F929E4"/>
    <w:rsid w:val="00F93E05"/>
    <w:rsid w:val="00F97544"/>
    <w:rsid w:val="00FA55DF"/>
    <w:rsid w:val="00FB5FFE"/>
    <w:rsid w:val="00FB68AE"/>
    <w:rsid w:val="00FD1E82"/>
    <w:rsid w:val="00FE1E0C"/>
    <w:rsid w:val="00FE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0">
      <o:colormru v:ext="edit" colors="#ddf6ff,#06f,#33c,white,#9cf,#36f,#e7f9ff"/>
    </o:shapedefaults>
    <o:shapelayout v:ext="edit">
      <o:idmap v:ext="edit" data="2"/>
    </o:shapelayout>
  </w:shapeDefaults>
  <w:decimalSymbol w:val="."/>
  <w:listSeparator w:val=","/>
  <w14:docId w14:val="5247B6DE"/>
  <w15:docId w15:val="{8866C8DB-F4D2-4CD9-A3E7-D2D017184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semiHidden/>
    <w:unhideWhenUsed/>
    <w:rsid w:val="005C79B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diagramColors" Target="diagrams/colors1.xml"/><Relationship Id="rId23" Type="http://schemas.openxmlformats.org/officeDocument/2006/relationships/theme" Target="theme/theme1.xml"/><Relationship Id="rId10" Type="http://schemas.openxmlformats.org/officeDocument/2006/relationships/hyperlink" Target="https://youtu.be/SAZUPeAKDJQ" TargetMode="External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4310;&#20280;&#24037;&#20316;&#32025;-&#23567;&#23416;template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88C982-E9F7-4685-B09F-7451BA976488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C1EEB5EE-E431-47F3-80AD-F8986834342B}">
      <dgm:prSet phldrT="[文字]"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449AE215-EE6A-45E8-9F35-9271BFD830F0}" type="parTrans" cxnId="{BBC138F3-92C5-4EEC-A8FD-F479A2859AB7}">
      <dgm:prSet/>
      <dgm:spPr/>
      <dgm:t>
        <a:bodyPr/>
        <a:lstStyle/>
        <a:p>
          <a:endParaRPr lang="en-HK"/>
        </a:p>
      </dgm:t>
    </dgm:pt>
    <dgm:pt modelId="{7E9C9026-D340-469B-B931-D1B0B33B19D8}" type="sibTrans" cxnId="{BBC138F3-92C5-4EEC-A8FD-F479A2859AB7}">
      <dgm:prSet/>
      <dgm:spPr/>
      <dgm:t>
        <a:bodyPr/>
        <a:lstStyle/>
        <a:p>
          <a:endParaRPr lang="en-HK"/>
        </a:p>
      </dgm:t>
    </dgm:pt>
    <dgm:pt modelId="{14448E23-B7B3-4210-8CF6-81B2F94A1B0D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54391DEE-8BC6-4978-B380-96BEFA2FB8D6}" type="parTrans" cxnId="{EE1943A1-69A9-4CE4-B619-4A9B6AFBA881}">
      <dgm:prSet/>
      <dgm:spPr/>
      <dgm:t>
        <a:bodyPr/>
        <a:lstStyle/>
        <a:p>
          <a:endParaRPr lang="en-HK"/>
        </a:p>
      </dgm:t>
    </dgm:pt>
    <dgm:pt modelId="{193F6A4C-6E22-476B-9C78-A1BEFCF5BA3B}" type="sibTrans" cxnId="{EE1943A1-69A9-4CE4-B619-4A9B6AFBA881}">
      <dgm:prSet/>
      <dgm:spPr/>
      <dgm:t>
        <a:bodyPr/>
        <a:lstStyle/>
        <a:p>
          <a:endParaRPr lang="en-HK"/>
        </a:p>
      </dgm:t>
    </dgm:pt>
    <dgm:pt modelId="{6E1A53E9-155C-4660-80A9-2084C31A4792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116D08D4-1393-4318-8696-1D0A0F7D435C}" type="parTrans" cxnId="{33849052-8014-4C37-8C75-99326E92E58A}">
      <dgm:prSet/>
      <dgm:spPr/>
      <dgm:t>
        <a:bodyPr/>
        <a:lstStyle/>
        <a:p>
          <a:endParaRPr lang="en-HK"/>
        </a:p>
      </dgm:t>
    </dgm:pt>
    <dgm:pt modelId="{B779D64E-D7E2-4CA5-B1E4-857A50AAFE9A}" type="sibTrans" cxnId="{33849052-8014-4C37-8C75-99326E92E58A}">
      <dgm:prSet/>
      <dgm:spPr/>
      <dgm:t>
        <a:bodyPr/>
        <a:lstStyle/>
        <a:p>
          <a:endParaRPr lang="en-HK"/>
        </a:p>
      </dgm:t>
    </dgm:pt>
    <dgm:pt modelId="{60354AB0-041F-4BD4-BDCA-1C97AC86DB8A}">
      <dgm:prSet custT="1"/>
      <dgm:spPr>
        <a:solidFill>
          <a:schemeClr val="bg1"/>
        </a:solidFill>
        <a:ln>
          <a:solidFill>
            <a:srgbClr val="0070C0"/>
          </a:solidFill>
          <a:prstDash val="dash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en-HK" sz="1400">
            <a:solidFill>
              <a:srgbClr val="FF0000"/>
            </a:solidFill>
          </a:endParaRPr>
        </a:p>
      </dgm:t>
    </dgm:pt>
    <dgm:pt modelId="{CDD4E205-EAB3-4496-906B-EFABEE5DC3DA}" type="parTrans" cxnId="{BF64D536-86EB-459F-BCB2-CFC8AE2F0EBB}">
      <dgm:prSet/>
      <dgm:spPr/>
      <dgm:t>
        <a:bodyPr/>
        <a:lstStyle/>
        <a:p>
          <a:endParaRPr lang="en-HK"/>
        </a:p>
      </dgm:t>
    </dgm:pt>
    <dgm:pt modelId="{946A84C5-32C6-4C5E-87AC-58E76B52E3B7}" type="sibTrans" cxnId="{BF64D536-86EB-459F-BCB2-CFC8AE2F0EBB}">
      <dgm:prSet/>
      <dgm:spPr/>
      <dgm:t>
        <a:bodyPr/>
        <a:lstStyle/>
        <a:p>
          <a:endParaRPr lang="en-HK"/>
        </a:p>
      </dgm:t>
    </dgm:pt>
    <dgm:pt modelId="{B909E792-5DC5-459B-833A-FB1CFC556D8B}" type="pres">
      <dgm:prSet presAssocID="{7288C982-E9F7-4685-B09F-7451BA976488}" presName="Name0" presStyleCnt="0">
        <dgm:presLayoutVars>
          <dgm:dir/>
          <dgm:resizeHandles val="exact"/>
        </dgm:presLayoutVars>
      </dgm:prSet>
      <dgm:spPr/>
    </dgm:pt>
    <dgm:pt modelId="{4D4C51FF-E998-4738-B9DD-18EF71EB5168}" type="pres">
      <dgm:prSet presAssocID="{C1EEB5EE-E431-47F3-80AD-F8986834342B}" presName="node" presStyleLbl="node1" presStyleIdx="0" presStyleCnt="4">
        <dgm:presLayoutVars>
          <dgm:bulletEnabled val="1"/>
        </dgm:presLayoutVars>
      </dgm:prSet>
      <dgm:spPr/>
    </dgm:pt>
    <dgm:pt modelId="{D0795984-FF7A-4FD5-B5B1-95AD0B547BE9}" type="pres">
      <dgm:prSet presAssocID="{7E9C9026-D340-469B-B931-D1B0B33B19D8}" presName="sibTrans" presStyleLbl="sibTrans2D1" presStyleIdx="0" presStyleCnt="3"/>
      <dgm:spPr/>
    </dgm:pt>
    <dgm:pt modelId="{AE3A376E-BB1F-47B4-B9DC-2C430A297613}" type="pres">
      <dgm:prSet presAssocID="{7E9C9026-D340-469B-B931-D1B0B33B19D8}" presName="connectorText" presStyleLbl="sibTrans2D1" presStyleIdx="0" presStyleCnt="3"/>
      <dgm:spPr/>
    </dgm:pt>
    <dgm:pt modelId="{F15823F5-B75E-4675-BEDD-E3493CB93C78}" type="pres">
      <dgm:prSet presAssocID="{14448E23-B7B3-4210-8CF6-81B2F94A1B0D}" presName="node" presStyleLbl="node1" presStyleIdx="1" presStyleCnt="4">
        <dgm:presLayoutVars>
          <dgm:bulletEnabled val="1"/>
        </dgm:presLayoutVars>
      </dgm:prSet>
      <dgm:spPr/>
    </dgm:pt>
    <dgm:pt modelId="{99F1F128-FCE9-48FE-8509-81F9A278D685}" type="pres">
      <dgm:prSet presAssocID="{193F6A4C-6E22-476B-9C78-A1BEFCF5BA3B}" presName="sibTrans" presStyleLbl="sibTrans2D1" presStyleIdx="1" presStyleCnt="3"/>
      <dgm:spPr/>
    </dgm:pt>
    <dgm:pt modelId="{0380EFCC-18FF-4F73-AB15-9D46C590A929}" type="pres">
      <dgm:prSet presAssocID="{193F6A4C-6E22-476B-9C78-A1BEFCF5BA3B}" presName="connectorText" presStyleLbl="sibTrans2D1" presStyleIdx="1" presStyleCnt="3"/>
      <dgm:spPr/>
    </dgm:pt>
    <dgm:pt modelId="{E267F1C8-DB4D-4C31-B3EE-EC2FE9ED9CFF}" type="pres">
      <dgm:prSet presAssocID="{6E1A53E9-155C-4660-80A9-2084C31A4792}" presName="node" presStyleLbl="node1" presStyleIdx="2" presStyleCnt="4">
        <dgm:presLayoutVars>
          <dgm:bulletEnabled val="1"/>
        </dgm:presLayoutVars>
      </dgm:prSet>
      <dgm:spPr/>
    </dgm:pt>
    <dgm:pt modelId="{9B9A712F-4BCF-4D93-B131-0D2369486122}" type="pres">
      <dgm:prSet presAssocID="{B779D64E-D7E2-4CA5-B1E4-857A50AAFE9A}" presName="sibTrans" presStyleLbl="sibTrans2D1" presStyleIdx="2" presStyleCnt="3"/>
      <dgm:spPr/>
    </dgm:pt>
    <dgm:pt modelId="{00C69D3C-7711-4F97-A1AB-CBEA15F55AA1}" type="pres">
      <dgm:prSet presAssocID="{B779D64E-D7E2-4CA5-B1E4-857A50AAFE9A}" presName="connectorText" presStyleLbl="sibTrans2D1" presStyleIdx="2" presStyleCnt="3"/>
      <dgm:spPr/>
    </dgm:pt>
    <dgm:pt modelId="{6401AF0E-B597-41A4-ABF0-F1E92A5E8416}" type="pres">
      <dgm:prSet presAssocID="{60354AB0-041F-4BD4-BDCA-1C97AC86DB8A}" presName="node" presStyleLbl="node1" presStyleIdx="3" presStyleCnt="4">
        <dgm:presLayoutVars>
          <dgm:bulletEnabled val="1"/>
        </dgm:presLayoutVars>
      </dgm:prSet>
      <dgm:spPr/>
    </dgm:pt>
  </dgm:ptLst>
  <dgm:cxnLst>
    <dgm:cxn modelId="{D987751C-FC27-46B9-AA6C-6D6EE306B0E7}" type="presOf" srcId="{193F6A4C-6E22-476B-9C78-A1BEFCF5BA3B}" destId="{99F1F128-FCE9-48FE-8509-81F9A278D685}" srcOrd="0" destOrd="0" presId="urn:microsoft.com/office/officeart/2005/8/layout/process1"/>
    <dgm:cxn modelId="{D9054B23-0AFE-4D0D-826E-5A0A5F032A7D}" type="presOf" srcId="{B779D64E-D7E2-4CA5-B1E4-857A50AAFE9A}" destId="{9B9A712F-4BCF-4D93-B131-0D2369486122}" srcOrd="0" destOrd="0" presId="urn:microsoft.com/office/officeart/2005/8/layout/process1"/>
    <dgm:cxn modelId="{7FD70F2C-EE4A-464A-A775-21195243431E}" type="presOf" srcId="{C1EEB5EE-E431-47F3-80AD-F8986834342B}" destId="{4D4C51FF-E998-4738-B9DD-18EF71EB5168}" srcOrd="0" destOrd="0" presId="urn:microsoft.com/office/officeart/2005/8/layout/process1"/>
    <dgm:cxn modelId="{21ADB432-9782-440B-B507-3A5276D6451F}" type="presOf" srcId="{60354AB0-041F-4BD4-BDCA-1C97AC86DB8A}" destId="{6401AF0E-B597-41A4-ABF0-F1E92A5E8416}" srcOrd="0" destOrd="0" presId="urn:microsoft.com/office/officeart/2005/8/layout/process1"/>
    <dgm:cxn modelId="{BF64D536-86EB-459F-BCB2-CFC8AE2F0EBB}" srcId="{7288C982-E9F7-4685-B09F-7451BA976488}" destId="{60354AB0-041F-4BD4-BDCA-1C97AC86DB8A}" srcOrd="3" destOrd="0" parTransId="{CDD4E205-EAB3-4496-906B-EFABEE5DC3DA}" sibTransId="{946A84C5-32C6-4C5E-87AC-58E76B52E3B7}"/>
    <dgm:cxn modelId="{F412A166-D3CA-4766-8580-27E89CF177EC}" type="presOf" srcId="{193F6A4C-6E22-476B-9C78-A1BEFCF5BA3B}" destId="{0380EFCC-18FF-4F73-AB15-9D46C590A929}" srcOrd="1" destOrd="0" presId="urn:microsoft.com/office/officeart/2005/8/layout/process1"/>
    <dgm:cxn modelId="{F3D01751-8C10-47C4-B053-398FD4F12818}" type="presOf" srcId="{B779D64E-D7E2-4CA5-B1E4-857A50AAFE9A}" destId="{00C69D3C-7711-4F97-A1AB-CBEA15F55AA1}" srcOrd="1" destOrd="0" presId="urn:microsoft.com/office/officeart/2005/8/layout/process1"/>
    <dgm:cxn modelId="{33849052-8014-4C37-8C75-99326E92E58A}" srcId="{7288C982-E9F7-4685-B09F-7451BA976488}" destId="{6E1A53E9-155C-4660-80A9-2084C31A4792}" srcOrd="2" destOrd="0" parTransId="{116D08D4-1393-4318-8696-1D0A0F7D435C}" sibTransId="{B779D64E-D7E2-4CA5-B1E4-857A50AAFE9A}"/>
    <dgm:cxn modelId="{E8244A9F-A013-4BE7-A58D-DD1282F93814}" type="presOf" srcId="{7288C982-E9F7-4685-B09F-7451BA976488}" destId="{B909E792-5DC5-459B-833A-FB1CFC556D8B}" srcOrd="0" destOrd="0" presId="urn:microsoft.com/office/officeart/2005/8/layout/process1"/>
    <dgm:cxn modelId="{EE1943A1-69A9-4CE4-B619-4A9B6AFBA881}" srcId="{7288C982-E9F7-4685-B09F-7451BA976488}" destId="{14448E23-B7B3-4210-8CF6-81B2F94A1B0D}" srcOrd="1" destOrd="0" parTransId="{54391DEE-8BC6-4978-B380-96BEFA2FB8D6}" sibTransId="{193F6A4C-6E22-476B-9C78-A1BEFCF5BA3B}"/>
    <dgm:cxn modelId="{1D6752E3-B832-42C2-8FE1-E55034CB5200}" type="presOf" srcId="{7E9C9026-D340-469B-B931-D1B0B33B19D8}" destId="{AE3A376E-BB1F-47B4-B9DC-2C430A297613}" srcOrd="1" destOrd="0" presId="urn:microsoft.com/office/officeart/2005/8/layout/process1"/>
    <dgm:cxn modelId="{764BC2F1-5592-4D78-95D0-8EE878E0B6B6}" type="presOf" srcId="{6E1A53E9-155C-4660-80A9-2084C31A4792}" destId="{E267F1C8-DB4D-4C31-B3EE-EC2FE9ED9CFF}" srcOrd="0" destOrd="0" presId="urn:microsoft.com/office/officeart/2005/8/layout/process1"/>
    <dgm:cxn modelId="{BBC138F3-92C5-4EEC-A8FD-F479A2859AB7}" srcId="{7288C982-E9F7-4685-B09F-7451BA976488}" destId="{C1EEB5EE-E431-47F3-80AD-F8986834342B}" srcOrd="0" destOrd="0" parTransId="{449AE215-EE6A-45E8-9F35-9271BFD830F0}" sibTransId="{7E9C9026-D340-469B-B931-D1B0B33B19D8}"/>
    <dgm:cxn modelId="{32D400F7-BD01-49BC-8D45-249F0894E353}" type="presOf" srcId="{7E9C9026-D340-469B-B931-D1B0B33B19D8}" destId="{D0795984-FF7A-4FD5-B5B1-95AD0B547BE9}" srcOrd="0" destOrd="0" presId="urn:microsoft.com/office/officeart/2005/8/layout/process1"/>
    <dgm:cxn modelId="{DD0BC8F9-9636-4223-A47F-36C6E0507580}" type="presOf" srcId="{14448E23-B7B3-4210-8CF6-81B2F94A1B0D}" destId="{F15823F5-B75E-4675-BEDD-E3493CB93C78}" srcOrd="0" destOrd="0" presId="urn:microsoft.com/office/officeart/2005/8/layout/process1"/>
    <dgm:cxn modelId="{D33DD3C4-06DE-459A-9F1A-D92F6D358FDA}" type="presParOf" srcId="{B909E792-5DC5-459B-833A-FB1CFC556D8B}" destId="{4D4C51FF-E998-4738-B9DD-18EF71EB5168}" srcOrd="0" destOrd="0" presId="urn:microsoft.com/office/officeart/2005/8/layout/process1"/>
    <dgm:cxn modelId="{CDE717F2-D4F6-4648-BB98-EB4602231BF3}" type="presParOf" srcId="{B909E792-5DC5-459B-833A-FB1CFC556D8B}" destId="{D0795984-FF7A-4FD5-B5B1-95AD0B547BE9}" srcOrd="1" destOrd="0" presId="urn:microsoft.com/office/officeart/2005/8/layout/process1"/>
    <dgm:cxn modelId="{1FEEE5F3-A011-49A8-9319-CBBAC25A1440}" type="presParOf" srcId="{D0795984-FF7A-4FD5-B5B1-95AD0B547BE9}" destId="{AE3A376E-BB1F-47B4-B9DC-2C430A297613}" srcOrd="0" destOrd="0" presId="urn:microsoft.com/office/officeart/2005/8/layout/process1"/>
    <dgm:cxn modelId="{5A7403ED-F64B-47C3-9F13-80AADE1BD2D3}" type="presParOf" srcId="{B909E792-5DC5-459B-833A-FB1CFC556D8B}" destId="{F15823F5-B75E-4675-BEDD-E3493CB93C78}" srcOrd="2" destOrd="0" presId="urn:microsoft.com/office/officeart/2005/8/layout/process1"/>
    <dgm:cxn modelId="{F2AC60CC-B85D-42FB-A381-FF6E5979747B}" type="presParOf" srcId="{B909E792-5DC5-459B-833A-FB1CFC556D8B}" destId="{99F1F128-FCE9-48FE-8509-81F9A278D685}" srcOrd="3" destOrd="0" presId="urn:microsoft.com/office/officeart/2005/8/layout/process1"/>
    <dgm:cxn modelId="{D2044E56-7AE2-411A-A37A-5656BC384FB3}" type="presParOf" srcId="{99F1F128-FCE9-48FE-8509-81F9A278D685}" destId="{0380EFCC-18FF-4F73-AB15-9D46C590A929}" srcOrd="0" destOrd="0" presId="urn:microsoft.com/office/officeart/2005/8/layout/process1"/>
    <dgm:cxn modelId="{C0BF26C4-98F8-479D-A7F1-2A44EEC92D1E}" type="presParOf" srcId="{B909E792-5DC5-459B-833A-FB1CFC556D8B}" destId="{E267F1C8-DB4D-4C31-B3EE-EC2FE9ED9CFF}" srcOrd="4" destOrd="0" presId="urn:microsoft.com/office/officeart/2005/8/layout/process1"/>
    <dgm:cxn modelId="{B892B6F4-6952-4794-A08D-6B2FC35AE0F4}" type="presParOf" srcId="{B909E792-5DC5-459B-833A-FB1CFC556D8B}" destId="{9B9A712F-4BCF-4D93-B131-0D2369486122}" srcOrd="5" destOrd="0" presId="urn:microsoft.com/office/officeart/2005/8/layout/process1"/>
    <dgm:cxn modelId="{4D94F14B-731B-422F-8832-94B2935DFB76}" type="presParOf" srcId="{9B9A712F-4BCF-4D93-B131-0D2369486122}" destId="{00C69D3C-7711-4F97-A1AB-CBEA15F55AA1}" srcOrd="0" destOrd="0" presId="urn:microsoft.com/office/officeart/2005/8/layout/process1"/>
    <dgm:cxn modelId="{D0060441-306E-4C1F-974F-ADABDC8C5D95}" type="presParOf" srcId="{B909E792-5DC5-459B-833A-FB1CFC556D8B}" destId="{6401AF0E-B597-41A4-ABF0-F1E92A5E8416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D4C51FF-E998-4738-B9DD-18EF71EB5168}">
      <dsp:nvSpPr>
        <dsp:cNvPr id="0" name=""/>
        <dsp:cNvSpPr/>
      </dsp:nvSpPr>
      <dsp:spPr>
        <a:xfrm>
          <a:off x="2775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17003" y="14228"/>
        <a:ext cx="1184914" cy="457319"/>
      </dsp:txXfrm>
    </dsp:sp>
    <dsp:sp modelId="{D0795984-FF7A-4FD5-B5B1-95AD0B547BE9}">
      <dsp:nvSpPr>
        <dsp:cNvPr id="0" name=""/>
        <dsp:cNvSpPr/>
      </dsp:nvSpPr>
      <dsp:spPr>
        <a:xfrm>
          <a:off x="1337482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1337482" y="152612"/>
        <a:ext cx="180064" cy="180549"/>
      </dsp:txXfrm>
    </dsp:sp>
    <dsp:sp modelId="{F15823F5-B75E-4675-BEDD-E3493CB93C78}">
      <dsp:nvSpPr>
        <dsp:cNvPr id="0" name=""/>
        <dsp:cNvSpPr/>
      </dsp:nvSpPr>
      <dsp:spPr>
        <a:xfrm>
          <a:off x="1701493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1715721" y="14228"/>
        <a:ext cx="1184914" cy="457319"/>
      </dsp:txXfrm>
    </dsp:sp>
    <dsp:sp modelId="{99F1F128-FCE9-48FE-8509-81F9A278D685}">
      <dsp:nvSpPr>
        <dsp:cNvPr id="0" name=""/>
        <dsp:cNvSpPr/>
      </dsp:nvSpPr>
      <dsp:spPr>
        <a:xfrm>
          <a:off x="3036200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3036200" y="152612"/>
        <a:ext cx="180064" cy="180549"/>
      </dsp:txXfrm>
    </dsp:sp>
    <dsp:sp modelId="{E267F1C8-DB4D-4C31-B3EE-EC2FE9ED9CFF}">
      <dsp:nvSpPr>
        <dsp:cNvPr id="0" name=""/>
        <dsp:cNvSpPr/>
      </dsp:nvSpPr>
      <dsp:spPr>
        <a:xfrm>
          <a:off x="3400211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3414439" y="14228"/>
        <a:ext cx="1184914" cy="457319"/>
      </dsp:txXfrm>
    </dsp:sp>
    <dsp:sp modelId="{9B9A712F-4BCF-4D93-B131-0D2369486122}">
      <dsp:nvSpPr>
        <dsp:cNvPr id="0" name=""/>
        <dsp:cNvSpPr/>
      </dsp:nvSpPr>
      <dsp:spPr>
        <a:xfrm>
          <a:off x="4734918" y="92429"/>
          <a:ext cx="257234" cy="300915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200" kern="1200"/>
        </a:p>
      </dsp:txBody>
      <dsp:txXfrm>
        <a:off x="4734918" y="152612"/>
        <a:ext cx="180064" cy="180549"/>
      </dsp:txXfrm>
    </dsp:sp>
    <dsp:sp modelId="{6401AF0E-B597-41A4-ABF0-F1E92A5E8416}">
      <dsp:nvSpPr>
        <dsp:cNvPr id="0" name=""/>
        <dsp:cNvSpPr/>
      </dsp:nvSpPr>
      <dsp:spPr>
        <a:xfrm>
          <a:off x="5098929" y="0"/>
          <a:ext cx="1213370" cy="485775"/>
        </a:xfrm>
        <a:prstGeom prst="roundRect">
          <a:avLst>
            <a:gd name="adj" fmla="val 10000"/>
          </a:avLst>
        </a:prstGeom>
        <a:solidFill>
          <a:schemeClr val="bg1"/>
        </a:solidFill>
        <a:ln w="12700" cap="flat" cmpd="sng" algn="ctr">
          <a:solidFill>
            <a:srgbClr val="0070C0"/>
          </a:solidFill>
          <a:prstDash val="dash"/>
          <a:miter lim="800000"/>
          <a:extLst>
            <a:ext uri="{C807C97D-BFC1-408E-A445-0C87EB9F89A2}">
              <ask:lineSketchStyleProps xmlns:ask="http://schemas.microsoft.com/office/drawing/2018/sketchyshapes">
                <ask:type>
                  <ask:lineSketchScribble/>
                </ask:type>
              </ask:lineSketchStyleProps>
            </a:ext>
          </a:extLst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HK" sz="1400" kern="1200">
            <a:solidFill>
              <a:srgbClr val="FF0000"/>
            </a:solidFill>
          </a:endParaRPr>
        </a:p>
      </dsp:txBody>
      <dsp:txXfrm>
        <a:off x="5113157" y="14228"/>
        <a:ext cx="1184914" cy="4573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1" ma:contentTypeDescription="建立新的文件。" ma:contentTypeScope="" ma:versionID="0508e3dfe4c09360135c3cab5c3a4ca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23af1c9e3ba4c9f8c8d828c58f1bb26f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8C7F288F-A9BC-4713-BBDD-39C85EF88DA9}"/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抗日_延伸工作紙-小學template</Template>
  <TotalTime>2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4</cp:revision>
  <cp:lastPrinted>2022-08-31T07:55:00Z</cp:lastPrinted>
  <dcterms:created xsi:type="dcterms:W3CDTF">2023-08-24T03:53:00Z</dcterms:created>
  <dcterms:modified xsi:type="dcterms:W3CDTF">2023-08-24T03:55:00Z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