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33B07" w14:textId="77777777" w:rsidR="00830AD8" w:rsidRPr="000E58CD" w:rsidRDefault="00830AD8" w:rsidP="00830AD8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noProof/>
          <w:color w:val="040606" w:themeColor="text2"/>
          <w:sz w:val="50"/>
          <w:szCs w:val="50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DE4031" wp14:editId="2A5170F8">
                <wp:simplePos x="0" y="0"/>
                <wp:positionH relativeFrom="margin">
                  <wp:posOffset>2926384</wp:posOffset>
                </wp:positionH>
                <wp:positionV relativeFrom="paragraph">
                  <wp:posOffset>573736</wp:posOffset>
                </wp:positionV>
                <wp:extent cx="2663687" cy="469127"/>
                <wp:effectExtent l="0" t="0" r="0" b="762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3687" cy="469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04C27A" w14:textId="77777777" w:rsidR="00830AD8" w:rsidRPr="00B6791C" w:rsidRDefault="00830AD8" w:rsidP="00830AD8">
                            <w:pPr>
                              <w:spacing w:line="300" w:lineRule="exact"/>
                              <w:rPr>
                                <w:rFonts w:ascii="DFKai-SB" w:eastAsia="DFKai-SB" w:hAnsi="DFKai-SB" w:cstheme="minorHAnsi"/>
                                <w:color w:val="FF0000"/>
                                <w:sz w:val="22"/>
                              </w:rPr>
                            </w:pPr>
                            <w:r w:rsidRPr="00B6791C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2"/>
                              </w:rPr>
                              <w:t>學習目標：認識黃光漢的通訊兵生涯，並欣賞他將抗日歷史傳承下去的精神</w:t>
                            </w:r>
                            <w:r w:rsidRPr="00B6791C">
                              <w:rPr>
                                <w:rFonts w:ascii="DFKai-SB" w:eastAsia="DFKai-SB" w:hAnsi="DFKai-SB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DE4031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left:0;text-align:left;margin-left:230.4pt;margin-top:45.2pt;width:209.75pt;height:36.9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" filled="f" stroked="f" strokeweight=".5pt">
                <v:textbox>
                  <w:txbxContent>
                    <w:p w14:paraId="5304C27A" w14:textId="77777777" w:rsidR="00830AD8" w:rsidRPr="00B6791C" w:rsidRDefault="00830AD8" w:rsidP="00830AD8">
                      <w:pPr>
                        <w:spacing w:line="300" w:lineRule="exact"/>
                        <w:rPr>
                          <w:rFonts w:ascii="DFKai-SB" w:eastAsia="DFKai-SB" w:hAnsi="DFKai-SB" w:cstheme="minorHAnsi"/>
                          <w:color w:val="FF0000"/>
                          <w:sz w:val="22"/>
                        </w:rPr>
                      </w:pPr>
                      <w:r w:rsidRPr="00B6791C">
                        <w:rPr>
                          <w:rFonts w:ascii="DFKai-SB" w:eastAsia="DFKai-SB" w:hAnsi="DFKai-SB" w:cstheme="minorHAnsi" w:hint="eastAsia"/>
                          <w:color w:val="FF0000"/>
                          <w:sz w:val="22"/>
                        </w:rPr>
                        <w:t>學習目標：認識黃光漢的通訊兵生涯，並欣賞他將抗日歷史傳承下去的精神</w:t>
                      </w:r>
                      <w:r w:rsidRPr="00B6791C">
                        <w:rPr>
                          <w:rFonts w:ascii="DFKai-SB" w:eastAsia="DFKai-SB" w:hAnsi="DFKai-SB" w:cstheme="minorHAnsi"/>
                          <w:color w:val="FF0000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我是通訊兵</w:t>
      </w:r>
    </w:p>
    <w:p w14:paraId="241C4739" w14:textId="77777777" w:rsidR="00830AD8" w:rsidRDefault="00830AD8" w:rsidP="00830AD8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67936B" wp14:editId="75CFCD9E">
                <wp:simplePos x="0" y="0"/>
                <wp:positionH relativeFrom="page">
                  <wp:posOffset>5185</wp:posOffset>
                </wp:positionH>
                <wp:positionV relativeFrom="paragraph">
                  <wp:posOffset>418465</wp:posOffset>
                </wp:positionV>
                <wp:extent cx="7541870" cy="946298"/>
                <wp:effectExtent l="0" t="0" r="254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946298"/>
                        </a:xfrm>
                        <a:prstGeom prst="rect">
                          <a:avLst/>
                        </a:prstGeom>
                        <a:solidFill>
                          <a:srgbClr val="DDF6FF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A598DC" w14:textId="77777777" w:rsidR="00830AD8" w:rsidRPr="00953DE6" w:rsidRDefault="00830AD8" w:rsidP="00830AD8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 w:rsidRPr="00953DE6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Pr="00953DE6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EP16 老兵黃光漢</w:t>
                            </w:r>
                            <w:r w:rsidRPr="00953DE6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：</w:t>
                            </w:r>
                            <w:r w:rsidRPr="00953DE6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我是通訊兵</w:t>
                            </w:r>
                          </w:p>
                          <w:p w14:paraId="03E62843" w14:textId="77777777" w:rsidR="00830AD8" w:rsidRPr="00E402FC" w:rsidRDefault="00830AD8" w:rsidP="00830AD8">
                            <w:pPr>
                              <w:rPr>
                                <w:color w:val="000000"/>
                              </w:rPr>
                            </w:pPr>
                            <w:r w:rsidRPr="00953DE6">
                              <w:rPr>
                                <w:rFonts w:ascii="Microsoft JhengHei UI" w:eastAsia="Microsoft JhengHei UI" w:hAnsi="Microsoft JhengHei UI"/>
                                <w:color w:val="0070C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953DE6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網址：</w:t>
                            </w:r>
                            <w:hyperlink r:id="rId10" w:history="1">
                              <w:r>
                                <w:rPr>
                                  <w:rStyle w:val="af0"/>
                                </w:rPr>
                                <w:t>https://youtu.be/l9uJli_IZKE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7936B" id="矩形 5" o:spid="_x0000_s1027" style="position:absolute;margin-left:.4pt;margin-top:32.95pt;width:593.85pt;height:74.5pt;z-index:2516674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" fillcolor="#ddf6ff" stroked="f" strokeweight="1pt">
                <v:fill opacity="32896f"/>
                <v:textbox>
                  <w:txbxContent>
                    <w:p w14:paraId="78A598DC" w14:textId="77777777" w:rsidR="00830AD8" w:rsidRPr="00953DE6" w:rsidRDefault="00830AD8" w:rsidP="00830AD8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 w:rsidRPr="00953DE6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影片名稱：</w:t>
                      </w:r>
                      <w:r w:rsidRPr="00953DE6"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  <w:sz w:val="28"/>
                          <w:szCs w:val="28"/>
                        </w:rPr>
                        <w:t>EP16 老兵黃光漢</w:t>
                      </w:r>
                      <w:r w:rsidRPr="00953DE6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：</w:t>
                      </w:r>
                      <w:r w:rsidRPr="00953DE6"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  <w:sz w:val="28"/>
                          <w:szCs w:val="28"/>
                        </w:rPr>
                        <w:t>我是通訊兵</w:t>
                      </w:r>
                    </w:p>
                    <w:p w14:paraId="03E62843" w14:textId="77777777" w:rsidR="00830AD8" w:rsidRPr="00E402FC" w:rsidRDefault="00830AD8" w:rsidP="00830AD8">
                      <w:pPr>
                        <w:rPr>
                          <w:color w:val="000000"/>
                        </w:rPr>
                      </w:pPr>
                      <w:r w:rsidRPr="00953DE6">
                        <w:rPr>
                          <w:rFonts w:ascii="Microsoft JhengHei UI" w:eastAsia="Microsoft JhengHei UI" w:hAnsi="Microsoft JhengHei UI"/>
                          <w:color w:val="0070C0"/>
                          <w:sz w:val="28"/>
                          <w:szCs w:val="28"/>
                        </w:rPr>
                        <w:t xml:space="preserve">                 </w:t>
                      </w:r>
                      <w:r w:rsidRPr="00953DE6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網址：</w:t>
                      </w:r>
                      <w:hyperlink r:id="rId11" w:history="1">
                        <w:r>
                          <w:rPr>
                            <w:rStyle w:val="af0"/>
                          </w:rPr>
                          <w:t>https://youtu.be/l9uJli_IZKE</w:t>
                        </w:r>
                      </w:hyperlink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觀看以下影片，然後回答問題。</w:t>
      </w:r>
    </w:p>
    <w:p w14:paraId="6BE51AB7" w14:textId="77777777" w:rsidR="00830AD8" w:rsidRPr="008D5419" w:rsidRDefault="00830AD8" w:rsidP="00830AD8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FE6282">
        <w:rPr>
          <w:rFonts w:ascii="Microsoft JhengHei" w:eastAsia="Microsoft JhengHei" w:hAnsi="Microsoft JhengHei" w:cstheme="minorHAnsi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709C1FB" wp14:editId="1C637F45">
            <wp:simplePos x="0" y="0"/>
            <wp:positionH relativeFrom="margin">
              <wp:align>right</wp:align>
            </wp:positionH>
            <wp:positionV relativeFrom="paragraph">
              <wp:posOffset>175191</wp:posOffset>
            </wp:positionV>
            <wp:extent cx="720000" cy="720000"/>
            <wp:effectExtent l="0" t="0" r="4445" b="4445"/>
            <wp:wrapNone/>
            <wp:docPr id="8" name="圖片 8" descr="一張含有 樣式, 正方形, 對稱, Rectangle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樣式, 正方形, 對稱, Rectangle 的圖片&#10;&#10;自動產生的描述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EC37C" w14:textId="77777777" w:rsidR="00830AD8" w:rsidRDefault="00830AD8" w:rsidP="00830AD8">
      <w:pPr>
        <w:spacing w:line="276" w:lineRule="auto"/>
        <w:rPr>
          <w:color w:val="040606" w:themeColor="text2"/>
        </w:rPr>
      </w:pPr>
    </w:p>
    <w:p w14:paraId="5AE76632" w14:textId="137FA5C4" w:rsidR="002235BC" w:rsidRPr="00ED6E17" w:rsidRDefault="002235BC" w:rsidP="00ED6E17">
      <w:pPr>
        <w:spacing w:after="12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0F762A4B" w14:textId="2E3A4857" w:rsidR="00C65FA1" w:rsidRDefault="00EE095B" w:rsidP="00A54069">
      <w:pPr>
        <w:pStyle w:val="a7"/>
        <w:numPr>
          <w:ilvl w:val="0"/>
          <w:numId w:val="6"/>
        </w:numPr>
        <w:spacing w:before="48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cstheme="minorHAnsi" w:hint="eastAsia"/>
          <w:sz w:val="28"/>
          <w:szCs w:val="28"/>
        </w:rPr>
        <w:t>黃光漢在政工隊和</w:t>
      </w:r>
      <w:r w:rsidR="009679DF">
        <w:rPr>
          <w:rFonts w:ascii="Microsoft JhengHei" w:eastAsia="Microsoft JhengHei" w:hAnsi="Microsoft JhengHei" w:cstheme="minorHAnsi" w:hint="eastAsia"/>
          <w:sz w:val="28"/>
          <w:szCs w:val="28"/>
        </w:rPr>
        <w:t>通訊連無線電排，分別負責做甚麼？</w:t>
      </w:r>
      <w:r w:rsidR="009679DF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在空格內</w:t>
      </w:r>
      <w:r w:rsidR="00707BF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填寫答案</w:t>
      </w:r>
      <w:r w:rsidR="009679DF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  <w:r w:rsidR="006E015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 xml:space="preserve"> </w:t>
      </w:r>
      <w:r w:rsidR="006E0152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</w:t>
      </w:r>
    </w:p>
    <w:p w14:paraId="5FE8355B" w14:textId="2B7675BF" w:rsidR="000848AD" w:rsidRPr="00B827BC" w:rsidRDefault="000848AD" w:rsidP="00E534A5">
      <w:pPr>
        <w:tabs>
          <w:tab w:val="left" w:pos="3703"/>
        </w:tabs>
        <w:snapToGrid w:val="0"/>
        <w:jc w:val="both"/>
        <w:rPr>
          <w:rFonts w:ascii="Microsoft JhengHei" w:eastAsia="Microsoft JhengHei" w:hAnsi="Microsoft JhengHei"/>
          <w:color w:val="040606" w:themeColor="text2"/>
          <w:sz w:val="12"/>
          <w:szCs w:val="12"/>
        </w:rPr>
      </w:pPr>
    </w:p>
    <w:tbl>
      <w:tblPr>
        <w:tblStyle w:val="ae"/>
        <w:tblW w:w="0" w:type="auto"/>
        <w:jc w:val="center"/>
        <w:tblBorders>
          <w:top w:val="dashed" w:sz="4" w:space="0" w:color="00B050"/>
          <w:left w:val="dashed" w:sz="4" w:space="0" w:color="00B050"/>
          <w:bottom w:val="dashed" w:sz="4" w:space="0" w:color="00B050"/>
          <w:right w:val="dashed" w:sz="4" w:space="0" w:color="00B050"/>
          <w:insideH w:val="dashed" w:sz="4" w:space="0" w:color="00B050"/>
          <w:insideV w:val="dashed" w:sz="4" w:space="0" w:color="00B050"/>
        </w:tblBorders>
        <w:tblLook w:val="04A0" w:firstRow="1" w:lastRow="0" w:firstColumn="1" w:lastColumn="0" w:noHBand="0" w:noVBand="1"/>
      </w:tblPr>
      <w:tblGrid>
        <w:gridCol w:w="3047"/>
        <w:gridCol w:w="5595"/>
      </w:tblGrid>
      <w:tr w:rsidR="002531BF" w14:paraId="27400991" w14:textId="77777777" w:rsidTr="0057316B">
        <w:trPr>
          <w:trHeight w:val="722"/>
          <w:jc w:val="center"/>
        </w:trPr>
        <w:tc>
          <w:tcPr>
            <w:tcW w:w="3047" w:type="dxa"/>
            <w:shd w:val="clear" w:color="auto" w:fill="DBF0E6" w:themeFill="accent2" w:themeFillTint="33"/>
            <w:vAlign w:val="center"/>
          </w:tcPr>
          <w:p w14:paraId="3F668A80" w14:textId="08DAEE77" w:rsidR="002531BF" w:rsidRPr="00B827BC" w:rsidRDefault="00E864C2" w:rsidP="0057316B">
            <w:pPr>
              <w:pStyle w:val="a7"/>
              <w:ind w:left="0"/>
              <w:jc w:val="center"/>
              <w:rPr>
                <w:rFonts w:ascii="Microsoft JhengHei" w:eastAsia="Microsoft JhengHei" w:hAnsi="Microsoft JhengHei"/>
                <w:b/>
                <w:bCs/>
                <w:color w:val="040606" w:themeColor="text2"/>
                <w:sz w:val="28"/>
                <w:szCs w:val="28"/>
              </w:rPr>
            </w:pPr>
            <w:r w:rsidRPr="00B827BC">
              <w:rPr>
                <w:rFonts w:ascii="Microsoft JhengHei" w:eastAsia="Microsoft JhengHei" w:hAnsi="Microsoft JhengHei" w:hint="eastAsia"/>
                <w:b/>
                <w:bCs/>
                <w:color w:val="040606" w:themeColor="text2"/>
                <w:sz w:val="28"/>
                <w:szCs w:val="28"/>
              </w:rPr>
              <w:t>政工隊</w:t>
            </w:r>
          </w:p>
        </w:tc>
        <w:tc>
          <w:tcPr>
            <w:tcW w:w="5595" w:type="dxa"/>
            <w:vAlign w:val="center"/>
          </w:tcPr>
          <w:p w14:paraId="5BDC2338" w14:textId="20422A03" w:rsidR="002531BF" w:rsidRPr="004B45AB" w:rsidRDefault="00E534A5" w:rsidP="0057316B">
            <w:pPr>
              <w:pStyle w:val="a7"/>
              <w:ind w:left="0"/>
              <w:jc w:val="center"/>
              <w:rPr>
                <w:rFonts w:ascii="Microsoft JhengHei" w:eastAsia="Microsoft JhengHei" w:hAnsi="Microsoft JhengHei"/>
                <w:color w:val="FF0000"/>
                <w:sz w:val="28"/>
                <w:szCs w:val="28"/>
              </w:rPr>
            </w:pPr>
            <w:r>
              <w:rPr>
                <w:rFonts w:ascii="Microsoft JhengHei" w:eastAsia="Microsoft JhengHei" w:hAnsi="Microsoft JhengHei" w:hint="eastAsia"/>
                <w:color w:val="FF0000"/>
                <w:sz w:val="28"/>
                <w:szCs w:val="28"/>
              </w:rPr>
              <w:t>教育新兵和宣傳抗日</w:t>
            </w:r>
          </w:p>
        </w:tc>
      </w:tr>
      <w:tr w:rsidR="002531BF" w14:paraId="5CCBF4AB" w14:textId="77777777" w:rsidTr="0057316B">
        <w:trPr>
          <w:trHeight w:val="816"/>
          <w:jc w:val="center"/>
        </w:trPr>
        <w:tc>
          <w:tcPr>
            <w:tcW w:w="3047" w:type="dxa"/>
            <w:shd w:val="clear" w:color="auto" w:fill="DBF0E6" w:themeFill="accent2" w:themeFillTint="33"/>
            <w:vAlign w:val="center"/>
          </w:tcPr>
          <w:p w14:paraId="5EBBBA91" w14:textId="3C029F8F" w:rsidR="002531BF" w:rsidRPr="00B827BC" w:rsidRDefault="00E864C2" w:rsidP="0057316B">
            <w:pPr>
              <w:pStyle w:val="a7"/>
              <w:ind w:left="0"/>
              <w:jc w:val="center"/>
              <w:rPr>
                <w:rFonts w:ascii="Microsoft JhengHei" w:eastAsia="Microsoft JhengHei" w:hAnsi="Microsoft JhengHei"/>
                <w:b/>
                <w:bCs/>
                <w:color w:val="040606" w:themeColor="text2"/>
                <w:sz w:val="28"/>
                <w:szCs w:val="28"/>
              </w:rPr>
            </w:pPr>
            <w:r w:rsidRPr="00B827BC">
              <w:rPr>
                <w:rFonts w:ascii="Microsoft JhengHei" w:eastAsia="Microsoft JhengHei" w:hAnsi="Microsoft JhengHei" w:hint="eastAsia"/>
                <w:b/>
                <w:bCs/>
                <w:color w:val="040606" w:themeColor="text2"/>
                <w:sz w:val="28"/>
                <w:szCs w:val="28"/>
              </w:rPr>
              <w:t>通訊連無線電排</w:t>
            </w:r>
          </w:p>
        </w:tc>
        <w:tc>
          <w:tcPr>
            <w:tcW w:w="5595" w:type="dxa"/>
            <w:vAlign w:val="center"/>
          </w:tcPr>
          <w:p w14:paraId="62F14409" w14:textId="1BA5B765" w:rsidR="002531BF" w:rsidRPr="004B45AB" w:rsidRDefault="00E534A5" w:rsidP="0057316B">
            <w:pPr>
              <w:pStyle w:val="a7"/>
              <w:ind w:left="0"/>
              <w:jc w:val="center"/>
              <w:rPr>
                <w:rFonts w:ascii="Microsoft JhengHei" w:eastAsia="Microsoft JhengHei" w:hAnsi="Microsoft JhengHei"/>
                <w:color w:val="FF0000"/>
                <w:sz w:val="28"/>
                <w:szCs w:val="28"/>
              </w:rPr>
            </w:pPr>
            <w:r>
              <w:rPr>
                <w:rFonts w:ascii="Microsoft JhengHei" w:eastAsia="Microsoft JhengHei" w:hAnsi="Microsoft JhengHei" w:hint="eastAsia"/>
                <w:color w:val="FF0000"/>
                <w:sz w:val="28"/>
                <w:szCs w:val="28"/>
              </w:rPr>
              <w:t>收發電報</w:t>
            </w:r>
          </w:p>
        </w:tc>
      </w:tr>
    </w:tbl>
    <w:p w14:paraId="768D5F94" w14:textId="57F7B31E" w:rsidR="000848AD" w:rsidRPr="00585C70" w:rsidRDefault="000848AD" w:rsidP="00C65FA1">
      <w:pPr>
        <w:pStyle w:val="a7"/>
        <w:snapToGrid w:val="0"/>
        <w:ind w:left="357"/>
        <w:jc w:val="both"/>
        <w:rPr>
          <w:rFonts w:ascii="Microsoft JhengHei" w:eastAsia="Microsoft JhengHei" w:hAnsi="Microsoft JhengHei"/>
          <w:color w:val="040606" w:themeColor="text2"/>
          <w:sz w:val="20"/>
          <w:szCs w:val="20"/>
        </w:rPr>
      </w:pPr>
    </w:p>
    <w:p w14:paraId="0F97970A" w14:textId="609E3391" w:rsidR="005A73F5" w:rsidRPr="00B12A89" w:rsidRDefault="00DF73A5" w:rsidP="00B12A89">
      <w:pPr>
        <w:pStyle w:val="a7"/>
        <w:numPr>
          <w:ilvl w:val="0"/>
          <w:numId w:val="6"/>
        </w:numPr>
        <w:spacing w:before="48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cstheme="minorHAnsi" w:hint="eastAsia"/>
          <w:sz w:val="28"/>
          <w:szCs w:val="28"/>
        </w:rPr>
        <w:t>黃光漢在</w:t>
      </w:r>
      <w:r w:rsidR="00B12A89">
        <w:rPr>
          <w:rFonts w:ascii="Microsoft JhengHei" w:eastAsia="Microsoft JhengHei" w:hAnsi="Microsoft JhengHei" w:cstheme="minorHAnsi" w:hint="eastAsia"/>
          <w:sz w:val="28"/>
          <w:szCs w:val="28"/>
        </w:rPr>
        <w:t>緬甸</w:t>
      </w:r>
      <w:r w:rsidR="005A73F5" w:rsidRPr="00B12A89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執行任務時，發生了甚麼事情？在橫線上填寫</w:t>
      </w:r>
      <w:r w:rsidR="00917FB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數字</w:t>
      </w:r>
      <w:r w:rsidR="00297868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(1是最先，6是最後)</w:t>
      </w:r>
      <w:r w:rsidR="005A73F5" w:rsidRPr="00B12A89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，順序排列事情的經過。</w:t>
      </w:r>
    </w:p>
    <w:p w14:paraId="458A1B39" w14:textId="5B138C2D" w:rsidR="005A73F5" w:rsidRPr="00783946" w:rsidRDefault="004757BF" w:rsidP="005A73F5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AF928F2" wp14:editId="41C1C815">
                <wp:simplePos x="0" y="0"/>
                <wp:positionH relativeFrom="column">
                  <wp:posOffset>3648208</wp:posOffset>
                </wp:positionH>
                <wp:positionV relativeFrom="paragraph">
                  <wp:posOffset>44966</wp:posOffset>
                </wp:positionV>
                <wp:extent cx="2864126" cy="584200"/>
                <wp:effectExtent l="38100" t="38100" r="88900" b="101600"/>
                <wp:wrapNone/>
                <wp:docPr id="23" name="矩形: 圓角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4126" cy="584200"/>
                        </a:xfrm>
                        <a:prstGeom prst="roundRect">
                          <a:avLst/>
                        </a:prstGeom>
                        <a:solidFill>
                          <a:srgbClr val="D5F4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7E3DED" w14:textId="1CC3538A" w:rsidR="005A73F5" w:rsidRPr="00B200BA" w:rsidRDefault="00180299" w:rsidP="005A73F5">
                            <w:pP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127F44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>日軍向</w:t>
                            </w:r>
                            <w:r w:rsidR="005003DD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>村莊掃射</w:t>
                            </w:r>
                            <w:r w:rsidR="005A73F5" w:rsidRPr="00B200BA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F928F2" id="矩形: 圓角 23" o:spid="_x0000_s1028" style="position:absolute;margin-left:287.25pt;margin-top:3.55pt;width:225.5pt;height:46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" fillcolor="#d5f4ff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757E3DED" w14:textId="1CC3538A" w:rsidR="005A73F5" w:rsidRPr="00B200BA" w:rsidRDefault="00180299" w:rsidP="005A73F5">
                      <w:pP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        </w:t>
                      </w:r>
                      <w:r w:rsidR="00127F44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>日軍向</w:t>
                      </w:r>
                      <w:r w:rsidR="005003DD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>村莊掃射</w:t>
                      </w:r>
                      <w:r w:rsidR="005A73F5" w:rsidRPr="00B200BA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F6482BB" wp14:editId="422596AF">
                <wp:simplePos x="0" y="0"/>
                <wp:positionH relativeFrom="column">
                  <wp:posOffset>221196</wp:posOffset>
                </wp:positionH>
                <wp:positionV relativeFrom="paragraph">
                  <wp:posOffset>44966</wp:posOffset>
                </wp:positionV>
                <wp:extent cx="3190129" cy="584200"/>
                <wp:effectExtent l="38100" t="38100" r="86995" b="101600"/>
                <wp:wrapNone/>
                <wp:docPr id="17" name="矩形: 圓角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129" cy="584200"/>
                        </a:xfrm>
                        <a:prstGeom prst="roundRect">
                          <a:avLst/>
                        </a:prstGeom>
                        <a:solidFill>
                          <a:srgbClr val="D5F4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1A9CD2" w14:textId="2512F8AC" w:rsidR="005A73F5" w:rsidRPr="00297868" w:rsidRDefault="00297868" w:rsidP="00297868">
                            <w:pP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C278F7" w:rsidRPr="00297868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>衞兵發現坦克車和裝甲車。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6482BB" id="矩形: 圓角 17" o:spid="_x0000_s1029" style="position:absolute;margin-left:17.4pt;margin-top:3.55pt;width:251.2pt;height:4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" fillcolor="#d5f4ff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071A9CD2" w14:textId="2512F8AC" w:rsidR="005A73F5" w:rsidRPr="00297868" w:rsidRDefault="00297868" w:rsidP="00297868">
                      <w:pP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       </w:t>
                      </w:r>
                      <w:r w:rsidR="00C278F7" w:rsidRPr="00297868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>衞兵發現坦克車和裝甲車。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42CCDC0" wp14:editId="561C92C3">
                <wp:simplePos x="0" y="0"/>
                <wp:positionH relativeFrom="column">
                  <wp:posOffset>318268</wp:posOffset>
                </wp:positionH>
                <wp:positionV relativeFrom="paragraph">
                  <wp:posOffset>142038</wp:posOffset>
                </wp:positionV>
                <wp:extent cx="360000" cy="360000"/>
                <wp:effectExtent l="0" t="0" r="21590" b="2159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E7934" w14:textId="31BA3416" w:rsidR="007134CC" w:rsidRPr="007134CC" w:rsidRDefault="00ED2F60" w:rsidP="007134C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2CCDC0" id="矩形 13" o:spid="_x0000_s1030" style="position:absolute;margin-left:25.05pt;margin-top:11.2pt;width:28.35pt;height:28.3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" fillcolor="white [3212]" strokecolor="#484f5e [3213]" strokeweight="1pt">
                <v:textbox>
                  <w:txbxContent>
                    <w:p w14:paraId="321E7934" w14:textId="31BA3416" w:rsidR="007134CC" w:rsidRPr="007134CC" w:rsidRDefault="00ED2F60" w:rsidP="007134CC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F5820D" wp14:editId="033506AC">
                <wp:simplePos x="0" y="0"/>
                <wp:positionH relativeFrom="column">
                  <wp:posOffset>3769134</wp:posOffset>
                </wp:positionH>
                <wp:positionV relativeFrom="paragraph">
                  <wp:posOffset>149990</wp:posOffset>
                </wp:positionV>
                <wp:extent cx="360000" cy="360000"/>
                <wp:effectExtent l="0" t="0" r="21590" b="2159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4481D0" w14:textId="17999038" w:rsidR="007134CC" w:rsidRPr="007134CC" w:rsidRDefault="007134CC" w:rsidP="007134C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F5820D" id="矩形 14" o:spid="_x0000_s1031" style="position:absolute;margin-left:296.8pt;margin-top:11.8pt;width:28.35pt;height:28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" fillcolor="white [3212]" strokecolor="#484f5e [3213]" strokeweight="1pt">
                <v:textbox>
                  <w:txbxContent>
                    <w:p w14:paraId="744481D0" w14:textId="17999038" w:rsidR="007134CC" w:rsidRPr="007134CC" w:rsidRDefault="007134CC" w:rsidP="007134CC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14:paraId="5E432336" w14:textId="43A0FF4C" w:rsidR="005A73F5" w:rsidRPr="00783946" w:rsidRDefault="005A73F5" w:rsidP="005A73F5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50AAAFB9" w14:textId="36398342" w:rsidR="005A73F5" w:rsidRPr="00783946" w:rsidRDefault="005A73F5" w:rsidP="005A73F5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3F2435A2" w14:textId="70855B19" w:rsidR="005A73F5" w:rsidRPr="00783946" w:rsidRDefault="004757BF" w:rsidP="005A73F5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756A820" wp14:editId="6A52360C">
                <wp:simplePos x="0" y="0"/>
                <wp:positionH relativeFrom="column">
                  <wp:posOffset>3648208</wp:posOffset>
                </wp:positionH>
                <wp:positionV relativeFrom="paragraph">
                  <wp:posOffset>79588</wp:posOffset>
                </wp:positionV>
                <wp:extent cx="2854325" cy="584200"/>
                <wp:effectExtent l="38100" t="38100" r="98425" b="101600"/>
                <wp:wrapNone/>
                <wp:docPr id="18" name="矩形: 圓角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4325" cy="584200"/>
                        </a:xfrm>
                        <a:prstGeom prst="roundRect">
                          <a:avLst/>
                        </a:prstGeom>
                        <a:solidFill>
                          <a:srgbClr val="D5F4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AB5742" w14:textId="03074AA6" w:rsidR="005A73F5" w:rsidRPr="00127F44" w:rsidRDefault="00180299" w:rsidP="005A73F5">
                            <w:pP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FA2893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269CF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>全部人趴在地上</w:t>
                            </w:r>
                            <w:r w:rsidR="00DB30BE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>迴</w:t>
                            </w:r>
                            <w:r w:rsidR="00CB45F0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>避</w:t>
                            </w:r>
                            <w:r w:rsidR="000269CF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56A820" id="矩形: 圓角 18" o:spid="_x0000_s1032" style="position:absolute;margin-left:287.25pt;margin-top:6.25pt;width:224.75pt;height:46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" fillcolor="#d5f4ff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24AB5742" w14:textId="03074AA6" w:rsidR="005A73F5" w:rsidRPr="00127F44" w:rsidRDefault="00180299" w:rsidP="005A73F5">
                      <w:pP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        </w:t>
                      </w:r>
                      <w:r w:rsidR="00FA2893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0269CF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>全部人趴在地上</w:t>
                      </w:r>
                      <w:r w:rsidR="00DB30BE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>迴</w:t>
                      </w:r>
                      <w:r w:rsidR="00CB45F0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>避</w:t>
                      </w:r>
                      <w:r w:rsidR="000269CF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46D91A" wp14:editId="50E11386">
                <wp:simplePos x="0" y="0"/>
                <wp:positionH relativeFrom="column">
                  <wp:posOffset>229147</wp:posOffset>
                </wp:positionH>
                <wp:positionV relativeFrom="paragraph">
                  <wp:posOffset>71636</wp:posOffset>
                </wp:positionV>
                <wp:extent cx="3206032" cy="584200"/>
                <wp:effectExtent l="38100" t="38100" r="90170" b="101600"/>
                <wp:wrapNone/>
                <wp:docPr id="6" name="矩形: 圓角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032" cy="584200"/>
                        </a:xfrm>
                        <a:prstGeom prst="roundRect">
                          <a:avLst/>
                        </a:prstGeom>
                        <a:solidFill>
                          <a:srgbClr val="D5F4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6EF5DD" w14:textId="6AF3A288" w:rsidR="005402EB" w:rsidRPr="00C863F2" w:rsidRDefault="00CA5F71" w:rsidP="005402EB">
                            <w:pPr>
                              <w:rPr>
                                <w:rFonts w:ascii="DFKai-SB" w:eastAsia="DFKai-SB" w:hAnsi="DFKai-SB" w:cs="Times New Roman"/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5402EB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>眾人向後山退去，沒有傷亡</w:t>
                            </w:r>
                            <w:r w:rsidR="005402EB" w:rsidRPr="00C863F2">
                              <w:rPr>
                                <w:rFonts w:ascii="DFKai-SB" w:eastAsia="DFKai-SB" w:hAnsi="DFKai-SB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46D91A" id="矩形: 圓角 6" o:spid="_x0000_s1033" style="position:absolute;margin-left:18.05pt;margin-top:5.65pt;width:252.45pt;height:4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" fillcolor="#d5f4ff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056EF5DD" w14:textId="6AF3A288" w:rsidR="005402EB" w:rsidRPr="00C863F2" w:rsidRDefault="00CA5F71" w:rsidP="005402EB">
                      <w:pPr>
                        <w:rPr>
                          <w:rFonts w:ascii="DFKai-SB" w:eastAsia="DFKai-SB" w:hAnsi="DFKai-SB" w:cs="Times New Roman"/>
                          <w:color w:val="040606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       </w:t>
                      </w:r>
                      <w:r w:rsidR="005402EB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>眾人向後山退去，沒有傷亡</w:t>
                      </w:r>
                      <w:r w:rsidR="005402EB" w:rsidRPr="00C863F2">
                        <w:rPr>
                          <w:rFonts w:ascii="DFKai-SB" w:eastAsia="DFKai-SB" w:hAnsi="DFKai-SB" w:cs="Times New Roman"/>
                          <w:color w:val="040606" w:themeColor="text2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21F356" wp14:editId="76561208">
                <wp:simplePos x="0" y="0"/>
                <wp:positionH relativeFrom="column">
                  <wp:posOffset>326219</wp:posOffset>
                </wp:positionH>
                <wp:positionV relativeFrom="paragraph">
                  <wp:posOffset>176660</wp:posOffset>
                </wp:positionV>
                <wp:extent cx="359410" cy="359410"/>
                <wp:effectExtent l="0" t="0" r="21590" b="2159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C67A7E" w14:textId="5EFEAA13" w:rsidR="00076ED9" w:rsidRPr="00076ED9" w:rsidRDefault="00076ED9" w:rsidP="00076ED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076ED9">
                              <w:rPr>
                                <w:color w:val="FF000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21F356" id="矩形 15" o:spid="_x0000_s1034" style="position:absolute;margin-left:25.7pt;margin-top:13.9pt;width:28.3pt;height:28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" fillcolor="white [3212]" strokecolor="#484f5e [3213]" strokeweight="1pt">
                <v:textbox>
                  <w:txbxContent>
                    <w:p w14:paraId="41C67A7E" w14:textId="5EFEAA13" w:rsidR="00076ED9" w:rsidRPr="00076ED9" w:rsidRDefault="00076ED9" w:rsidP="00076ED9">
                      <w:pPr>
                        <w:jc w:val="center"/>
                        <w:rPr>
                          <w:color w:val="FF0000"/>
                        </w:rPr>
                      </w:pPr>
                      <w:r w:rsidRPr="00076ED9">
                        <w:rPr>
                          <w:color w:val="FF0000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04C239" wp14:editId="457330D5">
                <wp:simplePos x="0" y="0"/>
                <wp:positionH relativeFrom="column">
                  <wp:posOffset>3761183</wp:posOffset>
                </wp:positionH>
                <wp:positionV relativeFrom="paragraph">
                  <wp:posOffset>168708</wp:posOffset>
                </wp:positionV>
                <wp:extent cx="359410" cy="359410"/>
                <wp:effectExtent l="0" t="0" r="21590" b="2159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89D312" w14:textId="6F25264E" w:rsidR="008569E6" w:rsidRPr="008569E6" w:rsidRDefault="008569E6" w:rsidP="008569E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569E6">
                              <w:rPr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04C239" id="矩形 24" o:spid="_x0000_s1035" style="position:absolute;margin-left:296.15pt;margin-top:13.3pt;width:28.3pt;height:28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" fillcolor="white [3212]" strokecolor="#484f5e [3213]" strokeweight="1pt">
                <v:textbox>
                  <w:txbxContent>
                    <w:p w14:paraId="5F89D312" w14:textId="6F25264E" w:rsidR="008569E6" w:rsidRPr="008569E6" w:rsidRDefault="008569E6" w:rsidP="008569E6">
                      <w:pPr>
                        <w:jc w:val="center"/>
                        <w:rPr>
                          <w:color w:val="FF0000"/>
                        </w:rPr>
                      </w:pPr>
                      <w:r w:rsidRPr="008569E6">
                        <w:rPr>
                          <w:color w:val="FF0000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14:paraId="6B2A5121" w14:textId="40D1E8ED" w:rsidR="005A73F5" w:rsidRDefault="005A73F5" w:rsidP="005A73F5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5177518E" w14:textId="4C870E7B" w:rsidR="005A73F5" w:rsidRDefault="005A73F5" w:rsidP="005A73F5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69808415" w14:textId="3267F4E3" w:rsidR="005A73F5" w:rsidRDefault="005A73F5" w:rsidP="005A73F5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02580F1F" w14:textId="2B16293F" w:rsidR="005A73F5" w:rsidRDefault="001D15E4" w:rsidP="005A73F5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FABDEB" wp14:editId="0973F86E">
                <wp:simplePos x="0" y="0"/>
                <wp:positionH relativeFrom="column">
                  <wp:posOffset>3662624</wp:posOffset>
                </wp:positionH>
                <wp:positionV relativeFrom="paragraph">
                  <wp:posOffset>20955</wp:posOffset>
                </wp:positionV>
                <wp:extent cx="2847975" cy="584200"/>
                <wp:effectExtent l="38100" t="38100" r="104775" b="101600"/>
                <wp:wrapNone/>
                <wp:docPr id="1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584200"/>
                        </a:xfrm>
                        <a:prstGeom prst="roundRect">
                          <a:avLst/>
                        </a:prstGeom>
                        <a:solidFill>
                          <a:srgbClr val="D5F4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2F3EC0" w14:textId="59259C76" w:rsidR="00CB45F0" w:rsidRPr="00C863F2" w:rsidRDefault="00180299" w:rsidP="00CB45F0">
                            <w:pPr>
                              <w:rPr>
                                <w:rFonts w:ascii="DFKai-SB" w:eastAsia="DFKai-SB" w:hAnsi="DFKai-SB" w:cs="Times New Roman"/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5B428F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A94105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B428F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5402EB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>日軍停止掃射，繼續前進。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FABDEB" id="矩形: 圓角 1" o:spid="_x0000_s1036" style="position:absolute;margin-left:288.4pt;margin-top:1.65pt;width:224.25pt;height:4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" fillcolor="#d5f4ff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162F3EC0" w14:textId="59259C76" w:rsidR="00CB45F0" w:rsidRPr="00C863F2" w:rsidRDefault="00180299" w:rsidP="00CB45F0">
                      <w:pPr>
                        <w:rPr>
                          <w:rFonts w:ascii="DFKai-SB" w:eastAsia="DFKai-SB" w:hAnsi="DFKai-SB" w:cs="Times New Roman"/>
                          <w:color w:val="040606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  </w:t>
                      </w:r>
                      <w:r w:rsidR="005B428F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 </w:t>
                      </w:r>
                      <w:r w:rsidR="00A94105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5B428F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   </w:t>
                      </w:r>
                      <w:r w:rsidR="005402EB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>日軍停止掃射，繼續前進。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336C88" wp14:editId="098AAECB">
                <wp:simplePos x="0" y="0"/>
                <wp:positionH relativeFrom="column">
                  <wp:posOffset>3768725</wp:posOffset>
                </wp:positionH>
                <wp:positionV relativeFrom="paragraph">
                  <wp:posOffset>127691</wp:posOffset>
                </wp:positionV>
                <wp:extent cx="359410" cy="359410"/>
                <wp:effectExtent l="0" t="0" r="21590" b="2159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E165A2" w14:textId="2C7DAC8C" w:rsidR="00076ED9" w:rsidRPr="00076ED9" w:rsidRDefault="00076ED9" w:rsidP="00076ED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076ED9">
                              <w:rPr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336C88" id="矩形 29" o:spid="_x0000_s1037" style="position:absolute;margin-left:296.75pt;margin-top:10.05pt;width:28.3pt;height:28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" fillcolor="white [3212]" strokecolor="#484f5e [3213]" strokeweight="1pt">
                <v:textbox>
                  <w:txbxContent>
                    <w:p w14:paraId="32E165A2" w14:textId="2C7DAC8C" w:rsidR="00076ED9" w:rsidRPr="00076ED9" w:rsidRDefault="00076ED9" w:rsidP="00076ED9">
                      <w:pPr>
                        <w:jc w:val="center"/>
                        <w:rPr>
                          <w:color w:val="FF0000"/>
                        </w:rPr>
                      </w:pPr>
                      <w:r w:rsidRPr="00076ED9">
                        <w:rPr>
                          <w:color w:val="FF0000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4757BF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57E8A4F" wp14:editId="11ABCDF4">
                <wp:simplePos x="0" y="0"/>
                <wp:positionH relativeFrom="column">
                  <wp:posOffset>237098</wp:posOffset>
                </wp:positionH>
                <wp:positionV relativeFrom="paragraph">
                  <wp:posOffset>18710</wp:posOffset>
                </wp:positionV>
                <wp:extent cx="3213984" cy="584200"/>
                <wp:effectExtent l="38100" t="38100" r="100965" b="101600"/>
                <wp:wrapNone/>
                <wp:docPr id="22" name="矩形: 圓角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984" cy="584200"/>
                        </a:xfrm>
                        <a:prstGeom prst="roundRect">
                          <a:avLst/>
                        </a:prstGeom>
                        <a:solidFill>
                          <a:srgbClr val="D5F4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FED12C" w14:textId="5436FF67" w:rsidR="005A73F5" w:rsidRPr="00C863F2" w:rsidRDefault="00CA5F71" w:rsidP="005A73F5">
                            <w:pPr>
                              <w:rPr>
                                <w:rFonts w:ascii="DFKai-SB" w:eastAsia="DFKai-SB" w:hAnsi="DFKai-SB" w:cs="Times New Roman"/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F44A98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82FFA" w:rsidRPr="00B82FFA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>前線電話通知，但師長熟睡。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7E8A4F" id="矩形: 圓角 22" o:spid="_x0000_s1038" style="position:absolute;margin-left:18.65pt;margin-top:1.45pt;width:253.05pt;height:4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" fillcolor="#d5f4ff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22FED12C" w14:textId="5436FF67" w:rsidR="005A73F5" w:rsidRPr="00C863F2" w:rsidRDefault="00CA5F71" w:rsidP="005A73F5">
                      <w:pPr>
                        <w:rPr>
                          <w:rFonts w:ascii="DFKai-SB" w:eastAsia="DFKai-SB" w:hAnsi="DFKai-SB" w:cs="Times New Roman"/>
                          <w:color w:val="040606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      </w:t>
                      </w:r>
                      <w:r w:rsidR="00F44A98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B82FFA" w:rsidRPr="00B82FFA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>前線電話通知，但師長熟睡。</w:t>
                      </w:r>
                    </w:p>
                  </w:txbxContent>
                </v:textbox>
              </v:roundrect>
            </w:pict>
          </mc:Fallback>
        </mc:AlternateContent>
      </w:r>
      <w:r w:rsidR="004757BF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C11DF4" wp14:editId="61F8CED1">
                <wp:simplePos x="0" y="0"/>
                <wp:positionH relativeFrom="column">
                  <wp:posOffset>334170</wp:posOffset>
                </wp:positionH>
                <wp:positionV relativeFrom="paragraph">
                  <wp:posOffset>115783</wp:posOffset>
                </wp:positionV>
                <wp:extent cx="360000" cy="360000"/>
                <wp:effectExtent l="0" t="0" r="21590" b="2159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3E3166" w14:textId="22E8D288" w:rsidR="007134CC" w:rsidRPr="007134CC" w:rsidRDefault="00ED2F60" w:rsidP="007134C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C11DF4" id="矩形 25" o:spid="_x0000_s1039" style="position:absolute;margin-left:26.3pt;margin-top:9.1pt;width:28.35pt;height:28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" fillcolor="white [3212]" strokecolor="#484f5e [3213]" strokeweight="1pt">
                <v:textbox>
                  <w:txbxContent>
                    <w:p w14:paraId="233E3166" w14:textId="22E8D288" w:rsidR="007134CC" w:rsidRPr="007134CC" w:rsidRDefault="00ED2F60" w:rsidP="007134CC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375A9432" w14:textId="45B61FEA" w:rsidR="005A73F5" w:rsidRDefault="005A73F5" w:rsidP="005A73F5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5734DF20" w14:textId="0F00E389" w:rsidR="005D6FCE" w:rsidRDefault="005D6FCE" w:rsidP="005A73F5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3106FD01" w14:textId="77777777" w:rsidR="00D55BE7" w:rsidRPr="00D55BE7" w:rsidRDefault="00D55BE7" w:rsidP="00D55BE7">
      <w:pPr>
        <w:pStyle w:val="a7"/>
        <w:numPr>
          <w:ilvl w:val="0"/>
          <w:numId w:val="6"/>
        </w:numPr>
        <w:spacing w:before="480"/>
        <w:ind w:left="357" w:hanging="357"/>
        <w:jc w:val="both"/>
        <w:rPr>
          <w:rFonts w:ascii="Microsoft JhengHei" w:eastAsia="Microsoft JhengHei" w:hAnsi="Microsoft JhengHei" w:cstheme="minorHAnsi"/>
          <w:sz w:val="28"/>
          <w:szCs w:val="28"/>
        </w:rPr>
      </w:pPr>
      <w:r w:rsidRPr="00D55BE7">
        <w:rPr>
          <w:rFonts w:ascii="Microsoft JhengHei" w:eastAsia="Microsoft JhengHei" w:hAnsi="Microsoft JhengHei" w:cstheme="minorHAnsi" w:hint="eastAsia"/>
          <w:sz w:val="28"/>
          <w:szCs w:val="28"/>
        </w:rPr>
        <w:t>黃光漢的參軍經歷在許多年後被人知曉，他希望更多人知道抗日戰爭歷史。你認為學習抗日歷史有甚麼意義？</w:t>
      </w:r>
    </w:p>
    <w:p w14:paraId="53A3FCEE" w14:textId="6DB49818" w:rsidR="00F764EF" w:rsidRPr="0037518D" w:rsidRDefault="00AD2E34" w:rsidP="00B6658D">
      <w:pPr>
        <w:spacing w:line="360" w:lineRule="auto"/>
        <w:rPr>
          <w:rFonts w:ascii="Times New Roman" w:hAnsi="Times New Roman" w:cs="Times New Roman"/>
          <w:color w:val="040606" w:themeColor="text2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891866" wp14:editId="04E854AC">
                <wp:simplePos x="0" y="0"/>
                <wp:positionH relativeFrom="margin">
                  <wp:posOffset>246794</wp:posOffset>
                </wp:positionH>
                <wp:positionV relativeFrom="paragraph">
                  <wp:posOffset>8862</wp:posOffset>
                </wp:positionV>
                <wp:extent cx="6106602" cy="755374"/>
                <wp:effectExtent l="0" t="0" r="0" b="0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6602" cy="755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71B03C" w14:textId="327E3949" w:rsidR="00BF60C3" w:rsidRPr="00325C65" w:rsidRDefault="003914E0" w:rsidP="004332D1">
                            <w:pPr>
                              <w:spacing w:line="360" w:lineRule="auto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 w:rsidRPr="00284144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答案合理便可。例如：</w:t>
                            </w:r>
                            <w:r w:rsidR="001A1181" w:rsidRPr="00325C65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從學習這段歷史中，我們可以明白到</w:t>
                            </w:r>
                            <w:r w:rsidR="00672A70" w:rsidRPr="00325C65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國家安全</w:t>
                            </w:r>
                            <w:r w:rsidR="003854AA" w:rsidRPr="00325C65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的重要性</w:t>
                            </w:r>
                            <w:r w:rsidR="000F677D" w:rsidRPr="00325C65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，也感受到前人的愛國精神</w:t>
                            </w:r>
                            <w:r w:rsidR="00325C65" w:rsidRPr="00325C65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和為了保家衞國所付出的努力</w:t>
                            </w:r>
                            <w:r w:rsidR="000F677D" w:rsidRPr="00325C65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，為身為中國人的身份感到自豪</w:t>
                            </w:r>
                            <w:r w:rsidR="001A1181" w:rsidRPr="00325C65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。</w:t>
                            </w:r>
                          </w:p>
                          <w:p w14:paraId="548254ED" w14:textId="77777777" w:rsidR="003914E0" w:rsidRPr="009100A2" w:rsidRDefault="003914E0" w:rsidP="003914E0">
                            <w:pPr>
                              <w:rPr>
                                <w:rFonts w:eastAsia="DengXian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891866" id="矩形 61" o:spid="_x0000_s1040" style="position:absolute;margin-left:19.45pt;margin-top:.7pt;width:480.85pt;height:59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" filled="f" stroked="f" strokeweight="1pt">
                <v:textbox>
                  <w:txbxContent>
                    <w:p w14:paraId="5C71B03C" w14:textId="327E3949" w:rsidR="00BF60C3" w:rsidRPr="00325C65" w:rsidRDefault="003914E0" w:rsidP="004332D1">
                      <w:pPr>
                        <w:spacing w:line="360" w:lineRule="auto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 w:rsidRPr="00284144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答案合理便可。例如：</w:t>
                      </w:r>
                      <w:r w:rsidR="001A1181" w:rsidRPr="00325C65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從學習這段歷史中，我們可以明白到</w:t>
                      </w:r>
                      <w:r w:rsidR="00672A70" w:rsidRPr="00325C65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國家安全</w:t>
                      </w:r>
                      <w:r w:rsidR="003854AA" w:rsidRPr="00325C65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的重要性</w:t>
                      </w:r>
                      <w:r w:rsidR="000F677D" w:rsidRPr="00325C65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，也感受到前人的愛國精神</w:t>
                      </w:r>
                      <w:r w:rsidR="00325C65" w:rsidRPr="00325C65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和為了保家衞國所付出的努力</w:t>
                      </w:r>
                      <w:r w:rsidR="000F677D" w:rsidRPr="00325C65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，為身為中國人的身份感到自豪</w:t>
                      </w:r>
                      <w:r w:rsidR="001A1181" w:rsidRPr="00325C65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。</w:t>
                      </w:r>
                    </w:p>
                    <w:p w14:paraId="548254ED" w14:textId="77777777" w:rsidR="003914E0" w:rsidRPr="009100A2" w:rsidRDefault="003914E0" w:rsidP="003914E0">
                      <w:pPr>
                        <w:rPr>
                          <w:rFonts w:eastAsia="DengXian"/>
                          <w:color w:val="FF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7518D">
        <w:rPr>
          <w:rFonts w:ascii="Times New Roman" w:hAnsi="Times New Roman" w:cs="Times New Roman"/>
          <w:color w:val="040606" w:themeColor="text2"/>
          <w:sz w:val="28"/>
          <w:szCs w:val="28"/>
        </w:rPr>
        <w:t xml:space="preserve">    </w:t>
      </w:r>
    </w:p>
    <w:p w14:paraId="1592A97B" w14:textId="14AC8B06" w:rsidR="000848AD" w:rsidRPr="00E82F7D" w:rsidRDefault="00AC27F9" w:rsidP="00B6658D">
      <w:pPr>
        <w:pStyle w:val="a7"/>
        <w:snapToGrid w:val="0"/>
        <w:spacing w:line="360" w:lineRule="auto"/>
        <w:ind w:left="357"/>
        <w:jc w:val="both"/>
        <w:rPr>
          <w:rFonts w:ascii="Microsoft JhengHei" w:eastAsia="Microsoft JhengHei" w:hAnsi="Microsoft JhengHei"/>
          <w:b/>
          <w:bCs/>
          <w:color w:val="040606" w:themeColor="text2"/>
          <w:sz w:val="2"/>
          <w:szCs w:val="2"/>
        </w:rPr>
      </w:pPr>
      <w:r w:rsidRPr="0037518D">
        <w:rPr>
          <w:rFonts w:ascii="Microsoft JhengHei" w:eastAsia="Microsoft JhengHei" w:hAnsi="Microsoft JhengHei"/>
          <w:b/>
          <w:bCs/>
          <w:color w:val="040606" w:themeColor="text2"/>
          <w:sz w:val="28"/>
          <w:szCs w:val="28"/>
          <w:u w:val="single"/>
        </w:rPr>
        <w:t xml:space="preserve"> </w:t>
      </w:r>
      <w:r w:rsidR="00B8425A" w:rsidRPr="0037518D">
        <w:rPr>
          <w:rFonts w:ascii="Microsoft JhengHei" w:eastAsia="Microsoft JhengHei" w:hAnsi="Microsoft JhengHei"/>
          <w:b/>
          <w:bCs/>
          <w:color w:val="040606" w:themeColor="text2"/>
          <w:sz w:val="28"/>
          <w:szCs w:val="28"/>
          <w:u w:val="single"/>
        </w:rPr>
        <w:t xml:space="preserve">                                                                                                                       </w:t>
      </w:r>
      <w:r w:rsidR="0037518D" w:rsidRPr="0037518D">
        <w:rPr>
          <w:rFonts w:ascii="Microsoft JhengHei" w:eastAsia="Microsoft JhengHei" w:hAnsi="Microsoft JhengHei"/>
          <w:b/>
          <w:bCs/>
          <w:color w:val="040606" w:themeColor="text2"/>
          <w:sz w:val="28"/>
          <w:szCs w:val="28"/>
          <w:u w:val="single"/>
        </w:rPr>
        <w:t xml:space="preserve">  </w:t>
      </w:r>
      <w:r w:rsidR="00B8425A" w:rsidRPr="0037518D">
        <w:rPr>
          <w:rFonts w:ascii="Microsoft JhengHei" w:eastAsia="Microsoft JhengHei" w:hAnsi="Microsoft JhengHei"/>
          <w:b/>
          <w:bCs/>
          <w:color w:val="040606" w:themeColor="text2"/>
          <w:sz w:val="28"/>
          <w:szCs w:val="28"/>
          <w:u w:val="single"/>
        </w:rPr>
        <w:t xml:space="preserve">               </w:t>
      </w:r>
      <w:r w:rsidR="00A84BE5" w:rsidRPr="0037518D">
        <w:rPr>
          <w:rFonts w:ascii="Microsoft JhengHei" w:eastAsia="Microsoft JhengHei" w:hAnsi="Microsoft JhengHei"/>
          <w:b/>
          <w:bCs/>
          <w:color w:val="040606" w:themeColor="text2"/>
          <w:sz w:val="28"/>
          <w:szCs w:val="28"/>
          <w:u w:val="single"/>
        </w:rPr>
        <w:t xml:space="preserve"> </w:t>
      </w:r>
      <w:r w:rsidR="00B8425A" w:rsidRPr="0037518D">
        <w:rPr>
          <w:rFonts w:ascii="Microsoft JhengHei" w:eastAsia="Microsoft JhengHei" w:hAnsi="Microsoft JhengHei"/>
          <w:b/>
          <w:bCs/>
          <w:color w:val="040606" w:themeColor="text2"/>
          <w:sz w:val="28"/>
          <w:szCs w:val="28"/>
          <w:u w:val="single"/>
        </w:rPr>
        <w:t xml:space="preserve"> </w:t>
      </w:r>
      <w:r w:rsidR="00B8425A" w:rsidRPr="00B8425A">
        <w:rPr>
          <w:rFonts w:ascii="Microsoft JhengHei" w:eastAsia="Microsoft JhengHei" w:hAnsi="Microsoft JhengHei"/>
          <w:b/>
          <w:bCs/>
          <w:color w:val="040606" w:themeColor="text2"/>
          <w:sz w:val="28"/>
          <w:szCs w:val="28"/>
        </w:rPr>
        <w:t xml:space="preserve"> </w:t>
      </w:r>
      <w:r w:rsidR="00B8425A" w:rsidRPr="00E82F7D">
        <w:rPr>
          <w:rFonts w:ascii="Microsoft JhengHei" w:eastAsia="Microsoft JhengHei" w:hAnsi="Microsoft JhengHei" w:hint="eastAsia"/>
          <w:b/>
          <w:bCs/>
          <w:color w:val="040606" w:themeColor="text2"/>
          <w:sz w:val="2"/>
          <w:szCs w:val="2"/>
        </w:rPr>
        <w:t>1</w:t>
      </w:r>
    </w:p>
    <w:p w14:paraId="75D2B14D" w14:textId="77777777" w:rsidR="00B6658D" w:rsidRPr="0037518D" w:rsidRDefault="0037518D" w:rsidP="00B6658D">
      <w:pPr>
        <w:spacing w:line="360" w:lineRule="auto"/>
        <w:rPr>
          <w:rFonts w:ascii="Times New Roman" w:hAnsi="Times New Roman" w:cs="Times New Roman"/>
          <w:color w:val="040606" w:themeColor="text2"/>
          <w:sz w:val="28"/>
          <w:szCs w:val="28"/>
          <w:u w:val="single"/>
        </w:rPr>
      </w:pPr>
      <w:r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</w:t>
      </w:r>
    </w:p>
    <w:p w14:paraId="25A7F65C" w14:textId="1BC31F5C" w:rsidR="004C5582" w:rsidRPr="00AD2E34" w:rsidRDefault="00B6658D" w:rsidP="00AD2E34">
      <w:pPr>
        <w:pStyle w:val="a7"/>
        <w:snapToGrid w:val="0"/>
        <w:spacing w:line="360" w:lineRule="auto"/>
        <w:ind w:left="357"/>
        <w:jc w:val="both"/>
        <w:rPr>
          <w:rFonts w:ascii="Microsoft JhengHei" w:eastAsia="Microsoft JhengHei" w:hAnsi="Microsoft JhengHei"/>
          <w:b/>
          <w:bCs/>
          <w:color w:val="040606" w:themeColor="text2"/>
          <w:sz w:val="2"/>
          <w:szCs w:val="2"/>
        </w:rPr>
      </w:pPr>
      <w:r w:rsidRPr="0037518D">
        <w:rPr>
          <w:rFonts w:ascii="Microsoft JhengHei" w:eastAsia="Microsoft JhengHei" w:hAnsi="Microsoft JhengHei"/>
          <w:b/>
          <w:bCs/>
          <w:color w:val="040606" w:themeColor="text2"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 </w:t>
      </w:r>
      <w:r w:rsidRPr="00B8425A">
        <w:rPr>
          <w:rFonts w:ascii="Microsoft JhengHei" w:eastAsia="Microsoft JhengHei" w:hAnsi="Microsoft JhengHei"/>
          <w:b/>
          <w:bCs/>
          <w:color w:val="040606" w:themeColor="text2"/>
          <w:sz w:val="28"/>
          <w:szCs w:val="28"/>
        </w:rPr>
        <w:t xml:space="preserve"> </w:t>
      </w:r>
      <w:r w:rsidRPr="00E82F7D">
        <w:rPr>
          <w:rFonts w:ascii="Microsoft JhengHei" w:eastAsia="Microsoft JhengHei" w:hAnsi="Microsoft JhengHei" w:hint="eastAsia"/>
          <w:b/>
          <w:bCs/>
          <w:color w:val="040606" w:themeColor="text2"/>
          <w:sz w:val="2"/>
          <w:szCs w:val="2"/>
        </w:rPr>
        <w:t>1</w:t>
      </w:r>
    </w:p>
    <w:sectPr w:rsidR="004C5582" w:rsidRPr="00AD2E34" w:rsidSect="004038B5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234BAF" w14:textId="77777777" w:rsidR="002A7081" w:rsidRDefault="002A7081" w:rsidP="00465C96">
      <w:r>
        <w:separator/>
      </w:r>
    </w:p>
  </w:endnote>
  <w:endnote w:type="continuationSeparator" w:id="0">
    <w:p w14:paraId="5AFD05D3" w14:textId="77777777" w:rsidR="002A7081" w:rsidRDefault="002A7081" w:rsidP="00465C96">
      <w:r>
        <w:continuationSeparator/>
      </w:r>
    </w:p>
  </w:endnote>
  <w:endnote w:type="continuationNotice" w:id="1">
    <w:p w14:paraId="0F511757" w14:textId="77777777" w:rsidR="002A7081" w:rsidRDefault="002A708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7DF3E2FB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057A734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238E2818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FA4E6A1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A741E0A" wp14:editId="33B150DB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圖片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49E4A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58242" behindDoc="1" locked="0" layoutInCell="1" allowOverlap="1" wp14:anchorId="4C1DB001" wp14:editId="29F5FD17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3EB2B7" w14:textId="77777777" w:rsidR="002A7081" w:rsidRDefault="002A7081" w:rsidP="00465C96">
      <w:r>
        <w:separator/>
      </w:r>
    </w:p>
  </w:footnote>
  <w:footnote w:type="continuationSeparator" w:id="0">
    <w:p w14:paraId="67634437" w14:textId="77777777" w:rsidR="002A7081" w:rsidRDefault="002A7081" w:rsidP="00465C96">
      <w:r>
        <w:continuationSeparator/>
      </w:r>
    </w:p>
  </w:footnote>
  <w:footnote w:type="continuationNotice" w:id="1">
    <w:p w14:paraId="4AFB888E" w14:textId="77777777" w:rsidR="002A7081" w:rsidRDefault="002A708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0CE10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012E98" wp14:editId="24653A23">
          <wp:simplePos x="0" y="0"/>
          <wp:positionH relativeFrom="margin">
            <wp:posOffset>-540384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46" name="圖片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FD33D" w14:textId="3FA5F5CB" w:rsidR="004038B5" w:rsidRDefault="00DF6EED">
    <w:pPr>
      <w:pStyle w:val="a3"/>
    </w:pPr>
    <w:r>
      <w:rPr>
        <w:noProof/>
      </w:rPr>
      <w:drawing>
        <wp:anchor distT="0" distB="0" distL="114300" distR="114300" simplePos="0" relativeHeight="251657215" behindDoc="0" locked="0" layoutInCell="1" allowOverlap="1" wp14:anchorId="5CD349CE" wp14:editId="0CFAB765">
          <wp:simplePos x="0" y="0"/>
          <wp:positionH relativeFrom="page">
            <wp:posOffset>-635</wp:posOffset>
          </wp:positionH>
          <wp:positionV relativeFrom="paragraph">
            <wp:posOffset>-481635</wp:posOffset>
          </wp:positionV>
          <wp:extent cx="7548575" cy="1118527"/>
          <wp:effectExtent l="0" t="0" r="0" b="5715"/>
          <wp:wrapNone/>
          <wp:docPr id="4" name="圖片 4" descr="一張含有 文字, 螢幕擷取畫面, 字型, 白色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圖片 13" descr="一張含有 文字, 螢幕擷取畫面, 字型, 白色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575" cy="11185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168D">
      <w:rPr>
        <w:rFonts w:ascii="Times New Roman" w:hAnsi="Times New Roman" w:cs="Times New Roman"/>
        <w:noProof/>
        <w:lang w:eastAsia="zh-CN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7264E300" wp14:editId="19020CD1">
              <wp:simplePos x="0" y="0"/>
              <wp:positionH relativeFrom="margin">
                <wp:posOffset>3418205</wp:posOffset>
              </wp:positionH>
              <wp:positionV relativeFrom="paragraph">
                <wp:posOffset>-144145</wp:posOffset>
              </wp:positionV>
              <wp:extent cx="952500" cy="504825"/>
              <wp:effectExtent l="0" t="0" r="19050" b="28575"/>
              <wp:wrapNone/>
              <wp:docPr id="11" name="矩形: 圓角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3B60910" w14:textId="77777777" w:rsidR="00E608A6" w:rsidRDefault="00E608A6" w:rsidP="00E608A6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264E300" id="矩形: 圓角 11" o:spid="_x0000_s1041" style="position:absolute;margin-left:269.15pt;margin-top:-11.35pt;width:75pt;height:39.7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" fillcolor="#ffcdcd" strokecolor="window" strokeweight="1pt">
              <v:stroke joinstyle="miter"/>
              <v:textbox inset="2mm,0,2mm,0">
                <w:txbxContent>
                  <w:p w14:paraId="63B60910" w14:textId="77777777" w:rsidR="00E608A6" w:rsidRDefault="00E608A6" w:rsidP="00E608A6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</w:pPr>
                    <w:r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3.5pt;height:43.5pt;visibility:visible;mso-wrap-style:square" o:bullet="t">
        <v:imagedata r:id="rId1" o:title=""/>
      </v:shape>
    </w:pict>
  </w:numPicBullet>
  <w:abstractNum w:abstractNumId="0" w15:restartNumberingAfterBreak="0">
    <w:nsid w:val="00CF38F1"/>
    <w:multiLevelType w:val="hybridMultilevel"/>
    <w:tmpl w:val="7D245E52"/>
    <w:lvl w:ilvl="0" w:tplc="92A8C00E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140" w:hanging="360"/>
      </w:pPr>
    </w:lvl>
    <w:lvl w:ilvl="2" w:tplc="3C09001B" w:tentative="1">
      <w:start w:val="1"/>
      <w:numFmt w:val="lowerRoman"/>
      <w:lvlText w:val="%3."/>
      <w:lvlJc w:val="right"/>
      <w:pPr>
        <w:ind w:left="1860" w:hanging="180"/>
      </w:pPr>
    </w:lvl>
    <w:lvl w:ilvl="3" w:tplc="3C09000F" w:tentative="1">
      <w:start w:val="1"/>
      <w:numFmt w:val="decimal"/>
      <w:lvlText w:val="%4."/>
      <w:lvlJc w:val="left"/>
      <w:pPr>
        <w:ind w:left="2580" w:hanging="360"/>
      </w:pPr>
    </w:lvl>
    <w:lvl w:ilvl="4" w:tplc="3C090019" w:tentative="1">
      <w:start w:val="1"/>
      <w:numFmt w:val="lowerLetter"/>
      <w:lvlText w:val="%5."/>
      <w:lvlJc w:val="left"/>
      <w:pPr>
        <w:ind w:left="3300" w:hanging="360"/>
      </w:pPr>
    </w:lvl>
    <w:lvl w:ilvl="5" w:tplc="3C09001B" w:tentative="1">
      <w:start w:val="1"/>
      <w:numFmt w:val="lowerRoman"/>
      <w:lvlText w:val="%6."/>
      <w:lvlJc w:val="right"/>
      <w:pPr>
        <w:ind w:left="4020" w:hanging="180"/>
      </w:pPr>
    </w:lvl>
    <w:lvl w:ilvl="6" w:tplc="3C09000F" w:tentative="1">
      <w:start w:val="1"/>
      <w:numFmt w:val="decimal"/>
      <w:lvlText w:val="%7."/>
      <w:lvlJc w:val="left"/>
      <w:pPr>
        <w:ind w:left="4740" w:hanging="360"/>
      </w:pPr>
    </w:lvl>
    <w:lvl w:ilvl="7" w:tplc="3C090019" w:tentative="1">
      <w:start w:val="1"/>
      <w:numFmt w:val="lowerLetter"/>
      <w:lvlText w:val="%8."/>
      <w:lvlJc w:val="left"/>
      <w:pPr>
        <w:ind w:left="5460" w:hanging="360"/>
      </w:pPr>
    </w:lvl>
    <w:lvl w:ilvl="8" w:tplc="3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1251E5D"/>
    <w:multiLevelType w:val="hybridMultilevel"/>
    <w:tmpl w:val="3620CD14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C43396"/>
    <w:multiLevelType w:val="hybridMultilevel"/>
    <w:tmpl w:val="9ABEE98E"/>
    <w:lvl w:ilvl="0" w:tplc="F58A463E">
      <w:start w:val="3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4E4010"/>
    <w:multiLevelType w:val="hybridMultilevel"/>
    <w:tmpl w:val="83D61278"/>
    <w:lvl w:ilvl="0" w:tplc="F616439C">
      <w:start w:val="1"/>
      <w:numFmt w:val="upperLetter"/>
      <w:lvlText w:val="(%1)"/>
      <w:lvlJc w:val="left"/>
      <w:pPr>
        <w:ind w:left="420" w:hanging="360"/>
      </w:pPr>
      <w:rPr>
        <w:rFonts w:ascii="Microsoft JhengHei" w:eastAsia="Microsoft JhengHei" w:hAnsi="Microsoft JhengHei" w:hint="default"/>
        <w:color w:val="484F5E" w:themeColor="text1"/>
        <w:sz w:val="24"/>
      </w:rPr>
    </w:lvl>
    <w:lvl w:ilvl="1" w:tplc="3C090019" w:tentative="1">
      <w:start w:val="1"/>
      <w:numFmt w:val="lowerLetter"/>
      <w:lvlText w:val="%2."/>
      <w:lvlJc w:val="left"/>
      <w:pPr>
        <w:ind w:left="1140" w:hanging="360"/>
      </w:pPr>
    </w:lvl>
    <w:lvl w:ilvl="2" w:tplc="3C09001B" w:tentative="1">
      <w:start w:val="1"/>
      <w:numFmt w:val="lowerRoman"/>
      <w:lvlText w:val="%3."/>
      <w:lvlJc w:val="right"/>
      <w:pPr>
        <w:ind w:left="1860" w:hanging="180"/>
      </w:pPr>
    </w:lvl>
    <w:lvl w:ilvl="3" w:tplc="3C09000F" w:tentative="1">
      <w:start w:val="1"/>
      <w:numFmt w:val="decimal"/>
      <w:lvlText w:val="%4."/>
      <w:lvlJc w:val="left"/>
      <w:pPr>
        <w:ind w:left="2580" w:hanging="360"/>
      </w:pPr>
    </w:lvl>
    <w:lvl w:ilvl="4" w:tplc="3C090019" w:tentative="1">
      <w:start w:val="1"/>
      <w:numFmt w:val="lowerLetter"/>
      <w:lvlText w:val="%5."/>
      <w:lvlJc w:val="left"/>
      <w:pPr>
        <w:ind w:left="3300" w:hanging="360"/>
      </w:pPr>
    </w:lvl>
    <w:lvl w:ilvl="5" w:tplc="3C09001B" w:tentative="1">
      <w:start w:val="1"/>
      <w:numFmt w:val="lowerRoman"/>
      <w:lvlText w:val="%6."/>
      <w:lvlJc w:val="right"/>
      <w:pPr>
        <w:ind w:left="4020" w:hanging="180"/>
      </w:pPr>
    </w:lvl>
    <w:lvl w:ilvl="6" w:tplc="3C09000F" w:tentative="1">
      <w:start w:val="1"/>
      <w:numFmt w:val="decimal"/>
      <w:lvlText w:val="%7."/>
      <w:lvlJc w:val="left"/>
      <w:pPr>
        <w:ind w:left="4740" w:hanging="360"/>
      </w:pPr>
    </w:lvl>
    <w:lvl w:ilvl="7" w:tplc="3C090019" w:tentative="1">
      <w:start w:val="1"/>
      <w:numFmt w:val="lowerLetter"/>
      <w:lvlText w:val="%8."/>
      <w:lvlJc w:val="left"/>
      <w:pPr>
        <w:ind w:left="5460" w:hanging="360"/>
      </w:pPr>
    </w:lvl>
    <w:lvl w:ilvl="8" w:tplc="3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BA434B3"/>
    <w:multiLevelType w:val="hybridMultilevel"/>
    <w:tmpl w:val="62466B72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30BE5"/>
    <w:multiLevelType w:val="hybridMultilevel"/>
    <w:tmpl w:val="F1B66B86"/>
    <w:lvl w:ilvl="0" w:tplc="A24E1828">
      <w:start w:val="2"/>
      <w:numFmt w:val="lowerLetter"/>
      <w:lvlText w:val="(%1)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10B92"/>
    <w:multiLevelType w:val="hybridMultilevel"/>
    <w:tmpl w:val="817CF7C8"/>
    <w:lvl w:ilvl="0" w:tplc="3C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8C0715"/>
    <w:multiLevelType w:val="hybridMultilevel"/>
    <w:tmpl w:val="1A3E2194"/>
    <w:lvl w:ilvl="0" w:tplc="B1F0D4B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 w15:restartNumberingAfterBreak="0">
    <w:nsid w:val="1EFB38B0"/>
    <w:multiLevelType w:val="hybridMultilevel"/>
    <w:tmpl w:val="98F805FA"/>
    <w:lvl w:ilvl="0" w:tplc="1514EAF6">
      <w:start w:val="1"/>
      <w:numFmt w:val="upperLetter"/>
      <w:lvlText w:val="%1."/>
      <w:lvlJc w:val="left"/>
      <w:pPr>
        <w:ind w:left="66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80" w:hanging="360"/>
      </w:pPr>
    </w:lvl>
    <w:lvl w:ilvl="2" w:tplc="3C09001B" w:tentative="1">
      <w:start w:val="1"/>
      <w:numFmt w:val="lowerRoman"/>
      <w:lvlText w:val="%3."/>
      <w:lvlJc w:val="right"/>
      <w:pPr>
        <w:ind w:left="2100" w:hanging="180"/>
      </w:pPr>
    </w:lvl>
    <w:lvl w:ilvl="3" w:tplc="3C09000F" w:tentative="1">
      <w:start w:val="1"/>
      <w:numFmt w:val="decimal"/>
      <w:lvlText w:val="%4."/>
      <w:lvlJc w:val="left"/>
      <w:pPr>
        <w:ind w:left="2820" w:hanging="360"/>
      </w:pPr>
    </w:lvl>
    <w:lvl w:ilvl="4" w:tplc="3C090019" w:tentative="1">
      <w:start w:val="1"/>
      <w:numFmt w:val="lowerLetter"/>
      <w:lvlText w:val="%5."/>
      <w:lvlJc w:val="left"/>
      <w:pPr>
        <w:ind w:left="3540" w:hanging="360"/>
      </w:pPr>
    </w:lvl>
    <w:lvl w:ilvl="5" w:tplc="3C09001B" w:tentative="1">
      <w:start w:val="1"/>
      <w:numFmt w:val="lowerRoman"/>
      <w:lvlText w:val="%6."/>
      <w:lvlJc w:val="right"/>
      <w:pPr>
        <w:ind w:left="4260" w:hanging="180"/>
      </w:pPr>
    </w:lvl>
    <w:lvl w:ilvl="6" w:tplc="3C09000F" w:tentative="1">
      <w:start w:val="1"/>
      <w:numFmt w:val="decimal"/>
      <w:lvlText w:val="%7."/>
      <w:lvlJc w:val="left"/>
      <w:pPr>
        <w:ind w:left="4980" w:hanging="360"/>
      </w:pPr>
    </w:lvl>
    <w:lvl w:ilvl="7" w:tplc="3C090019" w:tentative="1">
      <w:start w:val="1"/>
      <w:numFmt w:val="lowerLetter"/>
      <w:lvlText w:val="%8."/>
      <w:lvlJc w:val="left"/>
      <w:pPr>
        <w:ind w:left="5700" w:hanging="360"/>
      </w:pPr>
    </w:lvl>
    <w:lvl w:ilvl="8" w:tplc="3C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1" w15:restartNumberingAfterBreak="0">
    <w:nsid w:val="1FB81DB0"/>
    <w:multiLevelType w:val="hybridMultilevel"/>
    <w:tmpl w:val="1A0A4BA6"/>
    <w:lvl w:ilvl="0" w:tplc="9FCAB82A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5E20B1"/>
    <w:multiLevelType w:val="hybridMultilevel"/>
    <w:tmpl w:val="F4AE3B3C"/>
    <w:lvl w:ilvl="0" w:tplc="BD78298A">
      <w:start w:val="1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color w:val="040606" w:themeColor="text2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F04D20"/>
    <w:multiLevelType w:val="hybridMultilevel"/>
    <w:tmpl w:val="B3184AE0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A94B55"/>
    <w:multiLevelType w:val="hybridMultilevel"/>
    <w:tmpl w:val="0958ECBA"/>
    <w:lvl w:ilvl="0" w:tplc="7D00F65E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5" w15:restartNumberingAfterBreak="0">
    <w:nsid w:val="30D06514"/>
    <w:multiLevelType w:val="hybridMultilevel"/>
    <w:tmpl w:val="9E3E2684"/>
    <w:lvl w:ilvl="0" w:tplc="8B3047C4">
      <w:start w:val="1"/>
      <w:numFmt w:val="decimal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6" w15:restartNumberingAfterBreak="0">
    <w:nsid w:val="33EB0055"/>
    <w:multiLevelType w:val="hybridMultilevel"/>
    <w:tmpl w:val="4CA007F0"/>
    <w:lvl w:ilvl="0" w:tplc="C94C1A9C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4D0434"/>
    <w:multiLevelType w:val="hybridMultilevel"/>
    <w:tmpl w:val="DAAECC7A"/>
    <w:lvl w:ilvl="0" w:tplc="10FE2FF2">
      <w:start w:val="1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652803"/>
    <w:multiLevelType w:val="hybridMultilevel"/>
    <w:tmpl w:val="00BC680E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4F5E" w:themeColor="tex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44718E"/>
    <w:multiLevelType w:val="hybridMultilevel"/>
    <w:tmpl w:val="CCC8CB66"/>
    <w:lvl w:ilvl="0" w:tplc="4A3AECF6">
      <w:start w:val="5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A31B49"/>
    <w:multiLevelType w:val="hybridMultilevel"/>
    <w:tmpl w:val="1B28409E"/>
    <w:lvl w:ilvl="0" w:tplc="DDCA17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FD5FCA"/>
    <w:multiLevelType w:val="hybridMultilevel"/>
    <w:tmpl w:val="6DB2D65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CF54D8"/>
    <w:multiLevelType w:val="hybridMultilevel"/>
    <w:tmpl w:val="EC6C8534"/>
    <w:lvl w:ilvl="0" w:tplc="BEB6CD3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3" w15:restartNumberingAfterBreak="0">
    <w:nsid w:val="48617FBD"/>
    <w:multiLevelType w:val="hybridMultilevel"/>
    <w:tmpl w:val="8418F16C"/>
    <w:lvl w:ilvl="0" w:tplc="A2344014">
      <w:start w:val="2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A94571"/>
    <w:multiLevelType w:val="hybridMultilevel"/>
    <w:tmpl w:val="F58A49C0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9E6798"/>
    <w:multiLevelType w:val="hybridMultilevel"/>
    <w:tmpl w:val="6352A300"/>
    <w:lvl w:ilvl="0" w:tplc="899A6D08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6" w15:restartNumberingAfterBreak="0">
    <w:nsid w:val="50367F51"/>
    <w:multiLevelType w:val="hybridMultilevel"/>
    <w:tmpl w:val="529823A0"/>
    <w:lvl w:ilvl="0" w:tplc="208636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642344"/>
    <w:multiLevelType w:val="hybridMultilevel"/>
    <w:tmpl w:val="6DB2D656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820890"/>
    <w:multiLevelType w:val="hybridMultilevel"/>
    <w:tmpl w:val="3A96D570"/>
    <w:lvl w:ilvl="0" w:tplc="AAD4F8AA">
      <w:start w:val="1"/>
      <w:numFmt w:val="lowerLetter"/>
      <w:lvlText w:val="(%1)"/>
      <w:lvlJc w:val="left"/>
      <w:pPr>
        <w:ind w:left="795" w:hanging="720"/>
      </w:pPr>
      <w:rPr>
        <w:rFonts w:ascii="Microsoft JhengHei" w:eastAsia="Microsoft JhengHei" w:hAnsi="Microsoft JhengHei" w:hint="default"/>
        <w:color w:val="040606" w:themeColor="text2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155" w:hanging="360"/>
      </w:pPr>
    </w:lvl>
    <w:lvl w:ilvl="2" w:tplc="3C09001B" w:tentative="1">
      <w:start w:val="1"/>
      <w:numFmt w:val="lowerRoman"/>
      <w:lvlText w:val="%3."/>
      <w:lvlJc w:val="right"/>
      <w:pPr>
        <w:ind w:left="1875" w:hanging="180"/>
      </w:pPr>
    </w:lvl>
    <w:lvl w:ilvl="3" w:tplc="3C09000F" w:tentative="1">
      <w:start w:val="1"/>
      <w:numFmt w:val="decimal"/>
      <w:lvlText w:val="%4."/>
      <w:lvlJc w:val="left"/>
      <w:pPr>
        <w:ind w:left="2595" w:hanging="360"/>
      </w:pPr>
    </w:lvl>
    <w:lvl w:ilvl="4" w:tplc="3C090019" w:tentative="1">
      <w:start w:val="1"/>
      <w:numFmt w:val="lowerLetter"/>
      <w:lvlText w:val="%5."/>
      <w:lvlJc w:val="left"/>
      <w:pPr>
        <w:ind w:left="3315" w:hanging="360"/>
      </w:pPr>
    </w:lvl>
    <w:lvl w:ilvl="5" w:tplc="3C09001B" w:tentative="1">
      <w:start w:val="1"/>
      <w:numFmt w:val="lowerRoman"/>
      <w:lvlText w:val="%6."/>
      <w:lvlJc w:val="right"/>
      <w:pPr>
        <w:ind w:left="4035" w:hanging="180"/>
      </w:pPr>
    </w:lvl>
    <w:lvl w:ilvl="6" w:tplc="3C09000F" w:tentative="1">
      <w:start w:val="1"/>
      <w:numFmt w:val="decimal"/>
      <w:lvlText w:val="%7."/>
      <w:lvlJc w:val="left"/>
      <w:pPr>
        <w:ind w:left="4755" w:hanging="360"/>
      </w:pPr>
    </w:lvl>
    <w:lvl w:ilvl="7" w:tplc="3C090019" w:tentative="1">
      <w:start w:val="1"/>
      <w:numFmt w:val="lowerLetter"/>
      <w:lvlText w:val="%8."/>
      <w:lvlJc w:val="left"/>
      <w:pPr>
        <w:ind w:left="5475" w:hanging="360"/>
      </w:pPr>
    </w:lvl>
    <w:lvl w:ilvl="8" w:tplc="3C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0" w15:restartNumberingAfterBreak="0">
    <w:nsid w:val="5F3C5078"/>
    <w:multiLevelType w:val="hybridMultilevel"/>
    <w:tmpl w:val="2E1E830A"/>
    <w:lvl w:ilvl="0" w:tplc="64463354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21716F"/>
    <w:multiLevelType w:val="hybridMultilevel"/>
    <w:tmpl w:val="4170D202"/>
    <w:lvl w:ilvl="0" w:tplc="117041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FC3A1D"/>
    <w:multiLevelType w:val="hybridMultilevel"/>
    <w:tmpl w:val="0AE41770"/>
    <w:lvl w:ilvl="0" w:tplc="9148FBF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64A725C7"/>
    <w:multiLevelType w:val="hybridMultilevel"/>
    <w:tmpl w:val="9B4AD63C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D32F7F"/>
    <w:multiLevelType w:val="hybridMultilevel"/>
    <w:tmpl w:val="21F400E4"/>
    <w:lvl w:ilvl="0" w:tplc="5254B714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5" w15:restartNumberingAfterBreak="0">
    <w:nsid w:val="67184FF2"/>
    <w:multiLevelType w:val="hybridMultilevel"/>
    <w:tmpl w:val="5AF024DC"/>
    <w:lvl w:ilvl="0" w:tplc="A2588908">
      <w:start w:val="1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color w:val="040606" w:themeColor="text2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4E245B"/>
    <w:multiLevelType w:val="hybridMultilevel"/>
    <w:tmpl w:val="07BC09FE"/>
    <w:lvl w:ilvl="0" w:tplc="ECC28E30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BB4278"/>
    <w:multiLevelType w:val="hybridMultilevel"/>
    <w:tmpl w:val="BC84B764"/>
    <w:lvl w:ilvl="0" w:tplc="9D72B53E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8" w15:restartNumberingAfterBreak="0">
    <w:nsid w:val="6F4319F2"/>
    <w:multiLevelType w:val="hybridMultilevel"/>
    <w:tmpl w:val="2772C3FA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FD06E3"/>
    <w:multiLevelType w:val="hybridMultilevel"/>
    <w:tmpl w:val="BA5A7E72"/>
    <w:lvl w:ilvl="0" w:tplc="F828B43A">
      <w:start w:val="6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515688"/>
    <w:multiLevelType w:val="hybridMultilevel"/>
    <w:tmpl w:val="DD8490C6"/>
    <w:lvl w:ilvl="0" w:tplc="7F4CE3B6">
      <w:start w:val="1"/>
      <w:numFmt w:val="upperLetter"/>
      <w:lvlText w:val="%1."/>
      <w:lvlJc w:val="left"/>
      <w:pPr>
        <w:ind w:left="717" w:hanging="360"/>
      </w:pPr>
      <w:rPr>
        <w:rFonts w:ascii="Times New Roman" w:hAnsi="Times New Roman" w:cs="Times New Roman" w:hint="default"/>
        <w:color w:val="auto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2" w15:restartNumberingAfterBreak="0">
    <w:nsid w:val="753F4AE6"/>
    <w:multiLevelType w:val="hybridMultilevel"/>
    <w:tmpl w:val="5B727B92"/>
    <w:lvl w:ilvl="0" w:tplc="1D8E2A94">
      <w:start w:val="3"/>
      <w:numFmt w:val="upperLetter"/>
      <w:lvlText w:val="%1."/>
      <w:lvlJc w:val="left"/>
      <w:pPr>
        <w:ind w:left="717" w:hanging="360"/>
      </w:pPr>
      <w:rPr>
        <w:rFonts w:ascii="Times New Roman" w:hAnsi="Times New Roman" w:cs="Times New Roman" w:hint="default"/>
        <w:color w:val="auto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6880CFD"/>
    <w:multiLevelType w:val="hybridMultilevel"/>
    <w:tmpl w:val="791E0AAC"/>
    <w:lvl w:ilvl="0" w:tplc="FFFFFFFF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 w15:restartNumberingAfterBreak="0">
    <w:nsid w:val="79237739"/>
    <w:multiLevelType w:val="hybridMultilevel"/>
    <w:tmpl w:val="8F6A7518"/>
    <w:lvl w:ilvl="0" w:tplc="2086366E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6" w15:restartNumberingAfterBreak="0">
    <w:nsid w:val="797B3314"/>
    <w:multiLevelType w:val="hybridMultilevel"/>
    <w:tmpl w:val="14E4EE4E"/>
    <w:lvl w:ilvl="0" w:tplc="CFA8F636">
      <w:start w:val="1"/>
      <w:numFmt w:val="upperLetter"/>
      <w:lvlText w:val="%1."/>
      <w:lvlJc w:val="left"/>
      <w:pPr>
        <w:ind w:left="717" w:hanging="360"/>
      </w:pPr>
      <w:rPr>
        <w:rFonts w:hint="default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7" w15:restartNumberingAfterBreak="0">
    <w:nsid w:val="797E38A0"/>
    <w:multiLevelType w:val="hybridMultilevel"/>
    <w:tmpl w:val="0B785E32"/>
    <w:lvl w:ilvl="0" w:tplc="90CEC4C8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FA2B59"/>
    <w:multiLevelType w:val="hybridMultilevel"/>
    <w:tmpl w:val="791E0AAC"/>
    <w:lvl w:ilvl="0" w:tplc="B3B845C8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2007" w:hanging="360"/>
      </w:pPr>
    </w:lvl>
    <w:lvl w:ilvl="2" w:tplc="3C09001B" w:tentative="1">
      <w:start w:val="1"/>
      <w:numFmt w:val="lowerRoman"/>
      <w:lvlText w:val="%3."/>
      <w:lvlJc w:val="right"/>
      <w:pPr>
        <w:ind w:left="2727" w:hanging="180"/>
      </w:pPr>
    </w:lvl>
    <w:lvl w:ilvl="3" w:tplc="3C09000F" w:tentative="1">
      <w:start w:val="1"/>
      <w:numFmt w:val="decimal"/>
      <w:lvlText w:val="%4."/>
      <w:lvlJc w:val="left"/>
      <w:pPr>
        <w:ind w:left="3447" w:hanging="360"/>
      </w:pPr>
    </w:lvl>
    <w:lvl w:ilvl="4" w:tplc="3C090019" w:tentative="1">
      <w:start w:val="1"/>
      <w:numFmt w:val="lowerLetter"/>
      <w:lvlText w:val="%5."/>
      <w:lvlJc w:val="left"/>
      <w:pPr>
        <w:ind w:left="4167" w:hanging="360"/>
      </w:pPr>
    </w:lvl>
    <w:lvl w:ilvl="5" w:tplc="3C09001B" w:tentative="1">
      <w:start w:val="1"/>
      <w:numFmt w:val="lowerRoman"/>
      <w:lvlText w:val="%6."/>
      <w:lvlJc w:val="right"/>
      <w:pPr>
        <w:ind w:left="4887" w:hanging="180"/>
      </w:pPr>
    </w:lvl>
    <w:lvl w:ilvl="6" w:tplc="3C09000F" w:tentative="1">
      <w:start w:val="1"/>
      <w:numFmt w:val="decimal"/>
      <w:lvlText w:val="%7."/>
      <w:lvlJc w:val="left"/>
      <w:pPr>
        <w:ind w:left="5607" w:hanging="360"/>
      </w:pPr>
    </w:lvl>
    <w:lvl w:ilvl="7" w:tplc="3C090019" w:tentative="1">
      <w:start w:val="1"/>
      <w:numFmt w:val="lowerLetter"/>
      <w:lvlText w:val="%8."/>
      <w:lvlJc w:val="left"/>
      <w:pPr>
        <w:ind w:left="6327" w:hanging="360"/>
      </w:pPr>
    </w:lvl>
    <w:lvl w:ilvl="8" w:tplc="3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" w15:restartNumberingAfterBreak="0">
    <w:nsid w:val="7FD3161D"/>
    <w:multiLevelType w:val="hybridMultilevel"/>
    <w:tmpl w:val="2F705274"/>
    <w:lvl w:ilvl="0" w:tplc="C3AAF434">
      <w:start w:val="1"/>
      <w:numFmt w:val="upperLetter"/>
      <w:lvlText w:val="%1."/>
      <w:lvlJc w:val="left"/>
      <w:pPr>
        <w:ind w:left="717" w:hanging="405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92" w:hanging="360"/>
      </w:pPr>
    </w:lvl>
    <w:lvl w:ilvl="2" w:tplc="3C09001B" w:tentative="1">
      <w:start w:val="1"/>
      <w:numFmt w:val="lowerRoman"/>
      <w:lvlText w:val="%3."/>
      <w:lvlJc w:val="right"/>
      <w:pPr>
        <w:ind w:left="2112" w:hanging="180"/>
      </w:pPr>
    </w:lvl>
    <w:lvl w:ilvl="3" w:tplc="3C09000F" w:tentative="1">
      <w:start w:val="1"/>
      <w:numFmt w:val="decimal"/>
      <w:lvlText w:val="%4."/>
      <w:lvlJc w:val="left"/>
      <w:pPr>
        <w:ind w:left="2832" w:hanging="360"/>
      </w:pPr>
    </w:lvl>
    <w:lvl w:ilvl="4" w:tplc="3C090019" w:tentative="1">
      <w:start w:val="1"/>
      <w:numFmt w:val="lowerLetter"/>
      <w:lvlText w:val="%5."/>
      <w:lvlJc w:val="left"/>
      <w:pPr>
        <w:ind w:left="3552" w:hanging="360"/>
      </w:pPr>
    </w:lvl>
    <w:lvl w:ilvl="5" w:tplc="3C09001B" w:tentative="1">
      <w:start w:val="1"/>
      <w:numFmt w:val="lowerRoman"/>
      <w:lvlText w:val="%6."/>
      <w:lvlJc w:val="right"/>
      <w:pPr>
        <w:ind w:left="4272" w:hanging="180"/>
      </w:pPr>
    </w:lvl>
    <w:lvl w:ilvl="6" w:tplc="3C09000F" w:tentative="1">
      <w:start w:val="1"/>
      <w:numFmt w:val="decimal"/>
      <w:lvlText w:val="%7."/>
      <w:lvlJc w:val="left"/>
      <w:pPr>
        <w:ind w:left="4992" w:hanging="360"/>
      </w:pPr>
    </w:lvl>
    <w:lvl w:ilvl="7" w:tplc="3C090019" w:tentative="1">
      <w:start w:val="1"/>
      <w:numFmt w:val="lowerLetter"/>
      <w:lvlText w:val="%8."/>
      <w:lvlJc w:val="left"/>
      <w:pPr>
        <w:ind w:left="5712" w:hanging="360"/>
      </w:pPr>
    </w:lvl>
    <w:lvl w:ilvl="8" w:tplc="3C09001B" w:tentative="1">
      <w:start w:val="1"/>
      <w:numFmt w:val="lowerRoman"/>
      <w:lvlText w:val="%9."/>
      <w:lvlJc w:val="right"/>
      <w:pPr>
        <w:ind w:left="6432" w:hanging="180"/>
      </w:pPr>
    </w:lvl>
  </w:abstractNum>
  <w:num w:numId="1" w16cid:durableId="1208879651">
    <w:abstractNumId w:val="28"/>
  </w:num>
  <w:num w:numId="2" w16cid:durableId="102379785">
    <w:abstractNumId w:val="40"/>
  </w:num>
  <w:num w:numId="3" w16cid:durableId="1348556626">
    <w:abstractNumId w:val="43"/>
  </w:num>
  <w:num w:numId="4" w16cid:durableId="849836731">
    <w:abstractNumId w:val="5"/>
  </w:num>
  <w:num w:numId="5" w16cid:durableId="1243838014">
    <w:abstractNumId w:val="2"/>
  </w:num>
  <w:num w:numId="6" w16cid:durableId="575241033">
    <w:abstractNumId w:val="20"/>
  </w:num>
  <w:num w:numId="7" w16cid:durableId="750085455">
    <w:abstractNumId w:val="49"/>
  </w:num>
  <w:num w:numId="8" w16cid:durableId="1344283723">
    <w:abstractNumId w:val="47"/>
  </w:num>
  <w:num w:numId="9" w16cid:durableId="1885632583">
    <w:abstractNumId w:val="1"/>
  </w:num>
  <w:num w:numId="10" w16cid:durableId="1619026902">
    <w:abstractNumId w:val="31"/>
  </w:num>
  <w:num w:numId="11" w16cid:durableId="1152792619">
    <w:abstractNumId w:val="18"/>
  </w:num>
  <w:num w:numId="12" w16cid:durableId="833840534">
    <w:abstractNumId w:val="38"/>
  </w:num>
  <w:num w:numId="13" w16cid:durableId="592203744">
    <w:abstractNumId w:val="10"/>
  </w:num>
  <w:num w:numId="14" w16cid:durableId="868029038">
    <w:abstractNumId w:val="6"/>
  </w:num>
  <w:num w:numId="15" w16cid:durableId="1472560170">
    <w:abstractNumId w:val="34"/>
  </w:num>
  <w:num w:numId="16" w16cid:durableId="1690638085">
    <w:abstractNumId w:val="25"/>
  </w:num>
  <w:num w:numId="17" w16cid:durableId="445545315">
    <w:abstractNumId w:val="13"/>
  </w:num>
  <w:num w:numId="18" w16cid:durableId="160119741">
    <w:abstractNumId w:val="45"/>
  </w:num>
  <w:num w:numId="19" w16cid:durableId="1123697653">
    <w:abstractNumId w:val="29"/>
  </w:num>
  <w:num w:numId="20" w16cid:durableId="1324427341">
    <w:abstractNumId w:val="33"/>
  </w:num>
  <w:num w:numId="21" w16cid:durableId="808788946">
    <w:abstractNumId w:val="24"/>
  </w:num>
  <w:num w:numId="22" w16cid:durableId="1113591721">
    <w:abstractNumId w:val="17"/>
  </w:num>
  <w:num w:numId="23" w16cid:durableId="139811117">
    <w:abstractNumId w:val="36"/>
  </w:num>
  <w:num w:numId="24" w16cid:durableId="1671367105">
    <w:abstractNumId w:val="30"/>
  </w:num>
  <w:num w:numId="25" w16cid:durableId="538709794">
    <w:abstractNumId w:val="16"/>
  </w:num>
  <w:num w:numId="26" w16cid:durableId="1312104137">
    <w:abstractNumId w:val="19"/>
  </w:num>
  <w:num w:numId="27" w16cid:durableId="442384784">
    <w:abstractNumId w:val="39"/>
  </w:num>
  <w:num w:numId="28" w16cid:durableId="1393382153">
    <w:abstractNumId w:val="9"/>
  </w:num>
  <w:num w:numId="29" w16cid:durableId="321349674">
    <w:abstractNumId w:val="22"/>
  </w:num>
  <w:num w:numId="30" w16cid:durableId="312488335">
    <w:abstractNumId w:val="4"/>
  </w:num>
  <w:num w:numId="31" w16cid:durableId="1740781496">
    <w:abstractNumId w:val="0"/>
  </w:num>
  <w:num w:numId="32" w16cid:durableId="2079741792">
    <w:abstractNumId w:val="26"/>
  </w:num>
  <w:num w:numId="33" w16cid:durableId="1033384886">
    <w:abstractNumId w:val="7"/>
  </w:num>
  <w:num w:numId="34" w16cid:durableId="319774123">
    <w:abstractNumId w:val="27"/>
  </w:num>
  <w:num w:numId="35" w16cid:durableId="589239111">
    <w:abstractNumId w:val="21"/>
  </w:num>
  <w:num w:numId="36" w16cid:durableId="756251880">
    <w:abstractNumId w:val="23"/>
  </w:num>
  <w:num w:numId="37" w16cid:durableId="991176627">
    <w:abstractNumId w:val="14"/>
  </w:num>
  <w:num w:numId="38" w16cid:durableId="1438600782">
    <w:abstractNumId w:val="48"/>
  </w:num>
  <w:num w:numId="39" w16cid:durableId="1617104631">
    <w:abstractNumId w:val="37"/>
  </w:num>
  <w:num w:numId="40" w16cid:durableId="177888033">
    <w:abstractNumId w:val="44"/>
  </w:num>
  <w:num w:numId="41" w16cid:durableId="40176913">
    <w:abstractNumId w:val="3"/>
  </w:num>
  <w:num w:numId="42" w16cid:durableId="1713728052">
    <w:abstractNumId w:val="11"/>
  </w:num>
  <w:num w:numId="43" w16cid:durableId="1631209244">
    <w:abstractNumId w:val="41"/>
  </w:num>
  <w:num w:numId="44" w16cid:durableId="1703241624">
    <w:abstractNumId w:val="42"/>
  </w:num>
  <w:num w:numId="45" w16cid:durableId="554313248">
    <w:abstractNumId w:val="35"/>
  </w:num>
  <w:num w:numId="46" w16cid:durableId="1142623040">
    <w:abstractNumId w:val="8"/>
  </w:num>
  <w:num w:numId="47" w16cid:durableId="1292905653">
    <w:abstractNumId w:val="15"/>
  </w:num>
  <w:num w:numId="48" w16cid:durableId="702904333">
    <w:abstractNumId w:val="46"/>
  </w:num>
  <w:num w:numId="49" w16cid:durableId="822552643">
    <w:abstractNumId w:val="12"/>
  </w:num>
  <w:num w:numId="50" w16cid:durableId="36059279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attachedTemplate r:id="rId1"/>
  <w:defaultTabStop w:val="720"/>
  <w:characterSpacingControl w:val="doNotCompress"/>
  <w:hdrShapeDefaults>
    <o:shapedefaults v:ext="edit" spidmax="512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1E7"/>
    <w:rsid w:val="0000137E"/>
    <w:rsid w:val="0000159A"/>
    <w:rsid w:val="000016FD"/>
    <w:rsid w:val="00004632"/>
    <w:rsid w:val="00007077"/>
    <w:rsid w:val="000137E2"/>
    <w:rsid w:val="00013909"/>
    <w:rsid w:val="00015F32"/>
    <w:rsid w:val="000214DD"/>
    <w:rsid w:val="000216B2"/>
    <w:rsid w:val="000229F7"/>
    <w:rsid w:val="00022F97"/>
    <w:rsid w:val="00023D9E"/>
    <w:rsid w:val="00023F7D"/>
    <w:rsid w:val="00026575"/>
    <w:rsid w:val="000269CF"/>
    <w:rsid w:val="00027603"/>
    <w:rsid w:val="00033330"/>
    <w:rsid w:val="00035EED"/>
    <w:rsid w:val="000371B0"/>
    <w:rsid w:val="000420EC"/>
    <w:rsid w:val="00042683"/>
    <w:rsid w:val="00043B97"/>
    <w:rsid w:val="00057A84"/>
    <w:rsid w:val="0006107E"/>
    <w:rsid w:val="0006459E"/>
    <w:rsid w:val="00065FD4"/>
    <w:rsid w:val="000661D6"/>
    <w:rsid w:val="00070AD3"/>
    <w:rsid w:val="0007122F"/>
    <w:rsid w:val="0007141B"/>
    <w:rsid w:val="000721E8"/>
    <w:rsid w:val="00076ED9"/>
    <w:rsid w:val="00081765"/>
    <w:rsid w:val="00081B2D"/>
    <w:rsid w:val="000847D2"/>
    <w:rsid w:val="000848AD"/>
    <w:rsid w:val="00085CA2"/>
    <w:rsid w:val="00086E3A"/>
    <w:rsid w:val="00094A35"/>
    <w:rsid w:val="000A204E"/>
    <w:rsid w:val="000B41D0"/>
    <w:rsid w:val="000B602A"/>
    <w:rsid w:val="000B7CE4"/>
    <w:rsid w:val="000C05F8"/>
    <w:rsid w:val="000C09CC"/>
    <w:rsid w:val="000C0DCA"/>
    <w:rsid w:val="000C166D"/>
    <w:rsid w:val="000C2404"/>
    <w:rsid w:val="000C3CFC"/>
    <w:rsid w:val="000D56D8"/>
    <w:rsid w:val="000D6EA7"/>
    <w:rsid w:val="000D7F88"/>
    <w:rsid w:val="000E0CDB"/>
    <w:rsid w:val="000E20E7"/>
    <w:rsid w:val="000E588B"/>
    <w:rsid w:val="000E58CD"/>
    <w:rsid w:val="000E788F"/>
    <w:rsid w:val="000E7F0E"/>
    <w:rsid w:val="000F0B39"/>
    <w:rsid w:val="000F677D"/>
    <w:rsid w:val="001004A5"/>
    <w:rsid w:val="00102805"/>
    <w:rsid w:val="00102F29"/>
    <w:rsid w:val="00105ABE"/>
    <w:rsid w:val="00106FA6"/>
    <w:rsid w:val="00110995"/>
    <w:rsid w:val="00111981"/>
    <w:rsid w:val="00112143"/>
    <w:rsid w:val="00113FD7"/>
    <w:rsid w:val="001141BA"/>
    <w:rsid w:val="001145BE"/>
    <w:rsid w:val="001153B8"/>
    <w:rsid w:val="00117A43"/>
    <w:rsid w:val="00125BCF"/>
    <w:rsid w:val="00127F44"/>
    <w:rsid w:val="0013254A"/>
    <w:rsid w:val="0013544A"/>
    <w:rsid w:val="0014054D"/>
    <w:rsid w:val="001412D4"/>
    <w:rsid w:val="00151CF7"/>
    <w:rsid w:val="00157029"/>
    <w:rsid w:val="001576EA"/>
    <w:rsid w:val="00162518"/>
    <w:rsid w:val="00164750"/>
    <w:rsid w:val="001647B0"/>
    <w:rsid w:val="00165B48"/>
    <w:rsid w:val="001714CF"/>
    <w:rsid w:val="00171F52"/>
    <w:rsid w:val="00172904"/>
    <w:rsid w:val="00172B8E"/>
    <w:rsid w:val="00174E8E"/>
    <w:rsid w:val="00175196"/>
    <w:rsid w:val="001752D5"/>
    <w:rsid w:val="00177482"/>
    <w:rsid w:val="00180254"/>
    <w:rsid w:val="00180299"/>
    <w:rsid w:val="00185F29"/>
    <w:rsid w:val="00185F9B"/>
    <w:rsid w:val="00186D0D"/>
    <w:rsid w:val="00191EBE"/>
    <w:rsid w:val="00195335"/>
    <w:rsid w:val="00196A4E"/>
    <w:rsid w:val="001A1181"/>
    <w:rsid w:val="001A1410"/>
    <w:rsid w:val="001A2F95"/>
    <w:rsid w:val="001A3CCD"/>
    <w:rsid w:val="001A4F4D"/>
    <w:rsid w:val="001A5407"/>
    <w:rsid w:val="001A5BDA"/>
    <w:rsid w:val="001A5C10"/>
    <w:rsid w:val="001A62A4"/>
    <w:rsid w:val="001B0EBB"/>
    <w:rsid w:val="001B2F67"/>
    <w:rsid w:val="001B3365"/>
    <w:rsid w:val="001B3571"/>
    <w:rsid w:val="001B5D19"/>
    <w:rsid w:val="001B6533"/>
    <w:rsid w:val="001C0541"/>
    <w:rsid w:val="001C0642"/>
    <w:rsid w:val="001C225F"/>
    <w:rsid w:val="001D0E55"/>
    <w:rsid w:val="001D15E4"/>
    <w:rsid w:val="001D3DFC"/>
    <w:rsid w:val="001D4F49"/>
    <w:rsid w:val="001D6899"/>
    <w:rsid w:val="001D7BE6"/>
    <w:rsid w:val="001E18A6"/>
    <w:rsid w:val="001E3241"/>
    <w:rsid w:val="001E4DD3"/>
    <w:rsid w:val="001E79CB"/>
    <w:rsid w:val="001F4025"/>
    <w:rsid w:val="001F6E2C"/>
    <w:rsid w:val="0020069A"/>
    <w:rsid w:val="002007FB"/>
    <w:rsid w:val="0020543C"/>
    <w:rsid w:val="00206051"/>
    <w:rsid w:val="00212025"/>
    <w:rsid w:val="00212CE5"/>
    <w:rsid w:val="00213CA0"/>
    <w:rsid w:val="00215D6D"/>
    <w:rsid w:val="0022141A"/>
    <w:rsid w:val="00223311"/>
    <w:rsid w:val="002235BC"/>
    <w:rsid w:val="00223FC6"/>
    <w:rsid w:val="00227235"/>
    <w:rsid w:val="0022742A"/>
    <w:rsid w:val="002339C6"/>
    <w:rsid w:val="00236A37"/>
    <w:rsid w:val="00236D0A"/>
    <w:rsid w:val="00236DCB"/>
    <w:rsid w:val="00237112"/>
    <w:rsid w:val="00241492"/>
    <w:rsid w:val="002428B0"/>
    <w:rsid w:val="00246AAB"/>
    <w:rsid w:val="002476B6"/>
    <w:rsid w:val="00247D1C"/>
    <w:rsid w:val="00250314"/>
    <w:rsid w:val="002531BF"/>
    <w:rsid w:val="00253473"/>
    <w:rsid w:val="002578E0"/>
    <w:rsid w:val="00257B1E"/>
    <w:rsid w:val="00261708"/>
    <w:rsid w:val="00261B02"/>
    <w:rsid w:val="00261F5E"/>
    <w:rsid w:val="002622F2"/>
    <w:rsid w:val="00262837"/>
    <w:rsid w:val="00262D6A"/>
    <w:rsid w:val="00262DF5"/>
    <w:rsid w:val="002644A5"/>
    <w:rsid w:val="00265AA8"/>
    <w:rsid w:val="00267AC8"/>
    <w:rsid w:val="00270482"/>
    <w:rsid w:val="00271009"/>
    <w:rsid w:val="0027119F"/>
    <w:rsid w:val="002742F5"/>
    <w:rsid w:val="0028014C"/>
    <w:rsid w:val="00283C8F"/>
    <w:rsid w:val="00284144"/>
    <w:rsid w:val="00284737"/>
    <w:rsid w:val="002879D8"/>
    <w:rsid w:val="00294630"/>
    <w:rsid w:val="00294B6E"/>
    <w:rsid w:val="00296E29"/>
    <w:rsid w:val="00297868"/>
    <w:rsid w:val="002A7081"/>
    <w:rsid w:val="002A7669"/>
    <w:rsid w:val="002A7E69"/>
    <w:rsid w:val="002C166E"/>
    <w:rsid w:val="002C2ABA"/>
    <w:rsid w:val="002C5663"/>
    <w:rsid w:val="002C73C8"/>
    <w:rsid w:val="002C7DA0"/>
    <w:rsid w:val="002C7E62"/>
    <w:rsid w:val="002D2E11"/>
    <w:rsid w:val="002D32BE"/>
    <w:rsid w:val="002D517B"/>
    <w:rsid w:val="002D6956"/>
    <w:rsid w:val="002E026B"/>
    <w:rsid w:val="002E27DF"/>
    <w:rsid w:val="002E2D32"/>
    <w:rsid w:val="002E331A"/>
    <w:rsid w:val="002E3476"/>
    <w:rsid w:val="002E587D"/>
    <w:rsid w:val="002E5D86"/>
    <w:rsid w:val="002F748E"/>
    <w:rsid w:val="002F7863"/>
    <w:rsid w:val="003030DB"/>
    <w:rsid w:val="00310285"/>
    <w:rsid w:val="0031180F"/>
    <w:rsid w:val="003133B3"/>
    <w:rsid w:val="0031399C"/>
    <w:rsid w:val="00313A13"/>
    <w:rsid w:val="00314C50"/>
    <w:rsid w:val="003174A6"/>
    <w:rsid w:val="0032014E"/>
    <w:rsid w:val="0032354F"/>
    <w:rsid w:val="003235F2"/>
    <w:rsid w:val="00323D45"/>
    <w:rsid w:val="00325C65"/>
    <w:rsid w:val="00330DE2"/>
    <w:rsid w:val="0033120B"/>
    <w:rsid w:val="0033255D"/>
    <w:rsid w:val="00333529"/>
    <w:rsid w:val="003361EC"/>
    <w:rsid w:val="003371A1"/>
    <w:rsid w:val="00337B09"/>
    <w:rsid w:val="003431C5"/>
    <w:rsid w:val="00343871"/>
    <w:rsid w:val="00346063"/>
    <w:rsid w:val="00350B05"/>
    <w:rsid w:val="0035407C"/>
    <w:rsid w:val="0035480E"/>
    <w:rsid w:val="00357EBA"/>
    <w:rsid w:val="0036168D"/>
    <w:rsid w:val="00361CFE"/>
    <w:rsid w:val="0036573B"/>
    <w:rsid w:val="00372C89"/>
    <w:rsid w:val="0037518D"/>
    <w:rsid w:val="00375DF1"/>
    <w:rsid w:val="00377893"/>
    <w:rsid w:val="003826F0"/>
    <w:rsid w:val="003854AA"/>
    <w:rsid w:val="0039064E"/>
    <w:rsid w:val="003914E0"/>
    <w:rsid w:val="0039323E"/>
    <w:rsid w:val="00394409"/>
    <w:rsid w:val="00395379"/>
    <w:rsid w:val="00397974"/>
    <w:rsid w:val="003A036F"/>
    <w:rsid w:val="003A143D"/>
    <w:rsid w:val="003A55C7"/>
    <w:rsid w:val="003B27AC"/>
    <w:rsid w:val="003B74FB"/>
    <w:rsid w:val="003C15AA"/>
    <w:rsid w:val="003C4672"/>
    <w:rsid w:val="003C6CC6"/>
    <w:rsid w:val="003D2C87"/>
    <w:rsid w:val="003D6B55"/>
    <w:rsid w:val="003E10FF"/>
    <w:rsid w:val="003E35D9"/>
    <w:rsid w:val="003E3F00"/>
    <w:rsid w:val="003F0F0F"/>
    <w:rsid w:val="003F3BFE"/>
    <w:rsid w:val="003F51F6"/>
    <w:rsid w:val="003F771E"/>
    <w:rsid w:val="003F7AB2"/>
    <w:rsid w:val="00401E4B"/>
    <w:rsid w:val="00402D76"/>
    <w:rsid w:val="00403504"/>
    <w:rsid w:val="004038B5"/>
    <w:rsid w:val="00410330"/>
    <w:rsid w:val="00410D3E"/>
    <w:rsid w:val="00412FDB"/>
    <w:rsid w:val="004132B7"/>
    <w:rsid w:val="00413D92"/>
    <w:rsid w:val="00414716"/>
    <w:rsid w:val="004168A9"/>
    <w:rsid w:val="00417965"/>
    <w:rsid w:val="004267DB"/>
    <w:rsid w:val="004332D1"/>
    <w:rsid w:val="00433BF3"/>
    <w:rsid w:val="0043426E"/>
    <w:rsid w:val="00443C26"/>
    <w:rsid w:val="004451C2"/>
    <w:rsid w:val="00446B9D"/>
    <w:rsid w:val="00447E7C"/>
    <w:rsid w:val="00450842"/>
    <w:rsid w:val="00450D4C"/>
    <w:rsid w:val="004539D5"/>
    <w:rsid w:val="004565A5"/>
    <w:rsid w:val="0046059C"/>
    <w:rsid w:val="004607AF"/>
    <w:rsid w:val="00461495"/>
    <w:rsid w:val="00462109"/>
    <w:rsid w:val="00465C96"/>
    <w:rsid w:val="0047169B"/>
    <w:rsid w:val="0047226A"/>
    <w:rsid w:val="004722EC"/>
    <w:rsid w:val="004757BF"/>
    <w:rsid w:val="004775FE"/>
    <w:rsid w:val="00480600"/>
    <w:rsid w:val="00480FBB"/>
    <w:rsid w:val="00482551"/>
    <w:rsid w:val="004911BC"/>
    <w:rsid w:val="00496211"/>
    <w:rsid w:val="004A0D4F"/>
    <w:rsid w:val="004A2750"/>
    <w:rsid w:val="004A2CA4"/>
    <w:rsid w:val="004A2E2F"/>
    <w:rsid w:val="004A6D4F"/>
    <w:rsid w:val="004B2205"/>
    <w:rsid w:val="004B2D7B"/>
    <w:rsid w:val="004B45AB"/>
    <w:rsid w:val="004B65AA"/>
    <w:rsid w:val="004B79B8"/>
    <w:rsid w:val="004C0371"/>
    <w:rsid w:val="004C1BD5"/>
    <w:rsid w:val="004C48BD"/>
    <w:rsid w:val="004C4C64"/>
    <w:rsid w:val="004C5582"/>
    <w:rsid w:val="004C6F9F"/>
    <w:rsid w:val="004D0121"/>
    <w:rsid w:val="004D155B"/>
    <w:rsid w:val="004D5A03"/>
    <w:rsid w:val="004D6525"/>
    <w:rsid w:val="004D79F8"/>
    <w:rsid w:val="004D7ED4"/>
    <w:rsid w:val="004E1111"/>
    <w:rsid w:val="004E7FE0"/>
    <w:rsid w:val="004F0A8C"/>
    <w:rsid w:val="004F317E"/>
    <w:rsid w:val="004F3436"/>
    <w:rsid w:val="005003DD"/>
    <w:rsid w:val="00501B61"/>
    <w:rsid w:val="005031E1"/>
    <w:rsid w:val="00512664"/>
    <w:rsid w:val="005143FE"/>
    <w:rsid w:val="0051704A"/>
    <w:rsid w:val="00517460"/>
    <w:rsid w:val="00520DDE"/>
    <w:rsid w:val="00524D68"/>
    <w:rsid w:val="00527DF9"/>
    <w:rsid w:val="00531CAD"/>
    <w:rsid w:val="00532AD8"/>
    <w:rsid w:val="00533903"/>
    <w:rsid w:val="00533D44"/>
    <w:rsid w:val="00534BC7"/>
    <w:rsid w:val="00534FED"/>
    <w:rsid w:val="00537238"/>
    <w:rsid w:val="005402EB"/>
    <w:rsid w:val="00544545"/>
    <w:rsid w:val="005479B2"/>
    <w:rsid w:val="005526C1"/>
    <w:rsid w:val="00555211"/>
    <w:rsid w:val="005552E6"/>
    <w:rsid w:val="005566A0"/>
    <w:rsid w:val="00556D28"/>
    <w:rsid w:val="005619BC"/>
    <w:rsid w:val="0056315E"/>
    <w:rsid w:val="005636F8"/>
    <w:rsid w:val="00564A32"/>
    <w:rsid w:val="00565DD8"/>
    <w:rsid w:val="0057316B"/>
    <w:rsid w:val="00574311"/>
    <w:rsid w:val="005750B5"/>
    <w:rsid w:val="0058047E"/>
    <w:rsid w:val="00581DBF"/>
    <w:rsid w:val="005832EF"/>
    <w:rsid w:val="00584036"/>
    <w:rsid w:val="00584079"/>
    <w:rsid w:val="0058498D"/>
    <w:rsid w:val="00585C70"/>
    <w:rsid w:val="0058754C"/>
    <w:rsid w:val="00590452"/>
    <w:rsid w:val="00592357"/>
    <w:rsid w:val="005937EF"/>
    <w:rsid w:val="00593AD1"/>
    <w:rsid w:val="0059681B"/>
    <w:rsid w:val="005A0843"/>
    <w:rsid w:val="005A094A"/>
    <w:rsid w:val="005A73F5"/>
    <w:rsid w:val="005A77F7"/>
    <w:rsid w:val="005B02FC"/>
    <w:rsid w:val="005B0712"/>
    <w:rsid w:val="005B0C24"/>
    <w:rsid w:val="005B428F"/>
    <w:rsid w:val="005B59D8"/>
    <w:rsid w:val="005B6763"/>
    <w:rsid w:val="005B6C15"/>
    <w:rsid w:val="005C141D"/>
    <w:rsid w:val="005C5236"/>
    <w:rsid w:val="005C6772"/>
    <w:rsid w:val="005D069B"/>
    <w:rsid w:val="005D0F69"/>
    <w:rsid w:val="005D2749"/>
    <w:rsid w:val="005D6FCE"/>
    <w:rsid w:val="005E0042"/>
    <w:rsid w:val="005E5AF9"/>
    <w:rsid w:val="005E5BF0"/>
    <w:rsid w:val="005E6761"/>
    <w:rsid w:val="005F1B16"/>
    <w:rsid w:val="005F3C18"/>
    <w:rsid w:val="005F49E4"/>
    <w:rsid w:val="005F582E"/>
    <w:rsid w:val="005F7C4A"/>
    <w:rsid w:val="00604612"/>
    <w:rsid w:val="00604DF2"/>
    <w:rsid w:val="006051EA"/>
    <w:rsid w:val="00607159"/>
    <w:rsid w:val="006101FC"/>
    <w:rsid w:val="006117A6"/>
    <w:rsid w:val="00612BDD"/>
    <w:rsid w:val="00613A64"/>
    <w:rsid w:val="00615BE5"/>
    <w:rsid w:val="00621C51"/>
    <w:rsid w:val="0062291B"/>
    <w:rsid w:val="006239DD"/>
    <w:rsid w:val="00625046"/>
    <w:rsid w:val="00627177"/>
    <w:rsid w:val="00627E1A"/>
    <w:rsid w:val="006318CB"/>
    <w:rsid w:val="00635355"/>
    <w:rsid w:val="00637C09"/>
    <w:rsid w:val="006412FA"/>
    <w:rsid w:val="00641E16"/>
    <w:rsid w:val="006442B6"/>
    <w:rsid w:val="0064582B"/>
    <w:rsid w:val="00652E18"/>
    <w:rsid w:val="00654005"/>
    <w:rsid w:val="0065562E"/>
    <w:rsid w:val="00655E55"/>
    <w:rsid w:val="00657191"/>
    <w:rsid w:val="006579B6"/>
    <w:rsid w:val="00663388"/>
    <w:rsid w:val="00663A4A"/>
    <w:rsid w:val="00664FA2"/>
    <w:rsid w:val="0066607E"/>
    <w:rsid w:val="006663F3"/>
    <w:rsid w:val="00667D9A"/>
    <w:rsid w:val="00671992"/>
    <w:rsid w:val="00672A70"/>
    <w:rsid w:val="0067447D"/>
    <w:rsid w:val="00676CFE"/>
    <w:rsid w:val="00682A0E"/>
    <w:rsid w:val="00685051"/>
    <w:rsid w:val="00692BA0"/>
    <w:rsid w:val="00694632"/>
    <w:rsid w:val="0069696D"/>
    <w:rsid w:val="006B3778"/>
    <w:rsid w:val="006B3C02"/>
    <w:rsid w:val="006B588D"/>
    <w:rsid w:val="006B6120"/>
    <w:rsid w:val="006B66B9"/>
    <w:rsid w:val="006C09AB"/>
    <w:rsid w:val="006C193B"/>
    <w:rsid w:val="006C1EB3"/>
    <w:rsid w:val="006C2B3F"/>
    <w:rsid w:val="006C3760"/>
    <w:rsid w:val="006C3967"/>
    <w:rsid w:val="006C7B5D"/>
    <w:rsid w:val="006D06C7"/>
    <w:rsid w:val="006D2B05"/>
    <w:rsid w:val="006E0152"/>
    <w:rsid w:val="006E5567"/>
    <w:rsid w:val="006E6B17"/>
    <w:rsid w:val="006E71A8"/>
    <w:rsid w:val="006F1057"/>
    <w:rsid w:val="006F2A9C"/>
    <w:rsid w:val="006F3F81"/>
    <w:rsid w:val="006F71E5"/>
    <w:rsid w:val="00700E2B"/>
    <w:rsid w:val="00701F1D"/>
    <w:rsid w:val="00706C1D"/>
    <w:rsid w:val="00707BFA"/>
    <w:rsid w:val="007134CC"/>
    <w:rsid w:val="0071420A"/>
    <w:rsid w:val="007156C4"/>
    <w:rsid w:val="007171B8"/>
    <w:rsid w:val="00730D60"/>
    <w:rsid w:val="007400C4"/>
    <w:rsid w:val="007438AA"/>
    <w:rsid w:val="00743C17"/>
    <w:rsid w:val="0074644D"/>
    <w:rsid w:val="007465DF"/>
    <w:rsid w:val="007503AC"/>
    <w:rsid w:val="0075466E"/>
    <w:rsid w:val="007549DF"/>
    <w:rsid w:val="00756D13"/>
    <w:rsid w:val="00760021"/>
    <w:rsid w:val="0076428E"/>
    <w:rsid w:val="00766912"/>
    <w:rsid w:val="007704C4"/>
    <w:rsid w:val="00775640"/>
    <w:rsid w:val="007819E3"/>
    <w:rsid w:val="00783FC5"/>
    <w:rsid w:val="00790366"/>
    <w:rsid w:val="00792B2A"/>
    <w:rsid w:val="00792C0C"/>
    <w:rsid w:val="00794EE4"/>
    <w:rsid w:val="00794F25"/>
    <w:rsid w:val="00795D15"/>
    <w:rsid w:val="00796836"/>
    <w:rsid w:val="007969E5"/>
    <w:rsid w:val="00796B1C"/>
    <w:rsid w:val="00796CD8"/>
    <w:rsid w:val="007A027A"/>
    <w:rsid w:val="007A2D3A"/>
    <w:rsid w:val="007A531F"/>
    <w:rsid w:val="007A7B09"/>
    <w:rsid w:val="007A7CD9"/>
    <w:rsid w:val="007A7DD5"/>
    <w:rsid w:val="007B0E94"/>
    <w:rsid w:val="007B1F57"/>
    <w:rsid w:val="007B46D7"/>
    <w:rsid w:val="007B50E6"/>
    <w:rsid w:val="007B5E24"/>
    <w:rsid w:val="007C2E2B"/>
    <w:rsid w:val="007C3046"/>
    <w:rsid w:val="007C56F8"/>
    <w:rsid w:val="007D2A25"/>
    <w:rsid w:val="007D3E7E"/>
    <w:rsid w:val="007D698C"/>
    <w:rsid w:val="007D7212"/>
    <w:rsid w:val="007E021E"/>
    <w:rsid w:val="007E1056"/>
    <w:rsid w:val="007E231F"/>
    <w:rsid w:val="007E23EF"/>
    <w:rsid w:val="007E349B"/>
    <w:rsid w:val="007E37D2"/>
    <w:rsid w:val="007E7418"/>
    <w:rsid w:val="007F0625"/>
    <w:rsid w:val="007F10F8"/>
    <w:rsid w:val="00800048"/>
    <w:rsid w:val="008006A0"/>
    <w:rsid w:val="008031B2"/>
    <w:rsid w:val="00803E0B"/>
    <w:rsid w:val="008063C4"/>
    <w:rsid w:val="008068E5"/>
    <w:rsid w:val="00810A2C"/>
    <w:rsid w:val="00814583"/>
    <w:rsid w:val="008159A3"/>
    <w:rsid w:val="0081792D"/>
    <w:rsid w:val="0082112F"/>
    <w:rsid w:val="008211FB"/>
    <w:rsid w:val="0082176C"/>
    <w:rsid w:val="00826413"/>
    <w:rsid w:val="00830980"/>
    <w:rsid w:val="00830AD8"/>
    <w:rsid w:val="008349C9"/>
    <w:rsid w:val="00840F55"/>
    <w:rsid w:val="00851CAD"/>
    <w:rsid w:val="00853EE5"/>
    <w:rsid w:val="008569E6"/>
    <w:rsid w:val="0085705B"/>
    <w:rsid w:val="008574F9"/>
    <w:rsid w:val="00857D69"/>
    <w:rsid w:val="00863DD5"/>
    <w:rsid w:val="00864B5A"/>
    <w:rsid w:val="0086606A"/>
    <w:rsid w:val="0087273E"/>
    <w:rsid w:val="00872C8C"/>
    <w:rsid w:val="00874E37"/>
    <w:rsid w:val="0087590F"/>
    <w:rsid w:val="008765A1"/>
    <w:rsid w:val="008815E2"/>
    <w:rsid w:val="00881A29"/>
    <w:rsid w:val="008849FC"/>
    <w:rsid w:val="00890590"/>
    <w:rsid w:val="00891CDF"/>
    <w:rsid w:val="0089311F"/>
    <w:rsid w:val="008A3E63"/>
    <w:rsid w:val="008B172E"/>
    <w:rsid w:val="008B22E0"/>
    <w:rsid w:val="008B26FB"/>
    <w:rsid w:val="008B37FA"/>
    <w:rsid w:val="008B581F"/>
    <w:rsid w:val="008B715D"/>
    <w:rsid w:val="008B7FA0"/>
    <w:rsid w:val="008C27B7"/>
    <w:rsid w:val="008C380D"/>
    <w:rsid w:val="008C7797"/>
    <w:rsid w:val="008D007A"/>
    <w:rsid w:val="008D10BA"/>
    <w:rsid w:val="008D4FDB"/>
    <w:rsid w:val="008D5419"/>
    <w:rsid w:val="008D73A4"/>
    <w:rsid w:val="008E0E85"/>
    <w:rsid w:val="008E421D"/>
    <w:rsid w:val="008E7F15"/>
    <w:rsid w:val="008F02FB"/>
    <w:rsid w:val="008F1F59"/>
    <w:rsid w:val="008F41AC"/>
    <w:rsid w:val="008F7025"/>
    <w:rsid w:val="008F7911"/>
    <w:rsid w:val="009048BB"/>
    <w:rsid w:val="00904E36"/>
    <w:rsid w:val="009067F1"/>
    <w:rsid w:val="009119A2"/>
    <w:rsid w:val="009136BF"/>
    <w:rsid w:val="00917FBA"/>
    <w:rsid w:val="00934194"/>
    <w:rsid w:val="0093424C"/>
    <w:rsid w:val="00935D88"/>
    <w:rsid w:val="00936091"/>
    <w:rsid w:val="009376A1"/>
    <w:rsid w:val="00940503"/>
    <w:rsid w:val="00945594"/>
    <w:rsid w:val="00951359"/>
    <w:rsid w:val="009520C8"/>
    <w:rsid w:val="00952C3D"/>
    <w:rsid w:val="00953DE6"/>
    <w:rsid w:val="00954E9B"/>
    <w:rsid w:val="00954EBB"/>
    <w:rsid w:val="0095524F"/>
    <w:rsid w:val="00955607"/>
    <w:rsid w:val="00957BF0"/>
    <w:rsid w:val="00957FE2"/>
    <w:rsid w:val="00961FAD"/>
    <w:rsid w:val="0096458D"/>
    <w:rsid w:val="009679DF"/>
    <w:rsid w:val="00970B2A"/>
    <w:rsid w:val="0097493D"/>
    <w:rsid w:val="009749D5"/>
    <w:rsid w:val="009803D1"/>
    <w:rsid w:val="00980939"/>
    <w:rsid w:val="00983FA9"/>
    <w:rsid w:val="00992141"/>
    <w:rsid w:val="00995F21"/>
    <w:rsid w:val="009966AA"/>
    <w:rsid w:val="00997B8D"/>
    <w:rsid w:val="009A352F"/>
    <w:rsid w:val="009B0C02"/>
    <w:rsid w:val="009B4261"/>
    <w:rsid w:val="009B4FF6"/>
    <w:rsid w:val="009C0434"/>
    <w:rsid w:val="009C04B7"/>
    <w:rsid w:val="009C4AC5"/>
    <w:rsid w:val="009C5AC8"/>
    <w:rsid w:val="009C6547"/>
    <w:rsid w:val="009C7520"/>
    <w:rsid w:val="009D308D"/>
    <w:rsid w:val="009E231C"/>
    <w:rsid w:val="009E3C4A"/>
    <w:rsid w:val="00A03D00"/>
    <w:rsid w:val="00A10B5A"/>
    <w:rsid w:val="00A13CC4"/>
    <w:rsid w:val="00A14177"/>
    <w:rsid w:val="00A155BD"/>
    <w:rsid w:val="00A15E19"/>
    <w:rsid w:val="00A203BB"/>
    <w:rsid w:val="00A22169"/>
    <w:rsid w:val="00A243B5"/>
    <w:rsid w:val="00A2462B"/>
    <w:rsid w:val="00A26141"/>
    <w:rsid w:val="00A26E24"/>
    <w:rsid w:val="00A318A1"/>
    <w:rsid w:val="00A31F1D"/>
    <w:rsid w:val="00A3518C"/>
    <w:rsid w:val="00A36BE6"/>
    <w:rsid w:val="00A434FC"/>
    <w:rsid w:val="00A4621D"/>
    <w:rsid w:val="00A50B2D"/>
    <w:rsid w:val="00A51619"/>
    <w:rsid w:val="00A53FD3"/>
    <w:rsid w:val="00A54069"/>
    <w:rsid w:val="00A5722D"/>
    <w:rsid w:val="00A6041C"/>
    <w:rsid w:val="00A64807"/>
    <w:rsid w:val="00A676CE"/>
    <w:rsid w:val="00A70C6D"/>
    <w:rsid w:val="00A75F3D"/>
    <w:rsid w:val="00A80CB7"/>
    <w:rsid w:val="00A8427F"/>
    <w:rsid w:val="00A84BE5"/>
    <w:rsid w:val="00A84EE6"/>
    <w:rsid w:val="00A85863"/>
    <w:rsid w:val="00A92247"/>
    <w:rsid w:val="00A9244B"/>
    <w:rsid w:val="00A94105"/>
    <w:rsid w:val="00A970C4"/>
    <w:rsid w:val="00A97487"/>
    <w:rsid w:val="00AA2B28"/>
    <w:rsid w:val="00AA7DA3"/>
    <w:rsid w:val="00AB168F"/>
    <w:rsid w:val="00AB3AA0"/>
    <w:rsid w:val="00AB3BB8"/>
    <w:rsid w:val="00AB425D"/>
    <w:rsid w:val="00AB446F"/>
    <w:rsid w:val="00AC27F9"/>
    <w:rsid w:val="00AC2941"/>
    <w:rsid w:val="00AC5AD9"/>
    <w:rsid w:val="00AD068B"/>
    <w:rsid w:val="00AD2E34"/>
    <w:rsid w:val="00AD4A28"/>
    <w:rsid w:val="00AD4FB3"/>
    <w:rsid w:val="00AD652D"/>
    <w:rsid w:val="00AE0187"/>
    <w:rsid w:val="00AE2997"/>
    <w:rsid w:val="00AE53F5"/>
    <w:rsid w:val="00AF034E"/>
    <w:rsid w:val="00AF18AF"/>
    <w:rsid w:val="00AF1BF1"/>
    <w:rsid w:val="00AF2917"/>
    <w:rsid w:val="00AF6C53"/>
    <w:rsid w:val="00B000F8"/>
    <w:rsid w:val="00B0087C"/>
    <w:rsid w:val="00B062A9"/>
    <w:rsid w:val="00B069B4"/>
    <w:rsid w:val="00B12563"/>
    <w:rsid w:val="00B12879"/>
    <w:rsid w:val="00B12A89"/>
    <w:rsid w:val="00B13359"/>
    <w:rsid w:val="00B200BA"/>
    <w:rsid w:val="00B2314E"/>
    <w:rsid w:val="00B26766"/>
    <w:rsid w:val="00B34CDD"/>
    <w:rsid w:val="00B35AFE"/>
    <w:rsid w:val="00B51A04"/>
    <w:rsid w:val="00B561C0"/>
    <w:rsid w:val="00B6642E"/>
    <w:rsid w:val="00B6658D"/>
    <w:rsid w:val="00B71917"/>
    <w:rsid w:val="00B71AF8"/>
    <w:rsid w:val="00B7319E"/>
    <w:rsid w:val="00B74120"/>
    <w:rsid w:val="00B748E4"/>
    <w:rsid w:val="00B75175"/>
    <w:rsid w:val="00B8086C"/>
    <w:rsid w:val="00B827BC"/>
    <w:rsid w:val="00B82FFA"/>
    <w:rsid w:val="00B8425A"/>
    <w:rsid w:val="00B85A26"/>
    <w:rsid w:val="00B87A16"/>
    <w:rsid w:val="00B9388E"/>
    <w:rsid w:val="00B95FDB"/>
    <w:rsid w:val="00BA39AF"/>
    <w:rsid w:val="00BA799D"/>
    <w:rsid w:val="00BB1EA7"/>
    <w:rsid w:val="00BB2A9A"/>
    <w:rsid w:val="00BB3991"/>
    <w:rsid w:val="00BB4364"/>
    <w:rsid w:val="00BB683C"/>
    <w:rsid w:val="00BB6C12"/>
    <w:rsid w:val="00BC0934"/>
    <w:rsid w:val="00BC4103"/>
    <w:rsid w:val="00BC6252"/>
    <w:rsid w:val="00BD0207"/>
    <w:rsid w:val="00BD1AF9"/>
    <w:rsid w:val="00BD3BCE"/>
    <w:rsid w:val="00BD52E5"/>
    <w:rsid w:val="00BD6681"/>
    <w:rsid w:val="00BE0BBB"/>
    <w:rsid w:val="00BE4E50"/>
    <w:rsid w:val="00BE5AAF"/>
    <w:rsid w:val="00BE5B15"/>
    <w:rsid w:val="00BE6BA1"/>
    <w:rsid w:val="00BF47FF"/>
    <w:rsid w:val="00BF60C3"/>
    <w:rsid w:val="00C02143"/>
    <w:rsid w:val="00C03907"/>
    <w:rsid w:val="00C03A1B"/>
    <w:rsid w:val="00C04F56"/>
    <w:rsid w:val="00C057E7"/>
    <w:rsid w:val="00C07A6D"/>
    <w:rsid w:val="00C122E6"/>
    <w:rsid w:val="00C1489D"/>
    <w:rsid w:val="00C20627"/>
    <w:rsid w:val="00C214E4"/>
    <w:rsid w:val="00C21FAD"/>
    <w:rsid w:val="00C22240"/>
    <w:rsid w:val="00C278F7"/>
    <w:rsid w:val="00C306A4"/>
    <w:rsid w:val="00C30764"/>
    <w:rsid w:val="00C34D16"/>
    <w:rsid w:val="00C40074"/>
    <w:rsid w:val="00C413AB"/>
    <w:rsid w:val="00C43C34"/>
    <w:rsid w:val="00C451C4"/>
    <w:rsid w:val="00C52929"/>
    <w:rsid w:val="00C57733"/>
    <w:rsid w:val="00C627F4"/>
    <w:rsid w:val="00C631A5"/>
    <w:rsid w:val="00C652E0"/>
    <w:rsid w:val="00C65FA1"/>
    <w:rsid w:val="00C66167"/>
    <w:rsid w:val="00C75BCD"/>
    <w:rsid w:val="00C8061F"/>
    <w:rsid w:val="00C85C82"/>
    <w:rsid w:val="00C863F2"/>
    <w:rsid w:val="00C923CF"/>
    <w:rsid w:val="00C95CDE"/>
    <w:rsid w:val="00CA03AA"/>
    <w:rsid w:val="00CA0744"/>
    <w:rsid w:val="00CA1266"/>
    <w:rsid w:val="00CA1395"/>
    <w:rsid w:val="00CA21C9"/>
    <w:rsid w:val="00CA30B2"/>
    <w:rsid w:val="00CA5A8E"/>
    <w:rsid w:val="00CA5F71"/>
    <w:rsid w:val="00CA5FDB"/>
    <w:rsid w:val="00CB45F0"/>
    <w:rsid w:val="00CB7FA3"/>
    <w:rsid w:val="00CC1CBF"/>
    <w:rsid w:val="00CC3713"/>
    <w:rsid w:val="00CC3F08"/>
    <w:rsid w:val="00CC614B"/>
    <w:rsid w:val="00CC7AE5"/>
    <w:rsid w:val="00CD0267"/>
    <w:rsid w:val="00CD085F"/>
    <w:rsid w:val="00CD0E93"/>
    <w:rsid w:val="00CD58A2"/>
    <w:rsid w:val="00CE46BB"/>
    <w:rsid w:val="00CE637F"/>
    <w:rsid w:val="00CF0948"/>
    <w:rsid w:val="00CF2D13"/>
    <w:rsid w:val="00CF4147"/>
    <w:rsid w:val="00CF4FF1"/>
    <w:rsid w:val="00CF5F50"/>
    <w:rsid w:val="00CF656A"/>
    <w:rsid w:val="00CF716A"/>
    <w:rsid w:val="00D0321A"/>
    <w:rsid w:val="00D03DC0"/>
    <w:rsid w:val="00D050C1"/>
    <w:rsid w:val="00D0676E"/>
    <w:rsid w:val="00D10A8A"/>
    <w:rsid w:val="00D1139A"/>
    <w:rsid w:val="00D12C57"/>
    <w:rsid w:val="00D1322D"/>
    <w:rsid w:val="00D13C77"/>
    <w:rsid w:val="00D17EA6"/>
    <w:rsid w:val="00D23629"/>
    <w:rsid w:val="00D30266"/>
    <w:rsid w:val="00D3031F"/>
    <w:rsid w:val="00D30B57"/>
    <w:rsid w:val="00D4169B"/>
    <w:rsid w:val="00D4224E"/>
    <w:rsid w:val="00D42580"/>
    <w:rsid w:val="00D4265E"/>
    <w:rsid w:val="00D4378C"/>
    <w:rsid w:val="00D463DB"/>
    <w:rsid w:val="00D46F1C"/>
    <w:rsid w:val="00D50054"/>
    <w:rsid w:val="00D506BE"/>
    <w:rsid w:val="00D54F47"/>
    <w:rsid w:val="00D55170"/>
    <w:rsid w:val="00D55BE7"/>
    <w:rsid w:val="00D60A97"/>
    <w:rsid w:val="00D63E51"/>
    <w:rsid w:val="00D73B3F"/>
    <w:rsid w:val="00D7431B"/>
    <w:rsid w:val="00D76905"/>
    <w:rsid w:val="00D8193C"/>
    <w:rsid w:val="00D86F95"/>
    <w:rsid w:val="00D879AF"/>
    <w:rsid w:val="00D92CA1"/>
    <w:rsid w:val="00D95972"/>
    <w:rsid w:val="00D96163"/>
    <w:rsid w:val="00DA617D"/>
    <w:rsid w:val="00DA7E23"/>
    <w:rsid w:val="00DB0D3B"/>
    <w:rsid w:val="00DB1BA8"/>
    <w:rsid w:val="00DB30BE"/>
    <w:rsid w:val="00DB5539"/>
    <w:rsid w:val="00DB59A0"/>
    <w:rsid w:val="00DB6B53"/>
    <w:rsid w:val="00DB71D7"/>
    <w:rsid w:val="00DC0486"/>
    <w:rsid w:val="00DC11E7"/>
    <w:rsid w:val="00DC26B8"/>
    <w:rsid w:val="00DC578E"/>
    <w:rsid w:val="00DC584F"/>
    <w:rsid w:val="00DC655A"/>
    <w:rsid w:val="00DD07B1"/>
    <w:rsid w:val="00DD419C"/>
    <w:rsid w:val="00DD53C5"/>
    <w:rsid w:val="00DE6F70"/>
    <w:rsid w:val="00DF3995"/>
    <w:rsid w:val="00DF45E1"/>
    <w:rsid w:val="00DF5BD2"/>
    <w:rsid w:val="00DF6BE9"/>
    <w:rsid w:val="00DF6EED"/>
    <w:rsid w:val="00DF73A5"/>
    <w:rsid w:val="00E04425"/>
    <w:rsid w:val="00E04AB5"/>
    <w:rsid w:val="00E068CB"/>
    <w:rsid w:val="00E102DE"/>
    <w:rsid w:val="00E10691"/>
    <w:rsid w:val="00E145EF"/>
    <w:rsid w:val="00E15F49"/>
    <w:rsid w:val="00E210E8"/>
    <w:rsid w:val="00E2386A"/>
    <w:rsid w:val="00E254FE"/>
    <w:rsid w:val="00E262D1"/>
    <w:rsid w:val="00E270AB"/>
    <w:rsid w:val="00E30CA5"/>
    <w:rsid w:val="00E318D4"/>
    <w:rsid w:val="00E33F1D"/>
    <w:rsid w:val="00E349D3"/>
    <w:rsid w:val="00E3624C"/>
    <w:rsid w:val="00E422BE"/>
    <w:rsid w:val="00E45B6A"/>
    <w:rsid w:val="00E51A95"/>
    <w:rsid w:val="00E534A5"/>
    <w:rsid w:val="00E567E5"/>
    <w:rsid w:val="00E57C83"/>
    <w:rsid w:val="00E603AD"/>
    <w:rsid w:val="00E608A6"/>
    <w:rsid w:val="00E612D4"/>
    <w:rsid w:val="00E613F0"/>
    <w:rsid w:val="00E63022"/>
    <w:rsid w:val="00E6749B"/>
    <w:rsid w:val="00E7068E"/>
    <w:rsid w:val="00E71883"/>
    <w:rsid w:val="00E719B4"/>
    <w:rsid w:val="00E74064"/>
    <w:rsid w:val="00E754A5"/>
    <w:rsid w:val="00E75EA3"/>
    <w:rsid w:val="00E76DE8"/>
    <w:rsid w:val="00E76FAB"/>
    <w:rsid w:val="00E773F3"/>
    <w:rsid w:val="00E81341"/>
    <w:rsid w:val="00E82F7D"/>
    <w:rsid w:val="00E864C2"/>
    <w:rsid w:val="00E90FFC"/>
    <w:rsid w:val="00E95543"/>
    <w:rsid w:val="00E96ADC"/>
    <w:rsid w:val="00E97272"/>
    <w:rsid w:val="00EA17FB"/>
    <w:rsid w:val="00EA31B3"/>
    <w:rsid w:val="00EA659D"/>
    <w:rsid w:val="00EA6F11"/>
    <w:rsid w:val="00EA7865"/>
    <w:rsid w:val="00EB3610"/>
    <w:rsid w:val="00EB476A"/>
    <w:rsid w:val="00EB63BC"/>
    <w:rsid w:val="00EB653C"/>
    <w:rsid w:val="00EB7D6D"/>
    <w:rsid w:val="00EC1B95"/>
    <w:rsid w:val="00EC2183"/>
    <w:rsid w:val="00EC584D"/>
    <w:rsid w:val="00EC7956"/>
    <w:rsid w:val="00ED0FAA"/>
    <w:rsid w:val="00ED11D3"/>
    <w:rsid w:val="00ED208D"/>
    <w:rsid w:val="00ED2F60"/>
    <w:rsid w:val="00ED4027"/>
    <w:rsid w:val="00ED4372"/>
    <w:rsid w:val="00ED5DF9"/>
    <w:rsid w:val="00ED6E17"/>
    <w:rsid w:val="00ED716D"/>
    <w:rsid w:val="00ED7D39"/>
    <w:rsid w:val="00EE00BC"/>
    <w:rsid w:val="00EE095B"/>
    <w:rsid w:val="00EE0F3D"/>
    <w:rsid w:val="00EE217D"/>
    <w:rsid w:val="00EE3C2E"/>
    <w:rsid w:val="00EE59A4"/>
    <w:rsid w:val="00EE6296"/>
    <w:rsid w:val="00EE6942"/>
    <w:rsid w:val="00EF0A8E"/>
    <w:rsid w:val="00EF3704"/>
    <w:rsid w:val="00EF4F7C"/>
    <w:rsid w:val="00EF57E9"/>
    <w:rsid w:val="00EF6D37"/>
    <w:rsid w:val="00F00318"/>
    <w:rsid w:val="00F00A1E"/>
    <w:rsid w:val="00F03C19"/>
    <w:rsid w:val="00F11770"/>
    <w:rsid w:val="00F135A2"/>
    <w:rsid w:val="00F17125"/>
    <w:rsid w:val="00F202C4"/>
    <w:rsid w:val="00F20329"/>
    <w:rsid w:val="00F257A0"/>
    <w:rsid w:val="00F26F2D"/>
    <w:rsid w:val="00F26FF7"/>
    <w:rsid w:val="00F27069"/>
    <w:rsid w:val="00F31D95"/>
    <w:rsid w:val="00F34DC7"/>
    <w:rsid w:val="00F41A40"/>
    <w:rsid w:val="00F44A98"/>
    <w:rsid w:val="00F45446"/>
    <w:rsid w:val="00F45BBE"/>
    <w:rsid w:val="00F46E97"/>
    <w:rsid w:val="00F46FFB"/>
    <w:rsid w:val="00F4757E"/>
    <w:rsid w:val="00F514E9"/>
    <w:rsid w:val="00F51761"/>
    <w:rsid w:val="00F5266E"/>
    <w:rsid w:val="00F561A4"/>
    <w:rsid w:val="00F56375"/>
    <w:rsid w:val="00F56ABB"/>
    <w:rsid w:val="00F61C7B"/>
    <w:rsid w:val="00F72DFF"/>
    <w:rsid w:val="00F764EF"/>
    <w:rsid w:val="00F77F97"/>
    <w:rsid w:val="00F84FC3"/>
    <w:rsid w:val="00F85FB7"/>
    <w:rsid w:val="00F93E05"/>
    <w:rsid w:val="00F973DA"/>
    <w:rsid w:val="00F97544"/>
    <w:rsid w:val="00FA2893"/>
    <w:rsid w:val="00FA2957"/>
    <w:rsid w:val="00FA2DD0"/>
    <w:rsid w:val="00FA4EF0"/>
    <w:rsid w:val="00FB251F"/>
    <w:rsid w:val="00FB6C57"/>
    <w:rsid w:val="00FC39F4"/>
    <w:rsid w:val="00FD04EA"/>
    <w:rsid w:val="00FD1E82"/>
    <w:rsid w:val="00FD38D8"/>
    <w:rsid w:val="00FE3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2"/>
    </o:shapelayout>
  </w:shapeDefaults>
  <w:decimalSymbol w:val="."/>
  <w:listSeparator w:val=","/>
  <w14:docId w14:val="2C5FAEE6"/>
  <w15:chartTrackingRefBased/>
  <w15:docId w15:val="{6651B3CB-105C-4CA5-B276-0E9A29A4A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403504"/>
  </w:style>
  <w:style w:type="character" w:styleId="af0">
    <w:name w:val="Hyperlink"/>
    <w:basedOn w:val="a0"/>
    <w:uiPriority w:val="99"/>
    <w:semiHidden/>
    <w:unhideWhenUsed/>
    <w:rsid w:val="00830AD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youtu.be/l9uJli_IZKE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s://youtu.be/l9uJli_IZKE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23416;&#32722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1" ma:contentTypeDescription="建立新的文件。" ma:contentTypeScope="" ma:versionID="0508e3dfe4c09360135c3cab5c3a4ca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23af1c9e3ba4c9f8c8d828c58f1bb26f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0F1DB6B3-906C-4DA2-A372-45A917CFA84F}"/>
</file>

<file path=customXml/itemProps3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抗日_學習工作紙-小學template</Template>
  <TotalTime>1298</TotalTime>
  <Pages>1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754</cp:revision>
  <cp:lastPrinted>2022-08-31T07:55:00Z</cp:lastPrinted>
  <dcterms:created xsi:type="dcterms:W3CDTF">2023-02-02T08:17:00Z</dcterms:created>
  <dcterms:modified xsi:type="dcterms:W3CDTF">2023-08-24T03:59:00Z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