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33B07" w14:textId="24873D88" w:rsidR="00830AD8" w:rsidRPr="000E58CD" w:rsidRDefault="00830AD8" w:rsidP="00ED1BA9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我是</w:t>
      </w:r>
      <w:proofErr w:type="gramStart"/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通訊兵</w:t>
      </w:r>
      <w:proofErr w:type="gramEnd"/>
    </w:p>
    <w:p w14:paraId="241C4739" w14:textId="77777777" w:rsidR="00830AD8" w:rsidRDefault="00830AD8" w:rsidP="00830AD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67936B" wp14:editId="75CFCD9E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DDF6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598DC" w14:textId="77777777" w:rsidR="00830AD8" w:rsidRPr="00F33546" w:rsidRDefault="00830AD8" w:rsidP="00830AD8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F3354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Pr="00F33546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EP16 老兵黃光漢</w:t>
                            </w:r>
                            <w:r w:rsidRPr="00F3354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：</w:t>
                            </w:r>
                            <w:r w:rsidRPr="00F33546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我是通訊兵</w:t>
                            </w:r>
                          </w:p>
                          <w:p w14:paraId="03E62843" w14:textId="77777777" w:rsidR="00830AD8" w:rsidRPr="00E402FC" w:rsidRDefault="00830AD8" w:rsidP="00830AD8">
                            <w:pPr>
                              <w:rPr>
                                <w:color w:val="000000"/>
                              </w:rPr>
                            </w:pPr>
                            <w:r w:rsidRPr="00F33546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F33546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hyperlink r:id="rId10" w:history="1">
                              <w:r>
                                <w:rPr>
                                  <w:rStyle w:val="af0"/>
                                </w:rPr>
                                <w:t>https://youtu.be/l9uJli_IZKE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7936B" id="矩形 5" o:spid="_x0000_s1026" style="position:absolute;margin-left:.4pt;margin-top:32.95pt;width:593.85pt;height:74.5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" fillcolor="#ddf6ff" stroked="f" strokeweight="1pt">
                <v:fill opacity="32896f"/>
                <v:textbox>
                  <w:txbxContent>
                    <w:p w14:paraId="78A598DC" w14:textId="77777777" w:rsidR="00830AD8" w:rsidRPr="00F33546" w:rsidRDefault="00830AD8" w:rsidP="00830AD8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F33546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Pr="00F33546"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  <w:t>EP16 老兵黃光漢</w:t>
                      </w:r>
                      <w:r w:rsidRPr="00F33546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：</w:t>
                      </w:r>
                      <w:r w:rsidRPr="00F33546"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  <w:t>我是通訊兵</w:t>
                      </w:r>
                    </w:p>
                    <w:p w14:paraId="03E62843" w14:textId="77777777" w:rsidR="00830AD8" w:rsidRPr="00E402FC" w:rsidRDefault="00830AD8" w:rsidP="00830AD8">
                      <w:pPr>
                        <w:rPr>
                          <w:color w:val="000000"/>
                        </w:rPr>
                      </w:pPr>
                      <w:r w:rsidRPr="00F33546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                </w:t>
                      </w:r>
                      <w:r w:rsidRPr="00F33546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hyperlink r:id="rId11" w:history="1">
                        <w:r>
                          <w:rPr>
                            <w:rStyle w:val="af0"/>
                          </w:rPr>
                          <w:t>https://youtu.be/l9uJli_IZKE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6BE51AB7" w14:textId="77777777" w:rsidR="00830AD8" w:rsidRPr="008D5419" w:rsidRDefault="00830AD8" w:rsidP="00830AD8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FE6282">
        <w:rPr>
          <w:rFonts w:ascii="Microsoft JhengHei" w:eastAsia="Microsoft JhengHei" w:hAnsi="Microsoft JhengHei" w:cstheme="minorHAns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709C1FB" wp14:editId="1C637F45">
            <wp:simplePos x="0" y="0"/>
            <wp:positionH relativeFrom="margin">
              <wp:align>right</wp:align>
            </wp:positionH>
            <wp:positionV relativeFrom="paragraph">
              <wp:posOffset>175191</wp:posOffset>
            </wp:positionV>
            <wp:extent cx="720000" cy="720000"/>
            <wp:effectExtent l="0" t="0" r="4445" b="4445"/>
            <wp:wrapNone/>
            <wp:docPr id="8" name="圖片 8" descr="一張含有 樣式, 正方形, 對稱, Rectangle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樣式, 正方形, 對稱, Rectangle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EC37C" w14:textId="77777777" w:rsidR="00830AD8" w:rsidRDefault="00830AD8" w:rsidP="00830AD8">
      <w:pPr>
        <w:spacing w:line="276" w:lineRule="auto"/>
        <w:rPr>
          <w:color w:val="040606" w:themeColor="text2"/>
        </w:rPr>
      </w:pPr>
    </w:p>
    <w:p w14:paraId="5AE76632" w14:textId="137FA5C4" w:rsidR="002235BC" w:rsidRPr="00ED6E17" w:rsidRDefault="002235BC" w:rsidP="00ED6E17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F762A4B" w14:textId="2E3A4857" w:rsidR="00C65FA1" w:rsidRDefault="00EE095B" w:rsidP="00A54069">
      <w:pPr>
        <w:pStyle w:val="a7"/>
        <w:numPr>
          <w:ilvl w:val="0"/>
          <w:numId w:val="6"/>
        </w:numPr>
        <w:spacing w:before="48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黃光漢在政工隊和</w:t>
      </w:r>
      <w:r w:rsidR="009679DF">
        <w:rPr>
          <w:rFonts w:ascii="Microsoft JhengHei" w:eastAsia="Microsoft JhengHei" w:hAnsi="Microsoft JhengHei" w:cstheme="minorHAnsi" w:hint="eastAsia"/>
          <w:sz w:val="28"/>
          <w:szCs w:val="28"/>
        </w:rPr>
        <w:t>通訊連無線電排，分別負責做甚麼？</w:t>
      </w:r>
      <w:r w:rsidR="009679D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在空格內</w:t>
      </w:r>
      <w:r w:rsidR="00707BF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填寫答案</w:t>
      </w:r>
      <w:r w:rsidR="009679D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  <w:r w:rsidR="006E015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6E0152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5FE8355B" w14:textId="2B7675BF" w:rsidR="000848AD" w:rsidRPr="00B827BC" w:rsidRDefault="000848AD" w:rsidP="00E534A5">
      <w:pPr>
        <w:tabs>
          <w:tab w:val="left" w:pos="3703"/>
        </w:tabs>
        <w:snapToGrid w:val="0"/>
        <w:jc w:val="both"/>
        <w:rPr>
          <w:rFonts w:ascii="Microsoft JhengHei" w:eastAsia="Microsoft JhengHei" w:hAnsi="Microsoft JhengHei"/>
          <w:color w:val="040606" w:themeColor="text2"/>
          <w:sz w:val="12"/>
          <w:szCs w:val="12"/>
        </w:rPr>
      </w:pPr>
    </w:p>
    <w:tbl>
      <w:tblPr>
        <w:tblStyle w:val="ae"/>
        <w:tblW w:w="0" w:type="auto"/>
        <w:jc w:val="center"/>
        <w:tblBorders>
          <w:top w:val="dashed" w:sz="4" w:space="0" w:color="00B050"/>
          <w:left w:val="dashed" w:sz="4" w:space="0" w:color="00B050"/>
          <w:bottom w:val="dashed" w:sz="4" w:space="0" w:color="00B050"/>
          <w:right w:val="dashed" w:sz="4" w:space="0" w:color="00B050"/>
          <w:insideH w:val="dashed" w:sz="4" w:space="0" w:color="00B050"/>
          <w:insideV w:val="dashed" w:sz="4" w:space="0" w:color="00B050"/>
        </w:tblBorders>
        <w:tblLook w:val="04A0" w:firstRow="1" w:lastRow="0" w:firstColumn="1" w:lastColumn="0" w:noHBand="0" w:noVBand="1"/>
      </w:tblPr>
      <w:tblGrid>
        <w:gridCol w:w="3047"/>
        <w:gridCol w:w="5595"/>
      </w:tblGrid>
      <w:tr w:rsidR="002531BF" w14:paraId="27400991" w14:textId="77777777" w:rsidTr="0057316B">
        <w:trPr>
          <w:trHeight w:val="722"/>
          <w:jc w:val="center"/>
        </w:trPr>
        <w:tc>
          <w:tcPr>
            <w:tcW w:w="3047" w:type="dxa"/>
            <w:shd w:val="clear" w:color="auto" w:fill="DBF0E6" w:themeFill="accent2" w:themeFillTint="33"/>
            <w:vAlign w:val="center"/>
          </w:tcPr>
          <w:p w14:paraId="3F668A80" w14:textId="08DAEE77" w:rsidR="002531BF" w:rsidRPr="00B827BC" w:rsidRDefault="00E864C2" w:rsidP="0057316B">
            <w:pPr>
              <w:pStyle w:val="a7"/>
              <w:ind w:left="0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 w:rsidRPr="00B827BC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  <w:sz w:val="28"/>
                <w:szCs w:val="28"/>
              </w:rPr>
              <w:t>政工隊</w:t>
            </w:r>
          </w:p>
        </w:tc>
        <w:tc>
          <w:tcPr>
            <w:tcW w:w="5595" w:type="dxa"/>
            <w:vAlign w:val="center"/>
          </w:tcPr>
          <w:p w14:paraId="5BDC2338" w14:textId="7350485F" w:rsidR="002531BF" w:rsidRPr="004B45AB" w:rsidRDefault="002531BF" w:rsidP="0057316B">
            <w:pPr>
              <w:pStyle w:val="a7"/>
              <w:ind w:left="0"/>
              <w:jc w:val="center"/>
              <w:rPr>
                <w:rFonts w:ascii="Microsoft JhengHei" w:eastAsia="Microsoft JhengHei" w:hAnsi="Microsoft JhengHei"/>
                <w:color w:val="FF0000"/>
                <w:sz w:val="28"/>
                <w:szCs w:val="28"/>
              </w:rPr>
            </w:pPr>
          </w:p>
        </w:tc>
      </w:tr>
      <w:tr w:rsidR="002531BF" w14:paraId="5CCBF4AB" w14:textId="77777777" w:rsidTr="0057316B">
        <w:trPr>
          <w:trHeight w:val="816"/>
          <w:jc w:val="center"/>
        </w:trPr>
        <w:tc>
          <w:tcPr>
            <w:tcW w:w="3047" w:type="dxa"/>
            <w:shd w:val="clear" w:color="auto" w:fill="DBF0E6" w:themeFill="accent2" w:themeFillTint="33"/>
            <w:vAlign w:val="center"/>
          </w:tcPr>
          <w:p w14:paraId="5EBBBA91" w14:textId="3C029F8F" w:rsidR="002531BF" w:rsidRPr="00B827BC" w:rsidRDefault="00E864C2" w:rsidP="0057316B">
            <w:pPr>
              <w:pStyle w:val="a7"/>
              <w:ind w:left="0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 w:rsidRPr="00B827BC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  <w:sz w:val="28"/>
                <w:szCs w:val="28"/>
              </w:rPr>
              <w:t>通訊連無線電排</w:t>
            </w:r>
          </w:p>
        </w:tc>
        <w:tc>
          <w:tcPr>
            <w:tcW w:w="5595" w:type="dxa"/>
            <w:vAlign w:val="center"/>
          </w:tcPr>
          <w:p w14:paraId="62F14409" w14:textId="69F546AA" w:rsidR="002531BF" w:rsidRPr="004B45AB" w:rsidRDefault="002531BF" w:rsidP="0057316B">
            <w:pPr>
              <w:pStyle w:val="a7"/>
              <w:ind w:left="0"/>
              <w:jc w:val="center"/>
              <w:rPr>
                <w:rFonts w:ascii="Microsoft JhengHei" w:eastAsia="Microsoft JhengHei" w:hAnsi="Microsoft JhengHei"/>
                <w:color w:val="FF0000"/>
                <w:sz w:val="28"/>
                <w:szCs w:val="28"/>
              </w:rPr>
            </w:pPr>
          </w:p>
        </w:tc>
      </w:tr>
    </w:tbl>
    <w:p w14:paraId="768D5F94" w14:textId="57F7B31E" w:rsidR="000848AD" w:rsidRPr="00585C70" w:rsidRDefault="000848AD" w:rsidP="00C65FA1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0"/>
          <w:szCs w:val="20"/>
        </w:rPr>
      </w:pPr>
    </w:p>
    <w:p w14:paraId="0F97970A" w14:textId="609E3391" w:rsidR="005A73F5" w:rsidRPr="00B12A89" w:rsidRDefault="00DF73A5" w:rsidP="00B12A89">
      <w:pPr>
        <w:pStyle w:val="a7"/>
        <w:numPr>
          <w:ilvl w:val="0"/>
          <w:numId w:val="6"/>
        </w:numPr>
        <w:spacing w:before="48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黃光漢在</w:t>
      </w:r>
      <w:r w:rsidR="00B12A89">
        <w:rPr>
          <w:rFonts w:ascii="Microsoft JhengHei" w:eastAsia="Microsoft JhengHei" w:hAnsi="Microsoft JhengHei" w:cstheme="minorHAnsi" w:hint="eastAsia"/>
          <w:sz w:val="28"/>
          <w:szCs w:val="28"/>
        </w:rPr>
        <w:t>緬甸</w:t>
      </w:r>
      <w:r w:rsidR="005A73F5" w:rsidRPr="00B12A8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執行任務時，發生了甚麼事情？在橫線上填寫</w:t>
      </w:r>
      <w:r w:rsidR="00917FB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數字</w:t>
      </w:r>
      <w:r w:rsidR="0029786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(1是最先，6是最後)</w:t>
      </w:r>
      <w:r w:rsidR="005A73F5" w:rsidRPr="00B12A8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，順序排列事情的經過。</w:t>
      </w:r>
    </w:p>
    <w:p w14:paraId="458A1B39" w14:textId="5B138C2D" w:rsidR="005A73F5" w:rsidRPr="00783946" w:rsidRDefault="004757BF" w:rsidP="005A73F5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F928F2" wp14:editId="41C1C815">
                <wp:simplePos x="0" y="0"/>
                <wp:positionH relativeFrom="column">
                  <wp:posOffset>3648208</wp:posOffset>
                </wp:positionH>
                <wp:positionV relativeFrom="paragraph">
                  <wp:posOffset>44966</wp:posOffset>
                </wp:positionV>
                <wp:extent cx="2864126" cy="584200"/>
                <wp:effectExtent l="38100" t="38100" r="88900" b="101600"/>
                <wp:wrapNone/>
                <wp:docPr id="23" name="矩形: 圓角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126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E3DED" w14:textId="1CC3538A" w:rsidR="005A73F5" w:rsidRPr="00B200BA" w:rsidRDefault="00180299" w:rsidP="005A73F5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127F44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日軍向</w:t>
                            </w:r>
                            <w:r w:rsidR="005003DD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村莊掃射</w:t>
                            </w:r>
                            <w:r w:rsidR="005A73F5" w:rsidRPr="00B200BA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F928F2" id="矩形: 圓角 23" o:spid="_x0000_s1027" style="position:absolute;margin-left:287.25pt;margin-top:3.55pt;width:225.5pt;height:4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757E3DED" w14:textId="1CC3538A" w:rsidR="005A73F5" w:rsidRPr="00B200BA" w:rsidRDefault="00180299" w:rsidP="005A73F5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  </w:t>
                      </w:r>
                      <w:r w:rsidR="00127F44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日軍向</w:t>
                      </w:r>
                      <w:r w:rsidR="005003DD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村莊掃射</w:t>
                      </w:r>
                      <w:r w:rsidR="005A73F5" w:rsidRPr="00B200BA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6482BB" wp14:editId="422596AF">
                <wp:simplePos x="0" y="0"/>
                <wp:positionH relativeFrom="column">
                  <wp:posOffset>221196</wp:posOffset>
                </wp:positionH>
                <wp:positionV relativeFrom="paragraph">
                  <wp:posOffset>44966</wp:posOffset>
                </wp:positionV>
                <wp:extent cx="3190129" cy="584200"/>
                <wp:effectExtent l="38100" t="38100" r="86995" b="101600"/>
                <wp:wrapNone/>
                <wp:docPr id="17" name="矩形: 圓角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129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A9CD2" w14:textId="2512F8AC" w:rsidR="005A73F5" w:rsidRPr="00297868" w:rsidRDefault="00297868" w:rsidP="00297868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C278F7" w:rsidRPr="00297868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衞兵發現坦克車和裝甲車。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6482BB" id="矩形: 圓角 17" o:spid="_x0000_s1028" style="position:absolute;margin-left:17.4pt;margin-top:3.55pt;width:251.2pt;height:4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071A9CD2" w14:textId="2512F8AC" w:rsidR="005A73F5" w:rsidRPr="00297868" w:rsidRDefault="00297868" w:rsidP="00297868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 </w:t>
                      </w:r>
                      <w:r w:rsidR="00C278F7" w:rsidRPr="00297868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衞兵發現坦克車和裝甲車。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2CCDC0" wp14:editId="561C92C3">
                <wp:simplePos x="0" y="0"/>
                <wp:positionH relativeFrom="column">
                  <wp:posOffset>318268</wp:posOffset>
                </wp:positionH>
                <wp:positionV relativeFrom="paragraph">
                  <wp:posOffset>142038</wp:posOffset>
                </wp:positionV>
                <wp:extent cx="360000" cy="360000"/>
                <wp:effectExtent l="0" t="0" r="21590" b="2159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E7934" w14:textId="72342445" w:rsidR="007134CC" w:rsidRPr="007134CC" w:rsidRDefault="007134CC" w:rsidP="007134C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CCDC0" id="矩形 13" o:spid="_x0000_s1029" style="position:absolute;margin-left:25.05pt;margin-top:11.2pt;width:28.35pt;height:28.3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" fillcolor="white [3212]" strokecolor="#484f5e [3213]" strokeweight="1pt">
                <v:textbox>
                  <w:txbxContent>
                    <w:p w14:paraId="321E7934" w14:textId="72342445" w:rsidR="007134CC" w:rsidRPr="007134CC" w:rsidRDefault="007134CC" w:rsidP="007134C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F5820D" wp14:editId="033506AC">
                <wp:simplePos x="0" y="0"/>
                <wp:positionH relativeFrom="column">
                  <wp:posOffset>3769134</wp:posOffset>
                </wp:positionH>
                <wp:positionV relativeFrom="paragraph">
                  <wp:posOffset>149990</wp:posOffset>
                </wp:positionV>
                <wp:extent cx="360000" cy="360000"/>
                <wp:effectExtent l="0" t="0" r="21590" b="2159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481D0" w14:textId="01A4E62A" w:rsidR="007134CC" w:rsidRPr="007134CC" w:rsidRDefault="007134CC" w:rsidP="007134C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5820D" id="矩形 14" o:spid="_x0000_s1030" style="position:absolute;margin-left:296.8pt;margin-top:11.8pt;width:28.35pt;height:28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" fillcolor="white [3212]" strokecolor="#484f5e [3213]" strokeweight="1pt">
                <v:textbox>
                  <w:txbxContent>
                    <w:p w14:paraId="744481D0" w14:textId="01A4E62A" w:rsidR="007134CC" w:rsidRPr="007134CC" w:rsidRDefault="007134CC" w:rsidP="007134C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E432336" w14:textId="43A0FF4C" w:rsidR="005A73F5" w:rsidRPr="00783946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50AAAFB9" w14:textId="36398342" w:rsidR="005A73F5" w:rsidRPr="00783946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3F2435A2" w14:textId="70855B19" w:rsidR="005A73F5" w:rsidRPr="00783946" w:rsidRDefault="004757BF" w:rsidP="005A73F5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756A820" wp14:editId="6A52360C">
                <wp:simplePos x="0" y="0"/>
                <wp:positionH relativeFrom="column">
                  <wp:posOffset>3648208</wp:posOffset>
                </wp:positionH>
                <wp:positionV relativeFrom="paragraph">
                  <wp:posOffset>79588</wp:posOffset>
                </wp:positionV>
                <wp:extent cx="2854325" cy="584200"/>
                <wp:effectExtent l="38100" t="38100" r="98425" b="101600"/>
                <wp:wrapNone/>
                <wp:docPr id="18" name="矩形: 圓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325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B5742" w14:textId="03074AA6" w:rsidR="005A73F5" w:rsidRPr="00127F44" w:rsidRDefault="00180299" w:rsidP="005A73F5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FA2893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69CF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全部人趴在地上</w:t>
                            </w:r>
                            <w:r w:rsidR="00DB30BE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迴</w:t>
                            </w:r>
                            <w:r w:rsidR="00CB45F0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避</w:t>
                            </w:r>
                            <w:r w:rsidR="000269CF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56A820" id="矩形: 圓角 18" o:spid="_x0000_s1031" style="position:absolute;margin-left:287.25pt;margin-top:6.25pt;width:224.75pt;height:4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4AB5742" w14:textId="03074AA6" w:rsidR="005A73F5" w:rsidRPr="00127F44" w:rsidRDefault="00180299" w:rsidP="005A73F5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  </w:t>
                      </w:r>
                      <w:r w:rsidR="00FA2893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0269CF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全部人趴在地上</w:t>
                      </w:r>
                      <w:r w:rsidR="00DB30BE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迴</w:t>
                      </w:r>
                      <w:r w:rsidR="00CB45F0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避</w:t>
                      </w:r>
                      <w:r w:rsidR="000269CF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6D91A" wp14:editId="50E11386">
                <wp:simplePos x="0" y="0"/>
                <wp:positionH relativeFrom="column">
                  <wp:posOffset>229147</wp:posOffset>
                </wp:positionH>
                <wp:positionV relativeFrom="paragraph">
                  <wp:posOffset>71636</wp:posOffset>
                </wp:positionV>
                <wp:extent cx="3206032" cy="584200"/>
                <wp:effectExtent l="38100" t="38100" r="90170" b="101600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032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EF5DD" w14:textId="6AF3A288" w:rsidR="005402EB" w:rsidRPr="00C863F2" w:rsidRDefault="00CA5F71" w:rsidP="005402EB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5402EB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眾人向後山退去，沒有傷亡</w:t>
                            </w:r>
                            <w:r w:rsidR="005402EB" w:rsidRPr="00C863F2"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46D91A" id="矩形: 圓角 6" o:spid="_x0000_s1032" style="position:absolute;margin-left:18.05pt;margin-top:5.65pt;width:252.45pt;height:4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056EF5DD" w14:textId="6AF3A288" w:rsidR="005402EB" w:rsidRPr="00C863F2" w:rsidRDefault="00CA5F71" w:rsidP="005402EB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 </w:t>
                      </w:r>
                      <w:r w:rsidR="005402EB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眾人向後山退去，沒有傷亡</w:t>
                      </w:r>
                      <w:r w:rsidR="005402EB" w:rsidRPr="00C863F2">
                        <w:rPr>
                          <w:rFonts w:ascii="DFKai-SB" w:eastAsia="DFKai-SB" w:hAnsi="DFKai-SB" w:cs="Times New Roman"/>
                          <w:color w:val="040606" w:themeColor="text2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21F356" wp14:editId="76561208">
                <wp:simplePos x="0" y="0"/>
                <wp:positionH relativeFrom="column">
                  <wp:posOffset>326219</wp:posOffset>
                </wp:positionH>
                <wp:positionV relativeFrom="paragraph">
                  <wp:posOffset>176660</wp:posOffset>
                </wp:positionV>
                <wp:extent cx="359410" cy="359410"/>
                <wp:effectExtent l="0" t="0" r="21590" b="2159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67A7E" w14:textId="3DAEB3CA" w:rsidR="00076ED9" w:rsidRPr="00076ED9" w:rsidRDefault="00076ED9" w:rsidP="00076ED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1F356" id="矩形 15" o:spid="_x0000_s1033" style="position:absolute;margin-left:25.7pt;margin-top:13.9pt;width:28.3pt;height:28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" fillcolor="white [3212]" strokecolor="#484f5e [3213]" strokeweight="1pt">
                <v:textbox>
                  <w:txbxContent>
                    <w:p w14:paraId="41C67A7E" w14:textId="3DAEB3CA" w:rsidR="00076ED9" w:rsidRPr="00076ED9" w:rsidRDefault="00076ED9" w:rsidP="00076ED9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04C239" wp14:editId="457330D5">
                <wp:simplePos x="0" y="0"/>
                <wp:positionH relativeFrom="column">
                  <wp:posOffset>3761183</wp:posOffset>
                </wp:positionH>
                <wp:positionV relativeFrom="paragraph">
                  <wp:posOffset>168708</wp:posOffset>
                </wp:positionV>
                <wp:extent cx="359410" cy="359410"/>
                <wp:effectExtent l="0" t="0" r="21590" b="2159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9D312" w14:textId="2E1E9D25" w:rsidR="008569E6" w:rsidRPr="008569E6" w:rsidRDefault="008569E6" w:rsidP="008569E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4C239" id="矩形 24" o:spid="_x0000_s1034" style="position:absolute;margin-left:296.15pt;margin-top:13.3pt;width:28.3pt;height:2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" fillcolor="white [3212]" strokecolor="#484f5e [3213]" strokeweight="1pt">
                <v:textbox>
                  <w:txbxContent>
                    <w:p w14:paraId="5F89D312" w14:textId="2E1E9D25" w:rsidR="008569E6" w:rsidRPr="008569E6" w:rsidRDefault="008569E6" w:rsidP="008569E6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2A5121" w14:textId="40D1E8ED" w:rsidR="005A73F5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5177518E" w14:textId="4C870E7B" w:rsidR="005A73F5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69808415" w14:textId="3267F4E3" w:rsidR="005A73F5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02580F1F" w14:textId="2B16293F" w:rsidR="005A73F5" w:rsidRDefault="001D15E4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ABDEB" wp14:editId="0973F86E">
                <wp:simplePos x="0" y="0"/>
                <wp:positionH relativeFrom="column">
                  <wp:posOffset>3662624</wp:posOffset>
                </wp:positionH>
                <wp:positionV relativeFrom="paragraph">
                  <wp:posOffset>20955</wp:posOffset>
                </wp:positionV>
                <wp:extent cx="2847975" cy="584200"/>
                <wp:effectExtent l="38100" t="38100" r="104775" b="101600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F3EC0" w14:textId="59259C76" w:rsidR="00CB45F0" w:rsidRPr="00C863F2" w:rsidRDefault="00180299" w:rsidP="00CB45F0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5B428F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94105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428F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5402EB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日軍停止掃射，繼續前進。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FABDEB" id="矩形: 圓角 1" o:spid="_x0000_s1035" style="position:absolute;margin-left:288.4pt;margin-top:1.65pt;width:224.25pt;height:4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162F3EC0" w14:textId="59259C76" w:rsidR="00CB45F0" w:rsidRPr="00C863F2" w:rsidRDefault="00180299" w:rsidP="00CB45F0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</w:t>
                      </w:r>
                      <w:r w:rsidR="005B428F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</w:t>
                      </w:r>
                      <w:r w:rsidR="00A94105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5B428F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</w:t>
                      </w:r>
                      <w:r w:rsidR="005402EB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日軍停止掃射，繼續前進。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336C88" wp14:editId="098AAECB">
                <wp:simplePos x="0" y="0"/>
                <wp:positionH relativeFrom="column">
                  <wp:posOffset>3768725</wp:posOffset>
                </wp:positionH>
                <wp:positionV relativeFrom="paragraph">
                  <wp:posOffset>127691</wp:posOffset>
                </wp:positionV>
                <wp:extent cx="359410" cy="359410"/>
                <wp:effectExtent l="0" t="0" r="21590" b="2159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165A2" w14:textId="677F5DA5" w:rsidR="00076ED9" w:rsidRPr="00076ED9" w:rsidRDefault="00076ED9" w:rsidP="00076ED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336C88" id="矩形 29" o:spid="_x0000_s1036" style="position:absolute;margin-left:296.75pt;margin-top:10.05pt;width:28.3pt;height:28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" fillcolor="white [3212]" strokecolor="#484f5e [3213]" strokeweight="1pt">
                <v:textbox>
                  <w:txbxContent>
                    <w:p w14:paraId="32E165A2" w14:textId="677F5DA5" w:rsidR="00076ED9" w:rsidRPr="00076ED9" w:rsidRDefault="00076ED9" w:rsidP="00076ED9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57BF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7E8A4F" wp14:editId="11ABCDF4">
                <wp:simplePos x="0" y="0"/>
                <wp:positionH relativeFrom="column">
                  <wp:posOffset>237098</wp:posOffset>
                </wp:positionH>
                <wp:positionV relativeFrom="paragraph">
                  <wp:posOffset>18710</wp:posOffset>
                </wp:positionV>
                <wp:extent cx="3213984" cy="584200"/>
                <wp:effectExtent l="38100" t="38100" r="100965" b="101600"/>
                <wp:wrapNone/>
                <wp:docPr id="22" name="矩形: 圓角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984" cy="584200"/>
                        </a:xfrm>
                        <a:prstGeom prst="roundRect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ED12C" w14:textId="5436FF67" w:rsidR="005A73F5" w:rsidRPr="00C863F2" w:rsidRDefault="00CA5F71" w:rsidP="005A73F5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F44A98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2FFA" w:rsidRPr="00B82FFA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前線電話通知，但師長熟睡。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7E8A4F" id="矩形: 圓角 22" o:spid="_x0000_s1037" style="position:absolute;margin-left:18.65pt;margin-top:1.45pt;width:253.05pt;height:4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" fillcolor="#d5f4ff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2FED12C" w14:textId="5436FF67" w:rsidR="005A73F5" w:rsidRPr="00C863F2" w:rsidRDefault="00CA5F71" w:rsidP="005A73F5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      </w:t>
                      </w:r>
                      <w:r w:rsidR="00F44A98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B82FFA" w:rsidRPr="00B82FFA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前線電話通知，但師長熟睡。</w:t>
                      </w:r>
                    </w:p>
                  </w:txbxContent>
                </v:textbox>
              </v:roundrect>
            </w:pict>
          </mc:Fallback>
        </mc:AlternateContent>
      </w:r>
      <w:r w:rsidR="004757BF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C11DF4" wp14:editId="61F8CED1">
                <wp:simplePos x="0" y="0"/>
                <wp:positionH relativeFrom="column">
                  <wp:posOffset>334170</wp:posOffset>
                </wp:positionH>
                <wp:positionV relativeFrom="paragraph">
                  <wp:posOffset>115783</wp:posOffset>
                </wp:positionV>
                <wp:extent cx="360000" cy="360000"/>
                <wp:effectExtent l="0" t="0" r="21590" b="2159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E3166" w14:textId="1C387A0B" w:rsidR="007134CC" w:rsidRPr="007134CC" w:rsidRDefault="007134CC" w:rsidP="007134C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11DF4" id="矩形 25" o:spid="_x0000_s1038" style="position:absolute;margin-left:26.3pt;margin-top:9.1pt;width:28.35pt;height:2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" fillcolor="white [3212]" strokecolor="#484f5e [3213]" strokeweight="1pt">
                <v:textbox>
                  <w:txbxContent>
                    <w:p w14:paraId="233E3166" w14:textId="1C387A0B" w:rsidR="007134CC" w:rsidRPr="007134CC" w:rsidRDefault="007134CC" w:rsidP="007134C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5A9432" w14:textId="45B61FEA" w:rsidR="005A73F5" w:rsidRDefault="005A73F5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5734DF20" w14:textId="0F00E389" w:rsidR="005D6FCE" w:rsidRDefault="005D6FCE" w:rsidP="005A73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106FD01" w14:textId="77777777" w:rsidR="00D55BE7" w:rsidRPr="00D55BE7" w:rsidRDefault="00D55BE7" w:rsidP="00D55BE7">
      <w:pPr>
        <w:pStyle w:val="a7"/>
        <w:numPr>
          <w:ilvl w:val="0"/>
          <w:numId w:val="6"/>
        </w:numPr>
        <w:spacing w:before="480"/>
        <w:ind w:left="357" w:hanging="357"/>
        <w:jc w:val="both"/>
        <w:rPr>
          <w:rFonts w:ascii="Microsoft JhengHei" w:eastAsia="Microsoft JhengHei" w:hAnsi="Microsoft JhengHei" w:cstheme="minorHAnsi"/>
          <w:sz w:val="28"/>
          <w:szCs w:val="28"/>
        </w:rPr>
      </w:pPr>
      <w:r w:rsidRPr="00D55BE7">
        <w:rPr>
          <w:rFonts w:ascii="Microsoft JhengHei" w:eastAsia="Microsoft JhengHei" w:hAnsi="Microsoft JhengHei" w:cstheme="minorHAnsi" w:hint="eastAsia"/>
          <w:sz w:val="28"/>
          <w:szCs w:val="28"/>
        </w:rPr>
        <w:t>黃光漢的參軍經歷在許多年後被人知曉，他希望更多人知道抗日戰爭歷史。你認為學習抗日歷史有甚麼意義？</w:t>
      </w:r>
    </w:p>
    <w:p w14:paraId="53A3FCEE" w14:textId="7D1627F2" w:rsidR="00F764EF" w:rsidRPr="0037518D" w:rsidRDefault="0037518D" w:rsidP="00B6658D">
      <w:pPr>
        <w:spacing w:line="360" w:lineRule="auto"/>
        <w:rPr>
          <w:rFonts w:ascii="Times New Roman" w:hAnsi="Times New Roman" w:cs="Times New Roman"/>
          <w:color w:val="040606" w:themeColor="text2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40606" w:themeColor="text2"/>
          <w:sz w:val="28"/>
          <w:szCs w:val="28"/>
        </w:rPr>
        <w:t xml:space="preserve">    </w:t>
      </w:r>
    </w:p>
    <w:p w14:paraId="1592A97B" w14:textId="14AC8B06" w:rsidR="000848AD" w:rsidRPr="00E82F7D" w:rsidRDefault="00AC27F9" w:rsidP="00B6658D">
      <w:pPr>
        <w:pStyle w:val="a7"/>
        <w:snapToGrid w:val="0"/>
        <w:spacing w:line="360" w:lineRule="auto"/>
        <w:ind w:left="357"/>
        <w:jc w:val="both"/>
        <w:rPr>
          <w:rFonts w:ascii="Microsoft JhengHei" w:eastAsia="Microsoft JhengHei" w:hAnsi="Microsoft JhengHei"/>
          <w:b/>
          <w:bCs/>
          <w:color w:val="040606" w:themeColor="text2"/>
          <w:sz w:val="2"/>
          <w:szCs w:val="2"/>
        </w:rPr>
      </w:pPr>
      <w:r w:rsidRPr="0037518D"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  <w:u w:val="single"/>
        </w:rPr>
        <w:t xml:space="preserve"> </w:t>
      </w:r>
      <w:r w:rsidR="00B8425A" w:rsidRPr="0037518D"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</w:t>
      </w:r>
      <w:r w:rsidR="0037518D" w:rsidRPr="0037518D"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  <w:u w:val="single"/>
        </w:rPr>
        <w:t xml:space="preserve">  </w:t>
      </w:r>
      <w:r w:rsidR="00B8425A" w:rsidRPr="0037518D"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  <w:u w:val="single"/>
        </w:rPr>
        <w:t xml:space="preserve">               </w:t>
      </w:r>
      <w:r w:rsidR="00A84BE5" w:rsidRPr="0037518D"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  <w:u w:val="single"/>
        </w:rPr>
        <w:t xml:space="preserve"> </w:t>
      </w:r>
      <w:r w:rsidR="00B8425A" w:rsidRPr="0037518D"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  <w:u w:val="single"/>
        </w:rPr>
        <w:t xml:space="preserve"> </w:t>
      </w:r>
      <w:r w:rsidR="00B8425A" w:rsidRPr="00B8425A"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</w:rPr>
        <w:t xml:space="preserve"> </w:t>
      </w:r>
      <w:r w:rsidR="00B8425A" w:rsidRPr="00E82F7D">
        <w:rPr>
          <w:rFonts w:ascii="Microsoft JhengHei" w:eastAsia="Microsoft JhengHei" w:hAnsi="Microsoft JhengHei" w:hint="eastAsia"/>
          <w:b/>
          <w:bCs/>
          <w:color w:val="040606" w:themeColor="text2"/>
          <w:sz w:val="2"/>
          <w:szCs w:val="2"/>
        </w:rPr>
        <w:t>1</w:t>
      </w:r>
    </w:p>
    <w:p w14:paraId="75D2B14D" w14:textId="77777777" w:rsidR="00B6658D" w:rsidRPr="0037518D" w:rsidRDefault="0037518D" w:rsidP="00B6658D">
      <w:pPr>
        <w:spacing w:line="360" w:lineRule="auto"/>
        <w:rPr>
          <w:rFonts w:ascii="Times New Roman" w:hAnsi="Times New Roman" w:cs="Times New Roman"/>
          <w:color w:val="040606" w:themeColor="text2"/>
          <w:sz w:val="28"/>
          <w:szCs w:val="28"/>
          <w:u w:val="single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</w:t>
      </w:r>
    </w:p>
    <w:p w14:paraId="25A7F65C" w14:textId="1BC31F5C" w:rsidR="004C5582" w:rsidRPr="00AD2E34" w:rsidRDefault="00B6658D" w:rsidP="00AD2E34">
      <w:pPr>
        <w:pStyle w:val="a7"/>
        <w:snapToGrid w:val="0"/>
        <w:spacing w:line="360" w:lineRule="auto"/>
        <w:ind w:left="357"/>
        <w:jc w:val="both"/>
        <w:rPr>
          <w:rFonts w:ascii="Microsoft JhengHei" w:eastAsia="Microsoft JhengHei" w:hAnsi="Microsoft JhengHei"/>
          <w:b/>
          <w:bCs/>
          <w:color w:val="040606" w:themeColor="text2"/>
          <w:sz w:val="2"/>
          <w:szCs w:val="2"/>
        </w:rPr>
      </w:pPr>
      <w:r w:rsidRPr="0037518D"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</w:t>
      </w:r>
      <w:r w:rsidRPr="00B8425A">
        <w:rPr>
          <w:rFonts w:ascii="Microsoft JhengHei" w:eastAsia="Microsoft JhengHei" w:hAnsi="Microsoft JhengHei"/>
          <w:b/>
          <w:bCs/>
          <w:color w:val="040606" w:themeColor="text2"/>
          <w:sz w:val="28"/>
          <w:szCs w:val="28"/>
        </w:rPr>
        <w:t xml:space="preserve"> </w:t>
      </w:r>
      <w:r w:rsidRPr="00E82F7D">
        <w:rPr>
          <w:rFonts w:ascii="Microsoft JhengHei" w:eastAsia="Microsoft JhengHei" w:hAnsi="Microsoft JhengHei" w:hint="eastAsia"/>
          <w:b/>
          <w:bCs/>
          <w:color w:val="040606" w:themeColor="text2"/>
          <w:sz w:val="2"/>
          <w:szCs w:val="2"/>
        </w:rPr>
        <w:t>1</w:t>
      </w:r>
    </w:p>
    <w:sectPr w:rsidR="004C5582" w:rsidRPr="00AD2E34" w:rsidSect="004038B5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34BAF" w14:textId="77777777" w:rsidR="002A7081" w:rsidRDefault="002A7081" w:rsidP="00465C96">
      <w:r>
        <w:separator/>
      </w:r>
    </w:p>
  </w:endnote>
  <w:endnote w:type="continuationSeparator" w:id="0">
    <w:p w14:paraId="5AFD05D3" w14:textId="77777777" w:rsidR="002A7081" w:rsidRDefault="002A7081" w:rsidP="00465C96">
      <w:r>
        <w:continuationSeparator/>
      </w:r>
    </w:p>
  </w:endnote>
  <w:endnote w:type="continuationNotice" w:id="1">
    <w:p w14:paraId="0F511757" w14:textId="77777777" w:rsidR="002A7081" w:rsidRDefault="002A70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EB2B7" w14:textId="77777777" w:rsidR="002A7081" w:rsidRDefault="002A7081" w:rsidP="00465C96">
      <w:r>
        <w:separator/>
      </w:r>
    </w:p>
  </w:footnote>
  <w:footnote w:type="continuationSeparator" w:id="0">
    <w:p w14:paraId="67634437" w14:textId="77777777" w:rsidR="002A7081" w:rsidRDefault="002A7081" w:rsidP="00465C96">
      <w:r>
        <w:continuationSeparator/>
      </w:r>
    </w:p>
  </w:footnote>
  <w:footnote w:type="continuationNotice" w:id="1">
    <w:p w14:paraId="4AFB888E" w14:textId="77777777" w:rsidR="002A7081" w:rsidRDefault="002A70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2BE5FFFA" w:rsidR="004038B5" w:rsidRDefault="00DF6EED">
    <w:pPr>
      <w:pStyle w:val="a3"/>
    </w:pPr>
    <w:r>
      <w:rPr>
        <w:noProof/>
      </w:rPr>
      <w:drawing>
        <wp:anchor distT="0" distB="0" distL="114300" distR="114300" simplePos="0" relativeHeight="251657215" behindDoc="0" locked="0" layoutInCell="1" allowOverlap="1" wp14:anchorId="5CD349CE" wp14:editId="0CFAB765">
          <wp:simplePos x="0" y="0"/>
          <wp:positionH relativeFrom="page">
            <wp:posOffset>-635</wp:posOffset>
          </wp:positionH>
          <wp:positionV relativeFrom="paragraph">
            <wp:posOffset>-481635</wp:posOffset>
          </wp:positionV>
          <wp:extent cx="7548575" cy="1118527"/>
          <wp:effectExtent l="0" t="0" r="0" b="5715"/>
          <wp:wrapNone/>
          <wp:docPr id="4" name="圖片 4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圖片 13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575" cy="1118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3.5pt;height:43.5pt;visibility:visible;mso-wrap-style:square" o:bullet="t">
        <v:imagedata r:id="rId1" o:title=""/>
      </v:shape>
    </w:pict>
  </w:numPicBullet>
  <w:abstractNum w:abstractNumId="0" w15:restartNumberingAfterBreak="0">
    <w:nsid w:val="00CF38F1"/>
    <w:multiLevelType w:val="hybridMultilevel"/>
    <w:tmpl w:val="7D245E52"/>
    <w:lvl w:ilvl="0" w:tplc="92A8C00E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C43396"/>
    <w:multiLevelType w:val="hybridMultilevel"/>
    <w:tmpl w:val="9ABEE98E"/>
    <w:lvl w:ilvl="0" w:tplc="F58A463E">
      <w:start w:val="3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4010"/>
    <w:multiLevelType w:val="hybridMultilevel"/>
    <w:tmpl w:val="83D61278"/>
    <w:lvl w:ilvl="0" w:tplc="F616439C">
      <w:start w:val="1"/>
      <w:numFmt w:val="upperLetter"/>
      <w:lvlText w:val="(%1)"/>
      <w:lvlJc w:val="left"/>
      <w:pPr>
        <w:ind w:left="420" w:hanging="360"/>
      </w:pPr>
      <w:rPr>
        <w:rFonts w:ascii="Microsoft JhengHei" w:eastAsia="Microsoft JhengHei" w:hAnsi="Microsoft JhengHei" w:hint="default"/>
        <w:color w:val="484F5E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10B92"/>
    <w:multiLevelType w:val="hybridMultilevel"/>
    <w:tmpl w:val="817CF7C8"/>
    <w:lvl w:ilvl="0" w:tplc="3C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C0715"/>
    <w:multiLevelType w:val="hybridMultilevel"/>
    <w:tmpl w:val="1A3E2194"/>
    <w:lvl w:ilvl="0" w:tplc="B1F0D4B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1FB81DB0"/>
    <w:multiLevelType w:val="hybridMultilevel"/>
    <w:tmpl w:val="1A0A4BA6"/>
    <w:lvl w:ilvl="0" w:tplc="9FCAB82A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E20B1"/>
    <w:multiLevelType w:val="hybridMultilevel"/>
    <w:tmpl w:val="F4AE3B3C"/>
    <w:lvl w:ilvl="0" w:tplc="BD78298A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A94B55"/>
    <w:multiLevelType w:val="hybridMultilevel"/>
    <w:tmpl w:val="0958ECBA"/>
    <w:lvl w:ilvl="0" w:tplc="7D00F65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30D06514"/>
    <w:multiLevelType w:val="hybridMultilevel"/>
    <w:tmpl w:val="9E3E2684"/>
    <w:lvl w:ilvl="0" w:tplc="8B3047C4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33EB0055"/>
    <w:multiLevelType w:val="hybridMultilevel"/>
    <w:tmpl w:val="4CA007F0"/>
    <w:lvl w:ilvl="0" w:tplc="C94C1A9C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4D0434"/>
    <w:multiLevelType w:val="hybridMultilevel"/>
    <w:tmpl w:val="DAAECC7A"/>
    <w:lvl w:ilvl="0" w:tplc="10FE2FF2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44718E"/>
    <w:multiLevelType w:val="hybridMultilevel"/>
    <w:tmpl w:val="CCC8CB66"/>
    <w:lvl w:ilvl="0" w:tplc="4A3AECF6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D5FCA"/>
    <w:multiLevelType w:val="hybridMultilevel"/>
    <w:tmpl w:val="6DB2D6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CF54D8"/>
    <w:multiLevelType w:val="hybridMultilevel"/>
    <w:tmpl w:val="EC6C8534"/>
    <w:lvl w:ilvl="0" w:tplc="BEB6CD3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48617FBD"/>
    <w:multiLevelType w:val="hybridMultilevel"/>
    <w:tmpl w:val="8418F16C"/>
    <w:lvl w:ilvl="0" w:tplc="A2344014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A94571"/>
    <w:multiLevelType w:val="hybridMultilevel"/>
    <w:tmpl w:val="F58A49C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642344"/>
    <w:multiLevelType w:val="hybridMultilevel"/>
    <w:tmpl w:val="6DB2D656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0" w15:restartNumberingAfterBreak="0">
    <w:nsid w:val="5F3C5078"/>
    <w:multiLevelType w:val="hybridMultilevel"/>
    <w:tmpl w:val="2E1E830A"/>
    <w:lvl w:ilvl="0" w:tplc="6446335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5" w15:restartNumberingAfterBreak="0">
    <w:nsid w:val="67184FF2"/>
    <w:multiLevelType w:val="hybridMultilevel"/>
    <w:tmpl w:val="5AF024DC"/>
    <w:lvl w:ilvl="0" w:tplc="A2588908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4E245B"/>
    <w:multiLevelType w:val="hybridMultilevel"/>
    <w:tmpl w:val="07BC09FE"/>
    <w:lvl w:ilvl="0" w:tplc="ECC28E3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BB4278"/>
    <w:multiLevelType w:val="hybridMultilevel"/>
    <w:tmpl w:val="BC84B764"/>
    <w:lvl w:ilvl="0" w:tplc="9D72B53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8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FD06E3"/>
    <w:multiLevelType w:val="hybridMultilevel"/>
    <w:tmpl w:val="BA5A7E72"/>
    <w:lvl w:ilvl="0" w:tplc="F828B43A">
      <w:start w:val="6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515688"/>
    <w:multiLevelType w:val="hybridMultilevel"/>
    <w:tmpl w:val="DD8490C6"/>
    <w:lvl w:ilvl="0" w:tplc="7F4CE3B6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2" w15:restartNumberingAfterBreak="0">
    <w:nsid w:val="753F4AE6"/>
    <w:multiLevelType w:val="hybridMultilevel"/>
    <w:tmpl w:val="5B727B92"/>
    <w:lvl w:ilvl="0" w:tplc="1D8E2A94">
      <w:start w:val="3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6880CFD"/>
    <w:multiLevelType w:val="hybridMultilevel"/>
    <w:tmpl w:val="791E0AAC"/>
    <w:lvl w:ilvl="0" w:tplc="FFFFFFFF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6" w15:restartNumberingAfterBreak="0">
    <w:nsid w:val="797B3314"/>
    <w:multiLevelType w:val="hybridMultilevel"/>
    <w:tmpl w:val="14E4EE4E"/>
    <w:lvl w:ilvl="0" w:tplc="CFA8F636">
      <w:start w:val="1"/>
      <w:numFmt w:val="upperLetter"/>
      <w:lvlText w:val="%1."/>
      <w:lvlJc w:val="left"/>
      <w:pPr>
        <w:ind w:left="717" w:hanging="360"/>
      </w:pPr>
      <w:rPr>
        <w:rFonts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7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FA2B59"/>
    <w:multiLevelType w:val="hybridMultilevel"/>
    <w:tmpl w:val="791E0AAC"/>
    <w:lvl w:ilvl="0" w:tplc="B3B845C8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2007" w:hanging="360"/>
      </w:pPr>
    </w:lvl>
    <w:lvl w:ilvl="2" w:tplc="3C09001B" w:tentative="1">
      <w:start w:val="1"/>
      <w:numFmt w:val="lowerRoman"/>
      <w:lvlText w:val="%3."/>
      <w:lvlJc w:val="right"/>
      <w:pPr>
        <w:ind w:left="2727" w:hanging="180"/>
      </w:pPr>
    </w:lvl>
    <w:lvl w:ilvl="3" w:tplc="3C09000F" w:tentative="1">
      <w:start w:val="1"/>
      <w:numFmt w:val="decimal"/>
      <w:lvlText w:val="%4."/>
      <w:lvlJc w:val="left"/>
      <w:pPr>
        <w:ind w:left="3447" w:hanging="360"/>
      </w:pPr>
    </w:lvl>
    <w:lvl w:ilvl="4" w:tplc="3C090019" w:tentative="1">
      <w:start w:val="1"/>
      <w:numFmt w:val="lowerLetter"/>
      <w:lvlText w:val="%5."/>
      <w:lvlJc w:val="left"/>
      <w:pPr>
        <w:ind w:left="4167" w:hanging="360"/>
      </w:pPr>
    </w:lvl>
    <w:lvl w:ilvl="5" w:tplc="3C09001B" w:tentative="1">
      <w:start w:val="1"/>
      <w:numFmt w:val="lowerRoman"/>
      <w:lvlText w:val="%6."/>
      <w:lvlJc w:val="right"/>
      <w:pPr>
        <w:ind w:left="4887" w:hanging="180"/>
      </w:pPr>
    </w:lvl>
    <w:lvl w:ilvl="6" w:tplc="3C09000F" w:tentative="1">
      <w:start w:val="1"/>
      <w:numFmt w:val="decimal"/>
      <w:lvlText w:val="%7."/>
      <w:lvlJc w:val="left"/>
      <w:pPr>
        <w:ind w:left="5607" w:hanging="360"/>
      </w:pPr>
    </w:lvl>
    <w:lvl w:ilvl="7" w:tplc="3C090019" w:tentative="1">
      <w:start w:val="1"/>
      <w:numFmt w:val="lowerLetter"/>
      <w:lvlText w:val="%8."/>
      <w:lvlJc w:val="left"/>
      <w:pPr>
        <w:ind w:left="6327" w:hanging="360"/>
      </w:pPr>
    </w:lvl>
    <w:lvl w:ilvl="8" w:tplc="3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28"/>
  </w:num>
  <w:num w:numId="2" w16cid:durableId="102379785">
    <w:abstractNumId w:val="40"/>
  </w:num>
  <w:num w:numId="3" w16cid:durableId="1348556626">
    <w:abstractNumId w:val="43"/>
  </w:num>
  <w:num w:numId="4" w16cid:durableId="849836731">
    <w:abstractNumId w:val="5"/>
  </w:num>
  <w:num w:numId="5" w16cid:durableId="1243838014">
    <w:abstractNumId w:val="2"/>
  </w:num>
  <w:num w:numId="6" w16cid:durableId="575241033">
    <w:abstractNumId w:val="20"/>
  </w:num>
  <w:num w:numId="7" w16cid:durableId="750085455">
    <w:abstractNumId w:val="49"/>
  </w:num>
  <w:num w:numId="8" w16cid:durableId="1344283723">
    <w:abstractNumId w:val="47"/>
  </w:num>
  <w:num w:numId="9" w16cid:durableId="1885632583">
    <w:abstractNumId w:val="1"/>
  </w:num>
  <w:num w:numId="10" w16cid:durableId="1619026902">
    <w:abstractNumId w:val="31"/>
  </w:num>
  <w:num w:numId="11" w16cid:durableId="1152792619">
    <w:abstractNumId w:val="18"/>
  </w:num>
  <w:num w:numId="12" w16cid:durableId="833840534">
    <w:abstractNumId w:val="38"/>
  </w:num>
  <w:num w:numId="13" w16cid:durableId="592203744">
    <w:abstractNumId w:val="10"/>
  </w:num>
  <w:num w:numId="14" w16cid:durableId="868029038">
    <w:abstractNumId w:val="6"/>
  </w:num>
  <w:num w:numId="15" w16cid:durableId="1472560170">
    <w:abstractNumId w:val="34"/>
  </w:num>
  <w:num w:numId="16" w16cid:durableId="1690638085">
    <w:abstractNumId w:val="25"/>
  </w:num>
  <w:num w:numId="17" w16cid:durableId="445545315">
    <w:abstractNumId w:val="13"/>
  </w:num>
  <w:num w:numId="18" w16cid:durableId="160119741">
    <w:abstractNumId w:val="45"/>
  </w:num>
  <w:num w:numId="19" w16cid:durableId="1123697653">
    <w:abstractNumId w:val="29"/>
  </w:num>
  <w:num w:numId="20" w16cid:durableId="1324427341">
    <w:abstractNumId w:val="33"/>
  </w:num>
  <w:num w:numId="21" w16cid:durableId="808788946">
    <w:abstractNumId w:val="24"/>
  </w:num>
  <w:num w:numId="22" w16cid:durableId="1113591721">
    <w:abstractNumId w:val="17"/>
  </w:num>
  <w:num w:numId="23" w16cid:durableId="139811117">
    <w:abstractNumId w:val="36"/>
  </w:num>
  <w:num w:numId="24" w16cid:durableId="1671367105">
    <w:abstractNumId w:val="30"/>
  </w:num>
  <w:num w:numId="25" w16cid:durableId="538709794">
    <w:abstractNumId w:val="16"/>
  </w:num>
  <w:num w:numId="26" w16cid:durableId="1312104137">
    <w:abstractNumId w:val="19"/>
  </w:num>
  <w:num w:numId="27" w16cid:durableId="442384784">
    <w:abstractNumId w:val="39"/>
  </w:num>
  <w:num w:numId="28" w16cid:durableId="1393382153">
    <w:abstractNumId w:val="9"/>
  </w:num>
  <w:num w:numId="29" w16cid:durableId="321349674">
    <w:abstractNumId w:val="22"/>
  </w:num>
  <w:num w:numId="30" w16cid:durableId="312488335">
    <w:abstractNumId w:val="4"/>
  </w:num>
  <w:num w:numId="31" w16cid:durableId="1740781496">
    <w:abstractNumId w:val="0"/>
  </w:num>
  <w:num w:numId="32" w16cid:durableId="2079741792">
    <w:abstractNumId w:val="26"/>
  </w:num>
  <w:num w:numId="33" w16cid:durableId="1033384886">
    <w:abstractNumId w:val="7"/>
  </w:num>
  <w:num w:numId="34" w16cid:durableId="319774123">
    <w:abstractNumId w:val="27"/>
  </w:num>
  <w:num w:numId="35" w16cid:durableId="589239111">
    <w:abstractNumId w:val="21"/>
  </w:num>
  <w:num w:numId="36" w16cid:durableId="756251880">
    <w:abstractNumId w:val="23"/>
  </w:num>
  <w:num w:numId="37" w16cid:durableId="991176627">
    <w:abstractNumId w:val="14"/>
  </w:num>
  <w:num w:numId="38" w16cid:durableId="1438600782">
    <w:abstractNumId w:val="48"/>
  </w:num>
  <w:num w:numId="39" w16cid:durableId="1617104631">
    <w:abstractNumId w:val="37"/>
  </w:num>
  <w:num w:numId="40" w16cid:durableId="177888033">
    <w:abstractNumId w:val="44"/>
  </w:num>
  <w:num w:numId="41" w16cid:durableId="40176913">
    <w:abstractNumId w:val="3"/>
  </w:num>
  <w:num w:numId="42" w16cid:durableId="1713728052">
    <w:abstractNumId w:val="11"/>
  </w:num>
  <w:num w:numId="43" w16cid:durableId="1631209244">
    <w:abstractNumId w:val="41"/>
  </w:num>
  <w:num w:numId="44" w16cid:durableId="1703241624">
    <w:abstractNumId w:val="42"/>
  </w:num>
  <w:num w:numId="45" w16cid:durableId="554313248">
    <w:abstractNumId w:val="35"/>
  </w:num>
  <w:num w:numId="46" w16cid:durableId="1142623040">
    <w:abstractNumId w:val="8"/>
  </w:num>
  <w:num w:numId="47" w16cid:durableId="1292905653">
    <w:abstractNumId w:val="15"/>
  </w:num>
  <w:num w:numId="48" w16cid:durableId="702904333">
    <w:abstractNumId w:val="46"/>
  </w:num>
  <w:num w:numId="49" w16cid:durableId="822552643">
    <w:abstractNumId w:val="12"/>
  </w:num>
  <w:num w:numId="50" w16cid:durableId="36059279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59A"/>
    <w:rsid w:val="000016FD"/>
    <w:rsid w:val="00004632"/>
    <w:rsid w:val="00007077"/>
    <w:rsid w:val="000137E2"/>
    <w:rsid w:val="00013909"/>
    <w:rsid w:val="00015F32"/>
    <w:rsid w:val="000214DD"/>
    <w:rsid w:val="000216B2"/>
    <w:rsid w:val="000229F7"/>
    <w:rsid w:val="00022F97"/>
    <w:rsid w:val="00023D9E"/>
    <w:rsid w:val="00023F7D"/>
    <w:rsid w:val="00026575"/>
    <w:rsid w:val="000269CF"/>
    <w:rsid w:val="00027603"/>
    <w:rsid w:val="00033330"/>
    <w:rsid w:val="00035EED"/>
    <w:rsid w:val="000371B0"/>
    <w:rsid w:val="000420EC"/>
    <w:rsid w:val="00042683"/>
    <w:rsid w:val="00043B97"/>
    <w:rsid w:val="00057A84"/>
    <w:rsid w:val="0006107E"/>
    <w:rsid w:val="0006459E"/>
    <w:rsid w:val="00065FD4"/>
    <w:rsid w:val="000661D6"/>
    <w:rsid w:val="00070AD3"/>
    <w:rsid w:val="0007122F"/>
    <w:rsid w:val="0007141B"/>
    <w:rsid w:val="000721E8"/>
    <w:rsid w:val="00076ED9"/>
    <w:rsid w:val="00081765"/>
    <w:rsid w:val="00081B2D"/>
    <w:rsid w:val="000847D2"/>
    <w:rsid w:val="000848AD"/>
    <w:rsid w:val="00085CA2"/>
    <w:rsid w:val="00086E3A"/>
    <w:rsid w:val="00094A35"/>
    <w:rsid w:val="000A204E"/>
    <w:rsid w:val="000B41D0"/>
    <w:rsid w:val="000B602A"/>
    <w:rsid w:val="000B7CE4"/>
    <w:rsid w:val="000C05F8"/>
    <w:rsid w:val="000C09CC"/>
    <w:rsid w:val="000C0DCA"/>
    <w:rsid w:val="000C166D"/>
    <w:rsid w:val="000C2404"/>
    <w:rsid w:val="000C3CFC"/>
    <w:rsid w:val="000D56D8"/>
    <w:rsid w:val="000D6EA7"/>
    <w:rsid w:val="000D7F88"/>
    <w:rsid w:val="000E0CDB"/>
    <w:rsid w:val="000E20E7"/>
    <w:rsid w:val="000E588B"/>
    <w:rsid w:val="000E58CD"/>
    <w:rsid w:val="000E788F"/>
    <w:rsid w:val="000E7F0E"/>
    <w:rsid w:val="000F0B39"/>
    <w:rsid w:val="000F677D"/>
    <w:rsid w:val="001004A5"/>
    <w:rsid w:val="00102805"/>
    <w:rsid w:val="00102F29"/>
    <w:rsid w:val="00105ABE"/>
    <w:rsid w:val="00106FA6"/>
    <w:rsid w:val="00110995"/>
    <w:rsid w:val="00111981"/>
    <w:rsid w:val="00112143"/>
    <w:rsid w:val="00113FD7"/>
    <w:rsid w:val="001141BA"/>
    <w:rsid w:val="001145BE"/>
    <w:rsid w:val="001153B8"/>
    <w:rsid w:val="00117A43"/>
    <w:rsid w:val="00125BCF"/>
    <w:rsid w:val="00127F44"/>
    <w:rsid w:val="0013254A"/>
    <w:rsid w:val="0013544A"/>
    <w:rsid w:val="0014054D"/>
    <w:rsid w:val="001412D4"/>
    <w:rsid w:val="00151CF7"/>
    <w:rsid w:val="00157029"/>
    <w:rsid w:val="001576EA"/>
    <w:rsid w:val="00162518"/>
    <w:rsid w:val="00164750"/>
    <w:rsid w:val="001647B0"/>
    <w:rsid w:val="00165B48"/>
    <w:rsid w:val="001714CF"/>
    <w:rsid w:val="00171F52"/>
    <w:rsid w:val="00172904"/>
    <w:rsid w:val="00172B8E"/>
    <w:rsid w:val="00174E8E"/>
    <w:rsid w:val="00175196"/>
    <w:rsid w:val="001752D5"/>
    <w:rsid w:val="00177482"/>
    <w:rsid w:val="00180254"/>
    <w:rsid w:val="00180299"/>
    <w:rsid w:val="00185F29"/>
    <w:rsid w:val="00185F9B"/>
    <w:rsid w:val="00186D0D"/>
    <w:rsid w:val="00191EBE"/>
    <w:rsid w:val="00195335"/>
    <w:rsid w:val="00196A4E"/>
    <w:rsid w:val="001A1181"/>
    <w:rsid w:val="001A1410"/>
    <w:rsid w:val="001A2F95"/>
    <w:rsid w:val="001A3CCD"/>
    <w:rsid w:val="001A4F4D"/>
    <w:rsid w:val="001A5407"/>
    <w:rsid w:val="001A5BDA"/>
    <w:rsid w:val="001A5C10"/>
    <w:rsid w:val="001A62A4"/>
    <w:rsid w:val="001B0EBB"/>
    <w:rsid w:val="001B2F67"/>
    <w:rsid w:val="001B3365"/>
    <w:rsid w:val="001B3571"/>
    <w:rsid w:val="001B5D19"/>
    <w:rsid w:val="001B6533"/>
    <w:rsid w:val="001C0541"/>
    <w:rsid w:val="001C0642"/>
    <w:rsid w:val="001C225F"/>
    <w:rsid w:val="001D0E55"/>
    <w:rsid w:val="001D15E4"/>
    <w:rsid w:val="001D3DFC"/>
    <w:rsid w:val="001D4F49"/>
    <w:rsid w:val="001D6899"/>
    <w:rsid w:val="001D7BE6"/>
    <w:rsid w:val="001E18A6"/>
    <w:rsid w:val="001E3241"/>
    <w:rsid w:val="001E4DD3"/>
    <w:rsid w:val="001E79CB"/>
    <w:rsid w:val="001F4025"/>
    <w:rsid w:val="001F6E2C"/>
    <w:rsid w:val="0020069A"/>
    <w:rsid w:val="002007FB"/>
    <w:rsid w:val="0020543C"/>
    <w:rsid w:val="00206051"/>
    <w:rsid w:val="00212025"/>
    <w:rsid w:val="00212CE5"/>
    <w:rsid w:val="00213CA0"/>
    <w:rsid w:val="00215D6D"/>
    <w:rsid w:val="0022141A"/>
    <w:rsid w:val="00223311"/>
    <w:rsid w:val="002235BC"/>
    <w:rsid w:val="00223FC6"/>
    <w:rsid w:val="00227235"/>
    <w:rsid w:val="0022742A"/>
    <w:rsid w:val="002339C6"/>
    <w:rsid w:val="00236A37"/>
    <w:rsid w:val="00236D0A"/>
    <w:rsid w:val="00236DCB"/>
    <w:rsid w:val="00237112"/>
    <w:rsid w:val="00241492"/>
    <w:rsid w:val="002428B0"/>
    <w:rsid w:val="00246AAB"/>
    <w:rsid w:val="002476B6"/>
    <w:rsid w:val="00247D1C"/>
    <w:rsid w:val="00250314"/>
    <w:rsid w:val="002531BF"/>
    <w:rsid w:val="00253473"/>
    <w:rsid w:val="002578E0"/>
    <w:rsid w:val="00257B1E"/>
    <w:rsid w:val="00261708"/>
    <w:rsid w:val="00261B02"/>
    <w:rsid w:val="00261F5E"/>
    <w:rsid w:val="002622F2"/>
    <w:rsid w:val="00262837"/>
    <w:rsid w:val="00262D6A"/>
    <w:rsid w:val="00262DF5"/>
    <w:rsid w:val="002644A5"/>
    <w:rsid w:val="00265AA8"/>
    <w:rsid w:val="00267AC8"/>
    <w:rsid w:val="00270482"/>
    <w:rsid w:val="00271009"/>
    <w:rsid w:val="0027119F"/>
    <w:rsid w:val="002742F5"/>
    <w:rsid w:val="0028014C"/>
    <w:rsid w:val="00283C8F"/>
    <w:rsid w:val="00284144"/>
    <w:rsid w:val="00284737"/>
    <w:rsid w:val="002879D8"/>
    <w:rsid w:val="00294630"/>
    <w:rsid w:val="00294B6E"/>
    <w:rsid w:val="00296E29"/>
    <w:rsid w:val="00297868"/>
    <w:rsid w:val="002A7081"/>
    <w:rsid w:val="002A7669"/>
    <w:rsid w:val="002A7E69"/>
    <w:rsid w:val="002C166E"/>
    <w:rsid w:val="002C2ABA"/>
    <w:rsid w:val="002C5663"/>
    <w:rsid w:val="002C73C8"/>
    <w:rsid w:val="002C7DA0"/>
    <w:rsid w:val="002C7E62"/>
    <w:rsid w:val="002D2E11"/>
    <w:rsid w:val="002D32BE"/>
    <w:rsid w:val="002D517B"/>
    <w:rsid w:val="002D6956"/>
    <w:rsid w:val="002E026B"/>
    <w:rsid w:val="002E27DF"/>
    <w:rsid w:val="002E2D32"/>
    <w:rsid w:val="002E331A"/>
    <w:rsid w:val="002E3476"/>
    <w:rsid w:val="002E587D"/>
    <w:rsid w:val="002E5D86"/>
    <w:rsid w:val="002F748E"/>
    <w:rsid w:val="002F7863"/>
    <w:rsid w:val="003030DB"/>
    <w:rsid w:val="00310285"/>
    <w:rsid w:val="0031180F"/>
    <w:rsid w:val="003133B3"/>
    <w:rsid w:val="0031399C"/>
    <w:rsid w:val="00313A13"/>
    <w:rsid w:val="00314C50"/>
    <w:rsid w:val="003174A6"/>
    <w:rsid w:val="0032014E"/>
    <w:rsid w:val="0032354F"/>
    <w:rsid w:val="003235F2"/>
    <w:rsid w:val="00323D45"/>
    <w:rsid w:val="00325C65"/>
    <w:rsid w:val="00330DE2"/>
    <w:rsid w:val="0033120B"/>
    <w:rsid w:val="0033255D"/>
    <w:rsid w:val="00333529"/>
    <w:rsid w:val="003361EC"/>
    <w:rsid w:val="003371A1"/>
    <w:rsid w:val="00337B09"/>
    <w:rsid w:val="003431C5"/>
    <w:rsid w:val="00343871"/>
    <w:rsid w:val="00346063"/>
    <w:rsid w:val="00350B05"/>
    <w:rsid w:val="0035407C"/>
    <w:rsid w:val="0035480E"/>
    <w:rsid w:val="00357EBA"/>
    <w:rsid w:val="0036168D"/>
    <w:rsid w:val="00361CFE"/>
    <w:rsid w:val="0036573B"/>
    <w:rsid w:val="00372C89"/>
    <w:rsid w:val="0037518D"/>
    <w:rsid w:val="00375DF1"/>
    <w:rsid w:val="00377893"/>
    <w:rsid w:val="003826F0"/>
    <w:rsid w:val="003854AA"/>
    <w:rsid w:val="0039064E"/>
    <w:rsid w:val="003914E0"/>
    <w:rsid w:val="0039323E"/>
    <w:rsid w:val="00394409"/>
    <w:rsid w:val="00395379"/>
    <w:rsid w:val="00397974"/>
    <w:rsid w:val="003A036F"/>
    <w:rsid w:val="003A143D"/>
    <w:rsid w:val="003A55C7"/>
    <w:rsid w:val="003B27AC"/>
    <w:rsid w:val="003B74FB"/>
    <w:rsid w:val="003C15AA"/>
    <w:rsid w:val="003C4672"/>
    <w:rsid w:val="003C6CC6"/>
    <w:rsid w:val="003D2C87"/>
    <w:rsid w:val="003D6B55"/>
    <w:rsid w:val="003E10FF"/>
    <w:rsid w:val="003E35D9"/>
    <w:rsid w:val="003E3F00"/>
    <w:rsid w:val="003F0F0F"/>
    <w:rsid w:val="003F3BFE"/>
    <w:rsid w:val="003F51F6"/>
    <w:rsid w:val="003F771E"/>
    <w:rsid w:val="003F7AB2"/>
    <w:rsid w:val="00401E4B"/>
    <w:rsid w:val="00402D76"/>
    <w:rsid w:val="00403504"/>
    <w:rsid w:val="004038B5"/>
    <w:rsid w:val="00410330"/>
    <w:rsid w:val="00410D3E"/>
    <w:rsid w:val="00412FDB"/>
    <w:rsid w:val="004132B7"/>
    <w:rsid w:val="00413D92"/>
    <w:rsid w:val="00414716"/>
    <w:rsid w:val="004168A9"/>
    <w:rsid w:val="00417965"/>
    <w:rsid w:val="004267DB"/>
    <w:rsid w:val="004332D1"/>
    <w:rsid w:val="00433BF3"/>
    <w:rsid w:val="0043426E"/>
    <w:rsid w:val="00443C26"/>
    <w:rsid w:val="004451C2"/>
    <w:rsid w:val="00446B9D"/>
    <w:rsid w:val="00447E7C"/>
    <w:rsid w:val="00450842"/>
    <w:rsid w:val="00450D4C"/>
    <w:rsid w:val="004539D5"/>
    <w:rsid w:val="004565A5"/>
    <w:rsid w:val="0046059C"/>
    <w:rsid w:val="004607AF"/>
    <w:rsid w:val="00461495"/>
    <w:rsid w:val="00462109"/>
    <w:rsid w:val="00465C96"/>
    <w:rsid w:val="0047169B"/>
    <w:rsid w:val="0047226A"/>
    <w:rsid w:val="004722EC"/>
    <w:rsid w:val="004757BF"/>
    <w:rsid w:val="004775FE"/>
    <w:rsid w:val="00480600"/>
    <w:rsid w:val="00480FBB"/>
    <w:rsid w:val="00482551"/>
    <w:rsid w:val="004911BC"/>
    <w:rsid w:val="00496211"/>
    <w:rsid w:val="004A0D4F"/>
    <w:rsid w:val="004A2750"/>
    <w:rsid w:val="004A2CA4"/>
    <w:rsid w:val="004A2E2F"/>
    <w:rsid w:val="004A6D4F"/>
    <w:rsid w:val="004B2205"/>
    <w:rsid w:val="004B2D7B"/>
    <w:rsid w:val="004B45AB"/>
    <w:rsid w:val="004B65AA"/>
    <w:rsid w:val="004B79B8"/>
    <w:rsid w:val="004C0371"/>
    <w:rsid w:val="004C1BD5"/>
    <w:rsid w:val="004C48BD"/>
    <w:rsid w:val="004C4C64"/>
    <w:rsid w:val="004C5582"/>
    <w:rsid w:val="004C6F9F"/>
    <w:rsid w:val="004D0121"/>
    <w:rsid w:val="004D155B"/>
    <w:rsid w:val="004D5A03"/>
    <w:rsid w:val="004D6525"/>
    <w:rsid w:val="004D79F8"/>
    <w:rsid w:val="004D7ED4"/>
    <w:rsid w:val="004E1111"/>
    <w:rsid w:val="004E7FE0"/>
    <w:rsid w:val="004F0A8C"/>
    <w:rsid w:val="004F317E"/>
    <w:rsid w:val="004F3436"/>
    <w:rsid w:val="005003DD"/>
    <w:rsid w:val="00501B61"/>
    <w:rsid w:val="005031E1"/>
    <w:rsid w:val="00512664"/>
    <w:rsid w:val="005143FE"/>
    <w:rsid w:val="0051704A"/>
    <w:rsid w:val="00517460"/>
    <w:rsid w:val="00520DDE"/>
    <w:rsid w:val="00524D68"/>
    <w:rsid w:val="00527DF9"/>
    <w:rsid w:val="00531CAD"/>
    <w:rsid w:val="00532AD8"/>
    <w:rsid w:val="00533903"/>
    <w:rsid w:val="00533D44"/>
    <w:rsid w:val="00534BC7"/>
    <w:rsid w:val="00534FED"/>
    <w:rsid w:val="00537238"/>
    <w:rsid w:val="005402EB"/>
    <w:rsid w:val="00544545"/>
    <w:rsid w:val="005479B2"/>
    <w:rsid w:val="005526C1"/>
    <w:rsid w:val="00555211"/>
    <w:rsid w:val="005552E6"/>
    <w:rsid w:val="005566A0"/>
    <w:rsid w:val="00556D28"/>
    <w:rsid w:val="005619BC"/>
    <w:rsid w:val="0056315E"/>
    <w:rsid w:val="005636F8"/>
    <w:rsid w:val="00564A32"/>
    <w:rsid w:val="00565DD8"/>
    <w:rsid w:val="0057316B"/>
    <w:rsid w:val="00574311"/>
    <w:rsid w:val="005750B5"/>
    <w:rsid w:val="0058047E"/>
    <w:rsid w:val="00581DBF"/>
    <w:rsid w:val="005832EF"/>
    <w:rsid w:val="00584036"/>
    <w:rsid w:val="00584079"/>
    <w:rsid w:val="0058498D"/>
    <w:rsid w:val="00585C70"/>
    <w:rsid w:val="0058754C"/>
    <w:rsid w:val="00590452"/>
    <w:rsid w:val="00592357"/>
    <w:rsid w:val="005937EF"/>
    <w:rsid w:val="00593AD1"/>
    <w:rsid w:val="0059681B"/>
    <w:rsid w:val="005A0843"/>
    <w:rsid w:val="005A094A"/>
    <w:rsid w:val="005A73F5"/>
    <w:rsid w:val="005A77F7"/>
    <w:rsid w:val="005B02FC"/>
    <w:rsid w:val="005B0712"/>
    <w:rsid w:val="005B0C24"/>
    <w:rsid w:val="005B428F"/>
    <w:rsid w:val="005B59D8"/>
    <w:rsid w:val="005B6763"/>
    <w:rsid w:val="005B6C15"/>
    <w:rsid w:val="005C141D"/>
    <w:rsid w:val="005C5236"/>
    <w:rsid w:val="005C6772"/>
    <w:rsid w:val="005D069B"/>
    <w:rsid w:val="005D0F69"/>
    <w:rsid w:val="005D2749"/>
    <w:rsid w:val="005D6FCE"/>
    <w:rsid w:val="005E0042"/>
    <w:rsid w:val="005E5AF9"/>
    <w:rsid w:val="005E5BF0"/>
    <w:rsid w:val="005E6761"/>
    <w:rsid w:val="005F1B16"/>
    <w:rsid w:val="005F3C18"/>
    <w:rsid w:val="005F49E4"/>
    <w:rsid w:val="005F582E"/>
    <w:rsid w:val="005F7C4A"/>
    <w:rsid w:val="00604612"/>
    <w:rsid w:val="00604DF2"/>
    <w:rsid w:val="006051EA"/>
    <w:rsid w:val="00607159"/>
    <w:rsid w:val="006101FC"/>
    <w:rsid w:val="006117A6"/>
    <w:rsid w:val="00612BDD"/>
    <w:rsid w:val="00613A64"/>
    <w:rsid w:val="00615BE5"/>
    <w:rsid w:val="00621C51"/>
    <w:rsid w:val="0062291B"/>
    <w:rsid w:val="006239DD"/>
    <w:rsid w:val="00625046"/>
    <w:rsid w:val="00627177"/>
    <w:rsid w:val="00627E1A"/>
    <w:rsid w:val="006318CB"/>
    <w:rsid w:val="00635355"/>
    <w:rsid w:val="00637C09"/>
    <w:rsid w:val="006412FA"/>
    <w:rsid w:val="00641E16"/>
    <w:rsid w:val="006442B6"/>
    <w:rsid w:val="0064582B"/>
    <w:rsid w:val="00652E18"/>
    <w:rsid w:val="00654005"/>
    <w:rsid w:val="0065562E"/>
    <w:rsid w:val="00655E55"/>
    <w:rsid w:val="00657191"/>
    <w:rsid w:val="006579B6"/>
    <w:rsid w:val="00663388"/>
    <w:rsid w:val="00663A4A"/>
    <w:rsid w:val="00664FA2"/>
    <w:rsid w:val="0066607E"/>
    <w:rsid w:val="006663F3"/>
    <w:rsid w:val="00667D9A"/>
    <w:rsid w:val="00671992"/>
    <w:rsid w:val="00672A70"/>
    <w:rsid w:val="0067447D"/>
    <w:rsid w:val="00676CFE"/>
    <w:rsid w:val="00682A0E"/>
    <w:rsid w:val="00685051"/>
    <w:rsid w:val="00692BA0"/>
    <w:rsid w:val="00694632"/>
    <w:rsid w:val="0069696D"/>
    <w:rsid w:val="006B3778"/>
    <w:rsid w:val="006B3C02"/>
    <w:rsid w:val="006B588D"/>
    <w:rsid w:val="006B6120"/>
    <w:rsid w:val="006B66B9"/>
    <w:rsid w:val="006C09AB"/>
    <w:rsid w:val="006C193B"/>
    <w:rsid w:val="006C1EB3"/>
    <w:rsid w:val="006C2B3F"/>
    <w:rsid w:val="006C3760"/>
    <w:rsid w:val="006C3967"/>
    <w:rsid w:val="006C7B5D"/>
    <w:rsid w:val="006D06C7"/>
    <w:rsid w:val="006D2B05"/>
    <w:rsid w:val="006E0152"/>
    <w:rsid w:val="006E5567"/>
    <w:rsid w:val="006E6B17"/>
    <w:rsid w:val="006E71A8"/>
    <w:rsid w:val="006F1057"/>
    <w:rsid w:val="006F2A9C"/>
    <w:rsid w:val="006F3F81"/>
    <w:rsid w:val="006F71E5"/>
    <w:rsid w:val="00700E2B"/>
    <w:rsid w:val="00701F1D"/>
    <w:rsid w:val="00706C1D"/>
    <w:rsid w:val="00707BFA"/>
    <w:rsid w:val="007134CC"/>
    <w:rsid w:val="0071420A"/>
    <w:rsid w:val="007156C4"/>
    <w:rsid w:val="007171B8"/>
    <w:rsid w:val="00730D60"/>
    <w:rsid w:val="007400C4"/>
    <w:rsid w:val="007438AA"/>
    <w:rsid w:val="00743C17"/>
    <w:rsid w:val="0074644D"/>
    <w:rsid w:val="007465DF"/>
    <w:rsid w:val="007503AC"/>
    <w:rsid w:val="0075466E"/>
    <w:rsid w:val="007549DF"/>
    <w:rsid w:val="00756D13"/>
    <w:rsid w:val="00760021"/>
    <w:rsid w:val="0076428E"/>
    <w:rsid w:val="00766912"/>
    <w:rsid w:val="007704C4"/>
    <w:rsid w:val="00775640"/>
    <w:rsid w:val="007819E3"/>
    <w:rsid w:val="00783FC5"/>
    <w:rsid w:val="00790366"/>
    <w:rsid w:val="00792B2A"/>
    <w:rsid w:val="00792C0C"/>
    <w:rsid w:val="00794EE4"/>
    <w:rsid w:val="00794F25"/>
    <w:rsid w:val="00795D15"/>
    <w:rsid w:val="00796836"/>
    <w:rsid w:val="007969E5"/>
    <w:rsid w:val="00796B1C"/>
    <w:rsid w:val="00796CD8"/>
    <w:rsid w:val="007A027A"/>
    <w:rsid w:val="007A2D3A"/>
    <w:rsid w:val="007A531F"/>
    <w:rsid w:val="007A7B09"/>
    <w:rsid w:val="007A7CD9"/>
    <w:rsid w:val="007A7DD5"/>
    <w:rsid w:val="007B0E94"/>
    <w:rsid w:val="007B1F57"/>
    <w:rsid w:val="007B46D7"/>
    <w:rsid w:val="007B50E6"/>
    <w:rsid w:val="007B5E24"/>
    <w:rsid w:val="007C2E2B"/>
    <w:rsid w:val="007C3046"/>
    <w:rsid w:val="007C56F8"/>
    <w:rsid w:val="007D2A25"/>
    <w:rsid w:val="007D3E7E"/>
    <w:rsid w:val="007D698C"/>
    <w:rsid w:val="007D7212"/>
    <w:rsid w:val="007E021E"/>
    <w:rsid w:val="007E1056"/>
    <w:rsid w:val="007E231F"/>
    <w:rsid w:val="007E23EF"/>
    <w:rsid w:val="007E349B"/>
    <w:rsid w:val="007E37D2"/>
    <w:rsid w:val="007E7418"/>
    <w:rsid w:val="007F0625"/>
    <w:rsid w:val="007F10F8"/>
    <w:rsid w:val="00800048"/>
    <w:rsid w:val="008006A0"/>
    <w:rsid w:val="008031B2"/>
    <w:rsid w:val="00803E0B"/>
    <w:rsid w:val="008063C4"/>
    <w:rsid w:val="008068E5"/>
    <w:rsid w:val="00810A2C"/>
    <w:rsid w:val="00814583"/>
    <w:rsid w:val="008159A3"/>
    <w:rsid w:val="0081792D"/>
    <w:rsid w:val="0082112F"/>
    <w:rsid w:val="008211FB"/>
    <w:rsid w:val="0082176C"/>
    <w:rsid w:val="00826413"/>
    <w:rsid w:val="00830980"/>
    <w:rsid w:val="00830AD8"/>
    <w:rsid w:val="008349C9"/>
    <w:rsid w:val="00840F55"/>
    <w:rsid w:val="00851CAD"/>
    <w:rsid w:val="00853EE5"/>
    <w:rsid w:val="008569E6"/>
    <w:rsid w:val="0085705B"/>
    <w:rsid w:val="008574F9"/>
    <w:rsid w:val="00857D69"/>
    <w:rsid w:val="00863DD5"/>
    <w:rsid w:val="00864B5A"/>
    <w:rsid w:val="0086606A"/>
    <w:rsid w:val="0087273E"/>
    <w:rsid w:val="00872C8C"/>
    <w:rsid w:val="00874E37"/>
    <w:rsid w:val="0087590F"/>
    <w:rsid w:val="008765A1"/>
    <w:rsid w:val="008815E2"/>
    <w:rsid w:val="00881A29"/>
    <w:rsid w:val="008849FC"/>
    <w:rsid w:val="00890590"/>
    <w:rsid w:val="00891CDF"/>
    <w:rsid w:val="0089311F"/>
    <w:rsid w:val="008A3E63"/>
    <w:rsid w:val="008B172E"/>
    <w:rsid w:val="008B22E0"/>
    <w:rsid w:val="008B26FB"/>
    <w:rsid w:val="008B37FA"/>
    <w:rsid w:val="008B581F"/>
    <w:rsid w:val="008B715D"/>
    <w:rsid w:val="008B7FA0"/>
    <w:rsid w:val="008C27B7"/>
    <w:rsid w:val="008C380D"/>
    <w:rsid w:val="008C7797"/>
    <w:rsid w:val="008D007A"/>
    <w:rsid w:val="008D10BA"/>
    <w:rsid w:val="008D4FDB"/>
    <w:rsid w:val="008D5419"/>
    <w:rsid w:val="008D73A4"/>
    <w:rsid w:val="008E0E85"/>
    <w:rsid w:val="008E421D"/>
    <w:rsid w:val="008E7F15"/>
    <w:rsid w:val="008F02FB"/>
    <w:rsid w:val="008F1F59"/>
    <w:rsid w:val="008F41AC"/>
    <w:rsid w:val="008F7025"/>
    <w:rsid w:val="008F7911"/>
    <w:rsid w:val="009048BB"/>
    <w:rsid w:val="00904E36"/>
    <w:rsid w:val="009067F1"/>
    <w:rsid w:val="009119A2"/>
    <w:rsid w:val="009136BF"/>
    <w:rsid w:val="00917FBA"/>
    <w:rsid w:val="00934194"/>
    <w:rsid w:val="0093424C"/>
    <w:rsid w:val="00935D88"/>
    <w:rsid w:val="00936091"/>
    <w:rsid w:val="009376A1"/>
    <w:rsid w:val="00940503"/>
    <w:rsid w:val="00945594"/>
    <w:rsid w:val="00951359"/>
    <w:rsid w:val="009520C8"/>
    <w:rsid w:val="00952C3D"/>
    <w:rsid w:val="00954E9B"/>
    <w:rsid w:val="00954EBB"/>
    <w:rsid w:val="0095524F"/>
    <w:rsid w:val="00955607"/>
    <w:rsid w:val="00957BF0"/>
    <w:rsid w:val="00957FE2"/>
    <w:rsid w:val="00961FAD"/>
    <w:rsid w:val="0096458D"/>
    <w:rsid w:val="009679DF"/>
    <w:rsid w:val="00970B2A"/>
    <w:rsid w:val="0097493D"/>
    <w:rsid w:val="009749D5"/>
    <w:rsid w:val="009803D1"/>
    <w:rsid w:val="00980939"/>
    <w:rsid w:val="00983FA9"/>
    <w:rsid w:val="00992141"/>
    <w:rsid w:val="00995F21"/>
    <w:rsid w:val="009966AA"/>
    <w:rsid w:val="00997B8D"/>
    <w:rsid w:val="009A352F"/>
    <w:rsid w:val="009B0C02"/>
    <w:rsid w:val="009B4261"/>
    <w:rsid w:val="009B4FF6"/>
    <w:rsid w:val="009C0434"/>
    <w:rsid w:val="009C04B7"/>
    <w:rsid w:val="009C4AC5"/>
    <w:rsid w:val="009C5AC8"/>
    <w:rsid w:val="009C6547"/>
    <w:rsid w:val="009C7520"/>
    <w:rsid w:val="009D308D"/>
    <w:rsid w:val="009E231C"/>
    <w:rsid w:val="009E3C4A"/>
    <w:rsid w:val="00A03D00"/>
    <w:rsid w:val="00A10B5A"/>
    <w:rsid w:val="00A13CC4"/>
    <w:rsid w:val="00A14177"/>
    <w:rsid w:val="00A155BD"/>
    <w:rsid w:val="00A15E19"/>
    <w:rsid w:val="00A203BB"/>
    <w:rsid w:val="00A22169"/>
    <w:rsid w:val="00A243B5"/>
    <w:rsid w:val="00A2462B"/>
    <w:rsid w:val="00A26141"/>
    <w:rsid w:val="00A26E24"/>
    <w:rsid w:val="00A318A1"/>
    <w:rsid w:val="00A31F1D"/>
    <w:rsid w:val="00A3518C"/>
    <w:rsid w:val="00A36BE6"/>
    <w:rsid w:val="00A434FC"/>
    <w:rsid w:val="00A4621D"/>
    <w:rsid w:val="00A50B2D"/>
    <w:rsid w:val="00A51619"/>
    <w:rsid w:val="00A53FD3"/>
    <w:rsid w:val="00A54069"/>
    <w:rsid w:val="00A5722D"/>
    <w:rsid w:val="00A6041C"/>
    <w:rsid w:val="00A64807"/>
    <w:rsid w:val="00A676CE"/>
    <w:rsid w:val="00A70C6D"/>
    <w:rsid w:val="00A75F3D"/>
    <w:rsid w:val="00A80CB7"/>
    <w:rsid w:val="00A8427F"/>
    <w:rsid w:val="00A84BE5"/>
    <w:rsid w:val="00A84EE6"/>
    <w:rsid w:val="00A85863"/>
    <w:rsid w:val="00A92247"/>
    <w:rsid w:val="00A9244B"/>
    <w:rsid w:val="00A94105"/>
    <w:rsid w:val="00A970C4"/>
    <w:rsid w:val="00A97487"/>
    <w:rsid w:val="00AA2B28"/>
    <w:rsid w:val="00AA7DA3"/>
    <w:rsid w:val="00AB168F"/>
    <w:rsid w:val="00AB3AA0"/>
    <w:rsid w:val="00AB3BB8"/>
    <w:rsid w:val="00AB425D"/>
    <w:rsid w:val="00AB446F"/>
    <w:rsid w:val="00AC27F9"/>
    <w:rsid w:val="00AC2941"/>
    <w:rsid w:val="00AC5AD9"/>
    <w:rsid w:val="00AD068B"/>
    <w:rsid w:val="00AD2E34"/>
    <w:rsid w:val="00AD4A28"/>
    <w:rsid w:val="00AD4FB3"/>
    <w:rsid w:val="00AD652D"/>
    <w:rsid w:val="00AE0187"/>
    <w:rsid w:val="00AE2997"/>
    <w:rsid w:val="00AE53F5"/>
    <w:rsid w:val="00AF034E"/>
    <w:rsid w:val="00AF18AF"/>
    <w:rsid w:val="00AF1BF1"/>
    <w:rsid w:val="00AF2917"/>
    <w:rsid w:val="00AF6C53"/>
    <w:rsid w:val="00B000F8"/>
    <w:rsid w:val="00B0087C"/>
    <w:rsid w:val="00B062A9"/>
    <w:rsid w:val="00B069B4"/>
    <w:rsid w:val="00B12563"/>
    <w:rsid w:val="00B12879"/>
    <w:rsid w:val="00B12A89"/>
    <w:rsid w:val="00B13359"/>
    <w:rsid w:val="00B200BA"/>
    <w:rsid w:val="00B2314E"/>
    <w:rsid w:val="00B26766"/>
    <w:rsid w:val="00B34CDD"/>
    <w:rsid w:val="00B35AFE"/>
    <w:rsid w:val="00B51A04"/>
    <w:rsid w:val="00B561C0"/>
    <w:rsid w:val="00B6642E"/>
    <w:rsid w:val="00B6658D"/>
    <w:rsid w:val="00B71917"/>
    <w:rsid w:val="00B71AF8"/>
    <w:rsid w:val="00B7319E"/>
    <w:rsid w:val="00B74120"/>
    <w:rsid w:val="00B748E4"/>
    <w:rsid w:val="00B75175"/>
    <w:rsid w:val="00B8086C"/>
    <w:rsid w:val="00B827BC"/>
    <w:rsid w:val="00B82FFA"/>
    <w:rsid w:val="00B8425A"/>
    <w:rsid w:val="00B85A26"/>
    <w:rsid w:val="00B87A16"/>
    <w:rsid w:val="00B9388E"/>
    <w:rsid w:val="00B95FDB"/>
    <w:rsid w:val="00BA39AF"/>
    <w:rsid w:val="00BA799D"/>
    <w:rsid w:val="00BB1EA7"/>
    <w:rsid w:val="00BB2A9A"/>
    <w:rsid w:val="00BB3991"/>
    <w:rsid w:val="00BB4364"/>
    <w:rsid w:val="00BB683C"/>
    <w:rsid w:val="00BB6C12"/>
    <w:rsid w:val="00BC0934"/>
    <w:rsid w:val="00BC4103"/>
    <w:rsid w:val="00BC6252"/>
    <w:rsid w:val="00BD0207"/>
    <w:rsid w:val="00BD1AF9"/>
    <w:rsid w:val="00BD3BCE"/>
    <w:rsid w:val="00BD52E5"/>
    <w:rsid w:val="00BD6681"/>
    <w:rsid w:val="00BE0BBB"/>
    <w:rsid w:val="00BE4E50"/>
    <w:rsid w:val="00BE5AAF"/>
    <w:rsid w:val="00BE5B15"/>
    <w:rsid w:val="00BE6BA1"/>
    <w:rsid w:val="00BF47FF"/>
    <w:rsid w:val="00BF60C3"/>
    <w:rsid w:val="00C02143"/>
    <w:rsid w:val="00C03907"/>
    <w:rsid w:val="00C03A1B"/>
    <w:rsid w:val="00C04F56"/>
    <w:rsid w:val="00C057E7"/>
    <w:rsid w:val="00C07A6D"/>
    <w:rsid w:val="00C122E6"/>
    <w:rsid w:val="00C1489D"/>
    <w:rsid w:val="00C20627"/>
    <w:rsid w:val="00C214E4"/>
    <w:rsid w:val="00C21FAD"/>
    <w:rsid w:val="00C22240"/>
    <w:rsid w:val="00C278F7"/>
    <w:rsid w:val="00C306A4"/>
    <w:rsid w:val="00C30764"/>
    <w:rsid w:val="00C34D16"/>
    <w:rsid w:val="00C40074"/>
    <w:rsid w:val="00C413AB"/>
    <w:rsid w:val="00C43C34"/>
    <w:rsid w:val="00C451C4"/>
    <w:rsid w:val="00C52929"/>
    <w:rsid w:val="00C57733"/>
    <w:rsid w:val="00C627F4"/>
    <w:rsid w:val="00C631A5"/>
    <w:rsid w:val="00C652E0"/>
    <w:rsid w:val="00C65FA1"/>
    <w:rsid w:val="00C66167"/>
    <w:rsid w:val="00C75BCD"/>
    <w:rsid w:val="00C8061F"/>
    <w:rsid w:val="00C85C82"/>
    <w:rsid w:val="00C863F2"/>
    <w:rsid w:val="00C923CF"/>
    <w:rsid w:val="00C95CDE"/>
    <w:rsid w:val="00CA03AA"/>
    <w:rsid w:val="00CA0744"/>
    <w:rsid w:val="00CA1266"/>
    <w:rsid w:val="00CA1395"/>
    <w:rsid w:val="00CA21C9"/>
    <w:rsid w:val="00CA30B2"/>
    <w:rsid w:val="00CA5A8E"/>
    <w:rsid w:val="00CA5F71"/>
    <w:rsid w:val="00CA5FDB"/>
    <w:rsid w:val="00CB45F0"/>
    <w:rsid w:val="00CB7FA3"/>
    <w:rsid w:val="00CC1CBF"/>
    <w:rsid w:val="00CC3713"/>
    <w:rsid w:val="00CC3F08"/>
    <w:rsid w:val="00CC614B"/>
    <w:rsid w:val="00CC7AE5"/>
    <w:rsid w:val="00CD0267"/>
    <w:rsid w:val="00CD085F"/>
    <w:rsid w:val="00CD0E93"/>
    <w:rsid w:val="00CD58A2"/>
    <w:rsid w:val="00CE46BB"/>
    <w:rsid w:val="00CE637F"/>
    <w:rsid w:val="00CF0948"/>
    <w:rsid w:val="00CF2D13"/>
    <w:rsid w:val="00CF4147"/>
    <w:rsid w:val="00CF4FF1"/>
    <w:rsid w:val="00CF5F50"/>
    <w:rsid w:val="00CF656A"/>
    <w:rsid w:val="00CF716A"/>
    <w:rsid w:val="00D0321A"/>
    <w:rsid w:val="00D03DC0"/>
    <w:rsid w:val="00D050C1"/>
    <w:rsid w:val="00D0676E"/>
    <w:rsid w:val="00D10A8A"/>
    <w:rsid w:val="00D1139A"/>
    <w:rsid w:val="00D12C57"/>
    <w:rsid w:val="00D1322D"/>
    <w:rsid w:val="00D13C77"/>
    <w:rsid w:val="00D17EA6"/>
    <w:rsid w:val="00D23629"/>
    <w:rsid w:val="00D30266"/>
    <w:rsid w:val="00D3031F"/>
    <w:rsid w:val="00D30B57"/>
    <w:rsid w:val="00D4169B"/>
    <w:rsid w:val="00D4224E"/>
    <w:rsid w:val="00D42580"/>
    <w:rsid w:val="00D4265E"/>
    <w:rsid w:val="00D4378C"/>
    <w:rsid w:val="00D463DB"/>
    <w:rsid w:val="00D46F1C"/>
    <w:rsid w:val="00D50054"/>
    <w:rsid w:val="00D506BE"/>
    <w:rsid w:val="00D54F47"/>
    <w:rsid w:val="00D55170"/>
    <w:rsid w:val="00D55BE7"/>
    <w:rsid w:val="00D60A97"/>
    <w:rsid w:val="00D63E51"/>
    <w:rsid w:val="00D73B3F"/>
    <w:rsid w:val="00D7431B"/>
    <w:rsid w:val="00D76905"/>
    <w:rsid w:val="00D8193C"/>
    <w:rsid w:val="00D83E33"/>
    <w:rsid w:val="00D86F95"/>
    <w:rsid w:val="00D879AF"/>
    <w:rsid w:val="00D92CA1"/>
    <w:rsid w:val="00D95972"/>
    <w:rsid w:val="00D96163"/>
    <w:rsid w:val="00DA617D"/>
    <w:rsid w:val="00DA7E23"/>
    <w:rsid w:val="00DB0D3B"/>
    <w:rsid w:val="00DB1BA8"/>
    <w:rsid w:val="00DB30BE"/>
    <w:rsid w:val="00DB5539"/>
    <w:rsid w:val="00DB59A0"/>
    <w:rsid w:val="00DB6B53"/>
    <w:rsid w:val="00DB71D7"/>
    <w:rsid w:val="00DC0486"/>
    <w:rsid w:val="00DC11E7"/>
    <w:rsid w:val="00DC26B8"/>
    <w:rsid w:val="00DC578E"/>
    <w:rsid w:val="00DC584F"/>
    <w:rsid w:val="00DC655A"/>
    <w:rsid w:val="00DD07B1"/>
    <w:rsid w:val="00DD419C"/>
    <w:rsid w:val="00DD53C5"/>
    <w:rsid w:val="00DE6F70"/>
    <w:rsid w:val="00DF3995"/>
    <w:rsid w:val="00DF45E1"/>
    <w:rsid w:val="00DF5BD2"/>
    <w:rsid w:val="00DF6BE9"/>
    <w:rsid w:val="00DF6EED"/>
    <w:rsid w:val="00DF73A5"/>
    <w:rsid w:val="00E04425"/>
    <w:rsid w:val="00E04AB5"/>
    <w:rsid w:val="00E068CB"/>
    <w:rsid w:val="00E102DE"/>
    <w:rsid w:val="00E10691"/>
    <w:rsid w:val="00E145EF"/>
    <w:rsid w:val="00E15F49"/>
    <w:rsid w:val="00E210E8"/>
    <w:rsid w:val="00E2386A"/>
    <w:rsid w:val="00E254FE"/>
    <w:rsid w:val="00E262D1"/>
    <w:rsid w:val="00E270AB"/>
    <w:rsid w:val="00E30CA5"/>
    <w:rsid w:val="00E318D4"/>
    <w:rsid w:val="00E33F1D"/>
    <w:rsid w:val="00E349D3"/>
    <w:rsid w:val="00E3624C"/>
    <w:rsid w:val="00E422BE"/>
    <w:rsid w:val="00E45B6A"/>
    <w:rsid w:val="00E51A95"/>
    <w:rsid w:val="00E534A5"/>
    <w:rsid w:val="00E567E5"/>
    <w:rsid w:val="00E57C83"/>
    <w:rsid w:val="00E603AD"/>
    <w:rsid w:val="00E608A6"/>
    <w:rsid w:val="00E612D4"/>
    <w:rsid w:val="00E613F0"/>
    <w:rsid w:val="00E63022"/>
    <w:rsid w:val="00E6749B"/>
    <w:rsid w:val="00E7068E"/>
    <w:rsid w:val="00E71883"/>
    <w:rsid w:val="00E719B4"/>
    <w:rsid w:val="00E74064"/>
    <w:rsid w:val="00E754A5"/>
    <w:rsid w:val="00E75EA3"/>
    <w:rsid w:val="00E76DE8"/>
    <w:rsid w:val="00E76FAB"/>
    <w:rsid w:val="00E773F3"/>
    <w:rsid w:val="00E81341"/>
    <w:rsid w:val="00E82F7D"/>
    <w:rsid w:val="00E864C2"/>
    <w:rsid w:val="00E90FFC"/>
    <w:rsid w:val="00E95543"/>
    <w:rsid w:val="00E96ADC"/>
    <w:rsid w:val="00E97272"/>
    <w:rsid w:val="00EA17FB"/>
    <w:rsid w:val="00EA31B3"/>
    <w:rsid w:val="00EA659D"/>
    <w:rsid w:val="00EA6F11"/>
    <w:rsid w:val="00EA7865"/>
    <w:rsid w:val="00EB3610"/>
    <w:rsid w:val="00EB476A"/>
    <w:rsid w:val="00EB63BC"/>
    <w:rsid w:val="00EB653C"/>
    <w:rsid w:val="00EB7D6D"/>
    <w:rsid w:val="00EC1B95"/>
    <w:rsid w:val="00EC2183"/>
    <w:rsid w:val="00EC584D"/>
    <w:rsid w:val="00EC7956"/>
    <w:rsid w:val="00ED0FAA"/>
    <w:rsid w:val="00ED11D3"/>
    <w:rsid w:val="00ED1BA9"/>
    <w:rsid w:val="00ED208D"/>
    <w:rsid w:val="00ED2F60"/>
    <w:rsid w:val="00ED4027"/>
    <w:rsid w:val="00ED4372"/>
    <w:rsid w:val="00ED5DF9"/>
    <w:rsid w:val="00ED6E17"/>
    <w:rsid w:val="00ED716D"/>
    <w:rsid w:val="00ED7D39"/>
    <w:rsid w:val="00EE00BC"/>
    <w:rsid w:val="00EE095B"/>
    <w:rsid w:val="00EE0F3D"/>
    <w:rsid w:val="00EE217D"/>
    <w:rsid w:val="00EE3C2E"/>
    <w:rsid w:val="00EE59A4"/>
    <w:rsid w:val="00EE6296"/>
    <w:rsid w:val="00EE6942"/>
    <w:rsid w:val="00EF0A8E"/>
    <w:rsid w:val="00EF3704"/>
    <w:rsid w:val="00EF4F7C"/>
    <w:rsid w:val="00EF57E9"/>
    <w:rsid w:val="00EF6D37"/>
    <w:rsid w:val="00F00318"/>
    <w:rsid w:val="00F00A1E"/>
    <w:rsid w:val="00F03C19"/>
    <w:rsid w:val="00F11770"/>
    <w:rsid w:val="00F135A2"/>
    <w:rsid w:val="00F17125"/>
    <w:rsid w:val="00F202C4"/>
    <w:rsid w:val="00F20329"/>
    <w:rsid w:val="00F257A0"/>
    <w:rsid w:val="00F26F2D"/>
    <w:rsid w:val="00F26FF7"/>
    <w:rsid w:val="00F27069"/>
    <w:rsid w:val="00F31D95"/>
    <w:rsid w:val="00F33546"/>
    <w:rsid w:val="00F34DC7"/>
    <w:rsid w:val="00F41A40"/>
    <w:rsid w:val="00F44A98"/>
    <w:rsid w:val="00F45446"/>
    <w:rsid w:val="00F45BBE"/>
    <w:rsid w:val="00F46E97"/>
    <w:rsid w:val="00F46FFB"/>
    <w:rsid w:val="00F4757E"/>
    <w:rsid w:val="00F514E9"/>
    <w:rsid w:val="00F51761"/>
    <w:rsid w:val="00F5266E"/>
    <w:rsid w:val="00F561A4"/>
    <w:rsid w:val="00F56375"/>
    <w:rsid w:val="00F56ABB"/>
    <w:rsid w:val="00F61C7B"/>
    <w:rsid w:val="00F72DFF"/>
    <w:rsid w:val="00F764EF"/>
    <w:rsid w:val="00F77F97"/>
    <w:rsid w:val="00F84FC3"/>
    <w:rsid w:val="00F85FB7"/>
    <w:rsid w:val="00F93E05"/>
    <w:rsid w:val="00F973DA"/>
    <w:rsid w:val="00F97544"/>
    <w:rsid w:val="00FA2893"/>
    <w:rsid w:val="00FA2957"/>
    <w:rsid w:val="00FA2DD0"/>
    <w:rsid w:val="00FA4EF0"/>
    <w:rsid w:val="00FB251F"/>
    <w:rsid w:val="00FB6C57"/>
    <w:rsid w:val="00FC39F4"/>
    <w:rsid w:val="00FD04EA"/>
    <w:rsid w:val="00FD1E82"/>
    <w:rsid w:val="00FD38D8"/>
    <w:rsid w:val="00FE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  <w:style w:type="character" w:styleId="af0">
    <w:name w:val="Hyperlink"/>
    <w:basedOn w:val="a0"/>
    <w:uiPriority w:val="99"/>
    <w:semiHidden/>
    <w:unhideWhenUsed/>
    <w:rsid w:val="00830AD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l9uJli_IZKE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youtu.be/l9uJli_IZKE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0612DC-2E6B-47D6-A040-7875DC286A55}"/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1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4</cp:revision>
  <cp:lastPrinted>2022-08-31T07:55:00Z</cp:lastPrinted>
  <dcterms:created xsi:type="dcterms:W3CDTF">2023-08-24T03:50:00Z</dcterms:created>
  <dcterms:modified xsi:type="dcterms:W3CDTF">2023-08-24T03:59:00Z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