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0DA09" w14:textId="3CD08C46" w:rsidR="000D61A9" w:rsidRPr="000E58CD" w:rsidRDefault="00D13C77" w:rsidP="000D61A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兒教情深</w:t>
      </w:r>
    </w:p>
    <w:p w14:paraId="6429749E" w14:textId="77777777" w:rsidR="000D61A9" w:rsidRDefault="000D61A9" w:rsidP="000D61A9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84866" behindDoc="0" locked="0" layoutInCell="1" allowOverlap="1" wp14:anchorId="5DA739B5" wp14:editId="4B505666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DDF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24D93" w14:textId="77777777" w:rsidR="000D61A9" w:rsidRPr="000D61A9" w:rsidRDefault="000D61A9" w:rsidP="000D61A9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D61A9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D61A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0D61A9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EP15 老兵黃光漢: 兒教情深</w:t>
                            </w:r>
                          </w:p>
                          <w:p w14:paraId="6856C0D7" w14:textId="77777777" w:rsidR="000D61A9" w:rsidRPr="009329EE" w:rsidRDefault="000D61A9" w:rsidP="000D61A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D61A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>
                                <w:rPr>
                                  <w:rStyle w:val="af0"/>
                                </w:rPr>
                                <w:t>https://youtu.be/Uo_2by0_TBY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739B5" id="矩形 5" o:spid="_x0000_s1026" style="position:absolute;margin-left:.4pt;margin-top:32.95pt;width:593.85pt;height:74.5pt;z-index:25168486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" fillcolor="#ddf6ff" stroked="f" strokeweight="1pt">
                <v:textbox>
                  <w:txbxContent>
                    <w:p w14:paraId="19B24D93" w14:textId="77777777" w:rsidR="000D61A9" w:rsidRPr="000D61A9" w:rsidRDefault="000D61A9" w:rsidP="000D61A9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0D61A9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</w:t>
                      </w:r>
                      <w:r w:rsidRPr="000D61A9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0D61A9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EP15 老兵黃光漢: 兒教情深</w:t>
                      </w:r>
                    </w:p>
                    <w:p w14:paraId="6856C0D7" w14:textId="77777777" w:rsidR="000D61A9" w:rsidRPr="009329EE" w:rsidRDefault="000D61A9" w:rsidP="000D61A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D61A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>
                          <w:rPr>
                            <w:rStyle w:val="af0"/>
                          </w:rPr>
                          <w:t>https://youtu.be/Uo_2by0_TBY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256BBA13" w14:textId="77777777" w:rsidR="000D61A9" w:rsidRPr="008D5419" w:rsidRDefault="000D61A9" w:rsidP="000D61A9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6C48D0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85890" behindDoc="0" locked="0" layoutInCell="1" allowOverlap="1" wp14:anchorId="6FC2C390" wp14:editId="1DD56BAB">
            <wp:simplePos x="0" y="0"/>
            <wp:positionH relativeFrom="margin">
              <wp:align>right</wp:align>
            </wp:positionH>
            <wp:positionV relativeFrom="paragraph">
              <wp:posOffset>169905</wp:posOffset>
            </wp:positionV>
            <wp:extent cx="719455" cy="719455"/>
            <wp:effectExtent l="0" t="0" r="4445" b="4445"/>
            <wp:wrapNone/>
            <wp:docPr id="1" name="圖片 1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樣式, 正方形, 對稱, 圖形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76632" w14:textId="3B5C43F1" w:rsidR="002235BC" w:rsidRPr="00ED6E17" w:rsidRDefault="002235BC" w:rsidP="000D61A9">
      <w:pPr>
        <w:tabs>
          <w:tab w:val="left" w:pos="2057"/>
        </w:tabs>
        <w:spacing w:before="120" w:line="276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2A023E87" w:rsidR="00C65FA1" w:rsidRDefault="007A7DD5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在</w:t>
      </w:r>
      <w:r w:rsidR="0067693F">
        <w:rPr>
          <w:rFonts w:ascii="Microsoft JhengHei" w:eastAsia="Microsoft JhengHei" w:hAnsi="Microsoft JhengHei" w:cstheme="minorHAnsi" w:hint="eastAsia"/>
          <w:sz w:val="28"/>
          <w:szCs w:val="28"/>
        </w:rPr>
        <w:t>橫線上</w:t>
      </w:r>
      <w:r w:rsidR="002D4446">
        <w:rPr>
          <w:rFonts w:ascii="Microsoft JhengHei" w:eastAsia="Microsoft JhengHei" w:hAnsi="Microsoft JhengHei" w:cstheme="minorHAnsi" w:hint="eastAsia"/>
          <w:sz w:val="28"/>
          <w:szCs w:val="28"/>
        </w:rPr>
        <w:t>填寫答案，</w:t>
      </w:r>
      <w:r w:rsidR="0067693F">
        <w:rPr>
          <w:rFonts w:ascii="Microsoft JhengHei" w:eastAsia="Microsoft JhengHei" w:hAnsi="Microsoft JhengHei" w:cstheme="minorHAnsi" w:hint="eastAsia"/>
          <w:sz w:val="28"/>
          <w:szCs w:val="28"/>
        </w:rPr>
        <w:t>回答以下</w:t>
      </w:r>
      <w:r w:rsidR="002D4446">
        <w:rPr>
          <w:rFonts w:ascii="Microsoft JhengHei" w:eastAsia="Microsoft JhengHei" w:hAnsi="Microsoft JhengHei" w:cstheme="minorHAnsi" w:hint="eastAsia"/>
          <w:sz w:val="28"/>
          <w:szCs w:val="28"/>
        </w:rPr>
        <w:t>關於兒教院的</w:t>
      </w:r>
      <w:r w:rsidR="0067693F">
        <w:rPr>
          <w:rFonts w:ascii="Microsoft JhengHei" w:eastAsia="Microsoft JhengHei" w:hAnsi="Microsoft JhengHei" w:cstheme="minorHAnsi" w:hint="eastAsia"/>
          <w:sz w:val="28"/>
          <w:szCs w:val="28"/>
        </w:rPr>
        <w:t>問題。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19FFA693" w:rsidR="0067447D" w:rsidRPr="00C65FA1" w:rsidRDefault="00C85C82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ED0C5A0" w14:textId="55944312" w:rsidR="00FA2DD0" w:rsidRPr="0075466E" w:rsidRDefault="00DF5BD2" w:rsidP="00CF4147">
      <w:pPr>
        <w:pStyle w:val="a7"/>
        <w:numPr>
          <w:ilvl w:val="0"/>
          <w:numId w:val="47"/>
        </w:numPr>
        <w:spacing w:before="120"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B85A2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兒教院的全名是</w:t>
      </w:r>
      <w:r w:rsidR="002D444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甚麼？</w:t>
      </w:r>
      <w:r w:rsidR="00CD0E9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</w:t>
      </w:r>
      <w:r w:rsidR="002D444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</w:t>
      </w:r>
      <w:r w:rsidR="002D4446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</w:t>
      </w:r>
      <w:r w:rsidR="000F0B39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</w:t>
      </w:r>
      <w:r w:rsidR="002D4446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</w:t>
      </w:r>
      <w:r w:rsidR="000F0B39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03AEBF98" w14:textId="799FEEA6" w:rsidR="0075466E" w:rsidRPr="00DF5BD2" w:rsidRDefault="0075466E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EF6F2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誰是</w:t>
      </w:r>
      <w:r w:rsidR="00AD4FB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兒教院的創辦人</w:t>
      </w:r>
      <w:r w:rsidR="00EF6F2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EF57E9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="00EF57E9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  <w:t xml:space="preserve"> 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</w:t>
      </w:r>
      <w:r w:rsidR="00C10C29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</w:t>
      </w:r>
      <w:r w:rsidR="0066273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</w:t>
      </w:r>
      <w:r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61F8DD51" w14:textId="12C7D9D1" w:rsidR="0075466E" w:rsidRPr="00DF5BD2" w:rsidRDefault="0075466E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EA659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r w:rsidR="0054544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的學習內容主要是軍訓嗎？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C122E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</w:t>
      </w:r>
      <w:r w:rsidR="00C10C29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</w:t>
      </w:r>
      <w:r w:rsidR="0054544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</w:t>
      </w:r>
      <w:r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234F67FC" w14:textId="476FF24D" w:rsidR="0075466E" w:rsidRPr="00DF5BD2" w:rsidRDefault="0075466E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會</w:t>
      </w:r>
      <w:r w:rsidR="00C10C2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會不會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因應學生</w:t>
      </w:r>
      <w:r w:rsidR="001E18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水平編班</w:t>
      </w:r>
      <w:r w:rsidR="00C10C2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58403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</w:t>
      </w:r>
      <w:r w:rsidR="00C10C29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</w:t>
      </w:r>
      <w:r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3D039CEE" w14:textId="77777777" w:rsidR="003F51F6" w:rsidRDefault="003F51F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EA55AF4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93FE170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4352D0F4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7F110D1F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1E4C5E2F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CDAE706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7866A06" w14:textId="4042276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6CA99A7" w14:textId="1604CAEA" w:rsidR="00C277E6" w:rsidRPr="00C33F92" w:rsidRDefault="0042627F" w:rsidP="00C277E6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 w:cstheme="minorHAnsi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為甚麼黃光漢認為</w:t>
      </w:r>
      <w:r w:rsidR="00C277E6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兒教院內的生活</w:t>
      </w:r>
      <w:r w:rsidR="00D64039">
        <w:rPr>
          <w:rFonts w:ascii="Microsoft JhengHei" w:eastAsia="Microsoft JhengHei" w:hAnsi="Microsoft JhengHei" w:cstheme="minorHAnsi" w:hint="eastAsia"/>
          <w:sz w:val="28"/>
          <w:szCs w:val="28"/>
        </w:rPr>
        <w:t>十分</w:t>
      </w:r>
      <w:r>
        <w:rPr>
          <w:rFonts w:ascii="Microsoft JhengHei" w:eastAsia="Microsoft JhengHei" w:hAnsi="Microsoft JhengHei" w:cstheme="minorHAnsi" w:hint="eastAsia"/>
          <w:sz w:val="28"/>
          <w:szCs w:val="28"/>
        </w:rPr>
        <w:t>清苦</w:t>
      </w:r>
      <w:r w:rsidR="00C277E6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？</w:t>
      </w:r>
      <w:r w:rsidR="000A550D">
        <w:rPr>
          <w:rFonts w:ascii="Microsoft JhengHei" w:eastAsia="Microsoft JhengHei" w:hAnsi="Microsoft JhengHei" w:cstheme="minorHAnsi" w:hint="eastAsia"/>
          <w:sz w:val="28"/>
          <w:szCs w:val="28"/>
        </w:rPr>
        <w:t>試</w:t>
      </w:r>
      <w:r w:rsidR="00E1347A">
        <w:rPr>
          <w:rFonts w:ascii="Microsoft JhengHei" w:eastAsia="Microsoft JhengHei" w:hAnsi="Microsoft JhengHei" w:cstheme="minorHAnsi" w:hint="eastAsia"/>
          <w:sz w:val="28"/>
          <w:szCs w:val="28"/>
        </w:rPr>
        <w:t>從</w:t>
      </w:r>
      <w:r w:rsidR="00D64039">
        <w:rPr>
          <w:rFonts w:ascii="Microsoft JhengHei" w:eastAsia="Microsoft JhengHei" w:hAnsi="Microsoft JhengHei" w:cstheme="minorHAnsi" w:hint="eastAsia"/>
          <w:sz w:val="28"/>
          <w:szCs w:val="28"/>
        </w:rPr>
        <w:t>以下</w:t>
      </w:r>
      <w:r w:rsidR="00E1347A">
        <w:rPr>
          <w:rFonts w:ascii="Microsoft JhengHei" w:eastAsia="Microsoft JhengHei" w:hAnsi="Microsoft JhengHei" w:cstheme="minorHAnsi" w:hint="eastAsia"/>
          <w:sz w:val="28"/>
          <w:szCs w:val="28"/>
        </w:rPr>
        <w:t>兩方面</w:t>
      </w:r>
      <w:r w:rsidR="00025216">
        <w:rPr>
          <w:rFonts w:ascii="Microsoft JhengHei" w:eastAsia="Microsoft JhengHei" w:hAnsi="Microsoft JhengHei" w:cstheme="minorHAnsi" w:hint="eastAsia"/>
          <w:sz w:val="28"/>
          <w:szCs w:val="28"/>
        </w:rPr>
        <w:t>作出說明</w:t>
      </w:r>
      <w:r w:rsidR="00C277E6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。</w:t>
      </w:r>
    </w:p>
    <w:p w14:paraId="45755F7A" w14:textId="0582403A" w:rsidR="00C277E6" w:rsidRDefault="00D64039" w:rsidP="00C277E6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rFonts w:ascii="Microsoft JhengHei" w:eastAsia="Microsoft JhengHei" w:hAnsi="Microsoft JhengHe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591729F" wp14:editId="5C5FF3BA">
                <wp:simplePos x="0" y="0"/>
                <wp:positionH relativeFrom="margin">
                  <wp:posOffset>138620</wp:posOffset>
                </wp:positionH>
                <wp:positionV relativeFrom="paragraph">
                  <wp:posOffset>196594</wp:posOffset>
                </wp:positionV>
                <wp:extent cx="6257499" cy="1355394"/>
                <wp:effectExtent l="57150" t="57150" r="105410" b="130810"/>
                <wp:wrapNone/>
                <wp:docPr id="4" name="矩形: 圓角化對角角落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1355394"/>
                        </a:xfrm>
                        <a:custGeom>
                          <a:avLst/>
                          <a:gdLst>
                            <a:gd name="connsiteX0" fmla="*/ 225904 w 6257499"/>
                            <a:gd name="connsiteY0" fmla="*/ 0 h 1355394"/>
                            <a:gd name="connsiteX1" fmla="*/ 894863 w 6257499"/>
                            <a:gd name="connsiteY1" fmla="*/ 0 h 1355394"/>
                            <a:gd name="connsiteX2" fmla="*/ 1443190 w 6257499"/>
                            <a:gd name="connsiteY2" fmla="*/ 0 h 1355394"/>
                            <a:gd name="connsiteX3" fmla="*/ 2112148 w 6257499"/>
                            <a:gd name="connsiteY3" fmla="*/ 0 h 1355394"/>
                            <a:gd name="connsiteX4" fmla="*/ 2660475 w 6257499"/>
                            <a:gd name="connsiteY4" fmla="*/ 0 h 1355394"/>
                            <a:gd name="connsiteX5" fmla="*/ 3269118 w 6257499"/>
                            <a:gd name="connsiteY5" fmla="*/ 0 h 1355394"/>
                            <a:gd name="connsiteX6" fmla="*/ 3877761 w 6257499"/>
                            <a:gd name="connsiteY6" fmla="*/ 0 h 1355394"/>
                            <a:gd name="connsiteX7" fmla="*/ 4365771 w 6257499"/>
                            <a:gd name="connsiteY7" fmla="*/ 0 h 1355394"/>
                            <a:gd name="connsiteX8" fmla="*/ 4974414 w 6257499"/>
                            <a:gd name="connsiteY8" fmla="*/ 0 h 1355394"/>
                            <a:gd name="connsiteX9" fmla="*/ 5522741 w 6257499"/>
                            <a:gd name="connsiteY9" fmla="*/ 0 h 1355394"/>
                            <a:gd name="connsiteX10" fmla="*/ 6257499 w 6257499"/>
                            <a:gd name="connsiteY10" fmla="*/ 0 h 1355394"/>
                            <a:gd name="connsiteX11" fmla="*/ 6257499 w 6257499"/>
                            <a:gd name="connsiteY11" fmla="*/ 0 h 1355394"/>
                            <a:gd name="connsiteX12" fmla="*/ 6257499 w 6257499"/>
                            <a:gd name="connsiteY12" fmla="*/ 576040 h 1355394"/>
                            <a:gd name="connsiteX13" fmla="*/ 6257499 w 6257499"/>
                            <a:gd name="connsiteY13" fmla="*/ 1129490 h 1355394"/>
                            <a:gd name="connsiteX14" fmla="*/ 6031595 w 6257499"/>
                            <a:gd name="connsiteY14" fmla="*/ 1355394 h 1355394"/>
                            <a:gd name="connsiteX15" fmla="*/ 5362636 w 6257499"/>
                            <a:gd name="connsiteY15" fmla="*/ 1355394 h 1355394"/>
                            <a:gd name="connsiteX16" fmla="*/ 4995257 w 6257499"/>
                            <a:gd name="connsiteY16" fmla="*/ 1355394 h 1355394"/>
                            <a:gd name="connsiteX17" fmla="*/ 4446930 w 6257499"/>
                            <a:gd name="connsiteY17" fmla="*/ 1355394 h 1355394"/>
                            <a:gd name="connsiteX18" fmla="*/ 4019236 w 6257499"/>
                            <a:gd name="connsiteY18" fmla="*/ 1355394 h 1355394"/>
                            <a:gd name="connsiteX19" fmla="*/ 3470909 w 6257499"/>
                            <a:gd name="connsiteY19" fmla="*/ 1355394 h 1355394"/>
                            <a:gd name="connsiteX20" fmla="*/ 3043214 w 6257499"/>
                            <a:gd name="connsiteY20" fmla="*/ 1355394 h 1355394"/>
                            <a:gd name="connsiteX21" fmla="*/ 2374255 w 6257499"/>
                            <a:gd name="connsiteY21" fmla="*/ 1355394 h 1355394"/>
                            <a:gd name="connsiteX22" fmla="*/ 1825928 w 6257499"/>
                            <a:gd name="connsiteY22" fmla="*/ 1355394 h 1355394"/>
                            <a:gd name="connsiteX23" fmla="*/ 1156970 w 6257499"/>
                            <a:gd name="connsiteY23" fmla="*/ 1355394 h 1355394"/>
                            <a:gd name="connsiteX24" fmla="*/ 488011 w 6257499"/>
                            <a:gd name="connsiteY24" fmla="*/ 1355394 h 1355394"/>
                            <a:gd name="connsiteX25" fmla="*/ 0 w 6257499"/>
                            <a:gd name="connsiteY25" fmla="*/ 1355394 h 1355394"/>
                            <a:gd name="connsiteX26" fmla="*/ 0 w 6257499"/>
                            <a:gd name="connsiteY26" fmla="*/ 1355394 h 1355394"/>
                            <a:gd name="connsiteX27" fmla="*/ 0 w 6257499"/>
                            <a:gd name="connsiteY27" fmla="*/ 824534 h 1355394"/>
                            <a:gd name="connsiteX28" fmla="*/ 0 w 6257499"/>
                            <a:gd name="connsiteY28" fmla="*/ 225904 h 1355394"/>
                            <a:gd name="connsiteX29" fmla="*/ 225904 w 6257499"/>
                            <a:gd name="connsiteY29" fmla="*/ 0 h 1355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57499" h="1355394" fill="none" extrusionOk="0">
                              <a:moveTo>
                                <a:pt x="225904" y="0"/>
                              </a:moveTo>
                              <a:cubicBezTo>
                                <a:pt x="476273" y="-5544"/>
                                <a:pt x="735560" y="75860"/>
                                <a:pt x="894863" y="0"/>
                              </a:cubicBezTo>
                              <a:cubicBezTo>
                                <a:pt x="1054166" y="-75860"/>
                                <a:pt x="1253681" y="49641"/>
                                <a:pt x="1443190" y="0"/>
                              </a:cubicBezTo>
                              <a:cubicBezTo>
                                <a:pt x="1632699" y="-49641"/>
                                <a:pt x="1948812" y="66792"/>
                                <a:pt x="2112148" y="0"/>
                              </a:cubicBezTo>
                              <a:cubicBezTo>
                                <a:pt x="2275484" y="-66792"/>
                                <a:pt x="2515547" y="63430"/>
                                <a:pt x="2660475" y="0"/>
                              </a:cubicBezTo>
                              <a:cubicBezTo>
                                <a:pt x="2805403" y="-63430"/>
                                <a:pt x="3120034" y="55753"/>
                                <a:pt x="3269118" y="0"/>
                              </a:cubicBezTo>
                              <a:cubicBezTo>
                                <a:pt x="3418202" y="-55753"/>
                                <a:pt x="3580766" y="61741"/>
                                <a:pt x="3877761" y="0"/>
                              </a:cubicBezTo>
                              <a:cubicBezTo>
                                <a:pt x="4174756" y="-61741"/>
                                <a:pt x="4190648" y="23025"/>
                                <a:pt x="4365771" y="0"/>
                              </a:cubicBezTo>
                              <a:cubicBezTo>
                                <a:pt x="4540894" y="-23025"/>
                                <a:pt x="4785038" y="47362"/>
                                <a:pt x="4974414" y="0"/>
                              </a:cubicBezTo>
                              <a:cubicBezTo>
                                <a:pt x="5163790" y="-47362"/>
                                <a:pt x="5374214" y="6428"/>
                                <a:pt x="5522741" y="0"/>
                              </a:cubicBezTo>
                              <a:cubicBezTo>
                                <a:pt x="5671268" y="-6428"/>
                                <a:pt x="5948508" y="47837"/>
                                <a:pt x="6257499" y="0"/>
                              </a:cubicBezTo>
                              <a:lnTo>
                                <a:pt x="6257499" y="0"/>
                              </a:lnTo>
                              <a:cubicBezTo>
                                <a:pt x="6278177" y="145981"/>
                                <a:pt x="6249447" y="378668"/>
                                <a:pt x="6257499" y="576040"/>
                              </a:cubicBezTo>
                              <a:cubicBezTo>
                                <a:pt x="6265551" y="773412"/>
                                <a:pt x="6195735" y="916536"/>
                                <a:pt x="6257499" y="1129490"/>
                              </a:cubicBezTo>
                              <a:cubicBezTo>
                                <a:pt x="6241746" y="1283402"/>
                                <a:pt x="6145788" y="1387662"/>
                                <a:pt x="6031595" y="1355394"/>
                              </a:cubicBezTo>
                              <a:cubicBezTo>
                                <a:pt x="5860436" y="1415163"/>
                                <a:pt x="5659009" y="1286027"/>
                                <a:pt x="5362636" y="1355394"/>
                              </a:cubicBezTo>
                              <a:cubicBezTo>
                                <a:pt x="5066263" y="1424761"/>
                                <a:pt x="5149022" y="1320154"/>
                                <a:pt x="4995257" y="1355394"/>
                              </a:cubicBezTo>
                              <a:cubicBezTo>
                                <a:pt x="4841492" y="1390634"/>
                                <a:pt x="4713291" y="1308729"/>
                                <a:pt x="4446930" y="1355394"/>
                              </a:cubicBezTo>
                              <a:cubicBezTo>
                                <a:pt x="4180569" y="1402059"/>
                                <a:pt x="4214479" y="1316092"/>
                                <a:pt x="4019236" y="1355394"/>
                              </a:cubicBezTo>
                              <a:cubicBezTo>
                                <a:pt x="3823993" y="1394696"/>
                                <a:pt x="3620968" y="1329730"/>
                                <a:pt x="3470909" y="1355394"/>
                              </a:cubicBezTo>
                              <a:cubicBezTo>
                                <a:pt x="3320850" y="1381058"/>
                                <a:pt x="3138504" y="1343973"/>
                                <a:pt x="3043214" y="1355394"/>
                              </a:cubicBezTo>
                              <a:cubicBezTo>
                                <a:pt x="2947924" y="1366815"/>
                                <a:pt x="2560954" y="1341600"/>
                                <a:pt x="2374255" y="1355394"/>
                              </a:cubicBezTo>
                              <a:cubicBezTo>
                                <a:pt x="2187556" y="1369188"/>
                                <a:pt x="2096193" y="1314150"/>
                                <a:pt x="1825928" y="1355394"/>
                              </a:cubicBezTo>
                              <a:cubicBezTo>
                                <a:pt x="1555663" y="1396638"/>
                                <a:pt x="1363895" y="1305658"/>
                                <a:pt x="1156970" y="1355394"/>
                              </a:cubicBezTo>
                              <a:cubicBezTo>
                                <a:pt x="950045" y="1405130"/>
                                <a:pt x="711715" y="1336815"/>
                                <a:pt x="488011" y="1355394"/>
                              </a:cubicBezTo>
                              <a:cubicBezTo>
                                <a:pt x="264307" y="1373973"/>
                                <a:pt x="233335" y="1349624"/>
                                <a:pt x="0" y="1355394"/>
                              </a:cubicBezTo>
                              <a:lnTo>
                                <a:pt x="0" y="1355394"/>
                              </a:lnTo>
                              <a:cubicBezTo>
                                <a:pt x="-1881" y="1242523"/>
                                <a:pt x="56118" y="951251"/>
                                <a:pt x="0" y="824534"/>
                              </a:cubicBezTo>
                              <a:cubicBezTo>
                                <a:pt x="-56118" y="697817"/>
                                <a:pt x="34942" y="466947"/>
                                <a:pt x="0" y="225904"/>
                              </a:cubicBezTo>
                              <a:cubicBezTo>
                                <a:pt x="-18967" y="85785"/>
                                <a:pt x="108684" y="116"/>
                                <a:pt x="225904" y="0"/>
                              </a:cubicBezTo>
                              <a:close/>
                            </a:path>
                            <a:path w="6257499" h="1355394" stroke="0" extrusionOk="0">
                              <a:moveTo>
                                <a:pt x="225904" y="0"/>
                              </a:moveTo>
                              <a:cubicBezTo>
                                <a:pt x="396509" y="-17647"/>
                                <a:pt x="465768" y="38454"/>
                                <a:pt x="593283" y="0"/>
                              </a:cubicBezTo>
                              <a:cubicBezTo>
                                <a:pt x="720798" y="-38454"/>
                                <a:pt x="919000" y="44087"/>
                                <a:pt x="1081294" y="0"/>
                              </a:cubicBezTo>
                              <a:cubicBezTo>
                                <a:pt x="1243588" y="-44087"/>
                                <a:pt x="1382777" y="12465"/>
                                <a:pt x="1508989" y="0"/>
                              </a:cubicBezTo>
                              <a:cubicBezTo>
                                <a:pt x="1635202" y="-12465"/>
                                <a:pt x="1815520" y="1266"/>
                                <a:pt x="2057316" y="0"/>
                              </a:cubicBezTo>
                              <a:cubicBezTo>
                                <a:pt x="2299112" y="-1266"/>
                                <a:pt x="2387645" y="3631"/>
                                <a:pt x="2605642" y="0"/>
                              </a:cubicBezTo>
                              <a:cubicBezTo>
                                <a:pt x="2823639" y="-3631"/>
                                <a:pt x="2899123" y="40638"/>
                                <a:pt x="3093653" y="0"/>
                              </a:cubicBezTo>
                              <a:cubicBezTo>
                                <a:pt x="3288183" y="-40638"/>
                                <a:pt x="3281694" y="330"/>
                                <a:pt x="3461032" y="0"/>
                              </a:cubicBezTo>
                              <a:cubicBezTo>
                                <a:pt x="3640370" y="-330"/>
                                <a:pt x="3800036" y="29076"/>
                                <a:pt x="4129991" y="0"/>
                              </a:cubicBezTo>
                              <a:cubicBezTo>
                                <a:pt x="4459946" y="-29076"/>
                                <a:pt x="4512946" y="22406"/>
                                <a:pt x="4738634" y="0"/>
                              </a:cubicBezTo>
                              <a:cubicBezTo>
                                <a:pt x="4964322" y="-22406"/>
                                <a:pt x="4960232" y="37316"/>
                                <a:pt x="5166329" y="0"/>
                              </a:cubicBezTo>
                              <a:cubicBezTo>
                                <a:pt x="5372427" y="-37316"/>
                                <a:pt x="5766457" y="42422"/>
                                <a:pt x="6257499" y="0"/>
                              </a:cubicBezTo>
                              <a:lnTo>
                                <a:pt x="6257499" y="0"/>
                              </a:lnTo>
                              <a:cubicBezTo>
                                <a:pt x="6282127" y="145120"/>
                                <a:pt x="6249954" y="423928"/>
                                <a:pt x="6257499" y="553450"/>
                              </a:cubicBezTo>
                              <a:cubicBezTo>
                                <a:pt x="6265044" y="682972"/>
                                <a:pt x="6244018" y="916734"/>
                                <a:pt x="6257499" y="1129490"/>
                              </a:cubicBezTo>
                              <a:cubicBezTo>
                                <a:pt x="6249128" y="1244449"/>
                                <a:pt x="6133855" y="1375416"/>
                                <a:pt x="6031595" y="1355394"/>
                              </a:cubicBezTo>
                              <a:cubicBezTo>
                                <a:pt x="5801069" y="1362894"/>
                                <a:pt x="5732629" y="1339480"/>
                                <a:pt x="5543584" y="1355394"/>
                              </a:cubicBezTo>
                              <a:cubicBezTo>
                                <a:pt x="5354539" y="1371308"/>
                                <a:pt x="5103620" y="1331670"/>
                                <a:pt x="4874625" y="1355394"/>
                              </a:cubicBezTo>
                              <a:cubicBezTo>
                                <a:pt x="4645630" y="1379118"/>
                                <a:pt x="4523672" y="1323003"/>
                                <a:pt x="4386615" y="1355394"/>
                              </a:cubicBezTo>
                              <a:cubicBezTo>
                                <a:pt x="4249558" y="1387785"/>
                                <a:pt x="4156914" y="1354701"/>
                                <a:pt x="4019236" y="1355394"/>
                              </a:cubicBezTo>
                              <a:cubicBezTo>
                                <a:pt x="3881558" y="1356087"/>
                                <a:pt x="3709116" y="1298627"/>
                                <a:pt x="3531225" y="1355394"/>
                              </a:cubicBezTo>
                              <a:cubicBezTo>
                                <a:pt x="3353334" y="1412161"/>
                                <a:pt x="3163049" y="1344658"/>
                                <a:pt x="2922582" y="1355394"/>
                              </a:cubicBezTo>
                              <a:cubicBezTo>
                                <a:pt x="2682115" y="1366130"/>
                                <a:pt x="2436545" y="1335934"/>
                                <a:pt x="2313939" y="1355394"/>
                              </a:cubicBezTo>
                              <a:cubicBezTo>
                                <a:pt x="2191333" y="1374854"/>
                                <a:pt x="1969059" y="1296273"/>
                                <a:pt x="1705296" y="1355394"/>
                              </a:cubicBezTo>
                              <a:cubicBezTo>
                                <a:pt x="1441533" y="1414515"/>
                                <a:pt x="1430440" y="1322866"/>
                                <a:pt x="1156970" y="1355394"/>
                              </a:cubicBezTo>
                              <a:cubicBezTo>
                                <a:pt x="883500" y="1387922"/>
                                <a:pt x="670257" y="1322782"/>
                                <a:pt x="548327" y="1355394"/>
                              </a:cubicBezTo>
                              <a:cubicBezTo>
                                <a:pt x="426397" y="1388006"/>
                                <a:pt x="146215" y="1308832"/>
                                <a:pt x="0" y="1355394"/>
                              </a:cubicBezTo>
                              <a:lnTo>
                                <a:pt x="0" y="1355394"/>
                              </a:lnTo>
                              <a:cubicBezTo>
                                <a:pt x="-803" y="1110439"/>
                                <a:pt x="12723" y="1058464"/>
                                <a:pt x="0" y="801944"/>
                              </a:cubicBezTo>
                              <a:cubicBezTo>
                                <a:pt x="-12723" y="545424"/>
                                <a:pt x="53512" y="460022"/>
                                <a:pt x="0" y="225904"/>
                              </a:cubicBezTo>
                              <a:cubicBezTo>
                                <a:pt x="3872" y="129892"/>
                                <a:pt x="82416" y="19886"/>
                                <a:pt x="2259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939029957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B58E8" w14:textId="5998FF69" w:rsidR="007F6D31" w:rsidRDefault="007F6D31" w:rsidP="00D64039">
                            <w:pPr>
                              <w:spacing w:before="240" w:line="360" w:lineRule="auto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7F6D3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上課：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</w:t>
                            </w:r>
                            <w:r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D64039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97EC129" w14:textId="38A7EF31" w:rsidR="00C277E6" w:rsidRPr="007F6D31" w:rsidRDefault="007F6D31" w:rsidP="007F6D31">
                            <w:pPr>
                              <w:spacing w:line="360" w:lineRule="auto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食物：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              </w:t>
                            </w:r>
                            <w:r w:rsidR="006403B0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EC50974" w14:textId="77777777" w:rsidR="00C277E6" w:rsidRDefault="00C277E6" w:rsidP="00C277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729F" id="矩形: 圓角化對角角落 4" o:spid="_x0000_s1027" style="position:absolute;left:0;text-align:left;margin-left:10.9pt;margin-top:15.5pt;width:492.7pt;height:106.7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57499,13553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" adj="-11796480,,5400" path="m225904,l6257499,r,l6257499,1129490v,124763,-101141,225904,-225904,225904l,1355394r,l,225904c,101141,101141,,225904,xe" fillcolor="white [3212]" strokecolor="#271a01 [48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25904,0;6257499,0;6257499,0;6257499,1129490;6031595,1355394;0,1355394;0,1355394;0,225904;225904,0" o:connectangles="0,0,0,0,0,0,0,0,0" textboxrect="0,0,6257499,1355394"/>
                <v:textbox>
                  <w:txbxContent>
                    <w:p w14:paraId="0B8B58E8" w14:textId="5998FF69" w:rsidR="007F6D31" w:rsidRDefault="007F6D31" w:rsidP="00D64039">
                      <w:pPr>
                        <w:spacing w:before="240" w:line="360" w:lineRule="auto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 w:rsidRPr="007F6D3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上課：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</w:t>
                      </w:r>
                      <w:r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D64039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197EC129" w14:textId="38A7EF31" w:rsidR="00C277E6" w:rsidRPr="007F6D31" w:rsidRDefault="007F6D31" w:rsidP="007F6D31">
                      <w:pPr>
                        <w:spacing w:line="360" w:lineRule="auto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食物：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              </w:t>
                      </w:r>
                      <w:r w:rsidR="006403B0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           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EC50974" w14:textId="77777777" w:rsidR="00C277E6" w:rsidRDefault="00C277E6" w:rsidP="00C277E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CB3EC" w14:textId="4FB6A0B6" w:rsidR="00C277E6" w:rsidRDefault="00C277E6" w:rsidP="00C277E6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27EF2E17" w14:textId="7564B83C" w:rsidR="00C277E6" w:rsidRDefault="00C277E6" w:rsidP="00C277E6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1DC7FB87" w14:textId="142B014E" w:rsidR="00C277E6" w:rsidRDefault="00C277E6" w:rsidP="00C277E6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6A3796C2" w14:textId="18E76BBB" w:rsidR="00C277E6" w:rsidRDefault="00C277E6" w:rsidP="006403B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60D2FF69" wp14:editId="318D7D7F">
            <wp:simplePos x="0" y="0"/>
            <wp:positionH relativeFrom="margin">
              <wp:posOffset>5743831</wp:posOffset>
            </wp:positionH>
            <wp:positionV relativeFrom="paragraph">
              <wp:posOffset>61017</wp:posOffset>
            </wp:positionV>
            <wp:extent cx="996287" cy="678340"/>
            <wp:effectExtent l="0" t="0" r="0" b="7620"/>
            <wp:wrapNone/>
            <wp:docPr id="24" name="圖片 24" descr="一張含有 服裝, 人員, 男孩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服裝, 人員, 男孩, 卡通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4272" b="86851" l="33740" r="65362">
                                  <a14:foregroundMark x1="59397" y1="75882" x2="64913" y2="81013"/>
                                  <a14:foregroundMark x1="64913" y1="81013" x2="55099" y2="86851"/>
                                  <a14:foregroundMark x1="55099" y1="86851" x2="59012" y2="76908"/>
                                  <a14:foregroundMark x1="65042" y1="83900" x2="55933" y2="86337"/>
                                  <a14:foregroundMark x1="55933" y1="86337" x2="56126" y2="76716"/>
                                  <a14:foregroundMark x1="56126" y1="76716" x2="65362" y2="82360"/>
                                  <a14:foregroundMark x1="65362" y1="82360" x2="65234" y2="84606"/>
                                  <a14:foregroundMark x1="53624" y1="82809" x2="52662" y2="82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7" t="61743" r="32683" b="12862"/>
                    <a:stretch/>
                  </pic:blipFill>
                  <pic:spPr bwMode="auto">
                    <a:xfrm>
                      <a:off x="0" y="0"/>
                      <a:ext cx="996287" cy="6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31BEA" w14:textId="77777777" w:rsidR="006403B0" w:rsidRPr="006403B0" w:rsidRDefault="006403B0" w:rsidP="006403B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105BE1F3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51A43A64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37EFD756" w14:textId="6AF42D76" w:rsidR="006B66B9" w:rsidRPr="00261F5E" w:rsidRDefault="006B66B9" w:rsidP="006B66B9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8"/>
          <w:szCs w:val="8"/>
        </w:rPr>
      </w:pPr>
    </w:p>
    <w:p w14:paraId="0724DF94" w14:textId="4FCE41D8" w:rsidR="006B66B9" w:rsidRDefault="006B66B9" w:rsidP="006B66B9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在直屬大隊內，黃光漢負責表演甚麼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在代表答案的空格內填色。</w:t>
      </w:r>
    </w:p>
    <w:p w14:paraId="2CA1E25F" w14:textId="39CBCF72" w:rsidR="006B66B9" w:rsidRPr="00C65FA1" w:rsidRDefault="006B66B9" w:rsidP="006B66B9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</w:p>
    <w:p w14:paraId="5976136D" w14:textId="77C5D3A3" w:rsidR="006B66B9" w:rsidRPr="002C2ABA" w:rsidRDefault="00C277E6" w:rsidP="006B66B9">
      <w:pPr>
        <w:pStyle w:val="a7"/>
        <w:spacing w:before="120" w:after="120" w:line="360" w:lineRule="auto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A50E58" wp14:editId="6035DC5E">
                <wp:simplePos x="0" y="0"/>
                <wp:positionH relativeFrom="column">
                  <wp:posOffset>4342300</wp:posOffset>
                </wp:positionH>
                <wp:positionV relativeFrom="paragraph">
                  <wp:posOffset>44450</wp:posOffset>
                </wp:positionV>
                <wp:extent cx="1209675" cy="552450"/>
                <wp:effectExtent l="38100" t="38100" r="123825" b="13335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9BE17" w14:textId="67E91B9E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魔術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A50E58" id="矩形: 圓角 10" o:spid="_x0000_s1028" style="position:absolute;left:0;text-align:left;margin-left:341.9pt;margin-top:3.5pt;width:95.25pt;height:43.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+bMwYAAFg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B09BE17" w14:textId="67E91B9E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魔術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BE2617B" wp14:editId="28E13BE8">
                <wp:simplePos x="0" y="0"/>
                <wp:positionH relativeFrom="column">
                  <wp:posOffset>2952456</wp:posOffset>
                </wp:positionH>
                <wp:positionV relativeFrom="paragraph">
                  <wp:posOffset>27305</wp:posOffset>
                </wp:positionV>
                <wp:extent cx="1209675" cy="552450"/>
                <wp:effectExtent l="38100" t="38100" r="123825" b="13335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CEB81" w14:textId="0559C156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話劇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E2617B" id="矩形: 圓角 9" o:spid="_x0000_s1029" style="position:absolute;left:0;text-align:left;margin-left:232.5pt;margin-top:2.15pt;width:95.25pt;height:43.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7cWMwYAAFg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7F1CEB81" w14:textId="0559C156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話劇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06804CF" wp14:editId="28981E13">
                <wp:simplePos x="0" y="0"/>
                <wp:positionH relativeFrom="column">
                  <wp:posOffset>1613137</wp:posOffset>
                </wp:positionH>
                <wp:positionV relativeFrom="paragraph">
                  <wp:posOffset>31001</wp:posOffset>
                </wp:positionV>
                <wp:extent cx="1209675" cy="552450"/>
                <wp:effectExtent l="38100" t="38100" r="123825" b="13335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B6EA9" w14:textId="33BF3B3A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唱歌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6804CF" id="矩形: 圓角 8" o:spid="_x0000_s1030" style="position:absolute;left:0;text-align:left;margin-left:127pt;margin-top:2.45pt;width:95.25pt;height:43.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wBMwYAAFg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80B6EA9" w14:textId="33BF3B3A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唱歌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4BC7E4E" wp14:editId="674E17EC">
                <wp:simplePos x="0" y="0"/>
                <wp:positionH relativeFrom="column">
                  <wp:posOffset>222752</wp:posOffset>
                </wp:positionH>
                <wp:positionV relativeFrom="paragraph">
                  <wp:posOffset>43484</wp:posOffset>
                </wp:positionV>
                <wp:extent cx="1209675" cy="552450"/>
                <wp:effectExtent l="38100" t="38100" r="123825" b="13335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842CF" w14:textId="2F4F0E85" w:rsidR="006B66B9" w:rsidRPr="001A1410" w:rsidRDefault="001A1410" w:rsidP="006B66B9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1A141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粵劇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BC7E4E" id="矩形: 圓角 7" o:spid="_x0000_s1031" style="position:absolute;left:0;text-align:left;margin-left:17.55pt;margin-top:3.4pt;width:95.25pt;height:43.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SMMwYAAFg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44842CF" w14:textId="2F4F0E85" w:rsidR="006B66B9" w:rsidRPr="001A1410" w:rsidRDefault="001A1410" w:rsidP="006B66B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1A1410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粵劇</w:t>
                      </w:r>
                    </w:p>
                  </w:txbxContent>
                </v:textbox>
              </v:roundrect>
            </w:pict>
          </mc:Fallback>
        </mc:AlternateContent>
      </w:r>
      <w:r w:rsidR="006B66B9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0EB3A440" w14:textId="6FD86FF4" w:rsidR="006B66B9" w:rsidRDefault="00C277E6" w:rsidP="00CD0267">
      <w:pPr>
        <w:pStyle w:val="a7"/>
        <w:spacing w:before="120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FF09075" wp14:editId="2B2C2667">
            <wp:simplePos x="0" y="0"/>
            <wp:positionH relativeFrom="margin">
              <wp:posOffset>5533172</wp:posOffset>
            </wp:positionH>
            <wp:positionV relativeFrom="paragraph">
              <wp:posOffset>123674</wp:posOffset>
            </wp:positionV>
            <wp:extent cx="1116965" cy="966470"/>
            <wp:effectExtent l="0" t="0" r="0" b="0"/>
            <wp:wrapNone/>
            <wp:docPr id="12" name="圖片 12" descr="一張含有 卡通, 服裝, 動畫卡通, 動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卡通, 服裝, 動畫卡通, 動畫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82" b="89897" l="29746" r="93369">
                                  <a14:foregroundMark x1="49299" y1="37371" x2="49299" y2="37371"/>
                                  <a14:foregroundMark x1="34824" y1="44309" x2="34824" y2="44309"/>
                                  <a14:foregroundMark x1="29784" y1="43518" x2="29784" y2="43518"/>
                                  <a14:foregroundMark x1="79348" y1="49544" x2="79348" y2="49544"/>
                                  <a14:foregroundMark x1="84956" y1="63238" x2="84956" y2="63238"/>
                                  <a14:foregroundMark x1="82607" y1="63968" x2="82607" y2="63968"/>
                                  <a14:foregroundMark x1="77719" y1="78089" x2="77719" y2="78089"/>
                                  <a14:foregroundMark x1="82834" y1="64212" x2="82834" y2="64212"/>
                                  <a14:foregroundMark x1="82152" y1="59890" x2="82493" y2="59708"/>
                                  <a14:foregroundMark x1="75142" y1="59282" x2="71732" y2="70542"/>
                                  <a14:foregroundMark x1="76999" y1="63786" x2="77150" y2="80463"/>
                                  <a14:foregroundMark x1="77150" y1="80463" x2="88594" y2="82288"/>
                                  <a14:foregroundMark x1="88594" y1="82288" x2="76885" y2="56482"/>
                                  <a14:foregroundMark x1="94657" y1="70968" x2="87533" y2="53195"/>
                                  <a14:foregroundMark x1="87533" y1="53195" x2="87761" y2="38344"/>
                                  <a14:foregroundMark x1="87761" y1="38344" x2="82759" y2="9556"/>
                                  <a14:foregroundMark x1="82759" y1="9556" x2="76014" y2="24407"/>
                                  <a14:foregroundMark x1="76014" y1="24407" x2="68776" y2="30797"/>
                                  <a14:foregroundMark x1="68776" y1="30797" x2="68321" y2="82715"/>
                                  <a14:foregroundMark x1="71811" y1="87592" x2="75028" y2="92088"/>
                                  <a14:foregroundMark x1="69976" y1="85027" x2="70733" y2="86085"/>
                                  <a14:foregroundMark x1="68321" y1="82715" x2="69976" y2="85027"/>
                                  <a14:foregroundMark x1="83744" y1="88862" x2="91057" y2="80097"/>
                                  <a14:foregroundMark x1="91057" y1="80097" x2="93369" y2="71333"/>
                                  <a14:foregroundMark x1="87419" y1="66829" x2="87419" y2="66829"/>
                                  <a14:foregroundMark x1="86472" y1="64942" x2="81091" y2="50700"/>
                                  <a14:foregroundMark x1="76658" y1="48205" x2="82834" y2="46561"/>
                                  <a14:foregroundMark x1="85184" y1="45040" x2="85184" y2="45040"/>
                                  <a14:foregroundMark x1="78287" y1="41449" x2="78287" y2="41449"/>
                                  <a14:foregroundMark x1="81925" y1="40718" x2="76999" y2="40353"/>
                                  <a14:foregroundMark x1="71997" y1="44492" x2="72452" y2="40901"/>
                                  <a14:backgroundMark x1="80978" y1="91236" x2="80978" y2="91236"/>
                                  <a14:backgroundMark x1="79689" y1="89166" x2="79689" y2="89166"/>
                                  <a14:backgroundMark x1="80182" y1="89166" x2="80182" y2="86732"/>
                                  <a14:backgroundMark x1="81584" y1="88558" x2="74801" y2="91418"/>
                                  <a14:backgroundMark x1="81811" y1="88740" x2="83327" y2="90444"/>
                                  <a14:backgroundMark x1="82152" y1="87462" x2="83668" y2="90809"/>
                                  <a14:backgroundMark x1="82834" y1="88375" x2="83895" y2="90444"/>
                                  <a14:backgroundMark x1="71277" y1="86488" x2="70709" y2="88740"/>
                                  <a14:backgroundMark x1="72452" y1="86306" x2="66124" y2="89166"/>
                                  <a14:backgroundMark x1="69420" y1="85027" x2="69420" y2="850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3"/>
                    <a:stretch/>
                  </pic:blipFill>
                  <pic:spPr bwMode="auto">
                    <a:xfrm>
                      <a:off x="0" y="0"/>
                      <a:ext cx="111696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FF0A5" w14:textId="67EF741C" w:rsidR="006B66B9" w:rsidRDefault="006B66B9" w:rsidP="00CD0267">
      <w:pPr>
        <w:pStyle w:val="a7"/>
        <w:spacing w:before="120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5A7F65C" w14:textId="098C7ED7" w:rsidR="004C5582" w:rsidRPr="006B66B9" w:rsidRDefault="004C5582" w:rsidP="006B66B9">
      <w:pPr>
        <w:spacing w:before="120"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sectPr w:rsidR="004C5582" w:rsidRPr="006B66B9" w:rsidSect="004038B5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41612" w14:textId="77777777" w:rsidR="00EF7DAB" w:rsidRDefault="00EF7DAB" w:rsidP="00465C96">
      <w:r>
        <w:separator/>
      </w:r>
    </w:p>
  </w:endnote>
  <w:endnote w:type="continuationSeparator" w:id="0">
    <w:p w14:paraId="74E96D46" w14:textId="77777777" w:rsidR="00EF7DAB" w:rsidRDefault="00EF7DAB" w:rsidP="00465C96">
      <w:r>
        <w:continuationSeparator/>
      </w:r>
    </w:p>
  </w:endnote>
  <w:endnote w:type="continuationNotice" w:id="1">
    <w:p w14:paraId="63EC8BBC" w14:textId="77777777" w:rsidR="00EF7DAB" w:rsidRDefault="00EF7D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299D8" w14:textId="77777777" w:rsidR="00EF7DAB" w:rsidRDefault="00EF7DAB" w:rsidP="00465C96">
      <w:r>
        <w:separator/>
      </w:r>
    </w:p>
  </w:footnote>
  <w:footnote w:type="continuationSeparator" w:id="0">
    <w:p w14:paraId="3F177EB6" w14:textId="77777777" w:rsidR="00EF7DAB" w:rsidRDefault="00EF7DAB" w:rsidP="00465C96">
      <w:r>
        <w:continuationSeparator/>
      </w:r>
    </w:p>
  </w:footnote>
  <w:footnote w:type="continuationNotice" w:id="1">
    <w:p w14:paraId="51FBEC7C" w14:textId="77777777" w:rsidR="00EF7DAB" w:rsidRDefault="00EF7D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234B2575" w:rsidR="004038B5" w:rsidRDefault="003173C3">
    <w:pPr>
      <w:pStyle w:val="a3"/>
    </w:pPr>
    <w:r>
      <w:rPr>
        <w:noProof/>
      </w:rPr>
      <w:drawing>
        <wp:anchor distT="0" distB="0" distL="114300" distR="114300" simplePos="0" relativeHeight="251657215" behindDoc="0" locked="0" layoutInCell="1" allowOverlap="1" wp14:anchorId="2743DDA9" wp14:editId="0485F50F">
          <wp:simplePos x="0" y="0"/>
          <wp:positionH relativeFrom="page">
            <wp:posOffset>0</wp:posOffset>
          </wp:positionH>
          <wp:positionV relativeFrom="paragraph">
            <wp:posOffset>-491160</wp:posOffset>
          </wp:positionV>
          <wp:extent cx="7548575" cy="1118527"/>
          <wp:effectExtent l="0" t="0" r="0" b="5715"/>
          <wp:wrapNone/>
          <wp:docPr id="13" name="圖片 13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圖片 13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575" cy="1118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DA739B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44.05pt;height:44.0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10B92"/>
    <w:multiLevelType w:val="hybridMultilevel"/>
    <w:tmpl w:val="817CF7C8"/>
    <w:lvl w:ilvl="0" w:tplc="3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0D06514"/>
    <w:multiLevelType w:val="hybridMultilevel"/>
    <w:tmpl w:val="9E3E2684"/>
    <w:lvl w:ilvl="0" w:tplc="8B3047C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018AF"/>
    <w:multiLevelType w:val="hybridMultilevel"/>
    <w:tmpl w:val="A68006C8"/>
    <w:lvl w:ilvl="0" w:tplc="507616EC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67184FF2"/>
    <w:multiLevelType w:val="hybridMultilevel"/>
    <w:tmpl w:val="5AF024DC"/>
    <w:lvl w:ilvl="0" w:tplc="A2588908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5" w15:restartNumberingAfterBreak="0">
    <w:nsid w:val="797B3314"/>
    <w:multiLevelType w:val="hybridMultilevel"/>
    <w:tmpl w:val="14E4EE4E"/>
    <w:lvl w:ilvl="0" w:tplc="CFA8F636">
      <w:start w:val="1"/>
      <w:numFmt w:val="upperLetter"/>
      <w:lvlText w:val="%1."/>
      <w:lvlJc w:val="left"/>
      <w:pPr>
        <w:ind w:left="717" w:hanging="360"/>
      </w:pPr>
      <w:rPr>
        <w:rFonts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8"/>
  </w:num>
  <w:num w:numId="2" w16cid:durableId="102379785">
    <w:abstractNumId w:val="39"/>
  </w:num>
  <w:num w:numId="3" w16cid:durableId="1348556626">
    <w:abstractNumId w:val="42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20"/>
  </w:num>
  <w:num w:numId="7" w16cid:durableId="750085455">
    <w:abstractNumId w:val="48"/>
  </w:num>
  <w:num w:numId="8" w16cid:durableId="1344283723">
    <w:abstractNumId w:val="46"/>
  </w:num>
  <w:num w:numId="9" w16cid:durableId="1885632583">
    <w:abstractNumId w:val="1"/>
  </w:num>
  <w:num w:numId="10" w16cid:durableId="1619026902">
    <w:abstractNumId w:val="31"/>
  </w:num>
  <w:num w:numId="11" w16cid:durableId="1152792619">
    <w:abstractNumId w:val="17"/>
  </w:num>
  <w:num w:numId="12" w16cid:durableId="833840534">
    <w:abstractNumId w:val="37"/>
  </w:num>
  <w:num w:numId="13" w16cid:durableId="592203744">
    <w:abstractNumId w:val="10"/>
  </w:num>
  <w:num w:numId="14" w16cid:durableId="868029038">
    <w:abstractNumId w:val="6"/>
  </w:num>
  <w:num w:numId="15" w16cid:durableId="1472560170">
    <w:abstractNumId w:val="33"/>
  </w:num>
  <w:num w:numId="16" w16cid:durableId="1690638085">
    <w:abstractNumId w:val="25"/>
  </w:num>
  <w:num w:numId="17" w16cid:durableId="445545315">
    <w:abstractNumId w:val="12"/>
  </w:num>
  <w:num w:numId="18" w16cid:durableId="160119741">
    <w:abstractNumId w:val="44"/>
  </w:num>
  <w:num w:numId="19" w16cid:durableId="1123697653">
    <w:abstractNumId w:val="29"/>
  </w:num>
  <w:num w:numId="20" w16cid:durableId="1324427341">
    <w:abstractNumId w:val="32"/>
  </w:num>
  <w:num w:numId="21" w16cid:durableId="808788946">
    <w:abstractNumId w:val="24"/>
  </w:num>
  <w:num w:numId="22" w16cid:durableId="1113591721">
    <w:abstractNumId w:val="16"/>
  </w:num>
  <w:num w:numId="23" w16cid:durableId="139811117">
    <w:abstractNumId w:val="35"/>
  </w:num>
  <w:num w:numId="24" w16cid:durableId="1671367105">
    <w:abstractNumId w:val="30"/>
  </w:num>
  <w:num w:numId="25" w16cid:durableId="538709794">
    <w:abstractNumId w:val="15"/>
  </w:num>
  <w:num w:numId="26" w16cid:durableId="1312104137">
    <w:abstractNumId w:val="18"/>
  </w:num>
  <w:num w:numId="27" w16cid:durableId="442384784">
    <w:abstractNumId w:val="38"/>
  </w:num>
  <w:num w:numId="28" w16cid:durableId="1393382153">
    <w:abstractNumId w:val="9"/>
  </w:num>
  <w:num w:numId="29" w16cid:durableId="321349674">
    <w:abstractNumId w:val="22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6"/>
  </w:num>
  <w:num w:numId="33" w16cid:durableId="1033384886">
    <w:abstractNumId w:val="7"/>
  </w:num>
  <w:num w:numId="34" w16cid:durableId="319774123">
    <w:abstractNumId w:val="27"/>
  </w:num>
  <w:num w:numId="35" w16cid:durableId="589239111">
    <w:abstractNumId w:val="21"/>
  </w:num>
  <w:num w:numId="36" w16cid:durableId="756251880">
    <w:abstractNumId w:val="23"/>
  </w:num>
  <w:num w:numId="37" w16cid:durableId="991176627">
    <w:abstractNumId w:val="13"/>
  </w:num>
  <w:num w:numId="38" w16cid:durableId="1438600782">
    <w:abstractNumId w:val="47"/>
  </w:num>
  <w:num w:numId="39" w16cid:durableId="1617104631">
    <w:abstractNumId w:val="36"/>
  </w:num>
  <w:num w:numId="40" w16cid:durableId="177888033">
    <w:abstractNumId w:val="43"/>
  </w:num>
  <w:num w:numId="41" w16cid:durableId="40176913">
    <w:abstractNumId w:val="3"/>
  </w:num>
  <w:num w:numId="42" w16cid:durableId="1713728052">
    <w:abstractNumId w:val="11"/>
  </w:num>
  <w:num w:numId="43" w16cid:durableId="1631209244">
    <w:abstractNumId w:val="40"/>
  </w:num>
  <w:num w:numId="44" w16cid:durableId="1703241624">
    <w:abstractNumId w:val="41"/>
  </w:num>
  <w:num w:numId="45" w16cid:durableId="554313248">
    <w:abstractNumId w:val="34"/>
  </w:num>
  <w:num w:numId="46" w16cid:durableId="1142623040">
    <w:abstractNumId w:val="8"/>
  </w:num>
  <w:num w:numId="47" w16cid:durableId="1292905653">
    <w:abstractNumId w:val="14"/>
  </w:num>
  <w:num w:numId="48" w16cid:durableId="702904333">
    <w:abstractNumId w:val="45"/>
  </w:num>
  <w:num w:numId="49" w16cid:durableId="67850696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F7D"/>
    <w:rsid w:val="00025216"/>
    <w:rsid w:val="00026575"/>
    <w:rsid w:val="00027603"/>
    <w:rsid w:val="00033330"/>
    <w:rsid w:val="00035EED"/>
    <w:rsid w:val="000371B0"/>
    <w:rsid w:val="000420EC"/>
    <w:rsid w:val="000437D9"/>
    <w:rsid w:val="00057A84"/>
    <w:rsid w:val="0006107E"/>
    <w:rsid w:val="0006459E"/>
    <w:rsid w:val="000661D6"/>
    <w:rsid w:val="00070AD3"/>
    <w:rsid w:val="0007122F"/>
    <w:rsid w:val="0007141B"/>
    <w:rsid w:val="000721E8"/>
    <w:rsid w:val="00081765"/>
    <w:rsid w:val="00081B2D"/>
    <w:rsid w:val="000847D2"/>
    <w:rsid w:val="00085CA2"/>
    <w:rsid w:val="00086E3A"/>
    <w:rsid w:val="00087AB3"/>
    <w:rsid w:val="00094A35"/>
    <w:rsid w:val="000A204E"/>
    <w:rsid w:val="000A550D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1A9"/>
    <w:rsid w:val="000D6EA7"/>
    <w:rsid w:val="000E0CDB"/>
    <w:rsid w:val="000E20E7"/>
    <w:rsid w:val="000E588B"/>
    <w:rsid w:val="000E58CD"/>
    <w:rsid w:val="000E788F"/>
    <w:rsid w:val="000E7F0E"/>
    <w:rsid w:val="000F0B39"/>
    <w:rsid w:val="001004A5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3254A"/>
    <w:rsid w:val="0014054D"/>
    <w:rsid w:val="001412D4"/>
    <w:rsid w:val="00151CF7"/>
    <w:rsid w:val="00157029"/>
    <w:rsid w:val="001576EA"/>
    <w:rsid w:val="00162518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86D0D"/>
    <w:rsid w:val="00191EBE"/>
    <w:rsid w:val="00196A4E"/>
    <w:rsid w:val="001A1410"/>
    <w:rsid w:val="001A2F95"/>
    <w:rsid w:val="001A3CCD"/>
    <w:rsid w:val="001A4F4D"/>
    <w:rsid w:val="001A5407"/>
    <w:rsid w:val="001A5BDA"/>
    <w:rsid w:val="001A5C10"/>
    <w:rsid w:val="001A62A4"/>
    <w:rsid w:val="001B08E9"/>
    <w:rsid w:val="001B0EBB"/>
    <w:rsid w:val="001B2F67"/>
    <w:rsid w:val="001B3365"/>
    <w:rsid w:val="001B3571"/>
    <w:rsid w:val="001B6533"/>
    <w:rsid w:val="001C0541"/>
    <w:rsid w:val="001C0642"/>
    <w:rsid w:val="001C225F"/>
    <w:rsid w:val="001D0E55"/>
    <w:rsid w:val="001D3DFC"/>
    <w:rsid w:val="001D4F49"/>
    <w:rsid w:val="001D6899"/>
    <w:rsid w:val="001D7BE6"/>
    <w:rsid w:val="001E18A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339C6"/>
    <w:rsid w:val="00236A37"/>
    <w:rsid w:val="00236D0A"/>
    <w:rsid w:val="00236DCB"/>
    <w:rsid w:val="00237112"/>
    <w:rsid w:val="00241492"/>
    <w:rsid w:val="002428B0"/>
    <w:rsid w:val="00243D84"/>
    <w:rsid w:val="00246AAB"/>
    <w:rsid w:val="002476B6"/>
    <w:rsid w:val="00247D1C"/>
    <w:rsid w:val="00250314"/>
    <w:rsid w:val="00253473"/>
    <w:rsid w:val="002578E0"/>
    <w:rsid w:val="00257B1E"/>
    <w:rsid w:val="00261708"/>
    <w:rsid w:val="00261B02"/>
    <w:rsid w:val="00261F5E"/>
    <w:rsid w:val="002622F2"/>
    <w:rsid w:val="00262837"/>
    <w:rsid w:val="00262D6A"/>
    <w:rsid w:val="00262DF5"/>
    <w:rsid w:val="002644A5"/>
    <w:rsid w:val="00265AA8"/>
    <w:rsid w:val="00267AC8"/>
    <w:rsid w:val="00270482"/>
    <w:rsid w:val="0027119F"/>
    <w:rsid w:val="002742F5"/>
    <w:rsid w:val="0028014C"/>
    <w:rsid w:val="00283C8F"/>
    <w:rsid w:val="00284737"/>
    <w:rsid w:val="002879D8"/>
    <w:rsid w:val="00294630"/>
    <w:rsid w:val="00294B6E"/>
    <w:rsid w:val="00296E29"/>
    <w:rsid w:val="002A7669"/>
    <w:rsid w:val="002A7E69"/>
    <w:rsid w:val="002C166E"/>
    <w:rsid w:val="002C2ABA"/>
    <w:rsid w:val="002C5663"/>
    <w:rsid w:val="002C73C8"/>
    <w:rsid w:val="002C7DA0"/>
    <w:rsid w:val="002C7E62"/>
    <w:rsid w:val="002D2E11"/>
    <w:rsid w:val="002D32BE"/>
    <w:rsid w:val="002D4446"/>
    <w:rsid w:val="002D517B"/>
    <w:rsid w:val="002D6956"/>
    <w:rsid w:val="002E27DF"/>
    <w:rsid w:val="002E2D32"/>
    <w:rsid w:val="002E331A"/>
    <w:rsid w:val="002E3476"/>
    <w:rsid w:val="002E587D"/>
    <w:rsid w:val="002E5D86"/>
    <w:rsid w:val="002F748E"/>
    <w:rsid w:val="002F7863"/>
    <w:rsid w:val="003030DB"/>
    <w:rsid w:val="00310285"/>
    <w:rsid w:val="0031180F"/>
    <w:rsid w:val="003133B3"/>
    <w:rsid w:val="0031399C"/>
    <w:rsid w:val="00313A13"/>
    <w:rsid w:val="00314C50"/>
    <w:rsid w:val="003173C3"/>
    <w:rsid w:val="003174A6"/>
    <w:rsid w:val="0032014E"/>
    <w:rsid w:val="0032354F"/>
    <w:rsid w:val="003235F2"/>
    <w:rsid w:val="00323D45"/>
    <w:rsid w:val="00330DE2"/>
    <w:rsid w:val="0033120B"/>
    <w:rsid w:val="0033255D"/>
    <w:rsid w:val="00333529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DF1"/>
    <w:rsid w:val="00377893"/>
    <w:rsid w:val="00380FC8"/>
    <w:rsid w:val="003826F0"/>
    <w:rsid w:val="0039064E"/>
    <w:rsid w:val="00390E3B"/>
    <w:rsid w:val="0039323E"/>
    <w:rsid w:val="00394409"/>
    <w:rsid w:val="00395379"/>
    <w:rsid w:val="00397974"/>
    <w:rsid w:val="003A036F"/>
    <w:rsid w:val="003A143D"/>
    <w:rsid w:val="003A55C7"/>
    <w:rsid w:val="003B27AC"/>
    <w:rsid w:val="003B74FB"/>
    <w:rsid w:val="003C15AA"/>
    <w:rsid w:val="003C6CC6"/>
    <w:rsid w:val="003D2C87"/>
    <w:rsid w:val="003D6B55"/>
    <w:rsid w:val="003E10FF"/>
    <w:rsid w:val="003E35D9"/>
    <w:rsid w:val="003E3F00"/>
    <w:rsid w:val="003F0F0F"/>
    <w:rsid w:val="003F3B50"/>
    <w:rsid w:val="003F3BFE"/>
    <w:rsid w:val="003F51F6"/>
    <w:rsid w:val="003F771E"/>
    <w:rsid w:val="003F7AB2"/>
    <w:rsid w:val="00401E4B"/>
    <w:rsid w:val="00402D76"/>
    <w:rsid w:val="00403504"/>
    <w:rsid w:val="004038B5"/>
    <w:rsid w:val="00410330"/>
    <w:rsid w:val="00410D3E"/>
    <w:rsid w:val="00412FDB"/>
    <w:rsid w:val="00413D92"/>
    <w:rsid w:val="00414716"/>
    <w:rsid w:val="004168A9"/>
    <w:rsid w:val="00417965"/>
    <w:rsid w:val="004237AB"/>
    <w:rsid w:val="0042627F"/>
    <w:rsid w:val="004267DB"/>
    <w:rsid w:val="00433BF3"/>
    <w:rsid w:val="0043426E"/>
    <w:rsid w:val="00443C26"/>
    <w:rsid w:val="004451C2"/>
    <w:rsid w:val="00446B9D"/>
    <w:rsid w:val="00447E7C"/>
    <w:rsid w:val="00450842"/>
    <w:rsid w:val="00450D4C"/>
    <w:rsid w:val="004539D5"/>
    <w:rsid w:val="004565A5"/>
    <w:rsid w:val="0046059C"/>
    <w:rsid w:val="004607AF"/>
    <w:rsid w:val="00461495"/>
    <w:rsid w:val="00463A80"/>
    <w:rsid w:val="00465C96"/>
    <w:rsid w:val="004713F9"/>
    <w:rsid w:val="0047169B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A03"/>
    <w:rsid w:val="004D6525"/>
    <w:rsid w:val="004D79F8"/>
    <w:rsid w:val="004D7ED4"/>
    <w:rsid w:val="004E1111"/>
    <w:rsid w:val="004E7FE0"/>
    <w:rsid w:val="004F0A8C"/>
    <w:rsid w:val="004F317E"/>
    <w:rsid w:val="00501B61"/>
    <w:rsid w:val="005031E1"/>
    <w:rsid w:val="00512664"/>
    <w:rsid w:val="005143FE"/>
    <w:rsid w:val="0051704A"/>
    <w:rsid w:val="00517460"/>
    <w:rsid w:val="00520DDE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4545"/>
    <w:rsid w:val="00545443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36"/>
    <w:rsid w:val="00584079"/>
    <w:rsid w:val="0058498D"/>
    <w:rsid w:val="0058754C"/>
    <w:rsid w:val="00590452"/>
    <w:rsid w:val="00592357"/>
    <w:rsid w:val="005937EF"/>
    <w:rsid w:val="00593AD1"/>
    <w:rsid w:val="0059681B"/>
    <w:rsid w:val="005A0843"/>
    <w:rsid w:val="005A094A"/>
    <w:rsid w:val="005A77F7"/>
    <w:rsid w:val="005B02FC"/>
    <w:rsid w:val="005B0712"/>
    <w:rsid w:val="005B0C24"/>
    <w:rsid w:val="005B59D8"/>
    <w:rsid w:val="005B6C15"/>
    <w:rsid w:val="005C141D"/>
    <w:rsid w:val="005C5236"/>
    <w:rsid w:val="005C6772"/>
    <w:rsid w:val="005D069B"/>
    <w:rsid w:val="005D0F69"/>
    <w:rsid w:val="005D2749"/>
    <w:rsid w:val="005E0042"/>
    <w:rsid w:val="005E5AF9"/>
    <w:rsid w:val="005E5BF0"/>
    <w:rsid w:val="005E6761"/>
    <w:rsid w:val="005F1B16"/>
    <w:rsid w:val="005F3C18"/>
    <w:rsid w:val="005F49E4"/>
    <w:rsid w:val="005F582E"/>
    <w:rsid w:val="005F7C4A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03B0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2737"/>
    <w:rsid w:val="00663388"/>
    <w:rsid w:val="00663A4A"/>
    <w:rsid w:val="00664FA2"/>
    <w:rsid w:val="0066607E"/>
    <w:rsid w:val="006663F3"/>
    <w:rsid w:val="00667D9A"/>
    <w:rsid w:val="00671992"/>
    <w:rsid w:val="0067447D"/>
    <w:rsid w:val="0067693F"/>
    <w:rsid w:val="00676CFE"/>
    <w:rsid w:val="00682A0E"/>
    <w:rsid w:val="00685051"/>
    <w:rsid w:val="00692BA0"/>
    <w:rsid w:val="00694632"/>
    <w:rsid w:val="0069696D"/>
    <w:rsid w:val="006B3C02"/>
    <w:rsid w:val="006B588D"/>
    <w:rsid w:val="006B6120"/>
    <w:rsid w:val="006B66B9"/>
    <w:rsid w:val="006C09AB"/>
    <w:rsid w:val="006C193B"/>
    <w:rsid w:val="006C1EB3"/>
    <w:rsid w:val="006C2B3F"/>
    <w:rsid w:val="006C3760"/>
    <w:rsid w:val="006C3967"/>
    <w:rsid w:val="006D06C7"/>
    <w:rsid w:val="006D2B05"/>
    <w:rsid w:val="006E0152"/>
    <w:rsid w:val="006E5567"/>
    <w:rsid w:val="006E6B17"/>
    <w:rsid w:val="006E71A8"/>
    <w:rsid w:val="006F2A9C"/>
    <w:rsid w:val="006F3F81"/>
    <w:rsid w:val="006F71E5"/>
    <w:rsid w:val="00700E2B"/>
    <w:rsid w:val="00701F1D"/>
    <w:rsid w:val="00706C1D"/>
    <w:rsid w:val="0071420A"/>
    <w:rsid w:val="007156C4"/>
    <w:rsid w:val="007171B8"/>
    <w:rsid w:val="00730D60"/>
    <w:rsid w:val="007400C4"/>
    <w:rsid w:val="007438AA"/>
    <w:rsid w:val="00743C17"/>
    <w:rsid w:val="0074644D"/>
    <w:rsid w:val="007465DF"/>
    <w:rsid w:val="007503AC"/>
    <w:rsid w:val="0075466E"/>
    <w:rsid w:val="00760021"/>
    <w:rsid w:val="0076428E"/>
    <w:rsid w:val="00766912"/>
    <w:rsid w:val="007704C4"/>
    <w:rsid w:val="00775640"/>
    <w:rsid w:val="007819E3"/>
    <w:rsid w:val="00783FC5"/>
    <w:rsid w:val="00790366"/>
    <w:rsid w:val="00792B2A"/>
    <w:rsid w:val="00792C0C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A7DD5"/>
    <w:rsid w:val="007B0E94"/>
    <w:rsid w:val="007B1F57"/>
    <w:rsid w:val="007B46D7"/>
    <w:rsid w:val="007B50E6"/>
    <w:rsid w:val="007B5E24"/>
    <w:rsid w:val="007C2E2B"/>
    <w:rsid w:val="007C3046"/>
    <w:rsid w:val="007C56F8"/>
    <w:rsid w:val="007D2A25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0625"/>
    <w:rsid w:val="007F10F8"/>
    <w:rsid w:val="007F6D31"/>
    <w:rsid w:val="00800048"/>
    <w:rsid w:val="008006A0"/>
    <w:rsid w:val="008031B2"/>
    <w:rsid w:val="00803AF3"/>
    <w:rsid w:val="00803E0B"/>
    <w:rsid w:val="008063C4"/>
    <w:rsid w:val="008068E5"/>
    <w:rsid w:val="00810A2C"/>
    <w:rsid w:val="00814583"/>
    <w:rsid w:val="008159A3"/>
    <w:rsid w:val="0081792D"/>
    <w:rsid w:val="0082112F"/>
    <w:rsid w:val="008211FB"/>
    <w:rsid w:val="0082176C"/>
    <w:rsid w:val="00826413"/>
    <w:rsid w:val="00830980"/>
    <w:rsid w:val="008349C9"/>
    <w:rsid w:val="00840F55"/>
    <w:rsid w:val="00851CAD"/>
    <w:rsid w:val="00853EE5"/>
    <w:rsid w:val="0085705B"/>
    <w:rsid w:val="008574F9"/>
    <w:rsid w:val="00857D69"/>
    <w:rsid w:val="0086606A"/>
    <w:rsid w:val="0087273E"/>
    <w:rsid w:val="00872C8C"/>
    <w:rsid w:val="00874E37"/>
    <w:rsid w:val="0087590F"/>
    <w:rsid w:val="008765A1"/>
    <w:rsid w:val="008815E2"/>
    <w:rsid w:val="00881A29"/>
    <w:rsid w:val="008849FC"/>
    <w:rsid w:val="00890590"/>
    <w:rsid w:val="00891CDF"/>
    <w:rsid w:val="0089311F"/>
    <w:rsid w:val="008A3E63"/>
    <w:rsid w:val="008B172E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421D"/>
    <w:rsid w:val="008E7F15"/>
    <w:rsid w:val="008F02FB"/>
    <w:rsid w:val="008F1F59"/>
    <w:rsid w:val="008F41AC"/>
    <w:rsid w:val="008F7025"/>
    <w:rsid w:val="008F7911"/>
    <w:rsid w:val="009048BB"/>
    <w:rsid w:val="00904E36"/>
    <w:rsid w:val="009067F1"/>
    <w:rsid w:val="009136BF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2C3D"/>
    <w:rsid w:val="00954E9B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83FA9"/>
    <w:rsid w:val="00992141"/>
    <w:rsid w:val="00995F21"/>
    <w:rsid w:val="00997B8D"/>
    <w:rsid w:val="009A352F"/>
    <w:rsid w:val="009B0C02"/>
    <w:rsid w:val="009B2E23"/>
    <w:rsid w:val="009B4FF6"/>
    <w:rsid w:val="009C0434"/>
    <w:rsid w:val="009C04B7"/>
    <w:rsid w:val="009C5AC8"/>
    <w:rsid w:val="009C6547"/>
    <w:rsid w:val="009C7520"/>
    <w:rsid w:val="009D308D"/>
    <w:rsid w:val="009E231C"/>
    <w:rsid w:val="009E3C4A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518C"/>
    <w:rsid w:val="00A36BE6"/>
    <w:rsid w:val="00A434FC"/>
    <w:rsid w:val="00A4621D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5823"/>
    <w:rsid w:val="00A77164"/>
    <w:rsid w:val="00A80CB7"/>
    <w:rsid w:val="00A80F50"/>
    <w:rsid w:val="00A8427F"/>
    <w:rsid w:val="00A84EE6"/>
    <w:rsid w:val="00A85863"/>
    <w:rsid w:val="00A92247"/>
    <w:rsid w:val="00A9244B"/>
    <w:rsid w:val="00A970C4"/>
    <w:rsid w:val="00A97487"/>
    <w:rsid w:val="00AA2B28"/>
    <w:rsid w:val="00AA7DA3"/>
    <w:rsid w:val="00AB168F"/>
    <w:rsid w:val="00AB3AA0"/>
    <w:rsid w:val="00AB3BB8"/>
    <w:rsid w:val="00AB425D"/>
    <w:rsid w:val="00AB446F"/>
    <w:rsid w:val="00AC2941"/>
    <w:rsid w:val="00AC5AD9"/>
    <w:rsid w:val="00AD068B"/>
    <w:rsid w:val="00AD4A28"/>
    <w:rsid w:val="00AD4FB3"/>
    <w:rsid w:val="00AD652D"/>
    <w:rsid w:val="00AE0187"/>
    <w:rsid w:val="00AE2997"/>
    <w:rsid w:val="00AE53F5"/>
    <w:rsid w:val="00AF034E"/>
    <w:rsid w:val="00AF18AF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51A04"/>
    <w:rsid w:val="00B561C0"/>
    <w:rsid w:val="00B6642E"/>
    <w:rsid w:val="00B71917"/>
    <w:rsid w:val="00B71AF8"/>
    <w:rsid w:val="00B7319E"/>
    <w:rsid w:val="00B74120"/>
    <w:rsid w:val="00B748E4"/>
    <w:rsid w:val="00B75175"/>
    <w:rsid w:val="00B8086C"/>
    <w:rsid w:val="00B85A26"/>
    <w:rsid w:val="00B87A16"/>
    <w:rsid w:val="00B9388E"/>
    <w:rsid w:val="00B95FDB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5B61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F47FF"/>
    <w:rsid w:val="00C02143"/>
    <w:rsid w:val="00C03907"/>
    <w:rsid w:val="00C03A1B"/>
    <w:rsid w:val="00C04F56"/>
    <w:rsid w:val="00C057E7"/>
    <w:rsid w:val="00C07A6D"/>
    <w:rsid w:val="00C10C29"/>
    <w:rsid w:val="00C122E6"/>
    <w:rsid w:val="00C1489D"/>
    <w:rsid w:val="00C20627"/>
    <w:rsid w:val="00C214E4"/>
    <w:rsid w:val="00C22240"/>
    <w:rsid w:val="00C277E6"/>
    <w:rsid w:val="00C306A4"/>
    <w:rsid w:val="00C30764"/>
    <w:rsid w:val="00C40074"/>
    <w:rsid w:val="00C413AB"/>
    <w:rsid w:val="00C43C34"/>
    <w:rsid w:val="00C451C4"/>
    <w:rsid w:val="00C52929"/>
    <w:rsid w:val="00C57733"/>
    <w:rsid w:val="00C627F4"/>
    <w:rsid w:val="00C631A5"/>
    <w:rsid w:val="00C652E0"/>
    <w:rsid w:val="00C65FA1"/>
    <w:rsid w:val="00C66167"/>
    <w:rsid w:val="00C75BCD"/>
    <w:rsid w:val="00C8061F"/>
    <w:rsid w:val="00C85C82"/>
    <w:rsid w:val="00C923CF"/>
    <w:rsid w:val="00C95CDE"/>
    <w:rsid w:val="00CA03AA"/>
    <w:rsid w:val="00CA1266"/>
    <w:rsid w:val="00CA1395"/>
    <w:rsid w:val="00CA30B2"/>
    <w:rsid w:val="00CA5A8E"/>
    <w:rsid w:val="00CA5FDB"/>
    <w:rsid w:val="00CB7FA3"/>
    <w:rsid w:val="00CC1CBF"/>
    <w:rsid w:val="00CC3713"/>
    <w:rsid w:val="00CC3F08"/>
    <w:rsid w:val="00CC614B"/>
    <w:rsid w:val="00CC7AE5"/>
    <w:rsid w:val="00CD0267"/>
    <w:rsid w:val="00CD085F"/>
    <w:rsid w:val="00CD0E93"/>
    <w:rsid w:val="00CD58A2"/>
    <w:rsid w:val="00CE46BB"/>
    <w:rsid w:val="00CE637F"/>
    <w:rsid w:val="00CF0948"/>
    <w:rsid w:val="00CF2D13"/>
    <w:rsid w:val="00CF4147"/>
    <w:rsid w:val="00CF4FF1"/>
    <w:rsid w:val="00CF5F50"/>
    <w:rsid w:val="00CF656A"/>
    <w:rsid w:val="00CF716A"/>
    <w:rsid w:val="00D0321A"/>
    <w:rsid w:val="00D03DC0"/>
    <w:rsid w:val="00D050C1"/>
    <w:rsid w:val="00D0676E"/>
    <w:rsid w:val="00D10A8A"/>
    <w:rsid w:val="00D1139A"/>
    <w:rsid w:val="00D12C57"/>
    <w:rsid w:val="00D1322D"/>
    <w:rsid w:val="00D13C77"/>
    <w:rsid w:val="00D17EA6"/>
    <w:rsid w:val="00D23629"/>
    <w:rsid w:val="00D30266"/>
    <w:rsid w:val="00D3031F"/>
    <w:rsid w:val="00D30B57"/>
    <w:rsid w:val="00D4224E"/>
    <w:rsid w:val="00D42580"/>
    <w:rsid w:val="00D4265E"/>
    <w:rsid w:val="00D4378C"/>
    <w:rsid w:val="00D463DB"/>
    <w:rsid w:val="00D46F1C"/>
    <w:rsid w:val="00D50054"/>
    <w:rsid w:val="00D506BE"/>
    <w:rsid w:val="00D54F47"/>
    <w:rsid w:val="00D55170"/>
    <w:rsid w:val="00D60A97"/>
    <w:rsid w:val="00D63E51"/>
    <w:rsid w:val="00D64039"/>
    <w:rsid w:val="00D73B3F"/>
    <w:rsid w:val="00D7431B"/>
    <w:rsid w:val="00D76905"/>
    <w:rsid w:val="00D86F95"/>
    <w:rsid w:val="00D92CA1"/>
    <w:rsid w:val="00D95972"/>
    <w:rsid w:val="00D96163"/>
    <w:rsid w:val="00DA617D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19C"/>
    <w:rsid w:val="00DE6F70"/>
    <w:rsid w:val="00DF3995"/>
    <w:rsid w:val="00DF45E1"/>
    <w:rsid w:val="00DF5BD2"/>
    <w:rsid w:val="00DF6BE9"/>
    <w:rsid w:val="00E04425"/>
    <w:rsid w:val="00E04AB5"/>
    <w:rsid w:val="00E068CB"/>
    <w:rsid w:val="00E102DE"/>
    <w:rsid w:val="00E10691"/>
    <w:rsid w:val="00E1347A"/>
    <w:rsid w:val="00E145EF"/>
    <w:rsid w:val="00E15A0D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3624C"/>
    <w:rsid w:val="00E422BE"/>
    <w:rsid w:val="00E44845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883"/>
    <w:rsid w:val="00E719B4"/>
    <w:rsid w:val="00E74064"/>
    <w:rsid w:val="00E754A5"/>
    <w:rsid w:val="00E757EF"/>
    <w:rsid w:val="00E75EA3"/>
    <w:rsid w:val="00E76DE8"/>
    <w:rsid w:val="00E76FAB"/>
    <w:rsid w:val="00E773F3"/>
    <w:rsid w:val="00E81341"/>
    <w:rsid w:val="00E90FFC"/>
    <w:rsid w:val="00E95543"/>
    <w:rsid w:val="00E96ADC"/>
    <w:rsid w:val="00E97272"/>
    <w:rsid w:val="00EA17FB"/>
    <w:rsid w:val="00EA659D"/>
    <w:rsid w:val="00EA6F11"/>
    <w:rsid w:val="00EA7865"/>
    <w:rsid w:val="00EB3610"/>
    <w:rsid w:val="00EB476A"/>
    <w:rsid w:val="00EB63BC"/>
    <w:rsid w:val="00EB7D6D"/>
    <w:rsid w:val="00EC1B95"/>
    <w:rsid w:val="00EC2183"/>
    <w:rsid w:val="00EC584D"/>
    <w:rsid w:val="00EC7956"/>
    <w:rsid w:val="00ED0FAA"/>
    <w:rsid w:val="00ED11D3"/>
    <w:rsid w:val="00ED4027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296"/>
    <w:rsid w:val="00EE6942"/>
    <w:rsid w:val="00EF0A8E"/>
    <w:rsid w:val="00EF3704"/>
    <w:rsid w:val="00EF4F7C"/>
    <w:rsid w:val="00EF57E9"/>
    <w:rsid w:val="00EF6F21"/>
    <w:rsid w:val="00EF7DAB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34DC7"/>
    <w:rsid w:val="00F41A40"/>
    <w:rsid w:val="00F45446"/>
    <w:rsid w:val="00F45BBE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2DFF"/>
    <w:rsid w:val="00F77F97"/>
    <w:rsid w:val="00F84FC3"/>
    <w:rsid w:val="00F85FB7"/>
    <w:rsid w:val="00F93E05"/>
    <w:rsid w:val="00F973DA"/>
    <w:rsid w:val="00F97544"/>
    <w:rsid w:val="00FA2957"/>
    <w:rsid w:val="00FA2DD0"/>
    <w:rsid w:val="00FB251F"/>
    <w:rsid w:val="00FB6C57"/>
    <w:rsid w:val="00FC39F4"/>
    <w:rsid w:val="00FD04EA"/>
    <w:rsid w:val="00FD1E82"/>
    <w:rsid w:val="00FD38D8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0D61A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Uo_2by0_TBY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youtu.be/Uo_2by0_TBY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4234249C-BCAE-4085-A0FC-C4405FC851EE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</cp:revision>
  <cp:lastPrinted>2022-08-31T07:55:00Z</cp:lastPrinted>
  <dcterms:created xsi:type="dcterms:W3CDTF">2023-08-24T03:49:00Z</dcterms:created>
  <dcterms:modified xsi:type="dcterms:W3CDTF">2023-08-24T03:50:00Z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