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76ED8" w14:textId="77777777" w:rsidR="000364EB" w:rsidRPr="000E58CD" w:rsidRDefault="00BB4364" w:rsidP="000364EB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B31F4C2" wp14:editId="7E96CDC4">
                <wp:simplePos x="0" y="0"/>
                <wp:positionH relativeFrom="margin">
                  <wp:posOffset>2926716</wp:posOffset>
                </wp:positionH>
                <wp:positionV relativeFrom="paragraph">
                  <wp:posOffset>570865</wp:posOffset>
                </wp:positionV>
                <wp:extent cx="3041650" cy="469127"/>
                <wp:effectExtent l="0" t="0" r="0" b="762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0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D520C" w14:textId="0347A28C" w:rsidR="00BB4364" w:rsidRPr="00132FBC" w:rsidRDefault="00BB4364" w:rsidP="00BB4364">
                            <w:pPr>
                              <w:spacing w:line="30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132FB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學習目標：認識</w:t>
                            </w:r>
                            <w:r w:rsidR="00C923CF" w:rsidRPr="00132FB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黃光漢參軍的原因、在少年連的生活，並</w:t>
                            </w:r>
                            <w:r w:rsidR="000847D2" w:rsidRPr="00132FB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了解當時國人熾熱的愛國情懷</w:t>
                            </w:r>
                            <w:r w:rsidRPr="00132FBC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1F4C2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30.45pt;margin-top:44.95pt;width:239.5pt;height:36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" filled="f" stroked="f" strokeweight=".5pt">
                <v:textbox>
                  <w:txbxContent>
                    <w:p w14:paraId="0AFD520C" w14:textId="0347A28C" w:rsidR="00BB4364" w:rsidRPr="00132FBC" w:rsidRDefault="00BB4364" w:rsidP="00BB4364">
                      <w:pPr>
                        <w:spacing w:line="30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132FB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學習目標：認識</w:t>
                      </w:r>
                      <w:r w:rsidR="00C923CF" w:rsidRPr="00132FB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黃光漢參軍的原因、在少年連的生活，並</w:t>
                      </w:r>
                      <w:r w:rsidR="000847D2" w:rsidRPr="00132FB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了解當時國人熾熱的愛國情懷</w:t>
                      </w:r>
                      <w:r w:rsidRPr="00132FBC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43C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戰火中的少年連</w:t>
      </w:r>
    </w:p>
    <w:p w14:paraId="49342BE9" w14:textId="77777777" w:rsidR="000364EB" w:rsidRDefault="000364EB" w:rsidP="000364EB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70543" behindDoc="0" locked="0" layoutInCell="1" allowOverlap="1" wp14:anchorId="7DF2D4BA" wp14:editId="12D49CFF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5F8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26606" w14:textId="77777777" w:rsidR="000364EB" w:rsidRPr="00132FBC" w:rsidRDefault="000364EB" w:rsidP="000364EB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96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132FB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132F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EP14 老兵黃光漢: 戰火中的少年連</w:t>
                            </w:r>
                          </w:p>
                          <w:p w14:paraId="5BF0EED6" w14:textId="77777777" w:rsidR="000364EB" w:rsidRPr="00FC70DB" w:rsidRDefault="000364EB" w:rsidP="000364EB">
                            <w:pPr>
                              <w:rPr>
                                <w:color w:val="000000"/>
                              </w:rPr>
                            </w:pPr>
                            <w:r w:rsidRPr="00132FBC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132FB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>
                                <w:rPr>
                                  <w:rStyle w:val="af0"/>
                                </w:rPr>
                                <w:t>https://youtu.be/RQ97XgtPubc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2D4BA" id="矩形 5" o:spid="_x0000_s1027" style="position:absolute;margin-left:.4pt;margin-top:32.95pt;width:593.85pt;height:74.5pt;z-index:25167054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" fillcolor="#e5f8ff" stroked="f" strokeweight="1pt">
                <v:textbox>
                  <w:txbxContent>
                    <w:p w14:paraId="6A626606" w14:textId="77777777" w:rsidR="000364EB" w:rsidRPr="00132FBC" w:rsidRDefault="000364EB" w:rsidP="000364EB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962B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</w:t>
                      </w:r>
                      <w:r w:rsidRPr="00132FB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Pr="00132FBC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EP14 老兵黃光漢: 戰火中的少年連</w:t>
                      </w:r>
                    </w:p>
                    <w:p w14:paraId="5BF0EED6" w14:textId="77777777" w:rsidR="000364EB" w:rsidRPr="00FC70DB" w:rsidRDefault="000364EB" w:rsidP="000364EB">
                      <w:pPr>
                        <w:rPr>
                          <w:color w:val="000000"/>
                        </w:rPr>
                      </w:pPr>
                      <w:r w:rsidRPr="00132FBC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132FB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>
                          <w:rPr>
                            <w:rStyle w:val="af0"/>
                          </w:rPr>
                          <w:t>https://youtu.be/RQ97XgtPubc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71856282" w14:textId="77777777" w:rsidR="000364EB" w:rsidRPr="008D5419" w:rsidRDefault="000364EB" w:rsidP="000364EB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C42D8A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71567" behindDoc="0" locked="0" layoutInCell="1" allowOverlap="1" wp14:anchorId="5EDCE506" wp14:editId="5B4B0938">
            <wp:simplePos x="0" y="0"/>
            <wp:positionH relativeFrom="margin">
              <wp:align>right</wp:align>
            </wp:positionH>
            <wp:positionV relativeFrom="paragraph">
              <wp:posOffset>180476</wp:posOffset>
            </wp:positionV>
            <wp:extent cx="719455" cy="719455"/>
            <wp:effectExtent l="0" t="0" r="4445" b="4445"/>
            <wp:wrapNone/>
            <wp:docPr id="4" name="圖片 4" descr="一張含有 樣式, 正方形, 對稱, 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樣式, 正方形, 對稱, 藝術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2520FF67" w:rsidR="009C7520" w:rsidRPr="000364EB" w:rsidRDefault="009C7520" w:rsidP="000364EB">
      <w:pPr>
        <w:tabs>
          <w:tab w:val="left" w:pos="2057"/>
        </w:tabs>
        <w:spacing w:before="120" w:line="276" w:lineRule="auto"/>
        <w:jc w:val="center"/>
        <w:rPr>
          <w:color w:val="040606" w:themeColor="text2"/>
          <w:lang w:val="x-none"/>
        </w:rPr>
      </w:pPr>
    </w:p>
    <w:p w14:paraId="5AE76632" w14:textId="137FA5C4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5958D375" w:rsidR="00C65FA1" w:rsidRDefault="00410D3E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黃光漢為甚麼會參加少年連</w:t>
      </w:r>
      <w:r w:rsidR="00DB59A0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在代表空格內</w:t>
      </w:r>
      <w:r w:rsidR="006239D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加</w:t>
      </w:r>
      <w:r w:rsidR="006239D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02B06F9F" w14:textId="3D6A7F38" w:rsidR="0067447D" w:rsidRPr="00C65FA1" w:rsidRDefault="00C85C82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ED0C5A0" w14:textId="4C22E9E8" w:rsidR="00FA2DD0" w:rsidRDefault="00691060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2BE35B2" wp14:editId="5BE42C82">
                <wp:simplePos x="0" y="0"/>
                <wp:positionH relativeFrom="column">
                  <wp:posOffset>5967730</wp:posOffset>
                </wp:positionH>
                <wp:positionV relativeFrom="paragraph">
                  <wp:posOffset>215265</wp:posOffset>
                </wp:positionV>
                <wp:extent cx="397510" cy="397510"/>
                <wp:effectExtent l="0" t="0" r="21590" b="215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2F3DD" id="矩形 17" o:spid="_x0000_s1026" style="position:absolute;margin-left:469.9pt;margin-top:16.95pt;width:31.3pt;height:31.3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DAE9764" wp14:editId="126A266E">
                <wp:simplePos x="0" y="0"/>
                <wp:positionH relativeFrom="column">
                  <wp:posOffset>3460115</wp:posOffset>
                </wp:positionH>
                <wp:positionV relativeFrom="paragraph">
                  <wp:posOffset>112395</wp:posOffset>
                </wp:positionV>
                <wp:extent cx="3076575" cy="651510"/>
                <wp:effectExtent l="19050" t="19050" r="47625" b="53340"/>
                <wp:wrapNone/>
                <wp:docPr id="16" name="矩形: 圓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51510"/>
                        </a:xfrm>
                        <a:custGeom>
                          <a:avLst/>
                          <a:gdLst>
                            <a:gd name="connsiteX0" fmla="*/ 0 w 3076575"/>
                            <a:gd name="connsiteY0" fmla="*/ 108587 h 651510"/>
                            <a:gd name="connsiteX1" fmla="*/ 108587 w 3076575"/>
                            <a:gd name="connsiteY1" fmla="*/ 0 h 651510"/>
                            <a:gd name="connsiteX2" fmla="*/ 594685 w 3076575"/>
                            <a:gd name="connsiteY2" fmla="*/ 0 h 651510"/>
                            <a:gd name="connsiteX3" fmla="*/ 1223753 w 3076575"/>
                            <a:gd name="connsiteY3" fmla="*/ 0 h 651510"/>
                            <a:gd name="connsiteX4" fmla="*/ 1738446 w 3076575"/>
                            <a:gd name="connsiteY4" fmla="*/ 0 h 651510"/>
                            <a:gd name="connsiteX5" fmla="*/ 2310326 w 3076575"/>
                            <a:gd name="connsiteY5" fmla="*/ 0 h 651510"/>
                            <a:gd name="connsiteX6" fmla="*/ 2967988 w 3076575"/>
                            <a:gd name="connsiteY6" fmla="*/ 0 h 651510"/>
                            <a:gd name="connsiteX7" fmla="*/ 3076575 w 3076575"/>
                            <a:gd name="connsiteY7" fmla="*/ 108587 h 651510"/>
                            <a:gd name="connsiteX8" fmla="*/ 3076575 w 3076575"/>
                            <a:gd name="connsiteY8" fmla="*/ 542923 h 651510"/>
                            <a:gd name="connsiteX9" fmla="*/ 2967988 w 3076575"/>
                            <a:gd name="connsiteY9" fmla="*/ 651510 h 651510"/>
                            <a:gd name="connsiteX10" fmla="*/ 2453296 w 3076575"/>
                            <a:gd name="connsiteY10" fmla="*/ 651510 h 651510"/>
                            <a:gd name="connsiteX11" fmla="*/ 1967198 w 3076575"/>
                            <a:gd name="connsiteY11" fmla="*/ 651510 h 651510"/>
                            <a:gd name="connsiteX12" fmla="*/ 1481099 w 3076575"/>
                            <a:gd name="connsiteY12" fmla="*/ 651510 h 651510"/>
                            <a:gd name="connsiteX13" fmla="*/ 880625 w 3076575"/>
                            <a:gd name="connsiteY13" fmla="*/ 651510 h 651510"/>
                            <a:gd name="connsiteX14" fmla="*/ 108587 w 3076575"/>
                            <a:gd name="connsiteY14" fmla="*/ 651510 h 651510"/>
                            <a:gd name="connsiteX15" fmla="*/ 0 w 3076575"/>
                            <a:gd name="connsiteY15" fmla="*/ 542923 h 651510"/>
                            <a:gd name="connsiteX16" fmla="*/ 0 w 307657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7657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13908" y="-20188"/>
                                <a:pt x="463578" y="35366"/>
                                <a:pt x="594685" y="0"/>
                              </a:cubicBezTo>
                              <a:cubicBezTo>
                                <a:pt x="725792" y="-35366"/>
                                <a:pt x="1059097" y="10093"/>
                                <a:pt x="1223753" y="0"/>
                              </a:cubicBezTo>
                              <a:cubicBezTo>
                                <a:pt x="1388409" y="-10093"/>
                                <a:pt x="1486815" y="23207"/>
                                <a:pt x="1738446" y="0"/>
                              </a:cubicBezTo>
                              <a:cubicBezTo>
                                <a:pt x="1990077" y="-23207"/>
                                <a:pt x="2172800" y="277"/>
                                <a:pt x="2310326" y="0"/>
                              </a:cubicBezTo>
                              <a:cubicBezTo>
                                <a:pt x="2447852" y="-277"/>
                                <a:pt x="2761379" y="1883"/>
                                <a:pt x="2967988" y="0"/>
                              </a:cubicBezTo>
                              <a:cubicBezTo>
                                <a:pt x="3013036" y="4164"/>
                                <a:pt x="3084679" y="40726"/>
                                <a:pt x="3076575" y="108587"/>
                              </a:cubicBezTo>
                              <a:cubicBezTo>
                                <a:pt x="3116161" y="303407"/>
                                <a:pt x="3029796" y="408177"/>
                                <a:pt x="3076575" y="542923"/>
                              </a:cubicBezTo>
                              <a:cubicBezTo>
                                <a:pt x="3084676" y="609368"/>
                                <a:pt x="3034529" y="666499"/>
                                <a:pt x="2967988" y="651510"/>
                              </a:cubicBezTo>
                              <a:cubicBezTo>
                                <a:pt x="2720698" y="697953"/>
                                <a:pt x="2565464" y="596762"/>
                                <a:pt x="2453296" y="651510"/>
                              </a:cubicBezTo>
                              <a:cubicBezTo>
                                <a:pt x="2341128" y="706258"/>
                                <a:pt x="2111694" y="595906"/>
                                <a:pt x="1967198" y="651510"/>
                              </a:cubicBezTo>
                              <a:cubicBezTo>
                                <a:pt x="1822702" y="707114"/>
                                <a:pt x="1661829" y="635115"/>
                                <a:pt x="1481099" y="651510"/>
                              </a:cubicBezTo>
                              <a:cubicBezTo>
                                <a:pt x="1300369" y="667905"/>
                                <a:pt x="1033391" y="586952"/>
                                <a:pt x="880625" y="651510"/>
                              </a:cubicBezTo>
                              <a:cubicBezTo>
                                <a:pt x="727859" y="716068"/>
                                <a:pt x="415757" y="5621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7657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14018" y="-50434"/>
                                <a:pt x="439220" y="35087"/>
                                <a:pt x="623279" y="0"/>
                              </a:cubicBezTo>
                              <a:cubicBezTo>
                                <a:pt x="807338" y="-35087"/>
                                <a:pt x="919056" y="20412"/>
                                <a:pt x="1137971" y="0"/>
                              </a:cubicBezTo>
                              <a:cubicBezTo>
                                <a:pt x="1356886" y="-20412"/>
                                <a:pt x="1514955" y="27409"/>
                                <a:pt x="1681258" y="0"/>
                              </a:cubicBezTo>
                              <a:cubicBezTo>
                                <a:pt x="1847561" y="-27409"/>
                                <a:pt x="1969418" y="20996"/>
                                <a:pt x="2253138" y="0"/>
                              </a:cubicBezTo>
                              <a:cubicBezTo>
                                <a:pt x="2536858" y="-20996"/>
                                <a:pt x="2627997" y="53045"/>
                                <a:pt x="2967988" y="0"/>
                              </a:cubicBezTo>
                              <a:cubicBezTo>
                                <a:pt x="3011584" y="3218"/>
                                <a:pt x="3087226" y="53502"/>
                                <a:pt x="3076575" y="108587"/>
                              </a:cubicBezTo>
                              <a:cubicBezTo>
                                <a:pt x="3127203" y="322623"/>
                                <a:pt x="3048627" y="419619"/>
                                <a:pt x="3076575" y="542923"/>
                              </a:cubicBezTo>
                              <a:cubicBezTo>
                                <a:pt x="3082757" y="607763"/>
                                <a:pt x="3025255" y="658568"/>
                                <a:pt x="2967988" y="651510"/>
                              </a:cubicBezTo>
                              <a:cubicBezTo>
                                <a:pt x="2777433" y="692827"/>
                                <a:pt x="2628953" y="625502"/>
                                <a:pt x="2367514" y="651510"/>
                              </a:cubicBezTo>
                              <a:cubicBezTo>
                                <a:pt x="2106075" y="677518"/>
                                <a:pt x="2061833" y="625019"/>
                                <a:pt x="1824228" y="651510"/>
                              </a:cubicBezTo>
                              <a:cubicBezTo>
                                <a:pt x="1586623" y="678001"/>
                                <a:pt x="1356427" y="585836"/>
                                <a:pt x="1223753" y="651510"/>
                              </a:cubicBezTo>
                              <a:cubicBezTo>
                                <a:pt x="1091080" y="717184"/>
                                <a:pt x="933437" y="626805"/>
                                <a:pt x="737655" y="651510"/>
                              </a:cubicBezTo>
                              <a:cubicBezTo>
                                <a:pt x="541873" y="676215"/>
                                <a:pt x="321722" y="601645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E1431" w14:textId="60D78F3C" w:rsidR="00125BCF" w:rsidRPr="00CF656A" w:rsidRDefault="00853EE5" w:rsidP="00125BCF"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656A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陪同家人一起參加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AE9764" id="矩形: 圓角 16" o:spid="_x0000_s1028" style="position:absolute;left:0;text-align:left;margin-left:272.45pt;margin-top:8.85pt;width:242.25pt;height:51.3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" fillcolor="white [3212]" strokecolor="#845903 [1604]" strokeweight="1pt">
                <v:stroke joinstyle="miter"/>
                <v:textbox>
                  <w:txbxContent>
                    <w:p w14:paraId="1A6E1431" w14:textId="60D78F3C" w:rsidR="00125BCF" w:rsidRPr="00CF656A" w:rsidRDefault="00853EE5" w:rsidP="00125BCF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CF656A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陪同家人一起參加</w:t>
                      </w:r>
                    </w:p>
                  </w:txbxContent>
                </v:textbox>
              </v:roundrect>
            </w:pict>
          </mc:Fallback>
        </mc:AlternateContent>
      </w:r>
      <w:r w:rsidR="006925F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E19F206" wp14:editId="0E89B6CE">
                <wp:simplePos x="0" y="0"/>
                <wp:positionH relativeFrom="column">
                  <wp:posOffset>2713990</wp:posOffset>
                </wp:positionH>
                <wp:positionV relativeFrom="paragraph">
                  <wp:posOffset>245745</wp:posOffset>
                </wp:positionV>
                <wp:extent cx="397510" cy="397510"/>
                <wp:effectExtent l="0" t="0" r="2159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D4F25" w14:textId="0DAEAEFD" w:rsidR="00094A35" w:rsidRPr="00094A35" w:rsidRDefault="00094A35" w:rsidP="00094A3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94A35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9F206" id="矩形 1" o:spid="_x0000_s1029" style="position:absolute;left:0;text-align:left;margin-left:213.7pt;margin-top:19.35pt;width:31.3pt;height:31.3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" fillcolor="white [3212]" strokecolor="#484f5e [3213]" strokeweight="1pt">
                <v:textbox>
                  <w:txbxContent>
                    <w:p w14:paraId="298D4F25" w14:textId="0DAEAEFD" w:rsidR="00094A35" w:rsidRPr="00094A35" w:rsidRDefault="00094A35" w:rsidP="00094A35">
                      <w:pPr>
                        <w:jc w:val="center"/>
                        <w:rPr>
                          <w:color w:val="FF0000"/>
                        </w:rPr>
                      </w:pPr>
                      <w:r w:rsidRPr="00094A35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DA7AA8">
        <w:rPr>
          <w:noProof/>
        </w:rPr>
        <w:drawing>
          <wp:anchor distT="0" distB="0" distL="114300" distR="114300" simplePos="0" relativeHeight="251666447" behindDoc="0" locked="0" layoutInCell="1" allowOverlap="1" wp14:anchorId="14E82807" wp14:editId="72A0F842">
            <wp:simplePos x="0" y="0"/>
            <wp:positionH relativeFrom="column">
              <wp:posOffset>5250815</wp:posOffset>
            </wp:positionH>
            <wp:positionV relativeFrom="paragraph">
              <wp:posOffset>302895</wp:posOffset>
            </wp:positionV>
            <wp:extent cx="514350" cy="293220"/>
            <wp:effectExtent l="0" t="0" r="0" b="0"/>
            <wp:wrapNone/>
            <wp:docPr id="22" name="圖片 22" descr="一張含有 輪廓, 美工圖案, 圖解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輪廓, 美工圖案, 圖解, 設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7" b="21796"/>
                    <a:stretch/>
                  </pic:blipFill>
                  <pic:spPr bwMode="auto">
                    <a:xfrm>
                      <a:off x="0" y="0"/>
                      <a:ext cx="514350" cy="2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F2">
        <w:rPr>
          <w:noProof/>
        </w:rPr>
        <w:drawing>
          <wp:anchor distT="0" distB="0" distL="114300" distR="114300" simplePos="0" relativeHeight="251665423" behindDoc="0" locked="0" layoutInCell="1" allowOverlap="1" wp14:anchorId="5C771F06" wp14:editId="7ECC4FE2">
            <wp:simplePos x="0" y="0"/>
            <wp:positionH relativeFrom="column">
              <wp:posOffset>2116455</wp:posOffset>
            </wp:positionH>
            <wp:positionV relativeFrom="paragraph">
              <wp:posOffset>131445</wp:posOffset>
            </wp:positionV>
            <wp:extent cx="561975" cy="561975"/>
            <wp:effectExtent l="0" t="0" r="0" b="0"/>
            <wp:wrapNone/>
            <wp:docPr id="15" name="圖片 15" descr="一張含有 美工圖案, 卡通, 南瓜, 萬聖節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美工圖案, 卡通, 南瓜, 萬聖節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E17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D51034" wp14:editId="46A6265C">
                <wp:simplePos x="0" y="0"/>
                <wp:positionH relativeFrom="column">
                  <wp:posOffset>183514</wp:posOffset>
                </wp:positionH>
                <wp:positionV relativeFrom="paragraph">
                  <wp:posOffset>121920</wp:posOffset>
                </wp:positionV>
                <wp:extent cx="3076575" cy="651510"/>
                <wp:effectExtent l="19050" t="19050" r="47625" b="5334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51510"/>
                        </a:xfrm>
                        <a:custGeom>
                          <a:avLst/>
                          <a:gdLst>
                            <a:gd name="connsiteX0" fmla="*/ 0 w 3076575"/>
                            <a:gd name="connsiteY0" fmla="*/ 108587 h 651510"/>
                            <a:gd name="connsiteX1" fmla="*/ 108587 w 3076575"/>
                            <a:gd name="connsiteY1" fmla="*/ 0 h 651510"/>
                            <a:gd name="connsiteX2" fmla="*/ 594685 w 3076575"/>
                            <a:gd name="connsiteY2" fmla="*/ 0 h 651510"/>
                            <a:gd name="connsiteX3" fmla="*/ 1223753 w 3076575"/>
                            <a:gd name="connsiteY3" fmla="*/ 0 h 651510"/>
                            <a:gd name="connsiteX4" fmla="*/ 1738446 w 3076575"/>
                            <a:gd name="connsiteY4" fmla="*/ 0 h 651510"/>
                            <a:gd name="connsiteX5" fmla="*/ 2310326 w 3076575"/>
                            <a:gd name="connsiteY5" fmla="*/ 0 h 651510"/>
                            <a:gd name="connsiteX6" fmla="*/ 2967988 w 3076575"/>
                            <a:gd name="connsiteY6" fmla="*/ 0 h 651510"/>
                            <a:gd name="connsiteX7" fmla="*/ 3076575 w 3076575"/>
                            <a:gd name="connsiteY7" fmla="*/ 108587 h 651510"/>
                            <a:gd name="connsiteX8" fmla="*/ 3076575 w 3076575"/>
                            <a:gd name="connsiteY8" fmla="*/ 542923 h 651510"/>
                            <a:gd name="connsiteX9" fmla="*/ 2967988 w 3076575"/>
                            <a:gd name="connsiteY9" fmla="*/ 651510 h 651510"/>
                            <a:gd name="connsiteX10" fmla="*/ 2453296 w 3076575"/>
                            <a:gd name="connsiteY10" fmla="*/ 651510 h 651510"/>
                            <a:gd name="connsiteX11" fmla="*/ 1967198 w 3076575"/>
                            <a:gd name="connsiteY11" fmla="*/ 651510 h 651510"/>
                            <a:gd name="connsiteX12" fmla="*/ 1481099 w 3076575"/>
                            <a:gd name="connsiteY12" fmla="*/ 651510 h 651510"/>
                            <a:gd name="connsiteX13" fmla="*/ 880625 w 3076575"/>
                            <a:gd name="connsiteY13" fmla="*/ 651510 h 651510"/>
                            <a:gd name="connsiteX14" fmla="*/ 108587 w 3076575"/>
                            <a:gd name="connsiteY14" fmla="*/ 651510 h 651510"/>
                            <a:gd name="connsiteX15" fmla="*/ 0 w 3076575"/>
                            <a:gd name="connsiteY15" fmla="*/ 542923 h 651510"/>
                            <a:gd name="connsiteX16" fmla="*/ 0 w 307657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7657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13908" y="-20188"/>
                                <a:pt x="463578" y="35366"/>
                                <a:pt x="594685" y="0"/>
                              </a:cubicBezTo>
                              <a:cubicBezTo>
                                <a:pt x="725792" y="-35366"/>
                                <a:pt x="1059097" y="10093"/>
                                <a:pt x="1223753" y="0"/>
                              </a:cubicBezTo>
                              <a:cubicBezTo>
                                <a:pt x="1388409" y="-10093"/>
                                <a:pt x="1486815" y="23207"/>
                                <a:pt x="1738446" y="0"/>
                              </a:cubicBezTo>
                              <a:cubicBezTo>
                                <a:pt x="1990077" y="-23207"/>
                                <a:pt x="2172800" y="277"/>
                                <a:pt x="2310326" y="0"/>
                              </a:cubicBezTo>
                              <a:cubicBezTo>
                                <a:pt x="2447852" y="-277"/>
                                <a:pt x="2761379" y="1883"/>
                                <a:pt x="2967988" y="0"/>
                              </a:cubicBezTo>
                              <a:cubicBezTo>
                                <a:pt x="3013036" y="4164"/>
                                <a:pt x="3084679" y="40726"/>
                                <a:pt x="3076575" y="108587"/>
                              </a:cubicBezTo>
                              <a:cubicBezTo>
                                <a:pt x="3116161" y="303407"/>
                                <a:pt x="3029796" y="408177"/>
                                <a:pt x="3076575" y="542923"/>
                              </a:cubicBezTo>
                              <a:cubicBezTo>
                                <a:pt x="3084676" y="609368"/>
                                <a:pt x="3034529" y="666499"/>
                                <a:pt x="2967988" y="651510"/>
                              </a:cubicBezTo>
                              <a:cubicBezTo>
                                <a:pt x="2720698" y="697953"/>
                                <a:pt x="2565464" y="596762"/>
                                <a:pt x="2453296" y="651510"/>
                              </a:cubicBezTo>
                              <a:cubicBezTo>
                                <a:pt x="2341128" y="706258"/>
                                <a:pt x="2111694" y="595906"/>
                                <a:pt x="1967198" y="651510"/>
                              </a:cubicBezTo>
                              <a:cubicBezTo>
                                <a:pt x="1822702" y="707114"/>
                                <a:pt x="1661829" y="635115"/>
                                <a:pt x="1481099" y="651510"/>
                              </a:cubicBezTo>
                              <a:cubicBezTo>
                                <a:pt x="1300369" y="667905"/>
                                <a:pt x="1033391" y="586952"/>
                                <a:pt x="880625" y="651510"/>
                              </a:cubicBezTo>
                              <a:cubicBezTo>
                                <a:pt x="727859" y="716068"/>
                                <a:pt x="415757" y="5621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7657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14018" y="-50434"/>
                                <a:pt x="439220" y="35087"/>
                                <a:pt x="623279" y="0"/>
                              </a:cubicBezTo>
                              <a:cubicBezTo>
                                <a:pt x="807338" y="-35087"/>
                                <a:pt x="919056" y="20412"/>
                                <a:pt x="1137971" y="0"/>
                              </a:cubicBezTo>
                              <a:cubicBezTo>
                                <a:pt x="1356886" y="-20412"/>
                                <a:pt x="1514955" y="27409"/>
                                <a:pt x="1681258" y="0"/>
                              </a:cubicBezTo>
                              <a:cubicBezTo>
                                <a:pt x="1847561" y="-27409"/>
                                <a:pt x="1969418" y="20996"/>
                                <a:pt x="2253138" y="0"/>
                              </a:cubicBezTo>
                              <a:cubicBezTo>
                                <a:pt x="2536858" y="-20996"/>
                                <a:pt x="2627997" y="53045"/>
                                <a:pt x="2967988" y="0"/>
                              </a:cubicBezTo>
                              <a:cubicBezTo>
                                <a:pt x="3011584" y="3218"/>
                                <a:pt x="3087226" y="53502"/>
                                <a:pt x="3076575" y="108587"/>
                              </a:cubicBezTo>
                              <a:cubicBezTo>
                                <a:pt x="3127203" y="322623"/>
                                <a:pt x="3048627" y="419619"/>
                                <a:pt x="3076575" y="542923"/>
                              </a:cubicBezTo>
                              <a:cubicBezTo>
                                <a:pt x="3082757" y="607763"/>
                                <a:pt x="3025255" y="658568"/>
                                <a:pt x="2967988" y="651510"/>
                              </a:cubicBezTo>
                              <a:cubicBezTo>
                                <a:pt x="2777433" y="692827"/>
                                <a:pt x="2628953" y="625502"/>
                                <a:pt x="2367514" y="651510"/>
                              </a:cubicBezTo>
                              <a:cubicBezTo>
                                <a:pt x="2106075" y="677518"/>
                                <a:pt x="2061833" y="625019"/>
                                <a:pt x="1824228" y="651510"/>
                              </a:cubicBezTo>
                              <a:cubicBezTo>
                                <a:pt x="1586623" y="678001"/>
                                <a:pt x="1356427" y="585836"/>
                                <a:pt x="1223753" y="651510"/>
                              </a:cubicBezTo>
                              <a:cubicBezTo>
                                <a:pt x="1091080" y="717184"/>
                                <a:pt x="933437" y="626805"/>
                                <a:pt x="737655" y="651510"/>
                              </a:cubicBezTo>
                              <a:cubicBezTo>
                                <a:pt x="541873" y="676215"/>
                                <a:pt x="321722" y="601645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D7CA0" w14:textId="66B9F966" w:rsidR="001D4F49" w:rsidRPr="00CF656A" w:rsidRDefault="00410D3E" w:rsidP="00B51A04"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受當時</w:t>
                            </w:r>
                            <w:r w:rsidR="006239DD"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的抗戰氣氛影響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D51034" id="矩形: 圓角 7" o:spid="_x0000_s1030" style="position:absolute;left:0;text-align:left;margin-left:14.45pt;margin-top:9.6pt;width:242.25pt;height:51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" fillcolor="white [3212]" strokecolor="#845903 [1604]" strokeweight="1pt">
                <v:stroke joinstyle="miter"/>
                <v:textbox>
                  <w:txbxContent>
                    <w:p w14:paraId="604D7CA0" w14:textId="66B9F966" w:rsidR="001D4F49" w:rsidRPr="00CF656A" w:rsidRDefault="00410D3E" w:rsidP="00B51A04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受當時</w:t>
                      </w:r>
                      <w:r w:rsidR="006239DD"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的抗戰氣氛影響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6E7E5A" w14:textId="07013C11" w:rsidR="00FA2DD0" w:rsidRDefault="00FA2DD0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D7C6B94" w14:textId="120DECB3" w:rsidR="00FA2DD0" w:rsidRDefault="00691060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B72B161" wp14:editId="0A6A1C37">
                <wp:simplePos x="0" y="0"/>
                <wp:positionH relativeFrom="column">
                  <wp:posOffset>3479165</wp:posOffset>
                </wp:positionH>
                <wp:positionV relativeFrom="paragraph">
                  <wp:posOffset>259715</wp:posOffset>
                </wp:positionV>
                <wp:extent cx="3057525" cy="651510"/>
                <wp:effectExtent l="19050" t="19050" r="47625" b="53340"/>
                <wp:wrapNone/>
                <wp:docPr id="20" name="矩形: 圓角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651510"/>
                        </a:xfrm>
                        <a:custGeom>
                          <a:avLst/>
                          <a:gdLst>
                            <a:gd name="connsiteX0" fmla="*/ 0 w 3057525"/>
                            <a:gd name="connsiteY0" fmla="*/ 108587 h 651510"/>
                            <a:gd name="connsiteX1" fmla="*/ 108587 w 3057525"/>
                            <a:gd name="connsiteY1" fmla="*/ 0 h 651510"/>
                            <a:gd name="connsiteX2" fmla="*/ 591447 w 3057525"/>
                            <a:gd name="connsiteY2" fmla="*/ 0 h 651510"/>
                            <a:gd name="connsiteX3" fmla="*/ 1216324 w 3057525"/>
                            <a:gd name="connsiteY3" fmla="*/ 0 h 651510"/>
                            <a:gd name="connsiteX4" fmla="*/ 1727587 w 3057525"/>
                            <a:gd name="connsiteY4" fmla="*/ 0 h 651510"/>
                            <a:gd name="connsiteX5" fmla="*/ 2295657 w 3057525"/>
                            <a:gd name="connsiteY5" fmla="*/ 0 h 651510"/>
                            <a:gd name="connsiteX6" fmla="*/ 2948938 w 3057525"/>
                            <a:gd name="connsiteY6" fmla="*/ 0 h 651510"/>
                            <a:gd name="connsiteX7" fmla="*/ 3057525 w 3057525"/>
                            <a:gd name="connsiteY7" fmla="*/ 108587 h 651510"/>
                            <a:gd name="connsiteX8" fmla="*/ 3057525 w 3057525"/>
                            <a:gd name="connsiteY8" fmla="*/ 542923 h 651510"/>
                            <a:gd name="connsiteX9" fmla="*/ 2948938 w 3057525"/>
                            <a:gd name="connsiteY9" fmla="*/ 651510 h 651510"/>
                            <a:gd name="connsiteX10" fmla="*/ 2437675 w 3057525"/>
                            <a:gd name="connsiteY10" fmla="*/ 651510 h 651510"/>
                            <a:gd name="connsiteX11" fmla="*/ 1954815 w 3057525"/>
                            <a:gd name="connsiteY11" fmla="*/ 651510 h 651510"/>
                            <a:gd name="connsiteX12" fmla="*/ 1471955 w 3057525"/>
                            <a:gd name="connsiteY12" fmla="*/ 651510 h 651510"/>
                            <a:gd name="connsiteX13" fmla="*/ 875482 w 3057525"/>
                            <a:gd name="connsiteY13" fmla="*/ 651510 h 651510"/>
                            <a:gd name="connsiteX14" fmla="*/ 108587 w 3057525"/>
                            <a:gd name="connsiteY14" fmla="*/ 651510 h 651510"/>
                            <a:gd name="connsiteX15" fmla="*/ 0 w 3057525"/>
                            <a:gd name="connsiteY15" fmla="*/ 542923 h 651510"/>
                            <a:gd name="connsiteX16" fmla="*/ 0 w 305752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5752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95260" y="-1939"/>
                                <a:pt x="420145" y="11630"/>
                                <a:pt x="591447" y="0"/>
                              </a:cubicBezTo>
                              <a:cubicBezTo>
                                <a:pt x="762749" y="-11630"/>
                                <a:pt x="1067260" y="21610"/>
                                <a:pt x="1216324" y="0"/>
                              </a:cubicBezTo>
                              <a:cubicBezTo>
                                <a:pt x="1365388" y="-21610"/>
                                <a:pt x="1543166" y="24035"/>
                                <a:pt x="1727587" y="0"/>
                              </a:cubicBezTo>
                              <a:cubicBezTo>
                                <a:pt x="1912008" y="-24035"/>
                                <a:pt x="2062027" y="34231"/>
                                <a:pt x="2295657" y="0"/>
                              </a:cubicBezTo>
                              <a:cubicBezTo>
                                <a:pt x="2529287" y="-34231"/>
                                <a:pt x="2760448" y="5701"/>
                                <a:pt x="2948938" y="0"/>
                              </a:cubicBezTo>
                              <a:cubicBezTo>
                                <a:pt x="2993986" y="4164"/>
                                <a:pt x="3065629" y="40726"/>
                                <a:pt x="3057525" y="108587"/>
                              </a:cubicBezTo>
                              <a:cubicBezTo>
                                <a:pt x="3097111" y="303407"/>
                                <a:pt x="3010746" y="408177"/>
                                <a:pt x="3057525" y="542923"/>
                              </a:cubicBezTo>
                              <a:cubicBezTo>
                                <a:pt x="3065626" y="609368"/>
                                <a:pt x="3015479" y="666499"/>
                                <a:pt x="2948938" y="651510"/>
                              </a:cubicBezTo>
                              <a:cubicBezTo>
                                <a:pt x="2818274" y="661826"/>
                                <a:pt x="2568524" y="595170"/>
                                <a:pt x="2437675" y="651510"/>
                              </a:cubicBezTo>
                              <a:cubicBezTo>
                                <a:pt x="2306826" y="707850"/>
                                <a:pt x="2058940" y="651329"/>
                                <a:pt x="1954815" y="651510"/>
                              </a:cubicBezTo>
                              <a:cubicBezTo>
                                <a:pt x="1850690" y="651691"/>
                                <a:pt x="1596813" y="647518"/>
                                <a:pt x="1471955" y="651510"/>
                              </a:cubicBezTo>
                              <a:cubicBezTo>
                                <a:pt x="1347097" y="655502"/>
                                <a:pt x="1097882" y="605324"/>
                                <a:pt x="875482" y="651510"/>
                              </a:cubicBezTo>
                              <a:cubicBezTo>
                                <a:pt x="653082" y="697696"/>
                                <a:pt x="279523" y="5620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5752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48006" y="-19782"/>
                                <a:pt x="472394" y="1267"/>
                                <a:pt x="619850" y="0"/>
                              </a:cubicBezTo>
                              <a:cubicBezTo>
                                <a:pt x="767306" y="-1267"/>
                                <a:pt x="980854" y="20244"/>
                                <a:pt x="1131113" y="0"/>
                              </a:cubicBezTo>
                              <a:cubicBezTo>
                                <a:pt x="1281372" y="-20244"/>
                                <a:pt x="1538113" y="55210"/>
                                <a:pt x="1670780" y="0"/>
                              </a:cubicBezTo>
                              <a:cubicBezTo>
                                <a:pt x="1803447" y="-55210"/>
                                <a:pt x="1976215" y="49114"/>
                                <a:pt x="2238850" y="0"/>
                              </a:cubicBezTo>
                              <a:cubicBezTo>
                                <a:pt x="2501485" y="-49114"/>
                                <a:pt x="2719509" y="23947"/>
                                <a:pt x="2948938" y="0"/>
                              </a:cubicBezTo>
                              <a:cubicBezTo>
                                <a:pt x="2992534" y="3218"/>
                                <a:pt x="3068176" y="53502"/>
                                <a:pt x="3057525" y="108587"/>
                              </a:cubicBezTo>
                              <a:cubicBezTo>
                                <a:pt x="3108153" y="322623"/>
                                <a:pt x="3029577" y="419619"/>
                                <a:pt x="3057525" y="542923"/>
                              </a:cubicBezTo>
                              <a:cubicBezTo>
                                <a:pt x="3063707" y="607763"/>
                                <a:pt x="3006205" y="658568"/>
                                <a:pt x="2948938" y="651510"/>
                              </a:cubicBezTo>
                              <a:cubicBezTo>
                                <a:pt x="2750663" y="682315"/>
                                <a:pt x="2556056" y="613279"/>
                                <a:pt x="2352464" y="651510"/>
                              </a:cubicBezTo>
                              <a:cubicBezTo>
                                <a:pt x="2148872" y="689741"/>
                                <a:pt x="1958399" y="588273"/>
                                <a:pt x="1812798" y="651510"/>
                              </a:cubicBezTo>
                              <a:cubicBezTo>
                                <a:pt x="1667197" y="714747"/>
                                <a:pt x="1389908" y="643492"/>
                                <a:pt x="1216324" y="651510"/>
                              </a:cubicBezTo>
                              <a:cubicBezTo>
                                <a:pt x="1042740" y="659528"/>
                                <a:pt x="970664" y="650458"/>
                                <a:pt x="733464" y="651510"/>
                              </a:cubicBezTo>
                              <a:cubicBezTo>
                                <a:pt x="496264" y="652562"/>
                                <a:pt x="243457" y="600569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8D37C" w14:textId="13671300" w:rsidR="00E76DE8" w:rsidRPr="00CF656A" w:rsidRDefault="00E76DE8" w:rsidP="00E76DE8"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3BB8"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覺得軍人的形象很威風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72B161" id="矩形: 圓角 20" o:spid="_x0000_s1031" style="position:absolute;left:0;text-align:left;margin-left:273.95pt;margin-top:20.45pt;width:240.75pt;height:51.3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" fillcolor="white [3212]" strokecolor="#845903 [1604]" strokeweight="1pt">
                <v:stroke joinstyle="miter"/>
                <v:textbox>
                  <w:txbxContent>
                    <w:p w14:paraId="7FC8D37C" w14:textId="13671300" w:rsidR="00E76DE8" w:rsidRPr="00CF656A" w:rsidRDefault="00E76DE8" w:rsidP="00E76DE8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AB3BB8"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覺得軍人的形象很威風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95" behindDoc="0" locked="0" layoutInCell="1" allowOverlap="1" wp14:anchorId="6CE19370" wp14:editId="0A28CC52">
            <wp:simplePos x="0" y="0"/>
            <wp:positionH relativeFrom="column">
              <wp:posOffset>5488940</wp:posOffset>
            </wp:positionH>
            <wp:positionV relativeFrom="paragraph">
              <wp:posOffset>374015</wp:posOffset>
            </wp:positionV>
            <wp:extent cx="419100" cy="407035"/>
            <wp:effectExtent l="0" t="0" r="0" b="0"/>
            <wp:wrapNone/>
            <wp:docPr id="25" name="圖片 25" descr="一張含有 人的臉孔, 卡通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人的臉孔, 卡通, 美工圖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8" t="25386" r="40171" b="50535"/>
                    <a:stretch/>
                  </pic:blipFill>
                  <pic:spPr bwMode="auto">
                    <a:xfrm>
                      <a:off x="0" y="0"/>
                      <a:ext cx="41910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F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F2F1D1" wp14:editId="6BC99D5A">
                <wp:simplePos x="0" y="0"/>
                <wp:positionH relativeFrom="column">
                  <wp:posOffset>202565</wp:posOffset>
                </wp:positionH>
                <wp:positionV relativeFrom="paragraph">
                  <wp:posOffset>278765</wp:posOffset>
                </wp:positionV>
                <wp:extent cx="3028950" cy="651510"/>
                <wp:effectExtent l="19050" t="19050" r="38100" b="3429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51510"/>
                        </a:xfrm>
                        <a:custGeom>
                          <a:avLst/>
                          <a:gdLst>
                            <a:gd name="connsiteX0" fmla="*/ 0 w 3028950"/>
                            <a:gd name="connsiteY0" fmla="*/ 108587 h 651510"/>
                            <a:gd name="connsiteX1" fmla="*/ 108587 w 3028950"/>
                            <a:gd name="connsiteY1" fmla="*/ 0 h 651510"/>
                            <a:gd name="connsiteX2" fmla="*/ 586589 w 3028950"/>
                            <a:gd name="connsiteY2" fmla="*/ 0 h 651510"/>
                            <a:gd name="connsiteX3" fmla="*/ 1205180 w 3028950"/>
                            <a:gd name="connsiteY3" fmla="*/ 0 h 651510"/>
                            <a:gd name="connsiteX4" fmla="*/ 1711299 w 3028950"/>
                            <a:gd name="connsiteY4" fmla="*/ 0 h 651510"/>
                            <a:gd name="connsiteX5" fmla="*/ 2273655 w 3028950"/>
                            <a:gd name="connsiteY5" fmla="*/ 0 h 651510"/>
                            <a:gd name="connsiteX6" fmla="*/ 2920363 w 3028950"/>
                            <a:gd name="connsiteY6" fmla="*/ 0 h 651510"/>
                            <a:gd name="connsiteX7" fmla="*/ 3028950 w 3028950"/>
                            <a:gd name="connsiteY7" fmla="*/ 108587 h 651510"/>
                            <a:gd name="connsiteX8" fmla="*/ 3028950 w 3028950"/>
                            <a:gd name="connsiteY8" fmla="*/ 542923 h 651510"/>
                            <a:gd name="connsiteX9" fmla="*/ 2920363 w 3028950"/>
                            <a:gd name="connsiteY9" fmla="*/ 651510 h 651510"/>
                            <a:gd name="connsiteX10" fmla="*/ 2414243 w 3028950"/>
                            <a:gd name="connsiteY10" fmla="*/ 651510 h 651510"/>
                            <a:gd name="connsiteX11" fmla="*/ 1936241 w 3028950"/>
                            <a:gd name="connsiteY11" fmla="*/ 651510 h 651510"/>
                            <a:gd name="connsiteX12" fmla="*/ 1458239 w 3028950"/>
                            <a:gd name="connsiteY12" fmla="*/ 651510 h 651510"/>
                            <a:gd name="connsiteX13" fmla="*/ 867767 w 3028950"/>
                            <a:gd name="connsiteY13" fmla="*/ 651510 h 651510"/>
                            <a:gd name="connsiteX14" fmla="*/ 108587 w 3028950"/>
                            <a:gd name="connsiteY14" fmla="*/ 651510 h 651510"/>
                            <a:gd name="connsiteX15" fmla="*/ 0 w 3028950"/>
                            <a:gd name="connsiteY15" fmla="*/ 542923 h 651510"/>
                            <a:gd name="connsiteX16" fmla="*/ 0 w 3028950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28950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338676" y="-49569"/>
                                <a:pt x="353492" y="43641"/>
                                <a:pt x="586589" y="0"/>
                              </a:cubicBezTo>
                              <a:cubicBezTo>
                                <a:pt x="819686" y="-43641"/>
                                <a:pt x="909631" y="3646"/>
                                <a:pt x="1205180" y="0"/>
                              </a:cubicBezTo>
                              <a:cubicBezTo>
                                <a:pt x="1500729" y="-3646"/>
                                <a:pt x="1461974" y="17243"/>
                                <a:pt x="1711299" y="0"/>
                              </a:cubicBezTo>
                              <a:cubicBezTo>
                                <a:pt x="1960624" y="-17243"/>
                                <a:pt x="2138080" y="33459"/>
                                <a:pt x="2273655" y="0"/>
                              </a:cubicBezTo>
                              <a:cubicBezTo>
                                <a:pt x="2409230" y="-33459"/>
                                <a:pt x="2778707" y="72775"/>
                                <a:pt x="2920363" y="0"/>
                              </a:cubicBezTo>
                              <a:cubicBezTo>
                                <a:pt x="2965411" y="4164"/>
                                <a:pt x="3037054" y="40726"/>
                                <a:pt x="3028950" y="108587"/>
                              </a:cubicBezTo>
                              <a:cubicBezTo>
                                <a:pt x="3068536" y="303407"/>
                                <a:pt x="2982171" y="408177"/>
                                <a:pt x="3028950" y="542923"/>
                              </a:cubicBezTo>
                              <a:cubicBezTo>
                                <a:pt x="3037051" y="609368"/>
                                <a:pt x="2986904" y="666499"/>
                                <a:pt x="2920363" y="651510"/>
                              </a:cubicBezTo>
                              <a:cubicBezTo>
                                <a:pt x="2710020" y="673187"/>
                                <a:pt x="2579223" y="616027"/>
                                <a:pt x="2414243" y="651510"/>
                              </a:cubicBezTo>
                              <a:cubicBezTo>
                                <a:pt x="2249263" y="686993"/>
                                <a:pt x="2132199" y="597455"/>
                                <a:pt x="1936241" y="651510"/>
                              </a:cubicBezTo>
                              <a:cubicBezTo>
                                <a:pt x="1740283" y="705565"/>
                                <a:pt x="1596357" y="606452"/>
                                <a:pt x="1458239" y="651510"/>
                              </a:cubicBezTo>
                              <a:cubicBezTo>
                                <a:pt x="1320121" y="696568"/>
                                <a:pt x="1120459" y="640830"/>
                                <a:pt x="867767" y="651510"/>
                              </a:cubicBezTo>
                              <a:cubicBezTo>
                                <a:pt x="615075" y="662190"/>
                                <a:pt x="309941" y="583434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2895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349677" y="-35064"/>
                                <a:pt x="374988" y="60363"/>
                                <a:pt x="614707" y="0"/>
                              </a:cubicBezTo>
                              <a:cubicBezTo>
                                <a:pt x="854426" y="-60363"/>
                                <a:pt x="1005082" y="39240"/>
                                <a:pt x="1120826" y="0"/>
                              </a:cubicBezTo>
                              <a:cubicBezTo>
                                <a:pt x="1236570" y="-39240"/>
                                <a:pt x="1458079" y="32797"/>
                                <a:pt x="1655064" y="0"/>
                              </a:cubicBezTo>
                              <a:cubicBezTo>
                                <a:pt x="1852049" y="-32797"/>
                                <a:pt x="1954864" y="10780"/>
                                <a:pt x="2217419" y="0"/>
                              </a:cubicBezTo>
                              <a:cubicBezTo>
                                <a:pt x="2479974" y="-10780"/>
                                <a:pt x="2726780" y="19745"/>
                                <a:pt x="2920363" y="0"/>
                              </a:cubicBezTo>
                              <a:cubicBezTo>
                                <a:pt x="2963959" y="3218"/>
                                <a:pt x="3039601" y="53502"/>
                                <a:pt x="3028950" y="108587"/>
                              </a:cubicBezTo>
                              <a:cubicBezTo>
                                <a:pt x="3079578" y="322623"/>
                                <a:pt x="3001002" y="419619"/>
                                <a:pt x="3028950" y="542923"/>
                              </a:cubicBezTo>
                              <a:cubicBezTo>
                                <a:pt x="3035132" y="607763"/>
                                <a:pt x="2977630" y="658568"/>
                                <a:pt x="2920363" y="651510"/>
                              </a:cubicBezTo>
                              <a:cubicBezTo>
                                <a:pt x="2737255" y="700719"/>
                                <a:pt x="2580592" y="611818"/>
                                <a:pt x="2329890" y="651510"/>
                              </a:cubicBezTo>
                              <a:cubicBezTo>
                                <a:pt x="2079188" y="691202"/>
                                <a:pt x="1952255" y="638657"/>
                                <a:pt x="1795653" y="651510"/>
                              </a:cubicBezTo>
                              <a:cubicBezTo>
                                <a:pt x="1639051" y="664363"/>
                                <a:pt x="1473456" y="624665"/>
                                <a:pt x="1205180" y="651510"/>
                              </a:cubicBezTo>
                              <a:cubicBezTo>
                                <a:pt x="936904" y="678355"/>
                                <a:pt x="851107" y="650834"/>
                                <a:pt x="727178" y="651510"/>
                              </a:cubicBezTo>
                              <a:cubicBezTo>
                                <a:pt x="603249" y="652186"/>
                                <a:pt x="337693" y="579112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ED454" w14:textId="6DBCF3E1" w:rsidR="006117A6" w:rsidRPr="00CF656A" w:rsidRDefault="006117A6" w:rsidP="006117A6">
                            <w:r w:rsidRPr="00CF656A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7CC8" w:rsidRPr="00D67CC8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參軍可以有很高的收入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F2F1D1" id="矩形: 圓角 18" o:spid="_x0000_s1032" style="position:absolute;left:0;text-align:left;margin-left:15.95pt;margin-top:21.95pt;width:238.5pt;height:51.3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" fillcolor="white [3212]" strokecolor="#845903 [1604]" strokeweight="1pt">
                <v:stroke joinstyle="miter"/>
                <v:textbox>
                  <w:txbxContent>
                    <w:p w14:paraId="2A0ED454" w14:textId="6DBCF3E1" w:rsidR="006117A6" w:rsidRPr="00CF656A" w:rsidRDefault="006117A6" w:rsidP="006117A6">
                      <w:r w:rsidRPr="00CF656A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D67CC8" w:rsidRPr="00D67CC8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參軍可以有很高的收入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70A30C" w14:textId="0F229A8D" w:rsidR="00E45B6A" w:rsidRDefault="00CF0BC7" w:rsidP="00E45B6A">
      <w:pPr>
        <w:pStyle w:val="a7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15" behindDoc="0" locked="0" layoutInCell="1" allowOverlap="1" wp14:anchorId="3D8FC281" wp14:editId="05ECB327">
            <wp:simplePos x="0" y="0"/>
            <wp:positionH relativeFrom="column">
              <wp:posOffset>2277374</wp:posOffset>
            </wp:positionH>
            <wp:positionV relativeFrom="paragraph">
              <wp:posOffset>59750</wp:posOffset>
            </wp:positionV>
            <wp:extent cx="327546" cy="327546"/>
            <wp:effectExtent l="0" t="0" r="0" b="0"/>
            <wp:wrapNone/>
            <wp:docPr id="23" name="圖片 23" descr="Salary Special Lineal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ary Special Lineal color ic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6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060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7406895" wp14:editId="7789EB82">
                <wp:simplePos x="0" y="0"/>
                <wp:positionH relativeFrom="column">
                  <wp:posOffset>5967095</wp:posOffset>
                </wp:positionH>
                <wp:positionV relativeFrom="paragraph">
                  <wp:posOffset>6985</wp:posOffset>
                </wp:positionV>
                <wp:extent cx="397510" cy="397510"/>
                <wp:effectExtent l="0" t="0" r="21590" b="215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72E38" w14:textId="21634299" w:rsidR="00CF5F50" w:rsidRPr="00CF5F50" w:rsidRDefault="00CF5F50" w:rsidP="00CF5F5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94A35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06895" id="矩形 21" o:spid="_x0000_s1033" style="position:absolute;left:0;text-align:left;margin-left:469.85pt;margin-top:.55pt;width:31.3pt;height:31.3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" fillcolor="white [3212]" strokecolor="#484f5e [3213]" strokeweight="1pt">
                <v:textbox>
                  <w:txbxContent>
                    <w:p w14:paraId="53E72E38" w14:textId="21634299" w:rsidR="00CF5F50" w:rsidRPr="00CF5F50" w:rsidRDefault="00CF5F50" w:rsidP="00CF5F50">
                      <w:pPr>
                        <w:jc w:val="center"/>
                        <w:rPr>
                          <w:color w:val="FF0000"/>
                        </w:rPr>
                      </w:pPr>
                      <w:r w:rsidRPr="00094A35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6925F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A06D20A" wp14:editId="5FAFA018">
                <wp:simplePos x="0" y="0"/>
                <wp:positionH relativeFrom="column">
                  <wp:posOffset>2712720</wp:posOffset>
                </wp:positionH>
                <wp:positionV relativeFrom="paragraph">
                  <wp:posOffset>16510</wp:posOffset>
                </wp:positionV>
                <wp:extent cx="397510" cy="397510"/>
                <wp:effectExtent l="0" t="0" r="21590" b="2159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83732" id="矩形 19" o:spid="_x0000_s1026" style="position:absolute;margin-left:213.6pt;margin-top:1.3pt;width:31.3pt;height:31.3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" fillcolor="white [3212]" strokecolor="#484f5e [3213]" strokeweight="1pt"/>
            </w:pict>
          </mc:Fallback>
        </mc:AlternateContent>
      </w:r>
    </w:p>
    <w:p w14:paraId="072DA9FF" w14:textId="5D184B77" w:rsidR="001D4F49" w:rsidRDefault="001D4F49" w:rsidP="00E45B6A">
      <w:pPr>
        <w:pStyle w:val="a7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C8F667D" w14:textId="666F4379" w:rsidR="005E6761" w:rsidRDefault="005E6761" w:rsidP="00A54069">
      <w:pPr>
        <w:pStyle w:val="a7"/>
        <w:spacing w:before="120" w:after="24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A897923" w14:textId="3D36E364" w:rsidR="005E6761" w:rsidRDefault="007819E3" w:rsidP="00A54069">
      <w:pPr>
        <w:pStyle w:val="a7"/>
        <w:numPr>
          <w:ilvl w:val="0"/>
          <w:numId w:val="6"/>
        </w:numPr>
        <w:spacing w:before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軍訓的生活是怎樣的</w:t>
      </w:r>
      <w:r w:rsidR="005E6761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5E676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4267D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="005E676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。 </w:t>
      </w:r>
      <w:r w:rsidR="005E6761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35889A18" w14:textId="0903D478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C11F844" wp14:editId="188BF601">
                <wp:simplePos x="0" y="0"/>
                <wp:positionH relativeFrom="margin">
                  <wp:posOffset>229235</wp:posOffset>
                </wp:positionH>
                <wp:positionV relativeFrom="paragraph">
                  <wp:posOffset>169131</wp:posOffset>
                </wp:positionV>
                <wp:extent cx="6090699" cy="1463206"/>
                <wp:effectExtent l="38100" t="95250" r="120015" b="118110"/>
                <wp:wrapNone/>
                <wp:docPr id="35" name="矩形: 圓角化對角角落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699" cy="1463206"/>
                        </a:xfrm>
                        <a:custGeom>
                          <a:avLst/>
                          <a:gdLst>
                            <a:gd name="connsiteX0" fmla="*/ 243873 w 6090699"/>
                            <a:gd name="connsiteY0" fmla="*/ 0 h 1463206"/>
                            <a:gd name="connsiteX1" fmla="*/ 6090699 w 6090699"/>
                            <a:gd name="connsiteY1" fmla="*/ 0 h 1463206"/>
                            <a:gd name="connsiteX2" fmla="*/ 6090699 w 6090699"/>
                            <a:gd name="connsiteY2" fmla="*/ 0 h 1463206"/>
                            <a:gd name="connsiteX3" fmla="*/ 6090699 w 6090699"/>
                            <a:gd name="connsiteY3" fmla="*/ 1219333 h 1463206"/>
                            <a:gd name="connsiteX4" fmla="*/ 5846826 w 6090699"/>
                            <a:gd name="connsiteY4" fmla="*/ 1463206 h 1463206"/>
                            <a:gd name="connsiteX5" fmla="*/ 0 w 6090699"/>
                            <a:gd name="connsiteY5" fmla="*/ 1463206 h 1463206"/>
                            <a:gd name="connsiteX6" fmla="*/ 0 w 6090699"/>
                            <a:gd name="connsiteY6" fmla="*/ 1463206 h 1463206"/>
                            <a:gd name="connsiteX7" fmla="*/ 0 w 6090699"/>
                            <a:gd name="connsiteY7" fmla="*/ 243873 h 1463206"/>
                            <a:gd name="connsiteX8" fmla="*/ 243873 w 6090699"/>
                            <a:gd name="connsiteY8" fmla="*/ 0 h 14632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090699" h="1463206" fill="none" extrusionOk="0">
                              <a:moveTo>
                                <a:pt x="243873" y="0"/>
                              </a:moveTo>
                              <a:cubicBezTo>
                                <a:pt x="1662656" y="78011"/>
                                <a:pt x="4694485" y="21937"/>
                                <a:pt x="6090699" y="0"/>
                              </a:cubicBezTo>
                              <a:lnTo>
                                <a:pt x="6090699" y="0"/>
                              </a:lnTo>
                              <a:cubicBezTo>
                                <a:pt x="6028382" y="493273"/>
                                <a:pt x="6049221" y="1091741"/>
                                <a:pt x="6090699" y="1219333"/>
                              </a:cubicBezTo>
                              <a:cubicBezTo>
                                <a:pt x="6107172" y="1333527"/>
                                <a:pt x="5961658" y="1461717"/>
                                <a:pt x="5846826" y="1463206"/>
                              </a:cubicBezTo>
                              <a:cubicBezTo>
                                <a:pt x="4094302" y="1318122"/>
                                <a:pt x="1853367" y="1498285"/>
                                <a:pt x="0" y="1463206"/>
                              </a:cubicBezTo>
                              <a:lnTo>
                                <a:pt x="0" y="1463206"/>
                              </a:lnTo>
                              <a:cubicBezTo>
                                <a:pt x="-5699" y="886389"/>
                                <a:pt x="59895" y="848691"/>
                                <a:pt x="0" y="243873"/>
                              </a:cubicBezTo>
                              <a:cubicBezTo>
                                <a:pt x="23098" y="112136"/>
                                <a:pt x="109413" y="2751"/>
                                <a:pt x="243873" y="0"/>
                              </a:cubicBezTo>
                              <a:close/>
                            </a:path>
                            <a:path w="6090699" h="1463206" stroke="0" extrusionOk="0">
                              <a:moveTo>
                                <a:pt x="243873" y="0"/>
                              </a:moveTo>
                              <a:cubicBezTo>
                                <a:pt x="3063802" y="-16420"/>
                                <a:pt x="3938254" y="-157111"/>
                                <a:pt x="6090699" y="0"/>
                              </a:cubicBezTo>
                              <a:lnTo>
                                <a:pt x="6090699" y="0"/>
                              </a:lnTo>
                              <a:cubicBezTo>
                                <a:pt x="6125635" y="303002"/>
                                <a:pt x="6020606" y="873096"/>
                                <a:pt x="6090699" y="1219333"/>
                              </a:cubicBezTo>
                              <a:cubicBezTo>
                                <a:pt x="6084959" y="1370656"/>
                                <a:pt x="5985138" y="1465669"/>
                                <a:pt x="5846826" y="1463206"/>
                              </a:cubicBezTo>
                              <a:cubicBezTo>
                                <a:pt x="3946863" y="1345711"/>
                                <a:pt x="2163118" y="1544828"/>
                                <a:pt x="0" y="1463206"/>
                              </a:cubicBezTo>
                              <a:lnTo>
                                <a:pt x="0" y="1463206"/>
                              </a:lnTo>
                              <a:cubicBezTo>
                                <a:pt x="35183" y="1035432"/>
                                <a:pt x="68085" y="834655"/>
                                <a:pt x="0" y="243873"/>
                              </a:cubicBezTo>
                              <a:cubicBezTo>
                                <a:pt x="7643" y="100007"/>
                                <a:pt x="129759" y="1927"/>
                                <a:pt x="2438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lgDash"/>
                          <a:extLst>
                            <a:ext uri="{C807C97D-BFC1-408E-A445-0C87EB9F89A2}">
                              <ask:lineSketchStyleProps xmlns:ask="http://schemas.microsoft.com/office/drawing/2018/sketchyshapes" sd="2214188587">
                                <a:prstGeom prst="round2Diag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598E" w14:textId="7937F5EB" w:rsidR="00E2386A" w:rsidRPr="00013909" w:rsidRDefault="00AD4A28" w:rsidP="00CF656A">
                            <w:pPr>
                              <w:spacing w:before="360" w:line="360" w:lineRule="auto"/>
                              <w:ind w:left="170" w:right="170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軍訓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每天</w:t>
                            </w:r>
                            <w:r w:rsid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A5ED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E20C4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，「操」是</w:t>
                            </w:r>
                            <w:r w:rsidR="005A2A6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191EB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</w:t>
                            </w:r>
                            <w:r w:rsidR="005A2A6B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5A2A6B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；「講」就是</w:t>
                            </w:r>
                            <w:r w:rsid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</w:t>
                            </w:r>
                            <w:r w:rsidR="005D182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31A3ADF" w14:textId="77777777" w:rsidR="00E2386A" w:rsidRDefault="00E2386A" w:rsidP="00E238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F844" id="矩形: 圓角化對角角落 35" o:spid="_x0000_s1034" style="position:absolute;left:0;text-align:left;margin-left:18.05pt;margin-top:13.3pt;width:479.6pt;height:115.2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90699,14632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" adj="-11796480,,5400" path="m243873,l6090699,r,l6090699,1219333v,134687,-109186,243873,-243873,243873l,1463206r,l,243873c,109186,109186,,243873,xe" fillcolor="white [3212]" strokecolor="#00b050" strokeweight="1pt">
                <v:stroke dashstyle="longDash" joinstyle="miter"/>
                <v:shadow on="t" color="black" opacity="26214f" origin="-.5,-.5" offset=".74836mm,.74836mm"/>
                <v:formulas/>
                <v:path arrowok="t" o:connecttype="custom" o:connectlocs="243873,0;6090699,0;6090699,0;6090699,1219333;5846826,1463206;0,1463206;0,1463206;0,243873;243873,0" o:connectangles="0,0,0,0,0,0,0,0,0" textboxrect="0,0,6090699,1463206"/>
                <v:textbox>
                  <w:txbxContent>
                    <w:p w14:paraId="6129598E" w14:textId="7937F5EB" w:rsidR="00E2386A" w:rsidRPr="00013909" w:rsidRDefault="00AD4A28" w:rsidP="00CF656A">
                      <w:pPr>
                        <w:spacing w:before="360" w:line="360" w:lineRule="auto"/>
                        <w:ind w:left="170" w:right="170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軍訓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每天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A5ED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E20C4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，「操」是</w:t>
                      </w:r>
                      <w:r w:rsidR="005A2A6B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191EB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</w:t>
                      </w:r>
                      <w:r w:rsidR="005A2A6B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5A2A6B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；「講」就是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</w:t>
                      </w:r>
                      <w:r w:rsidR="005D182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731A3ADF" w14:textId="77777777" w:rsidR="00E2386A" w:rsidRDefault="00E2386A" w:rsidP="00E2386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97899" w14:textId="5EB6CCF1" w:rsidR="00E2386A" w:rsidRDefault="00B43C40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9DBCAB3" wp14:editId="49079A1A">
                <wp:simplePos x="0" y="0"/>
                <wp:positionH relativeFrom="margin">
                  <wp:posOffset>1336040</wp:posOffset>
                </wp:positionH>
                <wp:positionV relativeFrom="paragraph">
                  <wp:posOffset>167005</wp:posOffset>
                </wp:positionV>
                <wp:extent cx="1219200" cy="41910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359DF" w14:textId="3590EB69" w:rsidR="00527DF9" w:rsidRPr="0060376A" w:rsidRDefault="00527DF9" w:rsidP="00527DF9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三</w:t>
                            </w:r>
                            <w:proofErr w:type="gramStart"/>
                            <w:r w:rsidR="00611015"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操兩講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BCAB3" id="矩形 8" o:spid="_x0000_s1035" style="position:absolute;left:0;text-align:left;margin-left:105.2pt;margin-top:13.15pt;width:96pt;height:33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" filled="f" stroked="f" strokeweight="1pt">
                <v:textbox>
                  <w:txbxContent>
                    <w:p w14:paraId="41F359DF" w14:textId="3590EB69" w:rsidR="00527DF9" w:rsidRPr="0060376A" w:rsidRDefault="00527DF9" w:rsidP="00527DF9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三</w:t>
                      </w:r>
                      <w:proofErr w:type="gramStart"/>
                      <w:r w:rsidR="00611015"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操兩講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9342E3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F0AAD0C" wp14:editId="674A33A2">
                <wp:simplePos x="0" y="0"/>
                <wp:positionH relativeFrom="margin">
                  <wp:posOffset>3938270</wp:posOffset>
                </wp:positionH>
                <wp:positionV relativeFrom="paragraph">
                  <wp:posOffset>176530</wp:posOffset>
                </wp:positionV>
                <wp:extent cx="1931035" cy="397510"/>
                <wp:effectExtent l="0" t="0" r="0" b="25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779C6" w14:textId="69316D16" w:rsidR="00671992" w:rsidRPr="0060376A" w:rsidRDefault="00611015" w:rsidP="0067199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在操場上學習</w:t>
                            </w:r>
                            <w:r w:rsidR="002E2D32"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步兵操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0AAD0C" id="矩形 10" o:spid="_x0000_s1036" style="position:absolute;left:0;text-align:left;margin-left:310.1pt;margin-top:13.9pt;width:152.05pt;height:31.3pt;z-index:25165825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" filled="f" stroked="f" strokeweight="1pt">
                <v:textbox>
                  <w:txbxContent>
                    <w:p w14:paraId="439779C6" w14:textId="69316D16" w:rsidR="00671992" w:rsidRPr="0060376A" w:rsidRDefault="00611015" w:rsidP="00671992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在操場上學習</w:t>
                      </w:r>
                      <w:r w:rsidR="002E2D32"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步兵操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4E5B8E" w14:textId="63EFF4C8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8D537F8" w14:textId="7DBE357D" w:rsidR="00E2386A" w:rsidRDefault="004F1C55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303" behindDoc="0" locked="0" layoutInCell="1" allowOverlap="1" wp14:anchorId="0ADDAFD5" wp14:editId="5BF817BB">
                <wp:simplePos x="0" y="0"/>
                <wp:positionH relativeFrom="margin">
                  <wp:posOffset>1507490</wp:posOffset>
                </wp:positionH>
                <wp:positionV relativeFrom="paragraph">
                  <wp:posOffset>9525</wp:posOffset>
                </wp:positionV>
                <wp:extent cx="2933700" cy="435610"/>
                <wp:effectExtent l="0" t="0" r="0" b="25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B2789" w14:textId="7358FBD2" w:rsidR="002E2D32" w:rsidRPr="0060376A" w:rsidRDefault="004F1C55" w:rsidP="002E2D3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講解</w:t>
                            </w:r>
                            <w:r w:rsidR="004C48BD"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軍事訓練內容</w:t>
                            </w:r>
                            <w:r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和軍事知識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DAFD5" id="矩形 12" o:spid="_x0000_s1037" style="position:absolute;left:0;text-align:left;margin-left:118.7pt;margin-top:.75pt;width:231pt;height:34.3pt;z-index:25166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" filled="f" stroked="f" strokeweight="1pt">
                <v:textbox>
                  <w:txbxContent>
                    <w:p w14:paraId="03AB2789" w14:textId="7358FBD2" w:rsidR="002E2D32" w:rsidRPr="0060376A" w:rsidRDefault="004F1C55" w:rsidP="002E2D32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講解</w:t>
                      </w:r>
                      <w:r w:rsidR="004C48BD"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軍事訓練內容</w:t>
                      </w:r>
                      <w:r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和軍事知識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37E2">
        <w:rPr>
          <w:noProof/>
        </w:rPr>
        <w:drawing>
          <wp:anchor distT="0" distB="0" distL="114300" distR="114300" simplePos="0" relativeHeight="251658252" behindDoc="0" locked="0" layoutInCell="1" allowOverlap="1" wp14:anchorId="78E52C20" wp14:editId="19E58202">
            <wp:simplePos x="0" y="0"/>
            <wp:positionH relativeFrom="margin">
              <wp:posOffset>5479415</wp:posOffset>
            </wp:positionH>
            <wp:positionV relativeFrom="paragraph">
              <wp:posOffset>9525</wp:posOffset>
            </wp:positionV>
            <wp:extent cx="1104678" cy="990600"/>
            <wp:effectExtent l="0" t="0" r="0" b="0"/>
            <wp:wrapNone/>
            <wp:docPr id="36" name="圖片 36" descr="一張含有 服裝, 軍服, 人員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一張含有 服裝, 軍服, 人員, 卡通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913" b="89985" l="3677" r="89955">
                                  <a14:foregroundMark x1="16566" y1="21972" x2="16945" y2="59325"/>
                                  <a14:foregroundMark x1="7773" y1="29386" x2="7847" y2="28104"/>
                                  <a14:foregroundMark x1="7354" y1="36689" x2="7617" y2="32109"/>
                                  <a14:foregroundMark x1="3677" y1="31886" x2="3942" y2="34032"/>
                                  <a14:foregroundMark x1="25019" y1="62647" x2="24185" y2="61012"/>
                                  <a14:backgroundMark x1="7619" y1="32397" x2="7619" y2="32397"/>
                                  <a14:backgroundMark x1="8605" y1="33061" x2="7468" y2="30761"/>
                                  <a14:backgroundMark x1="7733" y1="32908" x2="8453" y2="30915"/>
                                  <a14:backgroundMark x1="9591" y1="32550" x2="7619" y2="30915"/>
                                  <a14:backgroundMark x1="7619" y1="32908" x2="7468" y2="31732"/>
                                  <a14:backgroundMark x1="7127" y1="32908" x2="7847" y2="33367"/>
                                  <a14:backgroundMark x1="8832" y1="31426" x2="7733" y2="30097"/>
                                  <a14:backgroundMark x1="9591" y1="30404" x2="7733" y2="32243"/>
                                  <a14:backgroundMark x1="8832" y1="29280" x2="7847" y2="31068"/>
                                  <a14:backgroundMark x1="8946" y1="30761" x2="7468" y2="31579"/>
                                  <a14:backgroundMark x1="9439" y1="29280" x2="7354" y2="305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16913" r="74036" b="53752"/>
                    <a:stretch/>
                  </pic:blipFill>
                  <pic:spPr bwMode="auto">
                    <a:xfrm>
                      <a:off x="0" y="0"/>
                      <a:ext cx="1104678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26CD" w14:textId="1C68966D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969F0E3" w14:textId="642C0AC0" w:rsidR="00E349D3" w:rsidRDefault="00E349D3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BC82577" w14:textId="74B9A3C5" w:rsidR="00FB251F" w:rsidRDefault="00FB251F" w:rsidP="00FB251F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44469347" w14:textId="77777777" w:rsidR="00D0676E" w:rsidRPr="000E7F0E" w:rsidRDefault="00D0676E" w:rsidP="00FB251F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7D3E158A" w14:textId="52E41DE2" w:rsidR="00CF656A" w:rsidRPr="000F30D5" w:rsidRDefault="000F30D5" w:rsidP="00CF656A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>影片中</w:t>
      </w:r>
      <w:r w:rsidR="00CA535A"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>黃光漢進入少年連的經歷中遇到</w:t>
      </w:r>
      <w:r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>哪些</w:t>
      </w:r>
      <w:r w:rsidR="00CA535A"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>困難，</w:t>
      </w:r>
      <w:r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>他又怎樣克服？</w:t>
      </w:r>
      <w:r w:rsidR="00CA535A"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 xml:space="preserve">試舉出一項。 </w:t>
      </w:r>
      <w:r w:rsidR="00CF656A" w:rsidRPr="000F30D5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</w:p>
    <w:p w14:paraId="6DDD5F95" w14:textId="520C6121" w:rsidR="003D2C87" w:rsidRPr="00D0676E" w:rsidRDefault="006B588D" w:rsidP="00D0676E">
      <w:pPr>
        <w:spacing w:line="720" w:lineRule="exact"/>
        <w:ind w:left="357"/>
        <w:jc w:val="both"/>
        <w:rPr>
          <w:rFonts w:ascii="Times New Roman" w:eastAsia="Microsoft JhengHei" w:hAnsi="Times New Roman" w:cs="Times New Roman"/>
          <w:color w:val="040606" w:themeColor="text2"/>
          <w:sz w:val="16"/>
          <w:szCs w:val="16"/>
          <w:u w:val="single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99" behindDoc="0" locked="0" layoutInCell="1" allowOverlap="1" wp14:anchorId="6BFF26B7" wp14:editId="3FC80F4E">
                <wp:simplePos x="0" y="0"/>
                <wp:positionH relativeFrom="margin">
                  <wp:posOffset>173990</wp:posOffset>
                </wp:positionH>
                <wp:positionV relativeFrom="paragraph">
                  <wp:posOffset>85090</wp:posOffset>
                </wp:positionV>
                <wp:extent cx="6210300" cy="80010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F203B" w14:textId="66E4551F" w:rsidR="006B588D" w:rsidRPr="0060376A" w:rsidRDefault="00794F25" w:rsidP="0060376A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答案合理即可，例如：</w:t>
                            </w:r>
                            <w:r w:rsidR="000F30D5"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參加</w:t>
                            </w:r>
                            <w:r w:rsidR="00BD52BA"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少年連時遭到家人反對，但他仍然堅持報名，最終得到家人認同</w:t>
                            </w:r>
                            <w:r w:rsidR="00FC39F4" w:rsidRPr="0060376A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F26B7" id="矩形 14" o:spid="_x0000_s1038" style="position:absolute;left:0;text-align:left;margin-left:13.7pt;margin-top:6.7pt;width:489pt;height:63pt;z-index:251664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" filled="f" stroked="f" strokeweight="1pt">
                <v:textbox>
                  <w:txbxContent>
                    <w:p w14:paraId="3EAF203B" w14:textId="66E4551F" w:rsidR="006B588D" w:rsidRPr="0060376A" w:rsidRDefault="00794F25" w:rsidP="0060376A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答案合理即可，例如：</w:t>
                      </w:r>
                      <w:r w:rsidR="000F30D5"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參加</w:t>
                      </w:r>
                      <w:r w:rsidR="00BD52BA"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少年連時遭到家人反對，但他仍然堅持報名，最終得到家人認同</w:t>
                      </w:r>
                      <w:r w:rsidR="00FC39F4" w:rsidRPr="0060376A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5582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</w:t>
      </w:r>
      <w:r w:rsidR="00D0676E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</w:t>
      </w:r>
      <w:r w:rsidR="008765A1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   </w:t>
      </w:r>
      <w:r w:rsidR="004C5582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</w:t>
      </w:r>
      <w:r w:rsidR="008765A1" w:rsidRPr="00D0676E">
        <w:rPr>
          <w:rFonts w:ascii="Times New Roman" w:eastAsia="Microsoft JhengHei" w:hAnsi="Times New Roman" w:cs="Times New Roman" w:hint="eastAsia"/>
          <w:color w:val="FFFFFF" w:themeColor="background1"/>
          <w:sz w:val="16"/>
          <w:szCs w:val="16"/>
          <w:u w:val="single"/>
        </w:rPr>
        <w:t>1</w:t>
      </w:r>
    </w:p>
    <w:p w14:paraId="25A7F65C" w14:textId="156532E6" w:rsidR="004C5582" w:rsidRPr="004C5582" w:rsidRDefault="004C5582" w:rsidP="00D0676E">
      <w:pPr>
        <w:spacing w:line="720" w:lineRule="exact"/>
        <w:ind w:left="357"/>
        <w:jc w:val="both"/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</w:pPr>
      <w:r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</w:t>
      </w:r>
      <w:r w:rsidR="00D0676E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</w:t>
      </w:r>
      <w:r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</w:t>
      </w:r>
      <w:r w:rsidR="008765A1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</w:t>
      </w:r>
      <w:r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    </w:t>
      </w:r>
      <w:r w:rsidR="00D0676E" w:rsidRPr="00D0676E">
        <w:rPr>
          <w:rFonts w:ascii="Times New Roman" w:eastAsia="Microsoft JhengHei" w:hAnsi="Times New Roman" w:cs="Times New Roman" w:hint="eastAsia"/>
          <w:color w:val="FFFFFF" w:themeColor="background1"/>
          <w:sz w:val="16"/>
          <w:szCs w:val="16"/>
          <w:u w:val="single"/>
        </w:rPr>
        <w:t>1</w:t>
      </w:r>
    </w:p>
    <w:sectPr w:rsidR="004C5582" w:rsidRPr="004C5582" w:rsidSect="004038B5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4D7A7" w14:textId="77777777" w:rsidR="00307BF7" w:rsidRDefault="00307BF7" w:rsidP="00465C96">
      <w:r>
        <w:separator/>
      </w:r>
    </w:p>
  </w:endnote>
  <w:endnote w:type="continuationSeparator" w:id="0">
    <w:p w14:paraId="5FCB4F4C" w14:textId="77777777" w:rsidR="00307BF7" w:rsidRDefault="00307BF7" w:rsidP="00465C96">
      <w:r>
        <w:continuationSeparator/>
      </w:r>
    </w:p>
  </w:endnote>
  <w:endnote w:type="continuationNotice" w:id="1">
    <w:p w14:paraId="4D83B6B9" w14:textId="77777777" w:rsidR="00307BF7" w:rsidRDefault="00307B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F1408" w14:textId="77777777" w:rsidR="00307BF7" w:rsidRDefault="00307BF7" w:rsidP="00465C96">
      <w:r>
        <w:separator/>
      </w:r>
    </w:p>
  </w:footnote>
  <w:footnote w:type="continuationSeparator" w:id="0">
    <w:p w14:paraId="4BDD24C1" w14:textId="77777777" w:rsidR="00307BF7" w:rsidRDefault="00307BF7" w:rsidP="00465C96">
      <w:r>
        <w:continuationSeparator/>
      </w:r>
    </w:p>
  </w:footnote>
  <w:footnote w:type="continuationNotice" w:id="1">
    <w:p w14:paraId="5ABA8F5E" w14:textId="77777777" w:rsidR="00307BF7" w:rsidRDefault="00307B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13CF60A4" w:rsidR="004038B5" w:rsidRDefault="00C5723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40" behindDoc="0" locked="0" layoutInCell="1" allowOverlap="1" wp14:anchorId="15BB306C" wp14:editId="21E0FB03">
              <wp:simplePos x="0" y="0"/>
              <wp:positionH relativeFrom="margin">
                <wp:posOffset>3405117</wp:posOffset>
              </wp:positionH>
              <wp:positionV relativeFrom="paragraph">
                <wp:posOffset>-164408</wp:posOffset>
              </wp:positionV>
              <wp:extent cx="952500" cy="504825"/>
              <wp:effectExtent l="0" t="0" r="19050" b="28575"/>
              <wp:wrapNone/>
              <wp:docPr id="9" name="矩形: 圓角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A76947D" w14:textId="77777777" w:rsidR="00C57239" w:rsidRDefault="00C57239" w:rsidP="00C57239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5BB306C" id="矩形: 圓角 9" o:spid="_x0000_s1039" style="position:absolute;margin-left:268.1pt;margin-top:-12.95pt;width:75pt;height:39.75pt;z-index:2516623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QAuvj9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4A76947D" w14:textId="77777777" w:rsidR="00C57239" w:rsidRDefault="00C57239" w:rsidP="00C57239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D40704">
      <w:rPr>
        <w:noProof/>
      </w:rPr>
      <w:drawing>
        <wp:anchor distT="0" distB="0" distL="114300" distR="114300" simplePos="0" relativeHeight="251660292" behindDoc="0" locked="0" layoutInCell="1" allowOverlap="1" wp14:anchorId="1F61421C" wp14:editId="2A3F0F6D">
          <wp:simplePos x="0" y="0"/>
          <wp:positionH relativeFrom="page">
            <wp:posOffset>0</wp:posOffset>
          </wp:positionH>
          <wp:positionV relativeFrom="paragraph">
            <wp:posOffset>-505460</wp:posOffset>
          </wp:positionV>
          <wp:extent cx="7597880" cy="1130300"/>
          <wp:effectExtent l="0" t="0" r="3175" b="0"/>
          <wp:wrapNone/>
          <wp:docPr id="6" name="圖片 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圖片 1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68D"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264E300" wp14:editId="12C14DB2">
              <wp:simplePos x="0" y="0"/>
              <wp:positionH relativeFrom="margin">
                <wp:posOffset>3418205</wp:posOffset>
              </wp:positionH>
              <wp:positionV relativeFrom="paragraph">
                <wp:posOffset>-144145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3B60910" w14:textId="77777777" w:rsidR="00E608A6" w:rsidRDefault="00E608A6" w:rsidP="00E608A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64E300" id="矩形: 圓角 11" o:spid="_x0000_s1040" style="position:absolute;margin-left:269.15pt;margin-top:-11.3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" fillcolor="#ffcdcd" strokecolor="window" strokeweight="1pt">
              <v:stroke joinstyle="miter"/>
              <v:textbox inset="2mm,0,2mm,0">
                <w:txbxContent>
                  <w:p w14:paraId="63B60910" w14:textId="77777777" w:rsidR="00E608A6" w:rsidRDefault="00E608A6" w:rsidP="00E608A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05pt;height:44.0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5"/>
  </w:num>
  <w:num w:numId="2" w16cid:durableId="102379785">
    <w:abstractNumId w:val="35"/>
  </w:num>
  <w:num w:numId="3" w16cid:durableId="1348556626">
    <w:abstractNumId w:val="38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17"/>
  </w:num>
  <w:num w:numId="7" w16cid:durableId="750085455">
    <w:abstractNumId w:val="43"/>
  </w:num>
  <w:num w:numId="8" w16cid:durableId="1344283723">
    <w:abstractNumId w:val="41"/>
  </w:num>
  <w:num w:numId="9" w16cid:durableId="1885632583">
    <w:abstractNumId w:val="1"/>
  </w:num>
  <w:num w:numId="10" w16cid:durableId="1619026902">
    <w:abstractNumId w:val="28"/>
  </w:num>
  <w:num w:numId="11" w16cid:durableId="1152792619">
    <w:abstractNumId w:val="15"/>
  </w:num>
  <w:num w:numId="12" w16cid:durableId="833840534">
    <w:abstractNumId w:val="33"/>
  </w:num>
  <w:num w:numId="13" w16cid:durableId="592203744">
    <w:abstractNumId w:val="9"/>
  </w:num>
  <w:num w:numId="14" w16cid:durableId="868029038">
    <w:abstractNumId w:val="6"/>
  </w:num>
  <w:num w:numId="15" w16cid:durableId="1472560170">
    <w:abstractNumId w:val="30"/>
  </w:num>
  <w:num w:numId="16" w16cid:durableId="1690638085">
    <w:abstractNumId w:val="22"/>
  </w:num>
  <w:num w:numId="17" w16cid:durableId="445545315">
    <w:abstractNumId w:val="11"/>
  </w:num>
  <w:num w:numId="18" w16cid:durableId="160119741">
    <w:abstractNumId w:val="40"/>
  </w:num>
  <w:num w:numId="19" w16cid:durableId="1123697653">
    <w:abstractNumId w:val="26"/>
  </w:num>
  <w:num w:numId="20" w16cid:durableId="1324427341">
    <w:abstractNumId w:val="29"/>
  </w:num>
  <w:num w:numId="21" w16cid:durableId="808788946">
    <w:abstractNumId w:val="21"/>
  </w:num>
  <w:num w:numId="22" w16cid:durableId="1113591721">
    <w:abstractNumId w:val="14"/>
  </w:num>
  <w:num w:numId="23" w16cid:durableId="139811117">
    <w:abstractNumId w:val="31"/>
  </w:num>
  <w:num w:numId="24" w16cid:durableId="1671367105">
    <w:abstractNumId w:val="27"/>
  </w:num>
  <w:num w:numId="25" w16cid:durableId="538709794">
    <w:abstractNumId w:val="13"/>
  </w:num>
  <w:num w:numId="26" w16cid:durableId="1312104137">
    <w:abstractNumId w:val="16"/>
  </w:num>
  <w:num w:numId="27" w16cid:durableId="442384784">
    <w:abstractNumId w:val="34"/>
  </w:num>
  <w:num w:numId="28" w16cid:durableId="1393382153">
    <w:abstractNumId w:val="8"/>
  </w:num>
  <w:num w:numId="29" w16cid:durableId="321349674">
    <w:abstractNumId w:val="19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3"/>
  </w:num>
  <w:num w:numId="33" w16cid:durableId="1033384886">
    <w:abstractNumId w:val="7"/>
  </w:num>
  <w:num w:numId="34" w16cid:durableId="319774123">
    <w:abstractNumId w:val="24"/>
  </w:num>
  <w:num w:numId="35" w16cid:durableId="589239111">
    <w:abstractNumId w:val="18"/>
  </w:num>
  <w:num w:numId="36" w16cid:durableId="756251880">
    <w:abstractNumId w:val="20"/>
  </w:num>
  <w:num w:numId="37" w16cid:durableId="991176627">
    <w:abstractNumId w:val="12"/>
  </w:num>
  <w:num w:numId="38" w16cid:durableId="1438600782">
    <w:abstractNumId w:val="42"/>
  </w:num>
  <w:num w:numId="39" w16cid:durableId="1617104631">
    <w:abstractNumId w:val="32"/>
  </w:num>
  <w:num w:numId="40" w16cid:durableId="177888033">
    <w:abstractNumId w:val="39"/>
  </w:num>
  <w:num w:numId="41" w16cid:durableId="40176913">
    <w:abstractNumId w:val="3"/>
  </w:num>
  <w:num w:numId="42" w16cid:durableId="1713728052">
    <w:abstractNumId w:val="10"/>
  </w:num>
  <w:num w:numId="43" w16cid:durableId="1631209244">
    <w:abstractNumId w:val="36"/>
  </w:num>
  <w:num w:numId="44" w16cid:durableId="170324162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14DD"/>
    <w:rsid w:val="000216B2"/>
    <w:rsid w:val="000229F7"/>
    <w:rsid w:val="00022F97"/>
    <w:rsid w:val="00023F7D"/>
    <w:rsid w:val="00027603"/>
    <w:rsid w:val="00033330"/>
    <w:rsid w:val="00035EED"/>
    <w:rsid w:val="000364EB"/>
    <w:rsid w:val="000371B0"/>
    <w:rsid w:val="00057A84"/>
    <w:rsid w:val="0006107E"/>
    <w:rsid w:val="0006459E"/>
    <w:rsid w:val="000661D6"/>
    <w:rsid w:val="00070AD3"/>
    <w:rsid w:val="0007122F"/>
    <w:rsid w:val="0007141B"/>
    <w:rsid w:val="00081765"/>
    <w:rsid w:val="00081B2D"/>
    <w:rsid w:val="000847D2"/>
    <w:rsid w:val="00094A35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EA7"/>
    <w:rsid w:val="000E20E7"/>
    <w:rsid w:val="000E588B"/>
    <w:rsid w:val="000E58CD"/>
    <w:rsid w:val="000E788F"/>
    <w:rsid w:val="000E7F0E"/>
    <w:rsid w:val="000F30D5"/>
    <w:rsid w:val="00102805"/>
    <w:rsid w:val="00102F29"/>
    <w:rsid w:val="00105ABE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3254A"/>
    <w:rsid w:val="00132FBC"/>
    <w:rsid w:val="001412D4"/>
    <w:rsid w:val="00151CF7"/>
    <w:rsid w:val="00157029"/>
    <w:rsid w:val="001576EA"/>
    <w:rsid w:val="00162518"/>
    <w:rsid w:val="00164750"/>
    <w:rsid w:val="001647B0"/>
    <w:rsid w:val="00165B48"/>
    <w:rsid w:val="00171F52"/>
    <w:rsid w:val="00172904"/>
    <w:rsid w:val="00172B8E"/>
    <w:rsid w:val="00174E8E"/>
    <w:rsid w:val="00175196"/>
    <w:rsid w:val="001752D5"/>
    <w:rsid w:val="00177482"/>
    <w:rsid w:val="00180254"/>
    <w:rsid w:val="00185F29"/>
    <w:rsid w:val="00191EBE"/>
    <w:rsid w:val="00196A4E"/>
    <w:rsid w:val="001A2F95"/>
    <w:rsid w:val="001A3CCD"/>
    <w:rsid w:val="001A4F4D"/>
    <w:rsid w:val="001A5407"/>
    <w:rsid w:val="001A5C10"/>
    <w:rsid w:val="001A62A4"/>
    <w:rsid w:val="001B2F67"/>
    <w:rsid w:val="001B3365"/>
    <w:rsid w:val="001B3571"/>
    <w:rsid w:val="001B6533"/>
    <w:rsid w:val="001C0541"/>
    <w:rsid w:val="001C0642"/>
    <w:rsid w:val="001C225F"/>
    <w:rsid w:val="001D0E55"/>
    <w:rsid w:val="001D3DFC"/>
    <w:rsid w:val="001D4F49"/>
    <w:rsid w:val="001D6899"/>
    <w:rsid w:val="001D7BE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316D4"/>
    <w:rsid w:val="002339C6"/>
    <w:rsid w:val="00236A37"/>
    <w:rsid w:val="00236D0A"/>
    <w:rsid w:val="00236DCB"/>
    <w:rsid w:val="00241492"/>
    <w:rsid w:val="002428B0"/>
    <w:rsid w:val="00246AAB"/>
    <w:rsid w:val="002476B6"/>
    <w:rsid w:val="00247D1C"/>
    <w:rsid w:val="00250314"/>
    <w:rsid w:val="00253473"/>
    <w:rsid w:val="002578E0"/>
    <w:rsid w:val="00257B1E"/>
    <w:rsid w:val="00261708"/>
    <w:rsid w:val="00261B02"/>
    <w:rsid w:val="002622F2"/>
    <w:rsid w:val="00262837"/>
    <w:rsid w:val="00262D6A"/>
    <w:rsid w:val="00262DF5"/>
    <w:rsid w:val="00265AA8"/>
    <w:rsid w:val="00267AC8"/>
    <w:rsid w:val="0027119F"/>
    <w:rsid w:val="002742F5"/>
    <w:rsid w:val="0028014C"/>
    <w:rsid w:val="00283C8F"/>
    <w:rsid w:val="00284737"/>
    <w:rsid w:val="002879D8"/>
    <w:rsid w:val="00294630"/>
    <w:rsid w:val="00294B6E"/>
    <w:rsid w:val="00296E29"/>
    <w:rsid w:val="002A7669"/>
    <w:rsid w:val="002A7E69"/>
    <w:rsid w:val="002C166E"/>
    <w:rsid w:val="002C5663"/>
    <w:rsid w:val="002C73C8"/>
    <w:rsid w:val="002C7DA0"/>
    <w:rsid w:val="002C7E62"/>
    <w:rsid w:val="002D2E11"/>
    <w:rsid w:val="002D32BE"/>
    <w:rsid w:val="002D517B"/>
    <w:rsid w:val="002D6956"/>
    <w:rsid w:val="002E27DF"/>
    <w:rsid w:val="002E2D32"/>
    <w:rsid w:val="002E331A"/>
    <w:rsid w:val="002E3476"/>
    <w:rsid w:val="002E587D"/>
    <w:rsid w:val="002E5D86"/>
    <w:rsid w:val="002F26B4"/>
    <w:rsid w:val="002F748E"/>
    <w:rsid w:val="002F7863"/>
    <w:rsid w:val="003030DB"/>
    <w:rsid w:val="00307BF7"/>
    <w:rsid w:val="00310285"/>
    <w:rsid w:val="003133B3"/>
    <w:rsid w:val="0031399C"/>
    <w:rsid w:val="00314C50"/>
    <w:rsid w:val="003174A6"/>
    <w:rsid w:val="0032354F"/>
    <w:rsid w:val="003235F2"/>
    <w:rsid w:val="00323D45"/>
    <w:rsid w:val="00330DE2"/>
    <w:rsid w:val="0033120B"/>
    <w:rsid w:val="0033255D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DF1"/>
    <w:rsid w:val="00377893"/>
    <w:rsid w:val="003826F0"/>
    <w:rsid w:val="0039064E"/>
    <w:rsid w:val="00394409"/>
    <w:rsid w:val="00395379"/>
    <w:rsid w:val="003A036F"/>
    <w:rsid w:val="003A143D"/>
    <w:rsid w:val="003B27AC"/>
    <w:rsid w:val="003B74FB"/>
    <w:rsid w:val="003C15AA"/>
    <w:rsid w:val="003C6CC6"/>
    <w:rsid w:val="003D2C87"/>
    <w:rsid w:val="003D6B55"/>
    <w:rsid w:val="003E10FF"/>
    <w:rsid w:val="003E20C4"/>
    <w:rsid w:val="003E35D9"/>
    <w:rsid w:val="003E3F00"/>
    <w:rsid w:val="003F0F0F"/>
    <w:rsid w:val="003F3BFE"/>
    <w:rsid w:val="003F771E"/>
    <w:rsid w:val="003F7AB2"/>
    <w:rsid w:val="00401E4B"/>
    <w:rsid w:val="00402D76"/>
    <w:rsid w:val="00403504"/>
    <w:rsid w:val="004038B5"/>
    <w:rsid w:val="00410330"/>
    <w:rsid w:val="00410D3E"/>
    <w:rsid w:val="00413D92"/>
    <w:rsid w:val="00414716"/>
    <w:rsid w:val="004168A9"/>
    <w:rsid w:val="00417965"/>
    <w:rsid w:val="004267DB"/>
    <w:rsid w:val="00433BF3"/>
    <w:rsid w:val="0043426E"/>
    <w:rsid w:val="00443C26"/>
    <w:rsid w:val="004451C2"/>
    <w:rsid w:val="00446B9D"/>
    <w:rsid w:val="00447E7C"/>
    <w:rsid w:val="00450842"/>
    <w:rsid w:val="00450D4C"/>
    <w:rsid w:val="004539D5"/>
    <w:rsid w:val="0046059C"/>
    <w:rsid w:val="004607AF"/>
    <w:rsid w:val="00461495"/>
    <w:rsid w:val="00465C96"/>
    <w:rsid w:val="0047169B"/>
    <w:rsid w:val="0047226A"/>
    <w:rsid w:val="004722EC"/>
    <w:rsid w:val="004775FE"/>
    <w:rsid w:val="00480FBB"/>
    <w:rsid w:val="00482551"/>
    <w:rsid w:val="004911BC"/>
    <w:rsid w:val="00496211"/>
    <w:rsid w:val="004A2750"/>
    <w:rsid w:val="004A2CA4"/>
    <w:rsid w:val="004A2E2F"/>
    <w:rsid w:val="004A6D4F"/>
    <w:rsid w:val="004B2205"/>
    <w:rsid w:val="004B2D7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155B"/>
    <w:rsid w:val="004D5A03"/>
    <w:rsid w:val="004D6525"/>
    <w:rsid w:val="004D79F8"/>
    <w:rsid w:val="004D7ED4"/>
    <w:rsid w:val="004E1111"/>
    <w:rsid w:val="004F0A8C"/>
    <w:rsid w:val="004F1C55"/>
    <w:rsid w:val="004F317E"/>
    <w:rsid w:val="00501B61"/>
    <w:rsid w:val="00512664"/>
    <w:rsid w:val="005143FE"/>
    <w:rsid w:val="0051704A"/>
    <w:rsid w:val="00517460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79"/>
    <w:rsid w:val="0058498D"/>
    <w:rsid w:val="0058754C"/>
    <w:rsid w:val="00590452"/>
    <w:rsid w:val="00592357"/>
    <w:rsid w:val="005937EF"/>
    <w:rsid w:val="00593AD1"/>
    <w:rsid w:val="0059681B"/>
    <w:rsid w:val="005A0843"/>
    <w:rsid w:val="005A2A6B"/>
    <w:rsid w:val="005A77F7"/>
    <w:rsid w:val="005B02FC"/>
    <w:rsid w:val="005B0C24"/>
    <w:rsid w:val="005B59D8"/>
    <w:rsid w:val="005B6C15"/>
    <w:rsid w:val="005C5236"/>
    <w:rsid w:val="005C6772"/>
    <w:rsid w:val="005D069B"/>
    <w:rsid w:val="005D0F69"/>
    <w:rsid w:val="005D182E"/>
    <w:rsid w:val="005D2749"/>
    <w:rsid w:val="005E5AF9"/>
    <w:rsid w:val="005E5BF0"/>
    <w:rsid w:val="005E6761"/>
    <w:rsid w:val="005F1B16"/>
    <w:rsid w:val="005F3C18"/>
    <w:rsid w:val="005F49E4"/>
    <w:rsid w:val="005F582E"/>
    <w:rsid w:val="005F7C4A"/>
    <w:rsid w:val="0060376A"/>
    <w:rsid w:val="00604612"/>
    <w:rsid w:val="00604DF2"/>
    <w:rsid w:val="006051EA"/>
    <w:rsid w:val="00607159"/>
    <w:rsid w:val="006101FC"/>
    <w:rsid w:val="00611015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1992"/>
    <w:rsid w:val="0067447D"/>
    <w:rsid w:val="00676CFE"/>
    <w:rsid w:val="00682A0E"/>
    <w:rsid w:val="00685051"/>
    <w:rsid w:val="00691060"/>
    <w:rsid w:val="006925FF"/>
    <w:rsid w:val="00692BA0"/>
    <w:rsid w:val="00694632"/>
    <w:rsid w:val="0069696D"/>
    <w:rsid w:val="006B3C02"/>
    <w:rsid w:val="006B588D"/>
    <w:rsid w:val="006B6120"/>
    <w:rsid w:val="006C193B"/>
    <w:rsid w:val="006C1EB3"/>
    <w:rsid w:val="006C2B3F"/>
    <w:rsid w:val="006C3760"/>
    <w:rsid w:val="006D06C7"/>
    <w:rsid w:val="006D2B05"/>
    <w:rsid w:val="006E0152"/>
    <w:rsid w:val="006E5567"/>
    <w:rsid w:val="006E6B17"/>
    <w:rsid w:val="006E71A8"/>
    <w:rsid w:val="006F2A9C"/>
    <w:rsid w:val="006F3F81"/>
    <w:rsid w:val="006F71E5"/>
    <w:rsid w:val="00700E2B"/>
    <w:rsid w:val="00706C1D"/>
    <w:rsid w:val="007156C4"/>
    <w:rsid w:val="00730D60"/>
    <w:rsid w:val="007438AA"/>
    <w:rsid w:val="00743C17"/>
    <w:rsid w:val="0074644D"/>
    <w:rsid w:val="007465DF"/>
    <w:rsid w:val="007503AC"/>
    <w:rsid w:val="00760021"/>
    <w:rsid w:val="0076428E"/>
    <w:rsid w:val="00766912"/>
    <w:rsid w:val="007704C4"/>
    <w:rsid w:val="007819E3"/>
    <w:rsid w:val="00783FC5"/>
    <w:rsid w:val="00790366"/>
    <w:rsid w:val="00792B2A"/>
    <w:rsid w:val="00792C0C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63D1"/>
    <w:rsid w:val="007A7B09"/>
    <w:rsid w:val="007A7CD9"/>
    <w:rsid w:val="007B0E94"/>
    <w:rsid w:val="007B1F57"/>
    <w:rsid w:val="007B46D7"/>
    <w:rsid w:val="007B50E6"/>
    <w:rsid w:val="007B5E24"/>
    <w:rsid w:val="007C2E2B"/>
    <w:rsid w:val="007C3046"/>
    <w:rsid w:val="007C56F8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10F8"/>
    <w:rsid w:val="00800048"/>
    <w:rsid w:val="008006A0"/>
    <w:rsid w:val="008031B2"/>
    <w:rsid w:val="008063C4"/>
    <w:rsid w:val="008068E5"/>
    <w:rsid w:val="00810A2C"/>
    <w:rsid w:val="00814583"/>
    <w:rsid w:val="008159A3"/>
    <w:rsid w:val="0081792D"/>
    <w:rsid w:val="0082112F"/>
    <w:rsid w:val="00826413"/>
    <w:rsid w:val="00830980"/>
    <w:rsid w:val="008349C9"/>
    <w:rsid w:val="00840F55"/>
    <w:rsid w:val="00851CAD"/>
    <w:rsid w:val="00853EE5"/>
    <w:rsid w:val="0085705B"/>
    <w:rsid w:val="00857D69"/>
    <w:rsid w:val="0086606A"/>
    <w:rsid w:val="0087273E"/>
    <w:rsid w:val="00872C8C"/>
    <w:rsid w:val="00874E37"/>
    <w:rsid w:val="008765A1"/>
    <w:rsid w:val="008815E2"/>
    <w:rsid w:val="00881A29"/>
    <w:rsid w:val="008849FC"/>
    <w:rsid w:val="00890590"/>
    <w:rsid w:val="00891CDF"/>
    <w:rsid w:val="0089311F"/>
    <w:rsid w:val="008A3E63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7F15"/>
    <w:rsid w:val="008F02FB"/>
    <w:rsid w:val="008F1F59"/>
    <w:rsid w:val="008F7025"/>
    <w:rsid w:val="008F7911"/>
    <w:rsid w:val="009048BB"/>
    <w:rsid w:val="00904E36"/>
    <w:rsid w:val="009067F1"/>
    <w:rsid w:val="009136BF"/>
    <w:rsid w:val="00934194"/>
    <w:rsid w:val="0093424C"/>
    <w:rsid w:val="009342E3"/>
    <w:rsid w:val="00935D88"/>
    <w:rsid w:val="00936091"/>
    <w:rsid w:val="009376A1"/>
    <w:rsid w:val="00940503"/>
    <w:rsid w:val="00945594"/>
    <w:rsid w:val="00951359"/>
    <w:rsid w:val="009520C8"/>
    <w:rsid w:val="00954E9B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83FA9"/>
    <w:rsid w:val="00992141"/>
    <w:rsid w:val="00995F21"/>
    <w:rsid w:val="00997B8D"/>
    <w:rsid w:val="009A352F"/>
    <w:rsid w:val="009B0C02"/>
    <w:rsid w:val="009B4FF6"/>
    <w:rsid w:val="009C0434"/>
    <w:rsid w:val="009C04B7"/>
    <w:rsid w:val="009C5AC8"/>
    <w:rsid w:val="009C6547"/>
    <w:rsid w:val="009C7520"/>
    <w:rsid w:val="009D308D"/>
    <w:rsid w:val="009E231C"/>
    <w:rsid w:val="009E3C4A"/>
    <w:rsid w:val="00A03348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6BE6"/>
    <w:rsid w:val="00A434FC"/>
    <w:rsid w:val="00A4621D"/>
    <w:rsid w:val="00A50B2D"/>
    <w:rsid w:val="00A51619"/>
    <w:rsid w:val="00A53FD3"/>
    <w:rsid w:val="00A54069"/>
    <w:rsid w:val="00A5722D"/>
    <w:rsid w:val="00A6041C"/>
    <w:rsid w:val="00A64807"/>
    <w:rsid w:val="00A676CE"/>
    <w:rsid w:val="00A70C6D"/>
    <w:rsid w:val="00A71E17"/>
    <w:rsid w:val="00A80CB7"/>
    <w:rsid w:val="00A8427F"/>
    <w:rsid w:val="00A84EE6"/>
    <w:rsid w:val="00A85863"/>
    <w:rsid w:val="00A92247"/>
    <w:rsid w:val="00A97487"/>
    <w:rsid w:val="00AA2B28"/>
    <w:rsid w:val="00AA7DA3"/>
    <w:rsid w:val="00AB168F"/>
    <w:rsid w:val="00AB3AA0"/>
    <w:rsid w:val="00AB3BB8"/>
    <w:rsid w:val="00AB425D"/>
    <w:rsid w:val="00AB446F"/>
    <w:rsid w:val="00AC2941"/>
    <w:rsid w:val="00AC5AD9"/>
    <w:rsid w:val="00AD068B"/>
    <w:rsid w:val="00AD4A28"/>
    <w:rsid w:val="00AD652D"/>
    <w:rsid w:val="00AE0187"/>
    <w:rsid w:val="00AE2997"/>
    <w:rsid w:val="00AE53F5"/>
    <w:rsid w:val="00AF034E"/>
    <w:rsid w:val="00AF6C53"/>
    <w:rsid w:val="00B000F8"/>
    <w:rsid w:val="00B0087C"/>
    <w:rsid w:val="00B062A9"/>
    <w:rsid w:val="00B069B4"/>
    <w:rsid w:val="00B12563"/>
    <w:rsid w:val="00B12879"/>
    <w:rsid w:val="00B13359"/>
    <w:rsid w:val="00B2314E"/>
    <w:rsid w:val="00B26766"/>
    <w:rsid w:val="00B34CDD"/>
    <w:rsid w:val="00B35AFE"/>
    <w:rsid w:val="00B43C40"/>
    <w:rsid w:val="00B51A04"/>
    <w:rsid w:val="00B561C0"/>
    <w:rsid w:val="00B71917"/>
    <w:rsid w:val="00B71AF8"/>
    <w:rsid w:val="00B7319E"/>
    <w:rsid w:val="00B74120"/>
    <w:rsid w:val="00B748E4"/>
    <w:rsid w:val="00B75175"/>
    <w:rsid w:val="00B8086C"/>
    <w:rsid w:val="00B87A16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BA"/>
    <w:rsid w:val="00BD52E5"/>
    <w:rsid w:val="00BD6681"/>
    <w:rsid w:val="00BE0BBB"/>
    <w:rsid w:val="00BE4E50"/>
    <w:rsid w:val="00BE5AAF"/>
    <w:rsid w:val="00BE5B15"/>
    <w:rsid w:val="00BE6BA1"/>
    <w:rsid w:val="00BE71F2"/>
    <w:rsid w:val="00BF47FF"/>
    <w:rsid w:val="00C02143"/>
    <w:rsid w:val="00C03907"/>
    <w:rsid w:val="00C03A1B"/>
    <w:rsid w:val="00C057E7"/>
    <w:rsid w:val="00C07A6D"/>
    <w:rsid w:val="00C14CDF"/>
    <w:rsid w:val="00C20627"/>
    <w:rsid w:val="00C214E4"/>
    <w:rsid w:val="00C22240"/>
    <w:rsid w:val="00C306A4"/>
    <w:rsid w:val="00C30764"/>
    <w:rsid w:val="00C40074"/>
    <w:rsid w:val="00C413AB"/>
    <w:rsid w:val="00C451C4"/>
    <w:rsid w:val="00C57239"/>
    <w:rsid w:val="00C627F4"/>
    <w:rsid w:val="00C631A5"/>
    <w:rsid w:val="00C652E0"/>
    <w:rsid w:val="00C65FA1"/>
    <w:rsid w:val="00C66167"/>
    <w:rsid w:val="00C75BCD"/>
    <w:rsid w:val="00C8061F"/>
    <w:rsid w:val="00C85C82"/>
    <w:rsid w:val="00C923CF"/>
    <w:rsid w:val="00C95CDE"/>
    <w:rsid w:val="00CA03AA"/>
    <w:rsid w:val="00CA1266"/>
    <w:rsid w:val="00CA1395"/>
    <w:rsid w:val="00CA30B2"/>
    <w:rsid w:val="00CA535A"/>
    <w:rsid w:val="00CA5A8E"/>
    <w:rsid w:val="00CA5FDB"/>
    <w:rsid w:val="00CB7FA3"/>
    <w:rsid w:val="00CC1CBF"/>
    <w:rsid w:val="00CC3713"/>
    <w:rsid w:val="00CC3F08"/>
    <w:rsid w:val="00CC614B"/>
    <w:rsid w:val="00CC7AE5"/>
    <w:rsid w:val="00CD085F"/>
    <w:rsid w:val="00CD58A2"/>
    <w:rsid w:val="00CE46BB"/>
    <w:rsid w:val="00CE637F"/>
    <w:rsid w:val="00CF0948"/>
    <w:rsid w:val="00CF0BC7"/>
    <w:rsid w:val="00CF2D13"/>
    <w:rsid w:val="00CF4FF1"/>
    <w:rsid w:val="00CF5F50"/>
    <w:rsid w:val="00CF656A"/>
    <w:rsid w:val="00D0321A"/>
    <w:rsid w:val="00D03DC0"/>
    <w:rsid w:val="00D050C1"/>
    <w:rsid w:val="00D0676E"/>
    <w:rsid w:val="00D10A8A"/>
    <w:rsid w:val="00D1139A"/>
    <w:rsid w:val="00D12C57"/>
    <w:rsid w:val="00D1322D"/>
    <w:rsid w:val="00D17EA6"/>
    <w:rsid w:val="00D23629"/>
    <w:rsid w:val="00D3031F"/>
    <w:rsid w:val="00D30B57"/>
    <w:rsid w:val="00D40704"/>
    <w:rsid w:val="00D4224E"/>
    <w:rsid w:val="00D42580"/>
    <w:rsid w:val="00D4378C"/>
    <w:rsid w:val="00D463DB"/>
    <w:rsid w:val="00D46F1C"/>
    <w:rsid w:val="00D50054"/>
    <w:rsid w:val="00D506BE"/>
    <w:rsid w:val="00D54F47"/>
    <w:rsid w:val="00D55170"/>
    <w:rsid w:val="00D60A97"/>
    <w:rsid w:val="00D63277"/>
    <w:rsid w:val="00D63E51"/>
    <w:rsid w:val="00D67CC8"/>
    <w:rsid w:val="00D73B3F"/>
    <w:rsid w:val="00D7431B"/>
    <w:rsid w:val="00D76905"/>
    <w:rsid w:val="00D86F95"/>
    <w:rsid w:val="00D92CA1"/>
    <w:rsid w:val="00D95972"/>
    <w:rsid w:val="00D96163"/>
    <w:rsid w:val="00DA617D"/>
    <w:rsid w:val="00DA7AA8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D419C"/>
    <w:rsid w:val="00DE6F70"/>
    <w:rsid w:val="00DF3995"/>
    <w:rsid w:val="00DF45E1"/>
    <w:rsid w:val="00DF6BE9"/>
    <w:rsid w:val="00E04425"/>
    <w:rsid w:val="00E068CB"/>
    <w:rsid w:val="00E102DE"/>
    <w:rsid w:val="00E10691"/>
    <w:rsid w:val="00E145EF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422BE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9B4"/>
    <w:rsid w:val="00E74064"/>
    <w:rsid w:val="00E754A5"/>
    <w:rsid w:val="00E75EA3"/>
    <w:rsid w:val="00E76DE8"/>
    <w:rsid w:val="00E76FAB"/>
    <w:rsid w:val="00E773F3"/>
    <w:rsid w:val="00E90FFC"/>
    <w:rsid w:val="00E95543"/>
    <w:rsid w:val="00E96ADC"/>
    <w:rsid w:val="00E97272"/>
    <w:rsid w:val="00EA17FB"/>
    <w:rsid w:val="00EA5EDD"/>
    <w:rsid w:val="00EA7865"/>
    <w:rsid w:val="00EB3610"/>
    <w:rsid w:val="00EB476A"/>
    <w:rsid w:val="00EB63BC"/>
    <w:rsid w:val="00EB7D6D"/>
    <w:rsid w:val="00EC1B95"/>
    <w:rsid w:val="00EC2183"/>
    <w:rsid w:val="00EC584D"/>
    <w:rsid w:val="00EC7956"/>
    <w:rsid w:val="00ED11D3"/>
    <w:rsid w:val="00ED4372"/>
    <w:rsid w:val="00ED5DF9"/>
    <w:rsid w:val="00ED6E17"/>
    <w:rsid w:val="00ED716D"/>
    <w:rsid w:val="00ED7D39"/>
    <w:rsid w:val="00EE00BC"/>
    <w:rsid w:val="00EE0F3D"/>
    <w:rsid w:val="00EE217D"/>
    <w:rsid w:val="00EE3C2E"/>
    <w:rsid w:val="00EE6942"/>
    <w:rsid w:val="00EF0A8E"/>
    <w:rsid w:val="00EF3704"/>
    <w:rsid w:val="00EF4DFF"/>
    <w:rsid w:val="00EF4F7C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41A40"/>
    <w:rsid w:val="00F45446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7F97"/>
    <w:rsid w:val="00F84FC3"/>
    <w:rsid w:val="00F85FB7"/>
    <w:rsid w:val="00F93E05"/>
    <w:rsid w:val="00F973DA"/>
    <w:rsid w:val="00F97544"/>
    <w:rsid w:val="00FA2957"/>
    <w:rsid w:val="00FA2DD0"/>
    <w:rsid w:val="00FB251F"/>
    <w:rsid w:val="00FB6C57"/>
    <w:rsid w:val="00FC39F4"/>
    <w:rsid w:val="00FD04EA"/>
    <w:rsid w:val="00FD1E82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0364E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RQ97XgtPubc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header" Target="header2.xml"/><Relationship Id="rId10" Type="http://schemas.openxmlformats.org/officeDocument/2006/relationships/hyperlink" Target="https://youtu.be/RQ97XgtPubc" TargetMode="External"/><Relationship Id="rId19" Type="http://schemas.microsoft.com/office/2007/relationships/hdphoto" Target="media/hdphoto2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F30191-0A16-49C9-9748-3A1CC2BC05C4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1073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574</cp:revision>
  <cp:lastPrinted>2022-08-31T07:55:00Z</cp:lastPrinted>
  <dcterms:created xsi:type="dcterms:W3CDTF">2023-02-02T08:17:00Z</dcterms:created>
  <dcterms:modified xsi:type="dcterms:W3CDTF">2023-08-24T03:37:00Z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