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888A" w14:textId="2A728532" w:rsidR="00341BB5" w:rsidRPr="000E58CD" w:rsidRDefault="00C42E66" w:rsidP="00341BB5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53EDA9" wp14:editId="15B0AE21">
                <wp:simplePos x="0" y="0"/>
                <wp:positionH relativeFrom="margin">
                  <wp:posOffset>0</wp:posOffset>
                </wp:positionH>
                <wp:positionV relativeFrom="paragraph">
                  <wp:posOffset>105855</wp:posOffset>
                </wp:positionV>
                <wp:extent cx="2066925" cy="469127"/>
                <wp:effectExtent l="0" t="0" r="0" b="762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684A1" w14:textId="380CF653" w:rsidR="00C42E66" w:rsidRPr="00F0466C" w:rsidRDefault="00C42E66" w:rsidP="00C42E66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F0466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學習目標：初步認識</w:t>
                            </w:r>
                            <w:proofErr w:type="gramStart"/>
                            <w:r w:rsidR="00FB2259" w:rsidRPr="00F0466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通訊兵</w:t>
                            </w:r>
                            <w:proofErr w:type="gramEnd"/>
                            <w:r w:rsidR="00FB2259" w:rsidRPr="00F0466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黃光漢</w:t>
                            </w:r>
                            <w:r w:rsidRPr="00F0466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的抗戰生涯</w:t>
                            </w:r>
                            <w:r w:rsidRPr="00F0466C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3EDA9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0;margin-top:8.35pt;width:162.75pt;height:36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" filled="f" stroked="f" strokeweight=".5pt">
                <v:textbox>
                  <w:txbxContent>
                    <w:p w14:paraId="737684A1" w14:textId="380CF653" w:rsidR="00C42E66" w:rsidRPr="00F0466C" w:rsidRDefault="00C42E66" w:rsidP="00C42E66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F0466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學習目標：初步認識</w:t>
                      </w:r>
                      <w:proofErr w:type="gramStart"/>
                      <w:r w:rsidR="00FB2259" w:rsidRPr="00F0466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通訊兵</w:t>
                      </w:r>
                      <w:proofErr w:type="gramEnd"/>
                      <w:r w:rsidR="00FB2259" w:rsidRPr="00F0466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黃光漢</w:t>
                      </w:r>
                      <w:r w:rsidRPr="00F0466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的抗戰生涯</w:t>
                      </w:r>
                      <w:r w:rsidRPr="00F0466C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BB5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</w:t>
      </w:r>
      <w:r w:rsidR="00FB2259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087CFBA0" w14:textId="77777777" w:rsidR="00E11BF7" w:rsidRDefault="00341BB5" w:rsidP="00E11BF7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觀看以下影片，</w:t>
      </w:r>
      <w:r w:rsidR="004C33E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根據提示</w:t>
      </w:r>
      <w:r w:rsidR="00C32B2F"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，</w:t>
      </w:r>
      <w:r w:rsidR="00FB2259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將答案填在適當的空格內</w:t>
      </w: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3DCDE5F8" w14:textId="17157E35" w:rsidR="00E11BF7" w:rsidRDefault="00F0466C" w:rsidP="00E11BF7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720704" behindDoc="0" locked="0" layoutInCell="1" allowOverlap="1" wp14:anchorId="06BC03F5" wp14:editId="2E977B11">
            <wp:simplePos x="0" y="0"/>
            <wp:positionH relativeFrom="margin">
              <wp:align>right</wp:align>
            </wp:positionH>
            <wp:positionV relativeFrom="paragraph">
              <wp:posOffset>176643</wp:posOffset>
            </wp:positionV>
            <wp:extent cx="720000" cy="720000"/>
            <wp:effectExtent l="0" t="0" r="4445" b="4445"/>
            <wp:wrapNone/>
            <wp:docPr id="3" name="圖片 3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8CF2E2" wp14:editId="3C5ED73C">
                <wp:simplePos x="0" y="0"/>
                <wp:positionH relativeFrom="page">
                  <wp:align>right</wp:align>
                </wp:positionH>
                <wp:positionV relativeFrom="paragraph">
                  <wp:posOffset>142765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D259A" w14:textId="77777777" w:rsidR="00E11BF7" w:rsidRPr="0030311B" w:rsidRDefault="00E11BF7" w:rsidP="00E11BF7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0311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30311B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369836D9" w14:textId="77777777" w:rsidR="00E11BF7" w:rsidRPr="004A735B" w:rsidRDefault="00E11BF7" w:rsidP="00E11BF7">
                            <w:pPr>
                              <w:rPr>
                                <w:color w:val="000000"/>
                              </w:rPr>
                            </w:pPr>
                            <w:r w:rsidRPr="0030311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網址：</w:t>
                            </w:r>
                            <w:hyperlink r:id="rId11" w:history="1">
                              <w:r>
                                <w:rPr>
                                  <w:rStyle w:val="af0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CF2E2" id="矩形 5" o:spid="_x0000_s1027" style="position:absolute;margin-left:542.65pt;margin-top:11.25pt;width:593.85pt;height:62.35pt;z-index:2517196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" fillcolor="#cff" stroked="f" strokeweight="1pt">
                <v:fill opacity="33410f"/>
                <v:textbox>
                  <w:txbxContent>
                    <w:p w14:paraId="1CFD259A" w14:textId="77777777" w:rsidR="00E11BF7" w:rsidRPr="0030311B" w:rsidRDefault="00E11BF7" w:rsidP="00E11BF7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30311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30311B"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369836D9" w14:textId="77777777" w:rsidR="00E11BF7" w:rsidRPr="004A735B" w:rsidRDefault="00E11BF7" w:rsidP="00E11BF7">
                      <w:pPr>
                        <w:rPr>
                          <w:color w:val="000000"/>
                        </w:rPr>
                      </w:pPr>
                      <w:r w:rsidRPr="0030311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網址：</w:t>
                      </w:r>
                      <w:hyperlink r:id="rId12" w:history="1">
                        <w:r>
                          <w:rPr>
                            <w:rStyle w:val="af0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FC2174" w14:textId="77777777" w:rsidR="00E11BF7" w:rsidRDefault="00E11BF7" w:rsidP="00E11BF7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8463697" w14:textId="6113FC0A" w:rsidR="005E7D55" w:rsidRDefault="009F2A4A" w:rsidP="00E11BF7">
      <w:pPr>
        <w:snapToGrid w:val="0"/>
        <w:spacing w:after="480"/>
        <w:rPr>
          <w:rFonts w:ascii="微軟正黑體" w:eastAsia="微軟正黑體" w:hAnsi="微軟正黑體"/>
          <w:u w:val="single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DDE1A5" wp14:editId="1210AC64">
                <wp:simplePos x="0" y="0"/>
                <wp:positionH relativeFrom="column">
                  <wp:posOffset>78630</wp:posOffset>
                </wp:positionH>
                <wp:positionV relativeFrom="paragraph">
                  <wp:posOffset>3668229</wp:posOffset>
                </wp:positionV>
                <wp:extent cx="347980" cy="361315"/>
                <wp:effectExtent l="0" t="0" r="0" b="6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02FA6" w14:textId="77777777" w:rsidR="005E7D55" w:rsidRPr="00381818" w:rsidRDefault="005E7D55" w:rsidP="005E7D55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DE1A5" id="矩形 16" o:spid="_x0000_s1028" style="position:absolute;margin-left:6.2pt;margin-top:288.85pt;width:27.4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" filled="f" stroked="f" strokeweight="1pt">
                <v:textbox>
                  <w:txbxContent>
                    <w:p w14:paraId="21602FA6" w14:textId="77777777" w:rsidR="005E7D55" w:rsidRPr="00381818" w:rsidRDefault="005E7D55" w:rsidP="005E7D5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四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88"/>
        <w:gridCol w:w="788"/>
        <w:gridCol w:w="789"/>
        <w:gridCol w:w="789"/>
        <w:gridCol w:w="789"/>
        <w:gridCol w:w="817"/>
        <w:gridCol w:w="818"/>
        <w:gridCol w:w="818"/>
        <w:gridCol w:w="818"/>
        <w:gridCol w:w="818"/>
        <w:gridCol w:w="818"/>
        <w:gridCol w:w="778"/>
      </w:tblGrid>
      <w:tr w:rsidR="005E7D55" w14:paraId="7850C273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68A93491" w14:textId="0BD4CE1C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3E52863A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EF439F4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A605281" w14:textId="5FFADC91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5C4A0B48" w14:textId="11F7AB0B" w:rsidR="005E7D55" w:rsidRPr="00A02567" w:rsidRDefault="005E7D55" w:rsidP="004F5B26">
            <w:pPr>
              <w:snapToGrid w:val="0"/>
              <w:jc w:val="center"/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1F9FC311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F0B2AF5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A7BD34A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B65B95D" w14:textId="4B4615C3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8850BD1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322FB1C" w14:textId="1D588D1A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20084521" w14:textId="77777777" w:rsidR="005E7D55" w:rsidRDefault="005E7D55" w:rsidP="004F5B26">
            <w:pPr>
              <w:snapToGrid w:val="0"/>
              <w:jc w:val="center"/>
              <w:rPr>
                <w:noProof/>
                <w:color w:val="FF0000"/>
              </w:rPr>
            </w:pPr>
          </w:p>
        </w:tc>
      </w:tr>
      <w:tr w:rsidR="005E7D55" w14:paraId="4C16C45A" w14:textId="77777777" w:rsidTr="00DD20CB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4D40B036" w14:textId="085DA6CD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45B4D9F7" w14:textId="479AD5F6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461AA41C" w14:textId="1343C062" w:rsidR="005E7D55" w:rsidRPr="009F2A4A" w:rsidRDefault="00DD20CB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A3643D1" wp14:editId="3FFF396B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-209550</wp:posOffset>
                      </wp:positionV>
                      <wp:extent cx="347980" cy="361315"/>
                      <wp:effectExtent l="0" t="0" r="0" b="63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FBEFA7" w14:textId="77777777" w:rsidR="005E7D55" w:rsidRPr="007226F1" w:rsidRDefault="005E7D55" w:rsidP="005E7D55">
                                  <w:pPr>
                                    <w:jc w:val="center"/>
                                    <w:rPr>
                                      <w:color w:val="484F5E" w:themeColor="text1"/>
                                      <w14:reflection w14:blurRad="0" w14:stA="6000" w14:stPos="0" w14:endA="0" w14:endPos="0" w14:dist="0" w14:dir="0" w14:fadeDir="0" w14:sx="0" w14:sy="0" w14:kx="0" w14:ky="0" w14:algn="b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  <w14:reflection w14:blurRad="0" w14:stA="6000" w14:stPos="0" w14:endA="0" w14:endPos="0" w14:dist="0" w14:dir="0" w14:fadeDir="0" w14:sx="0" w14:sy="0" w14:kx="0" w14:ky="0" w14:algn="b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643D1" id="矩形 9" o:spid="_x0000_s1029" style="position:absolute;left:0;text-align:left;margin-left:-12.35pt;margin-top:-16.5pt;width:27.4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" filled="f" stroked="f" strokeweight="1pt">
                      <v:textbox>
                        <w:txbxContent>
                          <w:p w14:paraId="74FBEFA7" w14:textId="77777777" w:rsidR="005E7D55" w:rsidRPr="007226F1" w:rsidRDefault="005E7D55" w:rsidP="005E7D55">
                            <w:pPr>
                              <w:jc w:val="center"/>
                              <w:rPr>
                                <w:color w:val="484F5E" w:themeColor="text1"/>
                                <w14:reflection w14:blurRad="0" w14:stA="6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color w:val="484F5E" w:themeColor="text1"/>
                                <w14:reflection w14:blurRad="0" w14:stA="6000" w14:stPos="0" w14:endA="0" w14:endPos="0" w14:dist="0" w14:dir="0" w14:fadeDir="0" w14:sx="0" w14:sy="0" w14:kx="0" w14:ky="0" w14:algn="b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E7D55" w:rsidRPr="009F2A4A">
              <w:rPr>
                <w:rFonts w:hint="eastAsia"/>
                <w:color w:val="FF0000"/>
              </w:rPr>
              <w:t>第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071695AD" w14:textId="39A26337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color w:val="FF0000"/>
              </w:rPr>
              <w:t>五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0878B69D" w14:textId="35EC97D2" w:rsidR="005E7D55" w:rsidRPr="009F2A4A" w:rsidRDefault="009F2A4A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00FBCF4" wp14:editId="2A55CE21">
                      <wp:simplePos x="0" y="0"/>
                      <wp:positionH relativeFrom="column">
                        <wp:posOffset>-140335</wp:posOffset>
                      </wp:positionH>
                      <wp:positionV relativeFrom="paragraph">
                        <wp:posOffset>-244475</wp:posOffset>
                      </wp:positionV>
                      <wp:extent cx="347980" cy="445135"/>
                      <wp:effectExtent l="0" t="0" r="0" b="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445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B73BBC" w14:textId="2672D5A5" w:rsidR="009F2A4A" w:rsidRPr="00381818" w:rsidRDefault="009F2A4A" w:rsidP="009F2A4A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FBCF4" id="矩形 10" o:spid="_x0000_s1030" style="position:absolute;left:0;text-align:left;margin-left:-11.05pt;margin-top:-19.25pt;width:27.4pt;height:3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" filled="f" stroked="f" strokeweight="1pt">
                      <v:textbox>
                        <w:txbxContent>
                          <w:p w14:paraId="3BB73BBC" w14:textId="2672D5A5" w:rsidR="009F2A4A" w:rsidRPr="00381818" w:rsidRDefault="009F2A4A" w:rsidP="009F2A4A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E7D55" w:rsidRPr="009F2A4A">
              <w:rPr>
                <w:rFonts w:hint="eastAsia"/>
                <w:color w:val="FF0000"/>
              </w:rPr>
              <w:t>通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1A025152" w14:textId="77777777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color w:val="FF0000"/>
              </w:rPr>
              <w:t>訊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65F677AD" w14:textId="77777777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color w:val="FF0000"/>
              </w:rPr>
              <w:t>兵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3B5A0D3A" w14:textId="77777777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color w:val="FF0000"/>
              </w:rPr>
              <w:t>團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08BA3AB2" w14:textId="5FDF1C3A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電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6B6A8339" w14:textId="1687843A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color w:val="FF0000"/>
              </w:rPr>
              <w:t>台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70390343" w14:textId="77777777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color w:val="FF0000"/>
              </w:rPr>
              <w:t>台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563F0E5C" w14:textId="77777777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color w:val="FF0000"/>
              </w:rPr>
              <w:t>長</w:t>
            </w:r>
          </w:p>
        </w:tc>
      </w:tr>
      <w:tr w:rsidR="005E7D55" w14:paraId="6F359E86" w14:textId="77777777" w:rsidTr="00AC294E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20777DE0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2324B14D" w14:textId="131577C6" w:rsidR="005E7D55" w:rsidRDefault="00DD20CB" w:rsidP="004F5B26">
            <w:pPr>
              <w:snapToGrid w:val="0"/>
              <w:jc w:val="center"/>
            </w:pPr>
            <w:r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10F948B" wp14:editId="5AFF09A8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362585</wp:posOffset>
                      </wp:positionV>
                      <wp:extent cx="347980" cy="361315"/>
                      <wp:effectExtent l="0" t="0" r="0" b="63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63AEC7" w14:textId="77777777" w:rsidR="005E7D55" w:rsidRPr="00447669" w:rsidRDefault="005E7D55" w:rsidP="005E7D55">
                                  <w:pPr>
                                    <w:jc w:val="center"/>
                                    <w:rPr>
                                      <w:color w:val="484F5E" w:themeColor="text1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948B" id="矩形 7" o:spid="_x0000_s1031" style="position:absolute;left:0;text-align:left;margin-left:27.6pt;margin-top:28.55pt;width:27.4pt;height:2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" filled="f" stroked="f" strokeweight="1pt">
                      <v:textbox>
                        <w:txbxContent>
                          <w:p w14:paraId="6663AEC7" w14:textId="77777777" w:rsidR="005E7D55" w:rsidRPr="00447669" w:rsidRDefault="005E7D55" w:rsidP="005E7D55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9F6F2" w:themeFill="background2"/>
            <w:vAlign w:val="center"/>
          </w:tcPr>
          <w:p w14:paraId="51B28FEB" w14:textId="54D744C3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9F6F2" w:themeFill="background2"/>
            <w:vAlign w:val="center"/>
          </w:tcPr>
          <w:p w14:paraId="4A480602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1B5A2F" w14:textId="77777777" w:rsidR="005E7D55" w:rsidRDefault="005E7D55" w:rsidP="004F5B26">
            <w:pPr>
              <w:snapToGrid w:val="0"/>
              <w:jc w:val="center"/>
            </w:pPr>
            <w:r w:rsidRPr="009F2A4A">
              <w:rPr>
                <w:rFonts w:hint="eastAsia"/>
                <w:color w:val="FF0000"/>
              </w:rPr>
              <w:t>訊</w:t>
            </w: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5C5FA6A6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5C890585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FA5A9A5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169C8C0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3247553A" w14:textId="11FF76EC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59D65FD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325E8589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</w:tr>
      <w:tr w:rsidR="005E7D55" w14:paraId="74638E3E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770F7F00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28881AD0" w14:textId="7A71C26A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08796220" w14:textId="0AC4BF93" w:rsidR="005E7D55" w:rsidRDefault="00E729B6" w:rsidP="004F5B26">
            <w:pPr>
              <w:snapToGrid w:val="0"/>
              <w:jc w:val="center"/>
            </w:pPr>
            <w:r w:rsidRPr="00B33C58">
              <w:rPr>
                <w:rFonts w:hint="eastAsia"/>
                <w:color w:val="FF0000"/>
              </w:rPr>
              <w:t>少</w:t>
            </w: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33B620D2" w14:textId="0537EE94" w:rsidR="005E7D55" w:rsidRDefault="00E729B6" w:rsidP="004F5B26">
            <w:pPr>
              <w:snapToGrid w:val="0"/>
              <w:jc w:val="center"/>
            </w:pPr>
            <w:r w:rsidRPr="00B33C58">
              <w:rPr>
                <w:rFonts w:hint="eastAsia"/>
                <w:color w:val="FF0000"/>
              </w:rPr>
              <w:t>年</w:t>
            </w: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6D15DECB" w14:textId="77777777" w:rsidR="005E7D55" w:rsidRDefault="005E7D55" w:rsidP="004F5B26">
            <w:pPr>
              <w:snapToGrid w:val="0"/>
              <w:jc w:val="center"/>
            </w:pPr>
            <w:r>
              <w:rPr>
                <w:rFonts w:hint="eastAsia"/>
                <w:color w:val="FF0000"/>
              </w:rPr>
              <w:t>連</w:t>
            </w: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7B110F06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587A4DFE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70EEA01" w14:textId="7189EDD1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234154F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3225595" w14:textId="1C392A4F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vAlign w:val="center"/>
          </w:tcPr>
          <w:p w14:paraId="373A25D2" w14:textId="634DB091" w:rsidR="005E7D55" w:rsidRPr="00447669" w:rsidRDefault="009F2A4A" w:rsidP="004F5B26">
            <w:pPr>
              <w:snapToGrid w:val="0"/>
              <w:jc w:val="center"/>
              <w:rPr>
                <w:color w:val="FF0000"/>
              </w:rPr>
            </w:pPr>
            <w:r w:rsidRPr="001B58DB">
              <w:rPr>
                <w:rFonts w:hint="eastAsia"/>
                <w:noProof/>
                <w:color w:val="484F5E" w:themeColor="text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52115B" wp14:editId="3902CC68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-189865</wp:posOffset>
                      </wp:positionV>
                      <wp:extent cx="347980" cy="361315"/>
                      <wp:effectExtent l="0" t="0" r="0" b="63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EB997" w14:textId="77777777" w:rsidR="005E7D55" w:rsidRPr="00381818" w:rsidRDefault="005E7D55" w:rsidP="005E7D55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81818">
                                    <w:rPr>
                                      <w:rFonts w:ascii="微軟正黑體" w:eastAsia="微軟正黑體" w:hAnsi="微軟正黑體" w:hint="eastAsia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2115B" id="矩形 11" o:spid="_x0000_s1032" style="position:absolute;left:0;text-align:left;margin-left:-12.35pt;margin-top:-14.95pt;width:27.4pt;height:2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" filled="f" stroked="f" strokeweight="1pt">
                      <v:textbox>
                        <w:txbxContent>
                          <w:p w14:paraId="43AEB997" w14:textId="77777777" w:rsidR="005E7D55" w:rsidRPr="00381818" w:rsidRDefault="005E7D55" w:rsidP="005E7D5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 w:rsidRPr="003818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E7D55">
              <w:rPr>
                <w:rFonts w:hint="eastAsia"/>
                <w:color w:val="FF0000"/>
              </w:rPr>
              <w:t>政</w:t>
            </w: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4CC9CA52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</w:tr>
      <w:tr w:rsidR="005E7D55" w:rsidRPr="00737508" w14:paraId="187DCB37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2A54D44A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1360E6CA" w14:textId="76AAC14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078286F0" w14:textId="596E2838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357F5777" w14:textId="1D0372BA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714B457F" w14:textId="77777777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無</w:t>
            </w: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6FB60E19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3647C3C1" w14:textId="1ADC1E0D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A2D8186" w14:textId="6541377A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14:paraId="3ECEFDA5" w14:textId="2188E302" w:rsidR="005E7D55" w:rsidRPr="00737508" w:rsidRDefault="009F2A4A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 w:rsidRPr="009F2A4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773245A" wp14:editId="566C2E91">
                      <wp:simplePos x="0" y="0"/>
                      <wp:positionH relativeFrom="column">
                        <wp:posOffset>-155575</wp:posOffset>
                      </wp:positionH>
                      <wp:positionV relativeFrom="paragraph">
                        <wp:posOffset>-213995</wp:posOffset>
                      </wp:positionV>
                      <wp:extent cx="347980" cy="361315"/>
                      <wp:effectExtent l="0" t="0" r="0" b="63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5C2CC" w14:textId="1765FEFC" w:rsidR="005E7D55" w:rsidRPr="00381818" w:rsidRDefault="009F2A4A" w:rsidP="005E7D55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3245A" id="矩形 1" o:spid="_x0000_s1033" style="position:absolute;left:0;text-align:left;margin-left:-12.25pt;margin-top:-16.85pt;width:27.4pt;height:2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" filled="f" stroked="f" strokeweight="1pt">
                      <v:textbox>
                        <w:txbxContent>
                          <w:p w14:paraId="0025C2CC" w14:textId="1765FEFC" w:rsidR="005E7D55" w:rsidRPr="00381818" w:rsidRDefault="009F2A4A" w:rsidP="005E7D5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E7D55" w:rsidRPr="009F2A4A">
              <w:rPr>
                <w:rFonts w:asciiTheme="minorEastAsia" w:hAnsiTheme="minorEastAsia" w:hint="eastAsia"/>
                <w:color w:val="FF0000"/>
              </w:rPr>
              <w:t>緬</w:t>
            </w: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5E58879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vAlign w:val="center"/>
          </w:tcPr>
          <w:p w14:paraId="71B14227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工</w:t>
            </w: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3843B4D9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</w:tr>
      <w:tr w:rsidR="005E7D55" w:rsidRPr="00737508" w14:paraId="77B013B3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2CE9C36A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1EFA8975" w14:textId="0A979FF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0C782014" w14:textId="62AE372F" w:rsidR="005E7D55" w:rsidRPr="00737508" w:rsidRDefault="00DD20CB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2B2E270" wp14:editId="24122970">
                      <wp:simplePos x="0" y="0"/>
                      <wp:positionH relativeFrom="column">
                        <wp:posOffset>-173990</wp:posOffset>
                      </wp:positionH>
                      <wp:positionV relativeFrom="paragraph">
                        <wp:posOffset>339725</wp:posOffset>
                      </wp:positionV>
                      <wp:extent cx="347980" cy="361315"/>
                      <wp:effectExtent l="0" t="0" r="0" b="63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A31982" w14:textId="02973E5D" w:rsidR="00DD20CB" w:rsidRPr="00447669" w:rsidRDefault="00DD20CB" w:rsidP="00DD20CB">
                                  <w:pPr>
                                    <w:jc w:val="center"/>
                                    <w:rPr>
                                      <w:color w:val="484F5E" w:themeColor="text1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2E270" id="矩形 6" o:spid="_x0000_s1034" style="position:absolute;left:0;text-align:left;margin-left:-13.7pt;margin-top:26.75pt;width:27.4pt;height:2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" filled="f" stroked="f" strokeweight="1pt">
                      <v:textbox>
                        <w:txbxContent>
                          <w:p w14:paraId="3BA31982" w14:textId="02973E5D" w:rsidR="00DD20CB" w:rsidRPr="00447669" w:rsidRDefault="00DD20CB" w:rsidP="00DD20CB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773592F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1F314993" w14:textId="77777777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線</w:t>
            </w: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40E05CA7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A4F3ABF" w14:textId="63F2FE0B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C8DA78C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14:paraId="716190EE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proofErr w:type="gramStart"/>
            <w:r>
              <w:rPr>
                <w:rFonts w:asciiTheme="minorEastAsia" w:hAnsiTheme="minorEastAsia" w:hint="eastAsia"/>
                <w:color w:val="FF0000"/>
              </w:rPr>
              <w:t>甸</w:t>
            </w:r>
            <w:proofErr w:type="gramEnd"/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701E9F4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vAlign w:val="center"/>
          </w:tcPr>
          <w:p w14:paraId="2F791A45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隊</w:t>
            </w: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53F1A0BB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</w:tr>
      <w:tr w:rsidR="005E7D55" w:rsidRPr="00737508" w14:paraId="16446633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38F0BE34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06BD9441" w14:textId="7A927BC5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31ED4068" w14:textId="77777777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收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5CC917F" w14:textId="77777777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發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43F6AC6C" w14:textId="77777777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電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69418BAA" w14:textId="77777777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報</w:t>
            </w: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297F032" w14:textId="1A7D1150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9E6762B" w14:textId="2103DAA9" w:rsidR="005E7D55" w:rsidRPr="00737508" w:rsidRDefault="005E7D55" w:rsidP="004F5B26">
            <w:pPr>
              <w:snapToGrid w:val="0"/>
              <w:spacing w:before="16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9503ED0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686A0AF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5CF1B5D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455984B1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</w:tr>
      <w:tr w:rsidR="005E7D55" w:rsidRPr="00737508" w14:paraId="1D510B0B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59117B95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0EBEE0CB" w14:textId="270B9AEC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4BC2812B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FE23C03" w14:textId="4BD7E569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252546C9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排</w:t>
            </w: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22196510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346DAB3" w14:textId="0AD2A91E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040CE3C" w14:textId="282AF36E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1349908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9DF9B73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25B78ED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5A3AD02C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</w:tr>
      <w:tr w:rsidR="009F2A4A" w:rsidRPr="00737508" w14:paraId="6EE77F2B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FFFFF" w:themeFill="background1"/>
            <w:vAlign w:val="center"/>
          </w:tcPr>
          <w:p w14:paraId="49215D6B" w14:textId="51B4F643" w:rsidR="005E7D55" w:rsidRPr="00737508" w:rsidRDefault="009F2A4A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 w:rsidRPr="009F2A4A">
              <w:rPr>
                <w:rFonts w:asciiTheme="minorEastAsia" w:hAnsiTheme="minorEastAsia" w:hint="eastAsia"/>
                <w:color w:val="FF0000"/>
              </w:rPr>
              <w:t>香</w:t>
            </w: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2009A318" w14:textId="40CF07FE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2CC2A5AA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425A2B59" w14:textId="7DEA5B23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183DBED7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13CEF8DA" w14:textId="5548FCB2" w:rsidR="005E7D55" w:rsidRPr="00737508" w:rsidRDefault="00DD20CB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F8E6C9E" wp14:editId="104E6649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328930</wp:posOffset>
                      </wp:positionV>
                      <wp:extent cx="347980" cy="361315"/>
                      <wp:effectExtent l="0" t="0" r="0" b="63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677E72" w14:textId="5D6C040B" w:rsidR="00DD20CB" w:rsidRPr="00447669" w:rsidRDefault="00DD20CB" w:rsidP="00DD20CB">
                                  <w:pPr>
                                    <w:jc w:val="center"/>
                                    <w:rPr>
                                      <w:color w:val="484F5E" w:themeColor="text1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E6C9E" id="矩形 4" o:spid="_x0000_s1035" style="position:absolute;left:0;text-align:left;margin-left:-11.15pt;margin-top:25.9pt;width:27.4pt;height:2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" filled="f" stroked="f" strokeweight="1pt">
                      <v:textbox>
                        <w:txbxContent>
                          <w:p w14:paraId="2E677E72" w14:textId="5D6C040B" w:rsidR="00DD20CB" w:rsidRPr="00447669" w:rsidRDefault="00DD20CB" w:rsidP="00DD20CB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62D8643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B845B42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3FADBF2E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78C1724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46061DF" w14:textId="77777777" w:rsidR="005E7D55" w:rsidRPr="00737508" w:rsidRDefault="005E7D55" w:rsidP="004F5B26">
            <w:pPr>
              <w:snapToGrid w:val="0"/>
              <w:jc w:val="center"/>
              <w:rPr>
                <w:rFonts w:ascii="新細明體" w:eastAsia="新細明體" w:hAnsi="新細明體"/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20977EC8" w14:textId="77777777" w:rsidR="005E7D55" w:rsidRPr="00737508" w:rsidRDefault="005E7D55" w:rsidP="004F5B26">
            <w:pPr>
              <w:snapToGrid w:val="0"/>
              <w:jc w:val="center"/>
              <w:rPr>
                <w:rFonts w:ascii="新細明體" w:eastAsia="新細明體" w:hAnsi="新細明體"/>
                <w:color w:val="FF0000"/>
              </w:rPr>
            </w:pPr>
          </w:p>
        </w:tc>
      </w:tr>
      <w:tr w:rsidR="009F2A4A" w:rsidRPr="00737508" w14:paraId="61FA6E82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FFFFF" w:themeFill="background1"/>
            <w:vAlign w:val="center"/>
          </w:tcPr>
          <w:p w14:paraId="42067D85" w14:textId="323A79C1" w:rsidR="005E7D55" w:rsidRPr="00737508" w:rsidRDefault="009F2A4A" w:rsidP="004F5B26">
            <w:pPr>
              <w:snapToGrid w:val="0"/>
              <w:jc w:val="center"/>
              <w:rPr>
                <w:rFonts w:ascii="新細明體" w:eastAsia="新細明體" w:hAnsi="新細明體"/>
                <w:color w:val="FF0000"/>
              </w:rPr>
            </w:pPr>
            <w:r>
              <w:rPr>
                <w:rFonts w:ascii="新細明體" w:eastAsia="新細明體" w:hAnsi="新細明體" w:hint="eastAsia"/>
                <w:color w:val="FF0000"/>
              </w:rPr>
              <w:t>港</w:t>
            </w: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0E0A3C8C" w14:textId="210E8DFA" w:rsidR="005E7D55" w:rsidRPr="00737508" w:rsidRDefault="005E7D55" w:rsidP="004F5B26">
            <w:pPr>
              <w:snapToGrid w:val="0"/>
              <w:jc w:val="center"/>
              <w:rPr>
                <w:rFonts w:ascii="新細明體" w:eastAsia="新細明體" w:hAnsi="新細明體"/>
                <w:color w:val="FF0000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39C1898C" w14:textId="7F243698" w:rsidR="005E7D55" w:rsidRPr="00737508" w:rsidRDefault="005E7D55" w:rsidP="004F5B26">
            <w:pPr>
              <w:snapToGrid w:val="0"/>
              <w:jc w:val="center"/>
              <w:rPr>
                <w:rFonts w:ascii="新細明體" w:eastAsia="新細明體" w:hAnsi="新細明體"/>
                <w:color w:val="FF0000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50C68CA9" w14:textId="70248C96" w:rsidR="005E7D55" w:rsidRPr="00737508" w:rsidRDefault="005E7D55" w:rsidP="004F5B26">
            <w:pPr>
              <w:snapToGrid w:val="0"/>
              <w:jc w:val="center"/>
              <w:rPr>
                <w:rFonts w:ascii="新細明體" w:eastAsia="新細明體" w:hAnsi="新細明體"/>
                <w:color w:val="FF0000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6C0F1033" w14:textId="29E936B8" w:rsidR="005E7D55" w:rsidRPr="00737508" w:rsidRDefault="005E7D55" w:rsidP="004F5B26">
            <w:pPr>
              <w:snapToGrid w:val="0"/>
              <w:jc w:val="center"/>
              <w:rPr>
                <w:rFonts w:ascii="新細明體" w:eastAsia="新細明體" w:hAnsi="新細明體"/>
                <w:color w:val="FF0000"/>
              </w:rPr>
            </w:pPr>
          </w:p>
        </w:tc>
        <w:tc>
          <w:tcPr>
            <w:tcW w:w="817" w:type="dxa"/>
            <w:shd w:val="clear" w:color="auto" w:fill="auto"/>
            <w:vAlign w:val="center"/>
          </w:tcPr>
          <w:p w14:paraId="18ED6872" w14:textId="4DD22131" w:rsidR="005E7D55" w:rsidRPr="00737508" w:rsidRDefault="005E7D55" w:rsidP="004F5B26">
            <w:pPr>
              <w:snapToGrid w:val="0"/>
              <w:jc w:val="center"/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  <w:color w:val="FF0000"/>
              </w:rPr>
              <w:t>廣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66CC90E3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color w:val="FF0000"/>
              </w:rPr>
              <w:t>東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50DF4C80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兒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2186A3E4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color w:val="FF0000"/>
              </w:rPr>
              <w:t>童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454A300E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color w:val="FF0000"/>
              </w:rPr>
              <w:t>教</w:t>
            </w:r>
          </w:p>
        </w:tc>
        <w:tc>
          <w:tcPr>
            <w:tcW w:w="818" w:type="dxa"/>
            <w:shd w:val="clear" w:color="auto" w:fill="auto"/>
            <w:vAlign w:val="center"/>
          </w:tcPr>
          <w:p w14:paraId="4A2254D7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="新細明體" w:eastAsia="新細明體" w:hAnsi="新細明體" w:hint="eastAsia"/>
                <w:color w:val="FF0000"/>
              </w:rPr>
              <w:t>養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221D8816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="新細明體" w:eastAsia="新細明體" w:hAnsi="新細明體" w:hint="eastAsia"/>
                <w:color w:val="FF0000"/>
              </w:rPr>
              <w:t>院</w:t>
            </w:r>
          </w:p>
        </w:tc>
      </w:tr>
    </w:tbl>
    <w:p w14:paraId="3B44E948" w14:textId="77777777" w:rsidR="0030311B" w:rsidRPr="00F0466C" w:rsidRDefault="0030311B" w:rsidP="002F567E">
      <w:pPr>
        <w:rPr>
          <w:rFonts w:ascii="微軟正黑體" w:eastAsia="微軟正黑體" w:hAnsi="微軟正黑體"/>
          <w:sz w:val="12"/>
          <w:szCs w:val="12"/>
        </w:rPr>
      </w:pPr>
    </w:p>
    <w:p w14:paraId="2777A074" w14:textId="71D609DA" w:rsidR="002F567E" w:rsidRPr="00CC436B" w:rsidRDefault="002F567E" w:rsidP="002F567E">
      <w:pPr>
        <w:rPr>
          <w:rFonts w:ascii="微軟正黑體" w:eastAsia="微軟正黑體" w:hAnsi="微軟正黑體"/>
          <w:b/>
          <w:bCs/>
        </w:rPr>
      </w:pPr>
      <w:r w:rsidRPr="00CC436B">
        <w:rPr>
          <w:rFonts w:ascii="微軟正黑體" w:eastAsia="微軟正黑體" w:hAnsi="微軟正黑體" w:hint="eastAsia"/>
        </w:rPr>
        <w:t>提示：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5100"/>
        <w:gridCol w:w="5101"/>
      </w:tblGrid>
      <w:tr w:rsidR="002F567E" w14:paraId="67F92C6D" w14:textId="77777777" w:rsidTr="00C54ACF">
        <w:tc>
          <w:tcPr>
            <w:tcW w:w="5100" w:type="dxa"/>
            <w:shd w:val="clear" w:color="auto" w:fill="F2F2F2" w:themeFill="background1" w:themeFillShade="F2"/>
          </w:tcPr>
          <w:p w14:paraId="33534F51" w14:textId="77777777" w:rsidR="002F567E" w:rsidRPr="002D7FA6" w:rsidRDefault="002F567E" w:rsidP="004B782F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2D7FA6">
              <w:rPr>
                <w:rFonts w:ascii="微軟正黑體" w:eastAsia="微軟正黑體" w:hAnsi="微軟正黑體" w:hint="eastAsia"/>
                <w:b/>
                <w:bCs/>
              </w:rPr>
              <w:t>橫線</w:t>
            </w:r>
          </w:p>
        </w:tc>
        <w:tc>
          <w:tcPr>
            <w:tcW w:w="5101" w:type="dxa"/>
            <w:shd w:val="clear" w:color="auto" w:fill="F2F2F2" w:themeFill="background1" w:themeFillShade="F2"/>
          </w:tcPr>
          <w:p w14:paraId="1E16B3B7" w14:textId="77777777" w:rsidR="002F567E" w:rsidRPr="002D7FA6" w:rsidRDefault="002F567E" w:rsidP="004B782F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2D7FA6">
              <w:rPr>
                <w:rFonts w:ascii="微軟正黑體" w:eastAsia="微軟正黑體" w:hAnsi="微軟正黑體" w:hint="eastAsia"/>
                <w:b/>
                <w:bCs/>
              </w:rPr>
              <w:t>直線</w:t>
            </w:r>
          </w:p>
        </w:tc>
      </w:tr>
      <w:tr w:rsidR="002F567E" w14:paraId="7E6EDB1A" w14:textId="77777777" w:rsidTr="00C54ACF">
        <w:trPr>
          <w:trHeight w:val="1303"/>
        </w:trPr>
        <w:tc>
          <w:tcPr>
            <w:tcW w:w="5100" w:type="dxa"/>
          </w:tcPr>
          <w:p w14:paraId="5D2A2D3C" w14:textId="4B912068" w:rsidR="002F567E" w:rsidRPr="00E9695B" w:rsidRDefault="005A5E25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黃光漢在13歲時加入的</w:t>
            </w:r>
            <w:r w:rsidR="00BA5A37">
              <w:rPr>
                <w:rFonts w:ascii="微軟正黑體" w:eastAsia="微軟正黑體" w:hAnsi="微軟正黑體" w:hint="eastAsia"/>
              </w:rPr>
              <w:t>軍事單位</w:t>
            </w:r>
            <w:r w:rsidR="002F567E" w:rsidRPr="00E9695B">
              <w:rPr>
                <w:rFonts w:ascii="微軟正黑體" w:eastAsia="微軟正黑體" w:hAnsi="微軟正黑體" w:hint="eastAsia"/>
              </w:rPr>
              <w:t>。</w:t>
            </w:r>
          </w:p>
          <w:p w14:paraId="652A98B5" w14:textId="75D97381" w:rsidR="0093049D" w:rsidRDefault="0093049D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黃光漢遷移至韶關後</w:t>
            </w:r>
            <w:r w:rsidR="007836C3">
              <w:rPr>
                <w:rFonts w:ascii="微軟正黑體" w:eastAsia="微軟正黑體" w:hAnsi="微軟正黑體" w:hint="eastAsia"/>
              </w:rPr>
              <w:t>，在這</w:t>
            </w:r>
            <w:proofErr w:type="gramStart"/>
            <w:r w:rsidR="007836C3">
              <w:rPr>
                <w:rFonts w:ascii="微軟正黑體" w:eastAsia="微軟正黑體" w:hAnsi="微軟正黑體" w:hint="eastAsia"/>
              </w:rPr>
              <w:t>裏</w:t>
            </w:r>
            <w:proofErr w:type="gramEnd"/>
            <w:r w:rsidR="00873DCA">
              <w:rPr>
                <w:rFonts w:ascii="微軟正黑體" w:eastAsia="微軟正黑體" w:hAnsi="微軟正黑體" w:hint="eastAsia"/>
              </w:rPr>
              <w:t>唸書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14:paraId="0D2C4531" w14:textId="647A2277" w:rsidR="002F567E" w:rsidRPr="00E9695B" w:rsidRDefault="00467C47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黃光漢擔任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通訊兵</w:t>
            </w:r>
            <w:proofErr w:type="gramEnd"/>
            <w:r>
              <w:rPr>
                <w:rFonts w:ascii="微軟正黑體" w:eastAsia="微軟正黑體" w:hAnsi="微軟正黑體" w:hint="eastAsia"/>
              </w:rPr>
              <w:t>時的主要工作</w:t>
            </w:r>
            <w:r w:rsidR="002F567E" w:rsidRPr="00E9695B">
              <w:rPr>
                <w:rFonts w:ascii="微軟正黑體" w:eastAsia="微軟正黑體" w:hAnsi="微軟正黑體" w:hint="eastAsia"/>
              </w:rPr>
              <w:t>。</w:t>
            </w:r>
          </w:p>
          <w:p w14:paraId="766719A7" w14:textId="04B26B9D" w:rsidR="002F567E" w:rsidRPr="00E9695B" w:rsidRDefault="002B06FC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抗戰結束後黃光漢在軍中的崗位</w:t>
            </w:r>
            <w:r w:rsidR="002F567E" w:rsidRPr="00E9695B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5101" w:type="dxa"/>
          </w:tcPr>
          <w:p w14:paraId="6C5005FD" w14:textId="339858BB" w:rsidR="002F567E" w:rsidRPr="00E9695B" w:rsidRDefault="002F567E" w:rsidP="004B782F">
            <w:pPr>
              <w:snapToGrid w:val="0"/>
              <w:rPr>
                <w:rFonts w:ascii="微軟正黑體" w:eastAsia="微軟正黑體" w:hAnsi="微軟正黑體"/>
              </w:rPr>
            </w:pPr>
            <w:r w:rsidRPr="00E9695B">
              <w:rPr>
                <w:rFonts w:ascii="微軟正黑體" w:eastAsia="微軟正黑體" w:hAnsi="微軟正黑體" w:hint="eastAsia"/>
              </w:rPr>
              <w:t>一、</w:t>
            </w:r>
            <w:r w:rsidR="00467C47">
              <w:rPr>
                <w:rFonts w:ascii="微軟正黑體" w:eastAsia="微軟正黑體" w:hAnsi="微軟正黑體" w:hint="eastAsia"/>
              </w:rPr>
              <w:t>黃光漢初入軍隊時所屬</w:t>
            </w:r>
            <w:r w:rsidR="00E06C9F">
              <w:rPr>
                <w:rFonts w:ascii="微軟正黑體" w:eastAsia="微軟正黑體" w:hAnsi="微軟正黑體" w:hint="eastAsia"/>
              </w:rPr>
              <w:t>軍事</w:t>
            </w:r>
            <w:r w:rsidR="00467C47">
              <w:rPr>
                <w:rFonts w:ascii="微軟正黑體" w:eastAsia="微軟正黑體" w:hAnsi="微軟正黑體" w:hint="eastAsia"/>
              </w:rPr>
              <w:t>單位</w:t>
            </w:r>
            <w:r w:rsidRPr="00E9695B">
              <w:rPr>
                <w:rFonts w:ascii="微軟正黑體" w:eastAsia="微軟正黑體" w:hAnsi="微軟正黑體" w:hint="eastAsia"/>
              </w:rPr>
              <w:t>。</w:t>
            </w:r>
          </w:p>
          <w:p w14:paraId="5502B185" w14:textId="53746125" w:rsidR="002F567E" w:rsidRPr="00E9695B" w:rsidRDefault="002F567E" w:rsidP="004B782F">
            <w:pPr>
              <w:snapToGrid w:val="0"/>
              <w:rPr>
                <w:rFonts w:ascii="微軟正黑體" w:eastAsia="微軟正黑體" w:hAnsi="微軟正黑體"/>
              </w:rPr>
            </w:pPr>
            <w:r w:rsidRPr="00E9695B">
              <w:rPr>
                <w:rFonts w:ascii="微軟正黑體" w:eastAsia="微軟正黑體" w:hAnsi="微軟正黑體" w:hint="eastAsia"/>
              </w:rPr>
              <w:t>二、</w:t>
            </w:r>
            <w:r w:rsidR="00307A44">
              <w:rPr>
                <w:rFonts w:ascii="微軟正黑體" w:eastAsia="微軟正黑體" w:hAnsi="微軟正黑體" w:hint="eastAsia"/>
              </w:rPr>
              <w:t>黃光漢</w:t>
            </w:r>
            <w:r w:rsidR="005A09A5">
              <w:rPr>
                <w:rFonts w:ascii="微軟正黑體" w:eastAsia="微軟正黑體" w:hAnsi="微軟正黑體" w:hint="eastAsia"/>
              </w:rPr>
              <w:t>因</w:t>
            </w:r>
            <w:r w:rsidR="00307A44">
              <w:rPr>
                <w:rFonts w:ascii="微軟正黑體" w:eastAsia="微軟正黑體" w:hAnsi="微軟正黑體" w:hint="eastAsia"/>
              </w:rPr>
              <w:t>所屬單位解散，</w:t>
            </w:r>
            <w:r w:rsidR="00741FF8">
              <w:rPr>
                <w:rFonts w:ascii="微軟正黑體" w:eastAsia="微軟正黑體" w:hAnsi="微軟正黑體" w:hint="eastAsia"/>
              </w:rPr>
              <w:t>被分配</w:t>
            </w:r>
            <w:r w:rsidR="00E06C9F">
              <w:rPr>
                <w:rFonts w:ascii="微軟正黑體" w:eastAsia="微軟正黑體" w:hAnsi="微軟正黑體" w:hint="eastAsia"/>
              </w:rPr>
              <w:t>至</w:t>
            </w:r>
            <w:r w:rsidR="00741FF8">
              <w:rPr>
                <w:rFonts w:ascii="微軟正黑體" w:eastAsia="微軟正黑體" w:hAnsi="微軟正黑體" w:hint="eastAsia"/>
              </w:rPr>
              <w:t>新</w:t>
            </w:r>
            <w:r w:rsidR="00E06C9F">
              <w:rPr>
                <w:rFonts w:ascii="微軟正黑體" w:eastAsia="微軟正黑體" w:hAnsi="微軟正黑體" w:hint="eastAsia"/>
              </w:rPr>
              <w:t>的軍事</w:t>
            </w:r>
            <w:r w:rsidR="00741FF8">
              <w:rPr>
                <w:rFonts w:ascii="微軟正黑體" w:eastAsia="微軟正黑體" w:hAnsi="微軟正黑體" w:hint="eastAsia"/>
              </w:rPr>
              <w:t>單位</w:t>
            </w:r>
            <w:r w:rsidRPr="00E9695B">
              <w:rPr>
                <w:rFonts w:ascii="微軟正黑體" w:eastAsia="微軟正黑體" w:hAnsi="微軟正黑體" w:hint="eastAsia"/>
              </w:rPr>
              <w:t>。</w:t>
            </w:r>
          </w:p>
          <w:p w14:paraId="636129D5" w14:textId="10A44A85" w:rsidR="002F567E" w:rsidRPr="00E9695B" w:rsidRDefault="002F567E" w:rsidP="0089198F">
            <w:pPr>
              <w:widowControl w:val="0"/>
              <w:snapToGrid w:val="0"/>
              <w:rPr>
                <w:rFonts w:ascii="微軟正黑體" w:eastAsia="微軟正黑體" w:hAnsi="微軟正黑體"/>
              </w:rPr>
            </w:pPr>
            <w:r w:rsidRPr="0089198F">
              <w:rPr>
                <w:rFonts w:ascii="微軟正黑體" w:eastAsia="微軟正黑體" w:hAnsi="微軟正黑體" w:hint="eastAsia"/>
              </w:rPr>
              <w:t>三、</w:t>
            </w:r>
            <w:r w:rsidR="0089198F" w:rsidRPr="0089198F">
              <w:rPr>
                <w:rFonts w:ascii="微軟正黑體" w:eastAsia="微軟正黑體" w:hAnsi="微軟正黑體" w:hint="eastAsia"/>
              </w:rPr>
              <w:t>黃光漢</w:t>
            </w:r>
            <w:r w:rsidR="0089198F">
              <w:rPr>
                <w:rFonts w:ascii="微軟正黑體" w:eastAsia="微軟正黑體" w:hAnsi="微軟正黑體" w:hint="eastAsia"/>
              </w:rPr>
              <w:t>擔任</w:t>
            </w:r>
            <w:r w:rsidR="0089198F" w:rsidRPr="0089198F">
              <w:rPr>
                <w:rFonts w:ascii="微軟正黑體" w:eastAsia="微軟正黑體" w:hAnsi="微軟正黑體" w:hint="eastAsia"/>
              </w:rPr>
              <w:t>遠征軍</w:t>
            </w:r>
            <w:r w:rsidR="0089198F">
              <w:rPr>
                <w:rFonts w:ascii="微軟正黑體" w:eastAsia="微軟正黑體" w:hAnsi="微軟正黑體" w:hint="eastAsia"/>
              </w:rPr>
              <w:t>時出征的</w:t>
            </w:r>
            <w:r w:rsidR="0089198F" w:rsidRPr="0089198F">
              <w:rPr>
                <w:rFonts w:ascii="微軟正黑體" w:eastAsia="微軟正黑體" w:hAnsi="微軟正黑體" w:hint="eastAsia"/>
              </w:rPr>
              <w:t>國家</w:t>
            </w:r>
            <w:r w:rsidR="0089198F">
              <w:rPr>
                <w:rFonts w:ascii="微軟正黑體" w:eastAsia="微軟正黑體" w:hAnsi="微軟正黑體" w:hint="eastAsia"/>
              </w:rPr>
              <w:t>。</w:t>
            </w:r>
          </w:p>
          <w:p w14:paraId="218ECD83" w14:textId="1F1A4F20" w:rsidR="002F567E" w:rsidRPr="00E9695B" w:rsidRDefault="002F567E" w:rsidP="004B782F">
            <w:pPr>
              <w:snapToGrid w:val="0"/>
              <w:rPr>
                <w:rFonts w:ascii="微軟正黑體" w:eastAsia="微軟正黑體" w:hAnsi="微軟正黑體"/>
              </w:rPr>
            </w:pPr>
            <w:r w:rsidRPr="00E9695B">
              <w:rPr>
                <w:rFonts w:ascii="微軟正黑體" w:eastAsia="微軟正黑體" w:hAnsi="微軟正黑體" w:hint="eastAsia"/>
              </w:rPr>
              <w:t>四、</w:t>
            </w:r>
            <w:r w:rsidR="0089198F">
              <w:rPr>
                <w:rFonts w:ascii="微軟正黑體" w:eastAsia="微軟正黑體" w:hAnsi="微軟正黑體" w:hint="eastAsia"/>
              </w:rPr>
              <w:t>黃光漢</w:t>
            </w:r>
            <w:r w:rsidR="00C54ACF">
              <w:rPr>
                <w:rFonts w:ascii="微軟正黑體" w:eastAsia="微軟正黑體" w:hAnsi="微軟正黑體" w:hint="eastAsia"/>
              </w:rPr>
              <w:t>從1950年開始定居的地方</w:t>
            </w:r>
            <w:r w:rsidRPr="005E7B89">
              <w:rPr>
                <w:rFonts w:ascii="微軟正黑體" w:eastAsia="微軟正黑體" w:hAnsi="微軟正黑體" w:hint="eastAsia"/>
              </w:rPr>
              <w:t>。</w:t>
            </w:r>
          </w:p>
        </w:tc>
      </w:tr>
    </w:tbl>
    <w:p w14:paraId="3804CB67" w14:textId="77777777" w:rsidR="002F567E" w:rsidRPr="00C54ACF" w:rsidRDefault="002F567E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 w:cs="Times New Roman (Body CS)"/>
          <w:b/>
          <w:bCs/>
          <w:color w:val="040606" w:themeColor="text2"/>
          <w:position w:val="10"/>
          <w:sz w:val="2"/>
          <w:szCs w:val="2"/>
        </w:rPr>
      </w:pPr>
    </w:p>
    <w:sectPr w:rsidR="002F567E" w:rsidRPr="00C54ACF" w:rsidSect="006F2F0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E0E6A" w14:textId="77777777" w:rsidR="006276BE" w:rsidRDefault="006276BE" w:rsidP="00465C96">
      <w:r>
        <w:separator/>
      </w:r>
    </w:p>
  </w:endnote>
  <w:endnote w:type="continuationSeparator" w:id="0">
    <w:p w14:paraId="666C1E16" w14:textId="77777777" w:rsidR="006276BE" w:rsidRDefault="006276BE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701D38F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2C1E4BA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01BE7B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4995A84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BEA34C" wp14:editId="048B5EC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F19E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B97247" wp14:editId="4161D00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0305D" w14:textId="77777777" w:rsidR="006276BE" w:rsidRDefault="006276BE" w:rsidP="00465C96">
      <w:r>
        <w:separator/>
      </w:r>
    </w:p>
  </w:footnote>
  <w:footnote w:type="continuationSeparator" w:id="0">
    <w:p w14:paraId="4FA731F1" w14:textId="77777777" w:rsidR="006276BE" w:rsidRDefault="006276BE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0588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545F22" wp14:editId="19D26D7A">
          <wp:simplePos x="0" y="0"/>
          <wp:positionH relativeFrom="margin">
            <wp:posOffset>-540380</wp:posOffset>
          </wp:positionH>
          <wp:positionV relativeFrom="margin">
            <wp:posOffset>-1080135</wp:posOffset>
          </wp:positionV>
          <wp:extent cx="7558429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29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E916" w14:textId="35A5AA5F" w:rsidR="005C7D7B" w:rsidRPr="005C7D7B" w:rsidRDefault="00260DD1" w:rsidP="005C7D7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FB76CB" wp14:editId="3D6D0A7D">
              <wp:simplePos x="0" y="0"/>
              <wp:positionH relativeFrom="margin">
                <wp:posOffset>3382010</wp:posOffset>
              </wp:positionH>
              <wp:positionV relativeFrom="paragraph">
                <wp:posOffset>-155575</wp:posOffset>
              </wp:positionV>
              <wp:extent cx="952500" cy="504825"/>
              <wp:effectExtent l="0" t="0" r="19050" b="28575"/>
              <wp:wrapNone/>
              <wp:docPr id="22" name="矩形: 圓角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A75A5E1" w14:textId="77777777" w:rsidR="00260DD1" w:rsidRDefault="00260DD1" w:rsidP="00260DD1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22" o:spid="_x0000_s1036" style="position:absolute;margin-left:266.3pt;margin-top:-12.25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7z9a/t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3A75A5E1" w14:textId="77777777" w:rsidR="00260DD1" w:rsidRDefault="00260DD1" w:rsidP="00260DD1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C7D7B">
      <w:rPr>
        <w:noProof/>
      </w:rPr>
      <w:drawing>
        <wp:anchor distT="0" distB="0" distL="114300" distR="114300" simplePos="0" relativeHeight="251664384" behindDoc="0" locked="0" layoutInCell="1" allowOverlap="1" wp14:anchorId="11CD8998" wp14:editId="044EE93D">
          <wp:simplePos x="0" y="0"/>
          <wp:positionH relativeFrom="page">
            <wp:posOffset>-2540</wp:posOffset>
          </wp:positionH>
          <wp:positionV relativeFrom="paragraph">
            <wp:posOffset>-481965</wp:posOffset>
          </wp:positionV>
          <wp:extent cx="7556500" cy="1124144"/>
          <wp:effectExtent l="0" t="0" r="6350" b="0"/>
          <wp:wrapNone/>
          <wp:docPr id="21" name="圖片 21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圖片 2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001D"/>
    <w:multiLevelType w:val="hybridMultilevel"/>
    <w:tmpl w:val="2B1C598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40686"/>
    <w:multiLevelType w:val="hybridMultilevel"/>
    <w:tmpl w:val="B85AF11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4"/>
  </w:num>
  <w:num w:numId="2" w16cid:durableId="1293824779">
    <w:abstractNumId w:val="1"/>
  </w:num>
  <w:num w:numId="3" w16cid:durableId="49964699">
    <w:abstractNumId w:val="2"/>
  </w:num>
  <w:num w:numId="4" w16cid:durableId="1899824398">
    <w:abstractNumId w:val="5"/>
  </w:num>
  <w:num w:numId="5" w16cid:durableId="1509976650">
    <w:abstractNumId w:val="6"/>
  </w:num>
  <w:num w:numId="6" w16cid:durableId="1483159087">
    <w:abstractNumId w:val="3"/>
  </w:num>
  <w:num w:numId="7" w16cid:durableId="151798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B5"/>
    <w:rsid w:val="00010E9C"/>
    <w:rsid w:val="00014D46"/>
    <w:rsid w:val="000214DD"/>
    <w:rsid w:val="00023F7D"/>
    <w:rsid w:val="00027603"/>
    <w:rsid w:val="00035EED"/>
    <w:rsid w:val="0005556F"/>
    <w:rsid w:val="000661D6"/>
    <w:rsid w:val="00074213"/>
    <w:rsid w:val="00095188"/>
    <w:rsid w:val="000A204E"/>
    <w:rsid w:val="000A2CAC"/>
    <w:rsid w:val="000A6002"/>
    <w:rsid w:val="000A60C0"/>
    <w:rsid w:val="000A7EF1"/>
    <w:rsid w:val="000B602A"/>
    <w:rsid w:val="00132C6C"/>
    <w:rsid w:val="001412D4"/>
    <w:rsid w:val="00147254"/>
    <w:rsid w:val="00157029"/>
    <w:rsid w:val="00165B48"/>
    <w:rsid w:val="001708E8"/>
    <w:rsid w:val="0019034C"/>
    <w:rsid w:val="0019367E"/>
    <w:rsid w:val="0019392A"/>
    <w:rsid w:val="001A2F95"/>
    <w:rsid w:val="001A4F4D"/>
    <w:rsid w:val="001A5B30"/>
    <w:rsid w:val="001B1B18"/>
    <w:rsid w:val="001B3571"/>
    <w:rsid w:val="001C0D2D"/>
    <w:rsid w:val="001D1EA9"/>
    <w:rsid w:val="001E4DD3"/>
    <w:rsid w:val="001F4025"/>
    <w:rsid w:val="0020069A"/>
    <w:rsid w:val="00237954"/>
    <w:rsid w:val="00247FE8"/>
    <w:rsid w:val="00253473"/>
    <w:rsid w:val="00257B1E"/>
    <w:rsid w:val="00260DD1"/>
    <w:rsid w:val="002645B3"/>
    <w:rsid w:val="0027074F"/>
    <w:rsid w:val="00273618"/>
    <w:rsid w:val="00296C56"/>
    <w:rsid w:val="002B06FC"/>
    <w:rsid w:val="002B2CBF"/>
    <w:rsid w:val="002C5663"/>
    <w:rsid w:val="002D517B"/>
    <w:rsid w:val="002E587D"/>
    <w:rsid w:val="002E6BFE"/>
    <w:rsid w:val="002F567E"/>
    <w:rsid w:val="002F7863"/>
    <w:rsid w:val="0030311B"/>
    <w:rsid w:val="00307A44"/>
    <w:rsid w:val="00314BE0"/>
    <w:rsid w:val="00332603"/>
    <w:rsid w:val="00341BB5"/>
    <w:rsid w:val="00350B05"/>
    <w:rsid w:val="00357A73"/>
    <w:rsid w:val="0036573B"/>
    <w:rsid w:val="00366377"/>
    <w:rsid w:val="003960EF"/>
    <w:rsid w:val="003C15AA"/>
    <w:rsid w:val="003E3F00"/>
    <w:rsid w:val="003E6563"/>
    <w:rsid w:val="004256F6"/>
    <w:rsid w:val="00433BF3"/>
    <w:rsid w:val="00437296"/>
    <w:rsid w:val="004426E6"/>
    <w:rsid w:val="0045060B"/>
    <w:rsid w:val="004607AF"/>
    <w:rsid w:val="00465C96"/>
    <w:rsid w:val="00467C47"/>
    <w:rsid w:val="00481CA3"/>
    <w:rsid w:val="00492679"/>
    <w:rsid w:val="004B5088"/>
    <w:rsid w:val="004B79B8"/>
    <w:rsid w:val="004C33EE"/>
    <w:rsid w:val="004C4C64"/>
    <w:rsid w:val="004D0121"/>
    <w:rsid w:val="004D4FD9"/>
    <w:rsid w:val="004F17CD"/>
    <w:rsid w:val="004F5B26"/>
    <w:rsid w:val="00501B61"/>
    <w:rsid w:val="00515C3D"/>
    <w:rsid w:val="00517823"/>
    <w:rsid w:val="00524D68"/>
    <w:rsid w:val="00553D1F"/>
    <w:rsid w:val="005566A0"/>
    <w:rsid w:val="0055718D"/>
    <w:rsid w:val="005619BC"/>
    <w:rsid w:val="00566961"/>
    <w:rsid w:val="00574311"/>
    <w:rsid w:val="00584079"/>
    <w:rsid w:val="005952C1"/>
    <w:rsid w:val="005A09A5"/>
    <w:rsid w:val="005A5E25"/>
    <w:rsid w:val="005B6C15"/>
    <w:rsid w:val="005C7D7B"/>
    <w:rsid w:val="005E61F9"/>
    <w:rsid w:val="005E7D55"/>
    <w:rsid w:val="005F7C4A"/>
    <w:rsid w:val="00615BE5"/>
    <w:rsid w:val="00621C51"/>
    <w:rsid w:val="00626F35"/>
    <w:rsid w:val="006276BE"/>
    <w:rsid w:val="00635355"/>
    <w:rsid w:val="00641E16"/>
    <w:rsid w:val="00661A08"/>
    <w:rsid w:val="0066607E"/>
    <w:rsid w:val="00673943"/>
    <w:rsid w:val="00692BA0"/>
    <w:rsid w:val="006A309F"/>
    <w:rsid w:val="006A54F4"/>
    <w:rsid w:val="006C0429"/>
    <w:rsid w:val="006C3760"/>
    <w:rsid w:val="006D06C7"/>
    <w:rsid w:val="006D12E7"/>
    <w:rsid w:val="006F2F0D"/>
    <w:rsid w:val="0072059C"/>
    <w:rsid w:val="00741FF8"/>
    <w:rsid w:val="007438AA"/>
    <w:rsid w:val="007503AC"/>
    <w:rsid w:val="007836C3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7E1BB7"/>
    <w:rsid w:val="00810A2C"/>
    <w:rsid w:val="00822407"/>
    <w:rsid w:val="00824FE7"/>
    <w:rsid w:val="008261A1"/>
    <w:rsid w:val="00852550"/>
    <w:rsid w:val="0085705B"/>
    <w:rsid w:val="00861C23"/>
    <w:rsid w:val="00873DCA"/>
    <w:rsid w:val="00887017"/>
    <w:rsid w:val="0089198F"/>
    <w:rsid w:val="008A1AA5"/>
    <w:rsid w:val="008A330B"/>
    <w:rsid w:val="008B2294"/>
    <w:rsid w:val="008B37FA"/>
    <w:rsid w:val="008B74D5"/>
    <w:rsid w:val="008D542B"/>
    <w:rsid w:val="008E78D2"/>
    <w:rsid w:val="008E7F15"/>
    <w:rsid w:val="00905E78"/>
    <w:rsid w:val="0093049D"/>
    <w:rsid w:val="00947669"/>
    <w:rsid w:val="00951359"/>
    <w:rsid w:val="00961FAD"/>
    <w:rsid w:val="00966DD1"/>
    <w:rsid w:val="00985FC7"/>
    <w:rsid w:val="0099188F"/>
    <w:rsid w:val="00995F21"/>
    <w:rsid w:val="00997439"/>
    <w:rsid w:val="009B4FF6"/>
    <w:rsid w:val="009C7520"/>
    <w:rsid w:val="009D31CC"/>
    <w:rsid w:val="009D3F72"/>
    <w:rsid w:val="009F2A4A"/>
    <w:rsid w:val="00A040C1"/>
    <w:rsid w:val="00A22169"/>
    <w:rsid w:val="00A318A1"/>
    <w:rsid w:val="00A43CE1"/>
    <w:rsid w:val="00A44E8A"/>
    <w:rsid w:val="00A4612F"/>
    <w:rsid w:val="00A476B1"/>
    <w:rsid w:val="00A47C83"/>
    <w:rsid w:val="00A5172D"/>
    <w:rsid w:val="00A80DDF"/>
    <w:rsid w:val="00A96044"/>
    <w:rsid w:val="00AB521B"/>
    <w:rsid w:val="00AC294E"/>
    <w:rsid w:val="00AC33F9"/>
    <w:rsid w:val="00AC4091"/>
    <w:rsid w:val="00AD068B"/>
    <w:rsid w:val="00AD133F"/>
    <w:rsid w:val="00AF009B"/>
    <w:rsid w:val="00AF6C53"/>
    <w:rsid w:val="00B000F8"/>
    <w:rsid w:val="00B00ADE"/>
    <w:rsid w:val="00B062A9"/>
    <w:rsid w:val="00B127EF"/>
    <w:rsid w:val="00B13CAD"/>
    <w:rsid w:val="00B33C58"/>
    <w:rsid w:val="00B35AFE"/>
    <w:rsid w:val="00B40546"/>
    <w:rsid w:val="00B44689"/>
    <w:rsid w:val="00B51745"/>
    <w:rsid w:val="00B75175"/>
    <w:rsid w:val="00B83F51"/>
    <w:rsid w:val="00B86218"/>
    <w:rsid w:val="00B97387"/>
    <w:rsid w:val="00BA0C7C"/>
    <w:rsid w:val="00BA5A37"/>
    <w:rsid w:val="00BA799D"/>
    <w:rsid w:val="00BB2A9A"/>
    <w:rsid w:val="00BC6252"/>
    <w:rsid w:val="00BD1AF9"/>
    <w:rsid w:val="00BE14AD"/>
    <w:rsid w:val="00BF7BC3"/>
    <w:rsid w:val="00C057E7"/>
    <w:rsid w:val="00C22A21"/>
    <w:rsid w:val="00C32B2F"/>
    <w:rsid w:val="00C33BA8"/>
    <w:rsid w:val="00C346D2"/>
    <w:rsid w:val="00C413AB"/>
    <w:rsid w:val="00C42E66"/>
    <w:rsid w:val="00C44790"/>
    <w:rsid w:val="00C451C4"/>
    <w:rsid w:val="00C456B6"/>
    <w:rsid w:val="00C54ACF"/>
    <w:rsid w:val="00C8155A"/>
    <w:rsid w:val="00C86498"/>
    <w:rsid w:val="00C87321"/>
    <w:rsid w:val="00CA1C66"/>
    <w:rsid w:val="00CA7B99"/>
    <w:rsid w:val="00CC324A"/>
    <w:rsid w:val="00CC614B"/>
    <w:rsid w:val="00CC7AE5"/>
    <w:rsid w:val="00CD25F9"/>
    <w:rsid w:val="00CE4524"/>
    <w:rsid w:val="00CF552D"/>
    <w:rsid w:val="00D02C0C"/>
    <w:rsid w:val="00D0321A"/>
    <w:rsid w:val="00D1179C"/>
    <w:rsid w:val="00D1322D"/>
    <w:rsid w:val="00D17A67"/>
    <w:rsid w:val="00D23A09"/>
    <w:rsid w:val="00D3031F"/>
    <w:rsid w:val="00D30B57"/>
    <w:rsid w:val="00D61BBA"/>
    <w:rsid w:val="00D96163"/>
    <w:rsid w:val="00DC188F"/>
    <w:rsid w:val="00DD20CB"/>
    <w:rsid w:val="00DF305E"/>
    <w:rsid w:val="00E06C9F"/>
    <w:rsid w:val="00E11BF7"/>
    <w:rsid w:val="00E44478"/>
    <w:rsid w:val="00E4780C"/>
    <w:rsid w:val="00E603AD"/>
    <w:rsid w:val="00E612D4"/>
    <w:rsid w:val="00E729B6"/>
    <w:rsid w:val="00E7588A"/>
    <w:rsid w:val="00E76FAB"/>
    <w:rsid w:val="00E82616"/>
    <w:rsid w:val="00E86CC4"/>
    <w:rsid w:val="00E95543"/>
    <w:rsid w:val="00E96ADC"/>
    <w:rsid w:val="00E96EB4"/>
    <w:rsid w:val="00E97909"/>
    <w:rsid w:val="00EB674F"/>
    <w:rsid w:val="00EC52B6"/>
    <w:rsid w:val="00ED26C2"/>
    <w:rsid w:val="00EE17D0"/>
    <w:rsid w:val="00EF0A8E"/>
    <w:rsid w:val="00EF4F7C"/>
    <w:rsid w:val="00EF6974"/>
    <w:rsid w:val="00F0466C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024C"/>
    <w:rsid w:val="00F678ED"/>
    <w:rsid w:val="00F77215"/>
    <w:rsid w:val="00F84FC3"/>
    <w:rsid w:val="00F93E05"/>
    <w:rsid w:val="00F9595C"/>
    <w:rsid w:val="00F97544"/>
    <w:rsid w:val="00FA2A3B"/>
    <w:rsid w:val="00FA2DFC"/>
    <w:rsid w:val="00FB2259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FB983"/>
  <w15:chartTrackingRefBased/>
  <w15:docId w15:val="{87D60A91-DF2B-48A5-9FC6-DC0BB1C7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87017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88701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87017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87017"/>
    <w:rPr>
      <w:b/>
      <w:bCs/>
      <w:sz w:val="20"/>
      <w:szCs w:val="20"/>
    </w:rPr>
  </w:style>
  <w:style w:type="table" w:styleId="af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014D46"/>
    <w:rPr>
      <w:color w:val="0000FF"/>
      <w:u w:val="single"/>
    </w:rPr>
  </w:style>
  <w:style w:type="character" w:customStyle="1" w:styleId="a8">
    <w:name w:val="清單段落 字元"/>
    <w:basedOn w:val="a0"/>
    <w:link w:val="a7"/>
    <w:uiPriority w:val="34"/>
    <w:rsid w:val="0093049D"/>
  </w:style>
  <w:style w:type="character" w:styleId="af1">
    <w:name w:val="FollowedHyperlink"/>
    <w:basedOn w:val="a0"/>
    <w:uiPriority w:val="99"/>
    <w:semiHidden/>
    <w:unhideWhenUsed/>
    <w:rsid w:val="004B5088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0IywrcJlNHA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8928;&#32722;&#24037;&#20316;&#32025;&#65306;&#35469;&#35672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A2FEC8-D1B2-4050-A08D-F9F52DD40937}"/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中學預習工作紙：認識陳炳靖(教師版)</Template>
  <TotalTime>119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Aaron Yan</cp:lastModifiedBy>
  <cp:revision>99</cp:revision>
  <cp:lastPrinted>2022-07-14T09:34:00Z</cp:lastPrinted>
  <dcterms:created xsi:type="dcterms:W3CDTF">2022-09-28T08:13:00Z</dcterms:created>
  <dcterms:modified xsi:type="dcterms:W3CDTF">2023-08-24T02:38:00Z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