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F888A" w14:textId="37547B50" w:rsidR="00341BB5" w:rsidRPr="000E58CD" w:rsidRDefault="00341BB5" w:rsidP="00341BB5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認識</w:t>
      </w:r>
      <w:r w:rsidR="00FB2259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黃光漢</w:t>
      </w:r>
    </w:p>
    <w:p w14:paraId="087CFBA0" w14:textId="77777777" w:rsidR="00E11BF7" w:rsidRDefault="00341BB5" w:rsidP="00E11BF7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觀看以下影片，</w:t>
      </w:r>
      <w:r w:rsidR="004C33EE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根據提示</w:t>
      </w:r>
      <w:r w:rsidR="00C32B2F" w:rsidRPr="00EC52B6">
        <w:rPr>
          <w:rFonts w:ascii="Kaiti TC" w:eastAsia="Kaiti TC" w:hAnsi="Kaiti TC" w:hint="eastAsia"/>
          <w:color w:val="040606" w:themeColor="text2"/>
          <w:sz w:val="28"/>
          <w:szCs w:val="28"/>
          <w:lang w:val="x-none" w:eastAsia="zh-HK"/>
        </w:rPr>
        <w:t>，</w:t>
      </w:r>
      <w:r w:rsidR="00FB2259">
        <w:rPr>
          <w:rFonts w:ascii="Kaiti TC" w:eastAsia="Kaiti TC" w:hAnsi="Kaiti TC" w:hint="eastAsia"/>
          <w:color w:val="040606" w:themeColor="text2"/>
          <w:sz w:val="28"/>
          <w:szCs w:val="28"/>
          <w:lang w:val="x-none" w:eastAsia="zh-HK"/>
        </w:rPr>
        <w:t>將答案填在適當的空格內</w:t>
      </w:r>
      <w:r w:rsidRPr="00EC52B6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。</w:t>
      </w:r>
    </w:p>
    <w:p w14:paraId="3DCDE5F8" w14:textId="17157E35" w:rsidR="00E11BF7" w:rsidRDefault="00F0466C" w:rsidP="00E11BF7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7A4038">
        <w:rPr>
          <w:rFonts w:ascii="Kaiti TC" w:eastAsia="Kaiti TC" w:hAnsi="Kaiti TC"/>
          <w:b/>
          <w:bCs/>
          <w:noProof/>
          <w:color w:val="040606" w:themeColor="text2"/>
          <w:sz w:val="50"/>
          <w:szCs w:val="50"/>
        </w:rPr>
        <w:drawing>
          <wp:anchor distT="0" distB="0" distL="114300" distR="114300" simplePos="0" relativeHeight="251720704" behindDoc="0" locked="0" layoutInCell="1" allowOverlap="1" wp14:anchorId="06BC03F5" wp14:editId="2E977B11">
            <wp:simplePos x="0" y="0"/>
            <wp:positionH relativeFrom="margin">
              <wp:align>right</wp:align>
            </wp:positionH>
            <wp:positionV relativeFrom="paragraph">
              <wp:posOffset>176643</wp:posOffset>
            </wp:positionV>
            <wp:extent cx="720000" cy="720000"/>
            <wp:effectExtent l="0" t="0" r="4445" b="4445"/>
            <wp:wrapNone/>
            <wp:docPr id="3" name="圖片 3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樣式, 正方形, 對稱, 圖形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8CF2E2" wp14:editId="3C5ED73C">
                <wp:simplePos x="0" y="0"/>
                <wp:positionH relativeFrom="page">
                  <wp:align>right</wp:align>
                </wp:positionH>
                <wp:positionV relativeFrom="paragraph">
                  <wp:posOffset>142765</wp:posOffset>
                </wp:positionV>
                <wp:extent cx="7541870" cy="791570"/>
                <wp:effectExtent l="0" t="0" r="254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91570"/>
                        </a:xfrm>
                        <a:prstGeom prst="rect">
                          <a:avLst/>
                        </a:prstGeom>
                        <a:solidFill>
                          <a:srgbClr val="CCFFFF">
                            <a:alpha val="5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D259A" w14:textId="77777777" w:rsidR="00E11BF7" w:rsidRPr="0030311B" w:rsidRDefault="00E11BF7" w:rsidP="00E11BF7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30311B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Pr="0030311B"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EP13 老兵黃光漢: 認識無線電通訊兵</w:t>
                            </w:r>
                          </w:p>
                          <w:p w14:paraId="369836D9" w14:textId="77777777" w:rsidR="00E11BF7" w:rsidRPr="004A735B" w:rsidRDefault="00E11BF7" w:rsidP="00E11BF7">
                            <w:pPr>
                              <w:rPr>
                                <w:color w:val="000000"/>
                              </w:rPr>
                            </w:pPr>
                            <w:r w:rsidRPr="0030311B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        網址：</w:t>
                            </w:r>
                            <w:hyperlink r:id="rId11" w:history="1">
                              <w:r>
                                <w:rPr>
                                  <w:rStyle w:val="af0"/>
                                </w:rPr>
                                <w:t>https://youtu.be/0IywrcJlNHA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CF2E2" id="矩形 5" o:spid="_x0000_s1026" style="position:absolute;margin-left:542.65pt;margin-top:11.25pt;width:593.85pt;height:62.35pt;z-index:251719680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" fillcolor="#cff" stroked="f" strokeweight="1pt">
                <v:fill opacity="33410f"/>
                <v:textbox>
                  <w:txbxContent>
                    <w:p w14:paraId="1CFD259A" w14:textId="77777777" w:rsidR="00E11BF7" w:rsidRPr="0030311B" w:rsidRDefault="00E11BF7" w:rsidP="00E11BF7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" w:eastAsia="Microsoft JhengHei" w:hAnsi="Microsoft JhengHe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       </w:t>
                      </w:r>
                      <w:r w:rsidRPr="0030311B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Pr="0030311B"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  <w:sz w:val="28"/>
                          <w:szCs w:val="28"/>
                        </w:rPr>
                        <w:t>EP13 老兵黃光漢: 認識無線電通訊兵</w:t>
                      </w:r>
                    </w:p>
                    <w:p w14:paraId="369836D9" w14:textId="77777777" w:rsidR="00E11BF7" w:rsidRPr="004A735B" w:rsidRDefault="00E11BF7" w:rsidP="00E11BF7">
                      <w:pPr>
                        <w:rPr>
                          <w:color w:val="000000"/>
                        </w:rPr>
                      </w:pPr>
                      <w:r w:rsidRPr="0030311B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                 網址：</w:t>
                      </w:r>
                      <w:hyperlink r:id="rId12" w:history="1">
                        <w:r>
                          <w:rPr>
                            <w:rStyle w:val="af0"/>
                          </w:rPr>
                          <w:t>https://youtu.be/0IywrcJlNHA</w:t>
                        </w:r>
                      </w:hyperlink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EFC2174" w14:textId="77777777" w:rsidR="00E11BF7" w:rsidRDefault="00E11BF7" w:rsidP="00E11BF7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8463697" w14:textId="6113FC0A" w:rsidR="005E7D55" w:rsidRDefault="009F2A4A" w:rsidP="00E11BF7">
      <w:pPr>
        <w:snapToGrid w:val="0"/>
        <w:spacing w:after="480"/>
        <w:rPr>
          <w:rFonts w:ascii="Microsoft JhengHei" w:eastAsia="Microsoft JhengHei" w:hAnsi="Microsoft JhengHei"/>
          <w:u w:val="single"/>
        </w:rPr>
      </w:pPr>
      <w:r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DDE1A5" wp14:editId="1210AC64">
                <wp:simplePos x="0" y="0"/>
                <wp:positionH relativeFrom="column">
                  <wp:posOffset>78630</wp:posOffset>
                </wp:positionH>
                <wp:positionV relativeFrom="paragraph">
                  <wp:posOffset>3668229</wp:posOffset>
                </wp:positionV>
                <wp:extent cx="347980" cy="361315"/>
                <wp:effectExtent l="0" t="0" r="0" b="63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02FA6" w14:textId="77777777" w:rsidR="005E7D55" w:rsidRPr="00381818" w:rsidRDefault="005E7D55" w:rsidP="005E7D55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0"/>
                                <w:szCs w:val="20"/>
                              </w:rPr>
                              <w:t>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DE1A5" id="矩形 16" o:spid="_x0000_s1027" style="position:absolute;margin-left:6.2pt;margin-top:288.85pt;width:27.4pt;height:2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" filled="f" stroked="f" strokeweight="1pt">
                <v:textbox>
                  <w:txbxContent>
                    <w:p w14:paraId="21602FA6" w14:textId="77777777" w:rsidR="005E7D55" w:rsidRPr="00381818" w:rsidRDefault="005E7D55" w:rsidP="005E7D55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color w:val="484F5E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  <w:sz w:val="20"/>
                          <w:szCs w:val="20"/>
                        </w:rPr>
                        <w:t>四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788"/>
        <w:gridCol w:w="788"/>
        <w:gridCol w:w="789"/>
        <w:gridCol w:w="789"/>
        <w:gridCol w:w="789"/>
        <w:gridCol w:w="817"/>
        <w:gridCol w:w="818"/>
        <w:gridCol w:w="818"/>
        <w:gridCol w:w="818"/>
        <w:gridCol w:w="818"/>
        <w:gridCol w:w="818"/>
        <w:gridCol w:w="778"/>
      </w:tblGrid>
      <w:tr w:rsidR="005E7D55" w14:paraId="7850C273" w14:textId="77777777" w:rsidTr="009F2A4A">
        <w:trPr>
          <w:trHeight w:val="678"/>
          <w:jc w:val="center"/>
        </w:trPr>
        <w:tc>
          <w:tcPr>
            <w:tcW w:w="788" w:type="dxa"/>
            <w:shd w:val="clear" w:color="auto" w:fill="F9F6F2" w:themeFill="background2"/>
            <w:vAlign w:val="center"/>
          </w:tcPr>
          <w:p w14:paraId="68A93491" w14:textId="0BD4CE1C" w:rsidR="005E7D55" w:rsidRDefault="005E7D55" w:rsidP="004F5B26">
            <w:pPr>
              <w:snapToGrid w:val="0"/>
              <w:jc w:val="center"/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3E52863A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7EF439F4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7A605281" w14:textId="5FFADC91" w:rsidR="005E7D55" w:rsidRDefault="005E7D55" w:rsidP="004F5B26">
            <w:pPr>
              <w:snapToGrid w:val="0"/>
              <w:jc w:val="center"/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5C4A0B48" w14:textId="11F7AB0B" w:rsidR="005E7D55" w:rsidRPr="00A02567" w:rsidRDefault="005E7D55" w:rsidP="004F5B26">
            <w:pPr>
              <w:snapToGrid w:val="0"/>
              <w:jc w:val="center"/>
            </w:pPr>
          </w:p>
        </w:tc>
        <w:tc>
          <w:tcPr>
            <w:tcW w:w="817" w:type="dxa"/>
            <w:shd w:val="clear" w:color="auto" w:fill="F9F6F2" w:themeFill="background2"/>
            <w:vAlign w:val="center"/>
          </w:tcPr>
          <w:p w14:paraId="1F9FC311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4F0B2AF5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7A7BD34A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7B65B95D" w14:textId="4B4615C3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08850BD1" w14:textId="77777777" w:rsidR="005E7D55" w:rsidRPr="00447669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7322FB1C" w14:textId="1D588D1A" w:rsidR="005E7D55" w:rsidRPr="00447669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778" w:type="dxa"/>
            <w:shd w:val="clear" w:color="auto" w:fill="F9F6F2" w:themeFill="background2"/>
            <w:vAlign w:val="center"/>
          </w:tcPr>
          <w:p w14:paraId="20084521" w14:textId="77777777" w:rsidR="005E7D55" w:rsidRDefault="005E7D55" w:rsidP="004F5B26">
            <w:pPr>
              <w:snapToGrid w:val="0"/>
              <w:jc w:val="center"/>
              <w:rPr>
                <w:noProof/>
                <w:color w:val="FF0000"/>
              </w:rPr>
            </w:pPr>
          </w:p>
        </w:tc>
      </w:tr>
      <w:tr w:rsidR="005E7D55" w14:paraId="4C16C45A" w14:textId="77777777" w:rsidTr="00DD20CB">
        <w:trPr>
          <w:trHeight w:val="678"/>
          <w:jc w:val="center"/>
        </w:trPr>
        <w:tc>
          <w:tcPr>
            <w:tcW w:w="788" w:type="dxa"/>
            <w:shd w:val="clear" w:color="auto" w:fill="F9F6F2" w:themeFill="background2"/>
            <w:vAlign w:val="center"/>
          </w:tcPr>
          <w:p w14:paraId="4D40B036" w14:textId="085DA6CD" w:rsidR="005E7D55" w:rsidRDefault="005E7D55" w:rsidP="004F5B26">
            <w:pPr>
              <w:snapToGrid w:val="0"/>
              <w:jc w:val="center"/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45B4D9F7" w14:textId="479AD5F6" w:rsidR="005E7D55" w:rsidRDefault="005E7D55" w:rsidP="004F5B26">
            <w:pPr>
              <w:snapToGrid w:val="0"/>
              <w:jc w:val="center"/>
            </w:pPr>
          </w:p>
        </w:tc>
        <w:tc>
          <w:tcPr>
            <w:tcW w:w="789" w:type="dxa"/>
            <w:shd w:val="clear" w:color="auto" w:fill="auto"/>
            <w:vAlign w:val="center"/>
          </w:tcPr>
          <w:p w14:paraId="461AA41C" w14:textId="3F0B7CFC" w:rsidR="005E7D55" w:rsidRPr="009F2A4A" w:rsidRDefault="00DD20CB" w:rsidP="004F5B26">
            <w:pPr>
              <w:snapToGrid w:val="0"/>
              <w:jc w:val="center"/>
              <w:rPr>
                <w:color w:val="FF0000"/>
              </w:rPr>
            </w:pPr>
            <w:r w:rsidRPr="009F2A4A">
              <w:rPr>
                <w:rFonts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A3643D1" wp14:editId="3FFF396B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-209550</wp:posOffset>
                      </wp:positionV>
                      <wp:extent cx="347980" cy="361315"/>
                      <wp:effectExtent l="0" t="0" r="0" b="63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" cy="3613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4FBEFA7" w14:textId="77777777" w:rsidR="005E7D55" w:rsidRPr="007226F1" w:rsidRDefault="005E7D55" w:rsidP="005E7D55">
                                  <w:pPr>
                                    <w:jc w:val="center"/>
                                    <w:rPr>
                                      <w:color w:val="484F5E" w:themeColor="text1"/>
                                      <w14:reflection w14:blurRad="0" w14:stA="6000" w14:stPos="0" w14:endA="0" w14:endPos="0" w14:dist="0" w14:dir="0" w14:fadeDir="0" w14:sx="0" w14:sy="0" w14:kx="0" w14:ky="0" w14:algn="b"/>
                                    </w:rPr>
                                  </w:pPr>
                                  <w:r>
                                    <w:rPr>
                                      <w:color w:val="484F5E" w:themeColor="text1"/>
                                      <w14:reflection w14:blurRad="0" w14:stA="6000" w14:stPos="0" w14:endA="0" w14:endPos="0" w14:dist="0" w14:dir="0" w14:fadeDir="0" w14:sx="0" w14:sy="0" w14:kx="0" w14:ky="0" w14:algn="b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643D1" id="矩形 9" o:spid="_x0000_s1028" style="position:absolute;left:0;text-align:left;margin-left:-12.35pt;margin-top:-16.5pt;width:27.4pt;height:2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" filled="f" stroked="f" strokeweight="1pt">
                      <v:textbox>
                        <w:txbxContent>
                          <w:p w14:paraId="74FBEFA7" w14:textId="77777777" w:rsidR="005E7D55" w:rsidRPr="007226F1" w:rsidRDefault="005E7D55" w:rsidP="005E7D55">
                            <w:pPr>
                              <w:jc w:val="center"/>
                              <w:rPr>
                                <w:color w:val="484F5E" w:themeColor="text1"/>
                                <w14:reflection w14:blurRad="0" w14:stA="6000" w14:stPos="0" w14:endA="0" w14:endPos="0" w14:dist="0" w14:dir="0" w14:fadeDir="0" w14:sx="0" w14:sy="0" w14:kx="0" w14:ky="0" w14:algn="b"/>
                              </w:rPr>
                            </w:pPr>
                            <w:r>
                              <w:rPr>
                                <w:color w:val="484F5E" w:themeColor="text1"/>
                                <w14:reflection w14:blurRad="0" w14:stA="6000" w14:stPos="0" w14:endA="0" w14:endPos="0" w14:dist="0" w14:dir="0" w14:fadeDir="0" w14:sx="0" w14:sy="0" w14:kx="0" w14:ky="0" w14:algn="b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89" w:type="dxa"/>
            <w:shd w:val="clear" w:color="auto" w:fill="auto"/>
            <w:vAlign w:val="center"/>
          </w:tcPr>
          <w:p w14:paraId="071695AD" w14:textId="36C6AFFB" w:rsidR="005E7D55" w:rsidRPr="009F2A4A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14:paraId="0878B69D" w14:textId="7F5A0141" w:rsidR="005E7D55" w:rsidRPr="009F2A4A" w:rsidRDefault="009F2A4A" w:rsidP="004F5B26">
            <w:pPr>
              <w:snapToGrid w:val="0"/>
              <w:jc w:val="center"/>
              <w:rPr>
                <w:color w:val="FF0000"/>
              </w:rPr>
            </w:pPr>
            <w:r w:rsidRPr="009F2A4A">
              <w:rPr>
                <w:rFonts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00FBCF4" wp14:editId="2A55CE21">
                      <wp:simplePos x="0" y="0"/>
                      <wp:positionH relativeFrom="column">
                        <wp:posOffset>-140335</wp:posOffset>
                      </wp:positionH>
                      <wp:positionV relativeFrom="paragraph">
                        <wp:posOffset>-244475</wp:posOffset>
                      </wp:positionV>
                      <wp:extent cx="347980" cy="445135"/>
                      <wp:effectExtent l="0" t="0" r="0" b="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" cy="445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B73BBC" w14:textId="2672D5A5" w:rsidR="009F2A4A" w:rsidRPr="00381818" w:rsidRDefault="009F2A4A" w:rsidP="009F2A4A">
                                  <w:pPr>
                                    <w:snapToGrid w:val="0"/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484F5E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484F5E" w:themeColor="text1"/>
                                      <w:sz w:val="20"/>
                                      <w:szCs w:val="20"/>
                                    </w:rPr>
                                    <w:t>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FBCF4" id="矩形 10" o:spid="_x0000_s1029" style="position:absolute;left:0;text-align:left;margin-left:-11.05pt;margin-top:-19.25pt;width:27.4pt;height:35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" filled="f" stroked="f" strokeweight="1pt">
                      <v:textbox>
                        <w:txbxContent>
                          <w:p w14:paraId="3BB73BBC" w14:textId="2672D5A5" w:rsidR="009F2A4A" w:rsidRPr="00381818" w:rsidRDefault="009F2A4A" w:rsidP="009F2A4A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0"/>
                                <w:szCs w:val="20"/>
                              </w:rPr>
                              <w:t>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1A025152" w14:textId="3AEF08FC" w:rsidR="005E7D55" w:rsidRPr="009F2A4A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14:paraId="65F677AD" w14:textId="7F387473" w:rsidR="005E7D55" w:rsidRPr="009F2A4A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14:paraId="3B5A0D3A" w14:textId="33D855DE" w:rsidR="005E7D55" w:rsidRPr="009F2A4A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14:paraId="08BA3AB2" w14:textId="0D62E351" w:rsidR="005E7D55" w:rsidRPr="009F2A4A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14:paraId="6B6A8339" w14:textId="25B760B6" w:rsidR="005E7D55" w:rsidRPr="009F2A4A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14:paraId="70390343" w14:textId="0705E822" w:rsidR="005E7D55" w:rsidRPr="009F2A4A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14:paraId="563F0E5C" w14:textId="08A714CE" w:rsidR="005E7D55" w:rsidRPr="009F2A4A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</w:tr>
      <w:tr w:rsidR="005E7D55" w14:paraId="6F359E86" w14:textId="77777777" w:rsidTr="00AC294E">
        <w:trPr>
          <w:trHeight w:val="678"/>
          <w:jc w:val="center"/>
        </w:trPr>
        <w:tc>
          <w:tcPr>
            <w:tcW w:w="788" w:type="dxa"/>
            <w:shd w:val="clear" w:color="auto" w:fill="F9F6F2" w:themeFill="background2"/>
            <w:vAlign w:val="center"/>
          </w:tcPr>
          <w:p w14:paraId="20777DE0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2324B14D" w14:textId="131577C6" w:rsidR="005E7D55" w:rsidRDefault="00DD20CB" w:rsidP="004F5B26">
            <w:pPr>
              <w:snapToGrid w:val="0"/>
              <w:jc w:val="center"/>
            </w:pPr>
            <w:r>
              <w:rPr>
                <w:rFonts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10F948B" wp14:editId="5AFF09A8">
                      <wp:simplePos x="0" y="0"/>
                      <wp:positionH relativeFrom="column">
                        <wp:posOffset>350520</wp:posOffset>
                      </wp:positionH>
                      <wp:positionV relativeFrom="paragraph">
                        <wp:posOffset>362585</wp:posOffset>
                      </wp:positionV>
                      <wp:extent cx="347980" cy="361315"/>
                      <wp:effectExtent l="0" t="0" r="0" b="63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" cy="3613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63AEC7" w14:textId="77777777" w:rsidR="005E7D55" w:rsidRPr="00447669" w:rsidRDefault="005E7D55" w:rsidP="005E7D55">
                                  <w:pPr>
                                    <w:jc w:val="center"/>
                                    <w:rPr>
                                      <w:color w:val="484F5E" w:themeColor="text1"/>
                                    </w:rPr>
                                  </w:pPr>
                                  <w:r>
                                    <w:rPr>
                                      <w:color w:val="484F5E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F948B" id="矩形 7" o:spid="_x0000_s1030" style="position:absolute;left:0;text-align:left;margin-left:27.6pt;margin-top:28.55pt;width:27.4pt;height:28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" filled="f" stroked="f" strokeweight="1pt">
                      <v:textbox>
                        <w:txbxContent>
                          <w:p w14:paraId="6663AEC7" w14:textId="77777777" w:rsidR="005E7D55" w:rsidRPr="00447669" w:rsidRDefault="005E7D55" w:rsidP="005E7D55">
                            <w:pPr>
                              <w:jc w:val="center"/>
                              <w:rPr>
                                <w:color w:val="484F5E" w:themeColor="text1"/>
                              </w:rPr>
                            </w:pPr>
                            <w:r>
                              <w:rPr>
                                <w:color w:val="484F5E" w:themeColor="text1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F9F6F2" w:themeFill="background2"/>
            <w:vAlign w:val="center"/>
          </w:tcPr>
          <w:p w14:paraId="51B28FEB" w14:textId="54D744C3" w:rsidR="005E7D55" w:rsidRDefault="005E7D55" w:rsidP="004F5B26">
            <w:pPr>
              <w:snapToGrid w:val="0"/>
              <w:jc w:val="center"/>
            </w:pP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F9F6F2" w:themeFill="background2"/>
            <w:vAlign w:val="center"/>
          </w:tcPr>
          <w:p w14:paraId="4A480602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1B5A2F" w14:textId="0CD5DC02" w:rsidR="005E7D55" w:rsidRDefault="005E7D55" w:rsidP="004F5B26">
            <w:pPr>
              <w:snapToGrid w:val="0"/>
              <w:jc w:val="center"/>
            </w:pPr>
          </w:p>
        </w:tc>
        <w:tc>
          <w:tcPr>
            <w:tcW w:w="817" w:type="dxa"/>
            <w:shd w:val="clear" w:color="auto" w:fill="F9F6F2" w:themeFill="background2"/>
            <w:vAlign w:val="center"/>
          </w:tcPr>
          <w:p w14:paraId="5C5FA6A6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5C890585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0FA5A9A5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6169C8C0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3247553A" w14:textId="11FF76EC" w:rsidR="005E7D55" w:rsidRDefault="005E7D55" w:rsidP="004F5B26">
            <w:pPr>
              <w:snapToGrid w:val="0"/>
              <w:jc w:val="center"/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759D65FD" w14:textId="77777777" w:rsidR="005E7D55" w:rsidRPr="00447669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778" w:type="dxa"/>
            <w:shd w:val="clear" w:color="auto" w:fill="F9F6F2" w:themeFill="background2"/>
            <w:vAlign w:val="center"/>
          </w:tcPr>
          <w:p w14:paraId="325E8589" w14:textId="77777777" w:rsidR="005E7D55" w:rsidRPr="00447669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</w:tr>
      <w:tr w:rsidR="005E7D55" w14:paraId="74638E3E" w14:textId="77777777" w:rsidTr="009F2A4A">
        <w:trPr>
          <w:trHeight w:val="678"/>
          <w:jc w:val="center"/>
        </w:trPr>
        <w:tc>
          <w:tcPr>
            <w:tcW w:w="788" w:type="dxa"/>
            <w:shd w:val="clear" w:color="auto" w:fill="F9F6F2" w:themeFill="background2"/>
            <w:vAlign w:val="center"/>
          </w:tcPr>
          <w:p w14:paraId="770F7F00" w14:textId="77777777" w:rsidR="005E7D55" w:rsidRDefault="005E7D55" w:rsidP="004F5B26">
            <w:pPr>
              <w:snapToGrid w:val="0"/>
              <w:jc w:val="center"/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28881AD0" w14:textId="7A71C26A" w:rsidR="005E7D55" w:rsidRDefault="005E7D55" w:rsidP="004F5B26">
            <w:pPr>
              <w:snapToGrid w:val="0"/>
              <w:jc w:val="center"/>
            </w:pPr>
          </w:p>
        </w:tc>
        <w:tc>
          <w:tcPr>
            <w:tcW w:w="789" w:type="dxa"/>
            <w:shd w:val="clear" w:color="auto" w:fill="FFFFFF" w:themeFill="background1"/>
            <w:vAlign w:val="center"/>
          </w:tcPr>
          <w:p w14:paraId="08796220" w14:textId="50782DDE" w:rsidR="005E7D55" w:rsidRDefault="005E7D55" w:rsidP="004F5B26">
            <w:pPr>
              <w:snapToGrid w:val="0"/>
              <w:jc w:val="center"/>
            </w:pPr>
          </w:p>
        </w:tc>
        <w:tc>
          <w:tcPr>
            <w:tcW w:w="789" w:type="dxa"/>
            <w:shd w:val="clear" w:color="auto" w:fill="FFFFFF" w:themeFill="background1"/>
            <w:vAlign w:val="center"/>
          </w:tcPr>
          <w:p w14:paraId="33B620D2" w14:textId="2D848E1E" w:rsidR="005E7D55" w:rsidRDefault="005E7D55" w:rsidP="004F5B26">
            <w:pPr>
              <w:snapToGrid w:val="0"/>
              <w:jc w:val="center"/>
            </w:pPr>
          </w:p>
        </w:tc>
        <w:tc>
          <w:tcPr>
            <w:tcW w:w="789" w:type="dxa"/>
            <w:shd w:val="clear" w:color="auto" w:fill="FFFFFF" w:themeFill="background1"/>
            <w:vAlign w:val="center"/>
          </w:tcPr>
          <w:p w14:paraId="6D15DECB" w14:textId="036602E9" w:rsidR="005E7D55" w:rsidRDefault="005E7D55" w:rsidP="004F5B26">
            <w:pPr>
              <w:snapToGrid w:val="0"/>
              <w:jc w:val="center"/>
            </w:pPr>
          </w:p>
        </w:tc>
        <w:tc>
          <w:tcPr>
            <w:tcW w:w="817" w:type="dxa"/>
            <w:shd w:val="clear" w:color="auto" w:fill="F9F6F2" w:themeFill="background2"/>
            <w:vAlign w:val="center"/>
          </w:tcPr>
          <w:p w14:paraId="7B110F06" w14:textId="77777777" w:rsidR="005E7D55" w:rsidRPr="00447669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587A4DFE" w14:textId="77777777" w:rsidR="005E7D55" w:rsidRPr="00447669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670EEA01" w14:textId="7189EDD1" w:rsidR="005E7D55" w:rsidRPr="00447669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4234154F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63225595" w14:textId="1C392A4F" w:rsidR="005E7D55" w:rsidRDefault="005E7D55" w:rsidP="004F5B26">
            <w:pPr>
              <w:snapToGrid w:val="0"/>
              <w:jc w:val="center"/>
            </w:pPr>
          </w:p>
        </w:tc>
        <w:tc>
          <w:tcPr>
            <w:tcW w:w="818" w:type="dxa"/>
            <w:vAlign w:val="center"/>
          </w:tcPr>
          <w:p w14:paraId="373A25D2" w14:textId="199536DF" w:rsidR="005E7D55" w:rsidRPr="00447669" w:rsidRDefault="009F2A4A" w:rsidP="004F5B26">
            <w:pPr>
              <w:snapToGrid w:val="0"/>
              <w:jc w:val="center"/>
              <w:rPr>
                <w:color w:val="FF0000"/>
              </w:rPr>
            </w:pPr>
            <w:r w:rsidRPr="001B58DB">
              <w:rPr>
                <w:rFonts w:hint="eastAsia"/>
                <w:noProof/>
                <w:color w:val="484F5E" w:themeColor="text1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452115B" wp14:editId="3902CC68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-189865</wp:posOffset>
                      </wp:positionV>
                      <wp:extent cx="347980" cy="361315"/>
                      <wp:effectExtent l="0" t="0" r="0" b="63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" cy="361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AEB997" w14:textId="77777777" w:rsidR="005E7D55" w:rsidRPr="00381818" w:rsidRDefault="005E7D55" w:rsidP="005E7D55">
                                  <w:pPr>
                                    <w:snapToGrid w:val="0"/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484F5E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381818">
                                    <w:rPr>
                                      <w:rFonts w:ascii="Microsoft JhengHei" w:eastAsia="Microsoft JhengHei" w:hAnsi="Microsoft JhengHei" w:hint="eastAsia"/>
                                      <w:color w:val="484F5E" w:themeColor="text1"/>
                                      <w:sz w:val="20"/>
                                      <w:szCs w:val="20"/>
                                    </w:rPr>
                                    <w:t>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2115B" id="矩形 11" o:spid="_x0000_s1031" style="position:absolute;left:0;text-align:left;margin-left:-12.35pt;margin-top:-14.95pt;width:27.4pt;height:28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" filled="f" stroked="f" strokeweight="1pt">
                      <v:textbox>
                        <w:txbxContent>
                          <w:p w14:paraId="43AEB997" w14:textId="77777777" w:rsidR="005E7D55" w:rsidRPr="00381818" w:rsidRDefault="005E7D55" w:rsidP="005E7D55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0"/>
                                <w:szCs w:val="20"/>
                              </w:rPr>
                            </w:pPr>
                            <w:r w:rsidRPr="00381818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0"/>
                                <w:szCs w:val="20"/>
                              </w:rPr>
                              <w:t>一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78" w:type="dxa"/>
            <w:shd w:val="clear" w:color="auto" w:fill="F9F6F2" w:themeFill="background2"/>
            <w:vAlign w:val="center"/>
          </w:tcPr>
          <w:p w14:paraId="4CC9CA52" w14:textId="77777777" w:rsidR="005E7D55" w:rsidRPr="00447669" w:rsidRDefault="005E7D55" w:rsidP="004F5B26">
            <w:pPr>
              <w:snapToGrid w:val="0"/>
              <w:jc w:val="center"/>
              <w:rPr>
                <w:color w:val="FF0000"/>
              </w:rPr>
            </w:pPr>
          </w:p>
        </w:tc>
      </w:tr>
      <w:tr w:rsidR="005E7D55" w:rsidRPr="00737508" w14:paraId="187DCB37" w14:textId="77777777" w:rsidTr="009F2A4A">
        <w:trPr>
          <w:trHeight w:val="678"/>
          <w:jc w:val="center"/>
        </w:trPr>
        <w:tc>
          <w:tcPr>
            <w:tcW w:w="788" w:type="dxa"/>
            <w:shd w:val="clear" w:color="auto" w:fill="F9F6F2" w:themeFill="background2"/>
            <w:vAlign w:val="center"/>
          </w:tcPr>
          <w:p w14:paraId="2A54D44A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1360E6CA" w14:textId="76AAC14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078286F0" w14:textId="596E2838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357F5777" w14:textId="1D0372BA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FFFFF" w:themeFill="background1"/>
            <w:vAlign w:val="center"/>
          </w:tcPr>
          <w:p w14:paraId="714B457F" w14:textId="7B8A5160" w:rsidR="005E7D55" w:rsidRPr="009F2A4A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7" w:type="dxa"/>
            <w:shd w:val="clear" w:color="auto" w:fill="F9F6F2" w:themeFill="background2"/>
            <w:vAlign w:val="center"/>
          </w:tcPr>
          <w:p w14:paraId="6FB60E19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3647C3C1" w14:textId="1ADC1E0D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7A2D8186" w14:textId="6541377A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14:paraId="3ECEFDA5" w14:textId="0C66BD64" w:rsidR="005E7D55" w:rsidRPr="00737508" w:rsidRDefault="009F2A4A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  <w:r w:rsidRPr="009F2A4A">
              <w:rPr>
                <w:rFonts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773245A" wp14:editId="566C2E91">
                      <wp:simplePos x="0" y="0"/>
                      <wp:positionH relativeFrom="column">
                        <wp:posOffset>-155575</wp:posOffset>
                      </wp:positionH>
                      <wp:positionV relativeFrom="paragraph">
                        <wp:posOffset>-213995</wp:posOffset>
                      </wp:positionV>
                      <wp:extent cx="347980" cy="361315"/>
                      <wp:effectExtent l="0" t="0" r="0" b="635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" cy="361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25C2CC" w14:textId="1765FEFC" w:rsidR="005E7D55" w:rsidRPr="00381818" w:rsidRDefault="009F2A4A" w:rsidP="005E7D55">
                                  <w:pPr>
                                    <w:snapToGrid w:val="0"/>
                                    <w:jc w:val="center"/>
                                    <w:rPr>
                                      <w:rFonts w:ascii="Microsoft JhengHei" w:eastAsia="Microsoft JhengHei" w:hAnsi="Microsoft JhengHei"/>
                                      <w:color w:val="484F5E" w:themeColor="text1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Microsoft JhengHei" w:eastAsia="Microsoft JhengHei" w:hAnsi="Microsoft JhengHei" w:hint="eastAsia"/>
                                      <w:color w:val="484F5E" w:themeColor="text1"/>
                                      <w:sz w:val="20"/>
                                      <w:szCs w:val="20"/>
                                    </w:rPr>
                                    <w:t>三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3245A" id="矩形 1" o:spid="_x0000_s1032" style="position:absolute;left:0;text-align:left;margin-left:-12.25pt;margin-top:-16.85pt;width:27.4pt;height:28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" filled="f" stroked="f" strokeweight="1pt">
                      <v:textbox>
                        <w:txbxContent>
                          <w:p w14:paraId="0025C2CC" w14:textId="1765FEFC" w:rsidR="005E7D55" w:rsidRPr="00381818" w:rsidRDefault="009F2A4A" w:rsidP="005E7D55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  <w:sz w:val="20"/>
                                <w:szCs w:val="20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25E58879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vAlign w:val="center"/>
          </w:tcPr>
          <w:p w14:paraId="71B14227" w14:textId="77C9F3A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778" w:type="dxa"/>
            <w:shd w:val="clear" w:color="auto" w:fill="F9F6F2" w:themeFill="background2"/>
            <w:vAlign w:val="center"/>
          </w:tcPr>
          <w:p w14:paraId="3843B4D9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</w:tr>
      <w:tr w:rsidR="005E7D55" w:rsidRPr="00737508" w14:paraId="77B013B3" w14:textId="77777777" w:rsidTr="009F2A4A">
        <w:trPr>
          <w:trHeight w:val="678"/>
          <w:jc w:val="center"/>
        </w:trPr>
        <w:tc>
          <w:tcPr>
            <w:tcW w:w="788" w:type="dxa"/>
            <w:shd w:val="clear" w:color="auto" w:fill="F9F6F2" w:themeFill="background2"/>
            <w:vAlign w:val="center"/>
          </w:tcPr>
          <w:p w14:paraId="2CE9C36A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1EFA8975" w14:textId="0A979FF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0C782014" w14:textId="62AE372F" w:rsidR="005E7D55" w:rsidRPr="00737508" w:rsidRDefault="00DD20CB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  <w:r>
              <w:rPr>
                <w:rFonts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2B2E270" wp14:editId="24122970">
                      <wp:simplePos x="0" y="0"/>
                      <wp:positionH relativeFrom="column">
                        <wp:posOffset>-173990</wp:posOffset>
                      </wp:positionH>
                      <wp:positionV relativeFrom="paragraph">
                        <wp:posOffset>339725</wp:posOffset>
                      </wp:positionV>
                      <wp:extent cx="347980" cy="361315"/>
                      <wp:effectExtent l="0" t="0" r="0" b="63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" cy="3613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BA31982" w14:textId="02973E5D" w:rsidR="00DD20CB" w:rsidRPr="00447669" w:rsidRDefault="00DD20CB" w:rsidP="00DD20CB">
                                  <w:pPr>
                                    <w:jc w:val="center"/>
                                    <w:rPr>
                                      <w:color w:val="484F5E" w:themeColor="text1"/>
                                    </w:rPr>
                                  </w:pPr>
                                  <w:r>
                                    <w:rPr>
                                      <w:color w:val="484F5E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2E270" id="矩形 6" o:spid="_x0000_s1033" style="position:absolute;left:0;text-align:left;margin-left:-13.7pt;margin-top:26.75pt;width:27.4pt;height:28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" filled="f" stroked="f" strokeweight="1pt">
                      <v:textbox>
                        <w:txbxContent>
                          <w:p w14:paraId="3BA31982" w14:textId="02973E5D" w:rsidR="00DD20CB" w:rsidRPr="00447669" w:rsidRDefault="00DD20CB" w:rsidP="00DD20CB">
                            <w:pPr>
                              <w:jc w:val="center"/>
                              <w:rPr>
                                <w:color w:val="484F5E" w:themeColor="text1"/>
                              </w:rPr>
                            </w:pPr>
                            <w:r>
                              <w:rPr>
                                <w:color w:val="484F5E" w:themeColor="text1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7773592F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FFFFF" w:themeFill="background1"/>
            <w:vAlign w:val="center"/>
          </w:tcPr>
          <w:p w14:paraId="1F314993" w14:textId="0460BA94" w:rsidR="005E7D55" w:rsidRPr="009F2A4A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7" w:type="dxa"/>
            <w:shd w:val="clear" w:color="auto" w:fill="F9F6F2" w:themeFill="background2"/>
            <w:vAlign w:val="center"/>
          </w:tcPr>
          <w:p w14:paraId="40E05CA7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7A4F3ABF" w14:textId="63F2FE0B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4C8DA78C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FFFFF" w:themeFill="background1"/>
            <w:vAlign w:val="center"/>
          </w:tcPr>
          <w:p w14:paraId="716190EE" w14:textId="5C7C578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4701E9F4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vAlign w:val="center"/>
          </w:tcPr>
          <w:p w14:paraId="2F791A45" w14:textId="4183C92F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778" w:type="dxa"/>
            <w:shd w:val="clear" w:color="auto" w:fill="F9F6F2" w:themeFill="background2"/>
            <w:vAlign w:val="center"/>
          </w:tcPr>
          <w:p w14:paraId="53F1A0BB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</w:tr>
      <w:tr w:rsidR="005E7D55" w:rsidRPr="00737508" w14:paraId="16446633" w14:textId="77777777" w:rsidTr="009F2A4A">
        <w:trPr>
          <w:trHeight w:val="678"/>
          <w:jc w:val="center"/>
        </w:trPr>
        <w:tc>
          <w:tcPr>
            <w:tcW w:w="788" w:type="dxa"/>
            <w:shd w:val="clear" w:color="auto" w:fill="F9F6F2" w:themeFill="background2"/>
            <w:vAlign w:val="center"/>
          </w:tcPr>
          <w:p w14:paraId="38F0BE34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06BD9441" w14:textId="7A927BC5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14:paraId="31ED4068" w14:textId="5ABE455F" w:rsidR="005E7D55" w:rsidRPr="009F2A4A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14:paraId="75CC917F" w14:textId="2544C820" w:rsidR="005E7D55" w:rsidRPr="009F2A4A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14:paraId="43F6AC6C" w14:textId="0DE2660F" w:rsidR="005E7D55" w:rsidRPr="009F2A4A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7" w:type="dxa"/>
            <w:shd w:val="clear" w:color="auto" w:fill="auto"/>
            <w:vAlign w:val="center"/>
          </w:tcPr>
          <w:p w14:paraId="69418BAA" w14:textId="4C8F01CC" w:rsidR="005E7D55" w:rsidRPr="009F2A4A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1297F032" w14:textId="1A7D1150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69E6762B" w14:textId="2103DAA9" w:rsidR="005E7D55" w:rsidRPr="00737508" w:rsidRDefault="005E7D55" w:rsidP="004F5B26">
            <w:pPr>
              <w:snapToGrid w:val="0"/>
              <w:spacing w:before="16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49503ED0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2686A0AF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15CF1B5D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778" w:type="dxa"/>
            <w:shd w:val="clear" w:color="auto" w:fill="F9F6F2" w:themeFill="background2"/>
            <w:vAlign w:val="center"/>
          </w:tcPr>
          <w:p w14:paraId="455984B1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</w:tr>
      <w:tr w:rsidR="005E7D55" w:rsidRPr="00737508" w14:paraId="1D510B0B" w14:textId="77777777" w:rsidTr="009F2A4A">
        <w:trPr>
          <w:trHeight w:val="678"/>
          <w:jc w:val="center"/>
        </w:trPr>
        <w:tc>
          <w:tcPr>
            <w:tcW w:w="788" w:type="dxa"/>
            <w:shd w:val="clear" w:color="auto" w:fill="F9F6F2" w:themeFill="background2"/>
            <w:vAlign w:val="center"/>
          </w:tcPr>
          <w:p w14:paraId="59117B95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0EBEE0CB" w14:textId="270B9AEC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4BC2812B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7FE23C03" w14:textId="4BD7E569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FFFFF" w:themeFill="background1"/>
            <w:vAlign w:val="center"/>
          </w:tcPr>
          <w:p w14:paraId="252546C9" w14:textId="4171F9F5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7" w:type="dxa"/>
            <w:shd w:val="clear" w:color="auto" w:fill="F9F6F2" w:themeFill="background2"/>
            <w:vAlign w:val="center"/>
          </w:tcPr>
          <w:p w14:paraId="22196510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4346DAB3" w14:textId="0AD2A91E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1040CE3C" w14:textId="282AF36E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21349908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79DF9B73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125B78ED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78" w:type="dxa"/>
            <w:shd w:val="clear" w:color="auto" w:fill="F9F6F2" w:themeFill="background2"/>
            <w:vAlign w:val="center"/>
          </w:tcPr>
          <w:p w14:paraId="5A3AD02C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</w:tr>
      <w:tr w:rsidR="009F2A4A" w:rsidRPr="00737508" w14:paraId="6EE77F2B" w14:textId="77777777" w:rsidTr="009F2A4A">
        <w:trPr>
          <w:trHeight w:val="678"/>
          <w:jc w:val="center"/>
        </w:trPr>
        <w:tc>
          <w:tcPr>
            <w:tcW w:w="788" w:type="dxa"/>
            <w:shd w:val="clear" w:color="auto" w:fill="FFFFFF" w:themeFill="background1"/>
            <w:vAlign w:val="center"/>
          </w:tcPr>
          <w:p w14:paraId="49215D6B" w14:textId="2936CAB5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2009A318" w14:textId="40CF07FE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2CC2A5AA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425A2B59" w14:textId="7DEA5B23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183DBED7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7" w:type="dxa"/>
            <w:shd w:val="clear" w:color="auto" w:fill="F9F6F2" w:themeFill="background2"/>
            <w:vAlign w:val="center"/>
          </w:tcPr>
          <w:p w14:paraId="13CEF8DA" w14:textId="5548FCB2" w:rsidR="005E7D55" w:rsidRPr="00737508" w:rsidRDefault="00DD20CB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  <w:r>
              <w:rPr>
                <w:rFonts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F8E6C9E" wp14:editId="104E6649">
                      <wp:simplePos x="0" y="0"/>
                      <wp:positionH relativeFrom="column">
                        <wp:posOffset>-141605</wp:posOffset>
                      </wp:positionH>
                      <wp:positionV relativeFrom="paragraph">
                        <wp:posOffset>328930</wp:posOffset>
                      </wp:positionV>
                      <wp:extent cx="347980" cy="361315"/>
                      <wp:effectExtent l="0" t="0" r="0" b="635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980" cy="3613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677E72" w14:textId="5D6C040B" w:rsidR="00DD20CB" w:rsidRPr="00447669" w:rsidRDefault="00DD20CB" w:rsidP="00DD20CB">
                                  <w:pPr>
                                    <w:jc w:val="center"/>
                                    <w:rPr>
                                      <w:color w:val="484F5E" w:themeColor="text1"/>
                                    </w:rPr>
                                  </w:pPr>
                                  <w:r>
                                    <w:rPr>
                                      <w:color w:val="484F5E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E6C9E" id="矩形 4" o:spid="_x0000_s1034" style="position:absolute;left:0;text-align:left;margin-left:-11.15pt;margin-top:25.9pt;width:27.4pt;height:28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" filled="f" stroked="f" strokeweight="1pt">
                      <v:textbox>
                        <w:txbxContent>
                          <w:p w14:paraId="2E677E72" w14:textId="5D6C040B" w:rsidR="00DD20CB" w:rsidRPr="00447669" w:rsidRDefault="00DD20CB" w:rsidP="00DD20CB">
                            <w:pPr>
                              <w:jc w:val="center"/>
                              <w:rPr>
                                <w:color w:val="484F5E" w:themeColor="text1"/>
                              </w:rPr>
                            </w:pPr>
                            <w:r>
                              <w:rPr>
                                <w:color w:val="484F5E" w:themeColor="text1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062D8643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1B845B42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3FADBF2E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078C1724" w14:textId="77777777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F9F6F2" w:themeFill="background2"/>
            <w:vAlign w:val="center"/>
          </w:tcPr>
          <w:p w14:paraId="246061DF" w14:textId="77777777" w:rsidR="005E7D55" w:rsidRPr="00737508" w:rsidRDefault="005E7D55" w:rsidP="004F5B26">
            <w:pPr>
              <w:snapToGrid w:val="0"/>
              <w:jc w:val="center"/>
              <w:rPr>
                <w:rFonts w:ascii="PMingLiU" w:eastAsia="PMingLiU" w:hAnsi="PMingLiU"/>
                <w:color w:val="FF0000"/>
              </w:rPr>
            </w:pPr>
          </w:p>
        </w:tc>
        <w:tc>
          <w:tcPr>
            <w:tcW w:w="778" w:type="dxa"/>
            <w:shd w:val="clear" w:color="auto" w:fill="F9F6F2" w:themeFill="background2"/>
            <w:vAlign w:val="center"/>
          </w:tcPr>
          <w:p w14:paraId="20977EC8" w14:textId="77777777" w:rsidR="005E7D55" w:rsidRPr="00737508" w:rsidRDefault="005E7D55" w:rsidP="004F5B26">
            <w:pPr>
              <w:snapToGrid w:val="0"/>
              <w:jc w:val="center"/>
              <w:rPr>
                <w:rFonts w:ascii="PMingLiU" w:eastAsia="PMingLiU" w:hAnsi="PMingLiU"/>
                <w:color w:val="FF0000"/>
              </w:rPr>
            </w:pPr>
          </w:p>
        </w:tc>
      </w:tr>
      <w:tr w:rsidR="009F2A4A" w:rsidRPr="00737508" w14:paraId="61FA6E82" w14:textId="77777777" w:rsidTr="009F2A4A">
        <w:trPr>
          <w:trHeight w:val="678"/>
          <w:jc w:val="center"/>
        </w:trPr>
        <w:tc>
          <w:tcPr>
            <w:tcW w:w="788" w:type="dxa"/>
            <w:shd w:val="clear" w:color="auto" w:fill="FFFFFF" w:themeFill="background1"/>
            <w:vAlign w:val="center"/>
          </w:tcPr>
          <w:p w14:paraId="42067D85" w14:textId="360B547A" w:rsidR="005E7D55" w:rsidRPr="00737508" w:rsidRDefault="005E7D55" w:rsidP="004F5B26">
            <w:pPr>
              <w:snapToGrid w:val="0"/>
              <w:jc w:val="center"/>
              <w:rPr>
                <w:rFonts w:ascii="PMingLiU" w:eastAsia="PMingLiU" w:hAnsi="PMingLiU"/>
                <w:color w:val="FF0000"/>
              </w:rPr>
            </w:pPr>
          </w:p>
        </w:tc>
        <w:tc>
          <w:tcPr>
            <w:tcW w:w="788" w:type="dxa"/>
            <w:shd w:val="clear" w:color="auto" w:fill="F9F6F2" w:themeFill="background2"/>
            <w:vAlign w:val="center"/>
          </w:tcPr>
          <w:p w14:paraId="0E0A3C8C" w14:textId="210E8DFA" w:rsidR="005E7D55" w:rsidRPr="00737508" w:rsidRDefault="005E7D55" w:rsidP="004F5B26">
            <w:pPr>
              <w:snapToGrid w:val="0"/>
              <w:jc w:val="center"/>
              <w:rPr>
                <w:rFonts w:ascii="PMingLiU" w:eastAsia="PMingLiU" w:hAnsi="PMingLiU"/>
                <w:color w:val="FF0000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39C1898C" w14:textId="7F243698" w:rsidR="005E7D55" w:rsidRPr="00737508" w:rsidRDefault="005E7D55" w:rsidP="004F5B26">
            <w:pPr>
              <w:snapToGrid w:val="0"/>
              <w:jc w:val="center"/>
              <w:rPr>
                <w:rFonts w:ascii="PMingLiU" w:eastAsia="PMingLiU" w:hAnsi="PMingLiU"/>
                <w:color w:val="FF0000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50C68CA9" w14:textId="70248C96" w:rsidR="005E7D55" w:rsidRPr="00737508" w:rsidRDefault="005E7D55" w:rsidP="004F5B26">
            <w:pPr>
              <w:snapToGrid w:val="0"/>
              <w:jc w:val="center"/>
              <w:rPr>
                <w:rFonts w:ascii="PMingLiU" w:eastAsia="PMingLiU" w:hAnsi="PMingLiU"/>
                <w:color w:val="FF0000"/>
              </w:rPr>
            </w:pPr>
          </w:p>
        </w:tc>
        <w:tc>
          <w:tcPr>
            <w:tcW w:w="789" w:type="dxa"/>
            <w:shd w:val="clear" w:color="auto" w:fill="F9F6F2" w:themeFill="background2"/>
            <w:vAlign w:val="center"/>
          </w:tcPr>
          <w:p w14:paraId="6C0F1033" w14:textId="29E936B8" w:rsidR="005E7D55" w:rsidRPr="00737508" w:rsidRDefault="005E7D55" w:rsidP="004F5B26">
            <w:pPr>
              <w:snapToGrid w:val="0"/>
              <w:jc w:val="center"/>
              <w:rPr>
                <w:rFonts w:ascii="PMingLiU" w:eastAsia="PMingLiU" w:hAnsi="PMingLiU"/>
                <w:color w:val="FF0000"/>
              </w:rPr>
            </w:pPr>
          </w:p>
        </w:tc>
        <w:tc>
          <w:tcPr>
            <w:tcW w:w="817" w:type="dxa"/>
            <w:shd w:val="clear" w:color="auto" w:fill="auto"/>
            <w:vAlign w:val="center"/>
          </w:tcPr>
          <w:p w14:paraId="18ED6872" w14:textId="514CE106" w:rsidR="005E7D55" w:rsidRPr="00737508" w:rsidRDefault="005E7D55" w:rsidP="004F5B26">
            <w:pPr>
              <w:snapToGrid w:val="0"/>
              <w:jc w:val="center"/>
              <w:rPr>
                <w:rFonts w:ascii="PMingLiU" w:eastAsia="PMingLiU" w:hAnsi="PMingLiU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14:paraId="66CC90E3" w14:textId="0D619201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14:paraId="50DF4C80" w14:textId="732AD646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  <w:color w:val="FF000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14:paraId="2186A3E4" w14:textId="4D6B382F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14:paraId="454A300E" w14:textId="25574D8D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14:paraId="4A2254D7" w14:textId="2146D1F9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14:paraId="221D8816" w14:textId="34F1F654" w:rsidR="005E7D55" w:rsidRPr="00737508" w:rsidRDefault="005E7D55" w:rsidP="004F5B26">
            <w:pPr>
              <w:snapToGrid w:val="0"/>
              <w:jc w:val="center"/>
              <w:rPr>
                <w:rFonts w:asciiTheme="minorEastAsia" w:hAnsiTheme="minorEastAsia"/>
              </w:rPr>
            </w:pPr>
          </w:p>
        </w:tc>
      </w:tr>
    </w:tbl>
    <w:p w14:paraId="3B44E948" w14:textId="77777777" w:rsidR="0030311B" w:rsidRPr="00F0466C" w:rsidRDefault="0030311B" w:rsidP="002F567E">
      <w:pPr>
        <w:rPr>
          <w:rFonts w:ascii="Microsoft JhengHei" w:eastAsia="Microsoft JhengHei" w:hAnsi="Microsoft JhengHei"/>
          <w:sz w:val="12"/>
          <w:szCs w:val="12"/>
        </w:rPr>
      </w:pPr>
    </w:p>
    <w:p w14:paraId="2777A074" w14:textId="71D609DA" w:rsidR="002F567E" w:rsidRPr="00CC436B" w:rsidRDefault="002F567E" w:rsidP="002F567E">
      <w:pPr>
        <w:rPr>
          <w:rFonts w:ascii="Microsoft JhengHei" w:eastAsia="Microsoft JhengHei" w:hAnsi="Microsoft JhengHei"/>
          <w:b/>
          <w:bCs/>
        </w:rPr>
      </w:pPr>
      <w:r w:rsidRPr="00CC436B">
        <w:rPr>
          <w:rFonts w:ascii="Microsoft JhengHei" w:eastAsia="Microsoft JhengHei" w:hAnsi="Microsoft JhengHei" w:hint="eastAsia"/>
        </w:rPr>
        <w:t>提示：</w:t>
      </w:r>
    </w:p>
    <w:tbl>
      <w:tblPr>
        <w:tblStyle w:val="af"/>
        <w:tblW w:w="10201" w:type="dxa"/>
        <w:tblLook w:val="04A0" w:firstRow="1" w:lastRow="0" w:firstColumn="1" w:lastColumn="0" w:noHBand="0" w:noVBand="1"/>
      </w:tblPr>
      <w:tblGrid>
        <w:gridCol w:w="5100"/>
        <w:gridCol w:w="5101"/>
      </w:tblGrid>
      <w:tr w:rsidR="002F567E" w14:paraId="67F92C6D" w14:textId="77777777" w:rsidTr="00C54ACF">
        <w:tc>
          <w:tcPr>
            <w:tcW w:w="5100" w:type="dxa"/>
            <w:shd w:val="clear" w:color="auto" w:fill="F2F2F2" w:themeFill="background1" w:themeFillShade="F2"/>
          </w:tcPr>
          <w:p w14:paraId="33534F51" w14:textId="77777777" w:rsidR="002F567E" w:rsidRPr="002D7FA6" w:rsidRDefault="002F567E" w:rsidP="004B782F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 w:rsidRPr="002D7FA6">
              <w:rPr>
                <w:rFonts w:ascii="Microsoft JhengHei" w:eastAsia="Microsoft JhengHei" w:hAnsi="Microsoft JhengHei" w:hint="eastAsia"/>
                <w:b/>
                <w:bCs/>
              </w:rPr>
              <w:t>橫線</w:t>
            </w:r>
          </w:p>
        </w:tc>
        <w:tc>
          <w:tcPr>
            <w:tcW w:w="5101" w:type="dxa"/>
            <w:shd w:val="clear" w:color="auto" w:fill="F2F2F2" w:themeFill="background1" w:themeFillShade="F2"/>
          </w:tcPr>
          <w:p w14:paraId="1E16B3B7" w14:textId="77777777" w:rsidR="002F567E" w:rsidRPr="002D7FA6" w:rsidRDefault="002F567E" w:rsidP="004B782F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</w:rPr>
            </w:pPr>
            <w:r w:rsidRPr="002D7FA6">
              <w:rPr>
                <w:rFonts w:ascii="Microsoft JhengHei" w:eastAsia="Microsoft JhengHei" w:hAnsi="Microsoft JhengHei" w:hint="eastAsia"/>
                <w:b/>
                <w:bCs/>
              </w:rPr>
              <w:t>直線</w:t>
            </w:r>
          </w:p>
        </w:tc>
      </w:tr>
      <w:tr w:rsidR="002F567E" w14:paraId="7E6EDB1A" w14:textId="77777777" w:rsidTr="00C54ACF">
        <w:trPr>
          <w:trHeight w:val="1303"/>
        </w:trPr>
        <w:tc>
          <w:tcPr>
            <w:tcW w:w="5100" w:type="dxa"/>
          </w:tcPr>
          <w:p w14:paraId="5D2A2D3C" w14:textId="4B912068" w:rsidR="002F567E" w:rsidRPr="00E9695B" w:rsidRDefault="005A5E25" w:rsidP="0093049D">
            <w:pPr>
              <w:pStyle w:val="a7"/>
              <w:widowControl w:val="0"/>
              <w:numPr>
                <w:ilvl w:val="0"/>
                <w:numId w:val="6"/>
              </w:numPr>
              <w:snapToGrid w:val="0"/>
              <w:ind w:left="357" w:hanging="357"/>
              <w:contextualSpacing w:val="0"/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 w:hint="eastAsia"/>
              </w:rPr>
              <w:t>黃光漢在13歲時加入的</w:t>
            </w:r>
            <w:r w:rsidR="00BA5A37">
              <w:rPr>
                <w:rFonts w:ascii="Microsoft JhengHei" w:eastAsia="Microsoft JhengHei" w:hAnsi="Microsoft JhengHei" w:hint="eastAsia"/>
              </w:rPr>
              <w:t>軍事單位</w:t>
            </w:r>
            <w:r w:rsidR="002F567E" w:rsidRPr="00E9695B">
              <w:rPr>
                <w:rFonts w:ascii="Microsoft JhengHei" w:eastAsia="Microsoft JhengHei" w:hAnsi="Microsoft JhengHei" w:hint="eastAsia"/>
              </w:rPr>
              <w:t>。</w:t>
            </w:r>
          </w:p>
          <w:p w14:paraId="652A98B5" w14:textId="75D97381" w:rsidR="0093049D" w:rsidRDefault="0093049D" w:rsidP="0093049D">
            <w:pPr>
              <w:pStyle w:val="a7"/>
              <w:widowControl w:val="0"/>
              <w:numPr>
                <w:ilvl w:val="0"/>
                <w:numId w:val="6"/>
              </w:numPr>
              <w:snapToGrid w:val="0"/>
              <w:ind w:left="357" w:hanging="357"/>
              <w:contextualSpacing w:val="0"/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 w:hint="eastAsia"/>
              </w:rPr>
              <w:t>黃光漢遷移至韶關後</w:t>
            </w:r>
            <w:r w:rsidR="007836C3">
              <w:rPr>
                <w:rFonts w:ascii="Microsoft JhengHei" w:eastAsia="Microsoft JhengHei" w:hAnsi="Microsoft JhengHei" w:hint="eastAsia"/>
              </w:rPr>
              <w:t>，在這</w:t>
            </w:r>
            <w:proofErr w:type="gramStart"/>
            <w:r w:rsidR="007836C3">
              <w:rPr>
                <w:rFonts w:ascii="Microsoft JhengHei" w:eastAsia="Microsoft JhengHei" w:hAnsi="Microsoft JhengHei" w:hint="eastAsia"/>
              </w:rPr>
              <w:t>裏</w:t>
            </w:r>
            <w:proofErr w:type="gramEnd"/>
            <w:r w:rsidR="00873DCA">
              <w:rPr>
                <w:rFonts w:ascii="Microsoft JhengHei" w:eastAsia="Microsoft JhengHei" w:hAnsi="Microsoft JhengHei" w:hint="eastAsia"/>
              </w:rPr>
              <w:t>唸書</w:t>
            </w:r>
            <w:r>
              <w:rPr>
                <w:rFonts w:ascii="Microsoft JhengHei" w:eastAsia="Microsoft JhengHei" w:hAnsi="Microsoft JhengHei" w:hint="eastAsia"/>
              </w:rPr>
              <w:t>。</w:t>
            </w:r>
          </w:p>
          <w:p w14:paraId="0D2C4531" w14:textId="647A2277" w:rsidR="002F567E" w:rsidRPr="00E9695B" w:rsidRDefault="00467C47" w:rsidP="0093049D">
            <w:pPr>
              <w:pStyle w:val="a7"/>
              <w:widowControl w:val="0"/>
              <w:numPr>
                <w:ilvl w:val="0"/>
                <w:numId w:val="6"/>
              </w:numPr>
              <w:snapToGrid w:val="0"/>
              <w:ind w:left="357" w:hanging="357"/>
              <w:contextualSpacing w:val="0"/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 w:hint="eastAsia"/>
              </w:rPr>
              <w:t>黃光漢擔任</w:t>
            </w:r>
            <w:proofErr w:type="gramStart"/>
            <w:r>
              <w:rPr>
                <w:rFonts w:ascii="Microsoft JhengHei" w:eastAsia="Microsoft JhengHei" w:hAnsi="Microsoft JhengHei" w:hint="eastAsia"/>
              </w:rPr>
              <w:t>通訊兵</w:t>
            </w:r>
            <w:proofErr w:type="gramEnd"/>
            <w:r>
              <w:rPr>
                <w:rFonts w:ascii="Microsoft JhengHei" w:eastAsia="Microsoft JhengHei" w:hAnsi="Microsoft JhengHei" w:hint="eastAsia"/>
              </w:rPr>
              <w:t>時的主要工作</w:t>
            </w:r>
            <w:r w:rsidR="002F567E" w:rsidRPr="00E9695B">
              <w:rPr>
                <w:rFonts w:ascii="Microsoft JhengHei" w:eastAsia="Microsoft JhengHei" w:hAnsi="Microsoft JhengHei" w:hint="eastAsia"/>
              </w:rPr>
              <w:t>。</w:t>
            </w:r>
          </w:p>
          <w:p w14:paraId="766719A7" w14:textId="04B26B9D" w:rsidR="002F567E" w:rsidRPr="00E9695B" w:rsidRDefault="002B06FC" w:rsidP="0093049D">
            <w:pPr>
              <w:pStyle w:val="a7"/>
              <w:widowControl w:val="0"/>
              <w:numPr>
                <w:ilvl w:val="0"/>
                <w:numId w:val="6"/>
              </w:numPr>
              <w:snapToGrid w:val="0"/>
              <w:ind w:left="357" w:hanging="357"/>
              <w:contextualSpacing w:val="0"/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 w:hint="eastAsia"/>
              </w:rPr>
              <w:t>抗戰結束後黃光漢在軍中的崗位</w:t>
            </w:r>
            <w:r w:rsidR="002F567E" w:rsidRPr="00E9695B">
              <w:rPr>
                <w:rFonts w:ascii="Microsoft JhengHei" w:eastAsia="Microsoft JhengHei" w:hAnsi="Microsoft JhengHei" w:hint="eastAsia"/>
              </w:rPr>
              <w:t>。</w:t>
            </w:r>
          </w:p>
        </w:tc>
        <w:tc>
          <w:tcPr>
            <w:tcW w:w="5101" w:type="dxa"/>
          </w:tcPr>
          <w:p w14:paraId="6C5005FD" w14:textId="339858BB" w:rsidR="002F567E" w:rsidRPr="00E9695B" w:rsidRDefault="002F567E" w:rsidP="004B782F">
            <w:pPr>
              <w:snapToGrid w:val="0"/>
              <w:rPr>
                <w:rFonts w:ascii="Microsoft JhengHei" w:eastAsia="Microsoft JhengHei" w:hAnsi="Microsoft JhengHei"/>
              </w:rPr>
            </w:pPr>
            <w:r w:rsidRPr="00E9695B">
              <w:rPr>
                <w:rFonts w:ascii="Microsoft JhengHei" w:eastAsia="Microsoft JhengHei" w:hAnsi="Microsoft JhengHei" w:hint="eastAsia"/>
              </w:rPr>
              <w:t>一、</w:t>
            </w:r>
            <w:r w:rsidR="00467C47">
              <w:rPr>
                <w:rFonts w:ascii="Microsoft JhengHei" w:eastAsia="Microsoft JhengHei" w:hAnsi="Microsoft JhengHei" w:hint="eastAsia"/>
              </w:rPr>
              <w:t>黃光漢初入軍隊時所屬</w:t>
            </w:r>
            <w:r w:rsidR="00E06C9F">
              <w:rPr>
                <w:rFonts w:ascii="Microsoft JhengHei" w:eastAsia="Microsoft JhengHei" w:hAnsi="Microsoft JhengHei" w:hint="eastAsia"/>
              </w:rPr>
              <w:t>軍事</w:t>
            </w:r>
            <w:r w:rsidR="00467C47">
              <w:rPr>
                <w:rFonts w:ascii="Microsoft JhengHei" w:eastAsia="Microsoft JhengHei" w:hAnsi="Microsoft JhengHei" w:hint="eastAsia"/>
              </w:rPr>
              <w:t>單位</w:t>
            </w:r>
            <w:r w:rsidRPr="00E9695B">
              <w:rPr>
                <w:rFonts w:ascii="Microsoft JhengHei" w:eastAsia="Microsoft JhengHei" w:hAnsi="Microsoft JhengHei" w:hint="eastAsia"/>
              </w:rPr>
              <w:t>。</w:t>
            </w:r>
          </w:p>
          <w:p w14:paraId="5502B185" w14:textId="53746125" w:rsidR="002F567E" w:rsidRPr="00E9695B" w:rsidRDefault="002F567E" w:rsidP="004B782F">
            <w:pPr>
              <w:snapToGrid w:val="0"/>
              <w:rPr>
                <w:rFonts w:ascii="Microsoft JhengHei" w:eastAsia="Microsoft JhengHei" w:hAnsi="Microsoft JhengHei"/>
              </w:rPr>
            </w:pPr>
            <w:r w:rsidRPr="00E9695B">
              <w:rPr>
                <w:rFonts w:ascii="Microsoft JhengHei" w:eastAsia="Microsoft JhengHei" w:hAnsi="Microsoft JhengHei" w:hint="eastAsia"/>
              </w:rPr>
              <w:t>二、</w:t>
            </w:r>
            <w:r w:rsidR="00307A44">
              <w:rPr>
                <w:rFonts w:ascii="Microsoft JhengHei" w:eastAsia="Microsoft JhengHei" w:hAnsi="Microsoft JhengHei" w:hint="eastAsia"/>
              </w:rPr>
              <w:t>黃光漢</w:t>
            </w:r>
            <w:r w:rsidR="005A09A5">
              <w:rPr>
                <w:rFonts w:ascii="Microsoft JhengHei" w:eastAsia="Microsoft JhengHei" w:hAnsi="Microsoft JhengHei" w:hint="eastAsia"/>
              </w:rPr>
              <w:t>因</w:t>
            </w:r>
            <w:r w:rsidR="00307A44">
              <w:rPr>
                <w:rFonts w:ascii="Microsoft JhengHei" w:eastAsia="Microsoft JhengHei" w:hAnsi="Microsoft JhengHei" w:hint="eastAsia"/>
              </w:rPr>
              <w:t>所屬單位解散，</w:t>
            </w:r>
            <w:r w:rsidR="00741FF8">
              <w:rPr>
                <w:rFonts w:ascii="Microsoft JhengHei" w:eastAsia="Microsoft JhengHei" w:hAnsi="Microsoft JhengHei" w:hint="eastAsia"/>
              </w:rPr>
              <w:t>被分配</w:t>
            </w:r>
            <w:r w:rsidR="00E06C9F">
              <w:rPr>
                <w:rFonts w:ascii="Microsoft JhengHei" w:eastAsia="Microsoft JhengHei" w:hAnsi="Microsoft JhengHei" w:hint="eastAsia"/>
              </w:rPr>
              <w:t>至</w:t>
            </w:r>
            <w:r w:rsidR="00741FF8">
              <w:rPr>
                <w:rFonts w:ascii="Microsoft JhengHei" w:eastAsia="Microsoft JhengHei" w:hAnsi="Microsoft JhengHei" w:hint="eastAsia"/>
              </w:rPr>
              <w:t>新</w:t>
            </w:r>
            <w:r w:rsidR="00E06C9F">
              <w:rPr>
                <w:rFonts w:ascii="Microsoft JhengHei" w:eastAsia="Microsoft JhengHei" w:hAnsi="Microsoft JhengHei" w:hint="eastAsia"/>
              </w:rPr>
              <w:t>的軍事</w:t>
            </w:r>
            <w:r w:rsidR="00741FF8">
              <w:rPr>
                <w:rFonts w:ascii="Microsoft JhengHei" w:eastAsia="Microsoft JhengHei" w:hAnsi="Microsoft JhengHei" w:hint="eastAsia"/>
              </w:rPr>
              <w:t>單位</w:t>
            </w:r>
            <w:r w:rsidRPr="00E9695B">
              <w:rPr>
                <w:rFonts w:ascii="Microsoft JhengHei" w:eastAsia="Microsoft JhengHei" w:hAnsi="Microsoft JhengHei" w:hint="eastAsia"/>
              </w:rPr>
              <w:t>。</w:t>
            </w:r>
          </w:p>
          <w:p w14:paraId="636129D5" w14:textId="10A44A85" w:rsidR="002F567E" w:rsidRPr="00E9695B" w:rsidRDefault="002F567E" w:rsidP="0089198F">
            <w:pPr>
              <w:widowControl w:val="0"/>
              <w:snapToGrid w:val="0"/>
              <w:rPr>
                <w:rFonts w:ascii="Microsoft JhengHei" w:eastAsia="Microsoft JhengHei" w:hAnsi="Microsoft JhengHei"/>
              </w:rPr>
            </w:pPr>
            <w:r w:rsidRPr="0089198F">
              <w:rPr>
                <w:rFonts w:ascii="Microsoft JhengHei" w:eastAsia="Microsoft JhengHei" w:hAnsi="Microsoft JhengHei" w:hint="eastAsia"/>
              </w:rPr>
              <w:t>三、</w:t>
            </w:r>
            <w:r w:rsidR="0089198F" w:rsidRPr="0089198F">
              <w:rPr>
                <w:rFonts w:ascii="Microsoft JhengHei" w:eastAsia="Microsoft JhengHei" w:hAnsi="Microsoft JhengHei" w:hint="eastAsia"/>
              </w:rPr>
              <w:t>黃光漢</w:t>
            </w:r>
            <w:r w:rsidR="0089198F">
              <w:rPr>
                <w:rFonts w:ascii="Microsoft JhengHei" w:eastAsia="Microsoft JhengHei" w:hAnsi="Microsoft JhengHei" w:hint="eastAsia"/>
              </w:rPr>
              <w:t>擔任</w:t>
            </w:r>
            <w:r w:rsidR="0089198F" w:rsidRPr="0089198F">
              <w:rPr>
                <w:rFonts w:ascii="Microsoft JhengHei" w:eastAsia="Microsoft JhengHei" w:hAnsi="Microsoft JhengHei" w:hint="eastAsia"/>
              </w:rPr>
              <w:t>遠征軍</w:t>
            </w:r>
            <w:r w:rsidR="0089198F">
              <w:rPr>
                <w:rFonts w:ascii="Microsoft JhengHei" w:eastAsia="Microsoft JhengHei" w:hAnsi="Microsoft JhengHei" w:hint="eastAsia"/>
              </w:rPr>
              <w:t>時出征的</w:t>
            </w:r>
            <w:r w:rsidR="0089198F" w:rsidRPr="0089198F">
              <w:rPr>
                <w:rFonts w:ascii="Microsoft JhengHei" w:eastAsia="Microsoft JhengHei" w:hAnsi="Microsoft JhengHei" w:hint="eastAsia"/>
              </w:rPr>
              <w:t>國家</w:t>
            </w:r>
            <w:r w:rsidR="0089198F">
              <w:rPr>
                <w:rFonts w:ascii="Microsoft JhengHei" w:eastAsia="Microsoft JhengHei" w:hAnsi="Microsoft JhengHei" w:hint="eastAsia"/>
              </w:rPr>
              <w:t>。</w:t>
            </w:r>
          </w:p>
          <w:p w14:paraId="218ECD83" w14:textId="1F1A4F20" w:rsidR="002F567E" w:rsidRPr="00E9695B" w:rsidRDefault="002F567E" w:rsidP="004B782F">
            <w:pPr>
              <w:snapToGrid w:val="0"/>
              <w:rPr>
                <w:rFonts w:ascii="Microsoft JhengHei" w:eastAsia="Microsoft JhengHei" w:hAnsi="Microsoft JhengHei"/>
              </w:rPr>
            </w:pPr>
            <w:r w:rsidRPr="00E9695B">
              <w:rPr>
                <w:rFonts w:ascii="Microsoft JhengHei" w:eastAsia="Microsoft JhengHei" w:hAnsi="Microsoft JhengHei" w:hint="eastAsia"/>
              </w:rPr>
              <w:t>四、</w:t>
            </w:r>
            <w:r w:rsidR="0089198F">
              <w:rPr>
                <w:rFonts w:ascii="Microsoft JhengHei" w:eastAsia="Microsoft JhengHei" w:hAnsi="Microsoft JhengHei" w:hint="eastAsia"/>
              </w:rPr>
              <w:t>黃光漢</w:t>
            </w:r>
            <w:r w:rsidR="00C54ACF">
              <w:rPr>
                <w:rFonts w:ascii="Microsoft JhengHei" w:eastAsia="Microsoft JhengHei" w:hAnsi="Microsoft JhengHei" w:hint="eastAsia"/>
              </w:rPr>
              <w:t>從1950年開始定居的地方</w:t>
            </w:r>
            <w:r w:rsidRPr="005E7B89">
              <w:rPr>
                <w:rFonts w:ascii="Microsoft JhengHei" w:eastAsia="Microsoft JhengHei" w:hAnsi="Microsoft JhengHei" w:hint="eastAsia"/>
              </w:rPr>
              <w:t>。</w:t>
            </w:r>
          </w:p>
        </w:tc>
      </w:tr>
    </w:tbl>
    <w:p w14:paraId="3804CB67" w14:textId="77777777" w:rsidR="002F567E" w:rsidRPr="00C54ACF" w:rsidRDefault="002F567E">
      <w:pPr>
        <w:tabs>
          <w:tab w:val="left" w:pos="2057"/>
        </w:tabs>
        <w:spacing w:line="276" w:lineRule="auto"/>
        <w:rPr>
          <w:rFonts w:ascii="Microsoft JhengHei UI" w:eastAsia="Microsoft JhengHei UI" w:hAnsi="Microsoft JhengHei UI" w:cs="Times New Roman (Body CS)"/>
          <w:b/>
          <w:bCs/>
          <w:color w:val="040606" w:themeColor="text2"/>
          <w:position w:val="10"/>
          <w:sz w:val="2"/>
          <w:szCs w:val="2"/>
        </w:rPr>
      </w:pPr>
    </w:p>
    <w:sectPr w:rsidR="002F567E" w:rsidRPr="00C54ACF" w:rsidSect="006F2F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E0E6A" w14:textId="77777777" w:rsidR="006276BE" w:rsidRDefault="006276BE" w:rsidP="00465C96">
      <w:r>
        <w:separator/>
      </w:r>
    </w:p>
  </w:endnote>
  <w:endnote w:type="continuationSeparator" w:id="0">
    <w:p w14:paraId="666C1E16" w14:textId="77777777" w:rsidR="006276BE" w:rsidRDefault="006276BE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7308242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701D38F0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2C1E4BA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778766925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01BE7B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4995A84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BEA34C" wp14:editId="048B5EC3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0F19E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CB97247" wp14:editId="4161D008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0305D" w14:textId="77777777" w:rsidR="006276BE" w:rsidRDefault="006276BE" w:rsidP="00465C96">
      <w:r>
        <w:separator/>
      </w:r>
    </w:p>
  </w:footnote>
  <w:footnote w:type="continuationSeparator" w:id="0">
    <w:p w14:paraId="4FA731F1" w14:textId="77777777" w:rsidR="006276BE" w:rsidRDefault="006276BE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78D10" w14:textId="77777777" w:rsidR="00114787" w:rsidRDefault="0011478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80588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545F22" wp14:editId="19D26D7A">
          <wp:simplePos x="0" y="0"/>
          <wp:positionH relativeFrom="margin">
            <wp:posOffset>-540380</wp:posOffset>
          </wp:positionH>
          <wp:positionV relativeFrom="margin">
            <wp:posOffset>-1080135</wp:posOffset>
          </wp:positionV>
          <wp:extent cx="7558429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29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9E916" w14:textId="0E8C9226" w:rsidR="005C7D7B" w:rsidRPr="005C7D7B" w:rsidRDefault="005C7D7B" w:rsidP="005C7D7B">
    <w:pPr>
      <w:pStyle w:val="a3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1CD8998" wp14:editId="41CF623E">
          <wp:simplePos x="0" y="0"/>
          <wp:positionH relativeFrom="page">
            <wp:posOffset>-2540</wp:posOffset>
          </wp:positionH>
          <wp:positionV relativeFrom="paragraph">
            <wp:posOffset>-481965</wp:posOffset>
          </wp:positionV>
          <wp:extent cx="7556500" cy="1124144"/>
          <wp:effectExtent l="0" t="0" r="6350" b="0"/>
          <wp:wrapNone/>
          <wp:docPr id="21" name="圖片 21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圖片 21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2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D001D"/>
    <w:multiLevelType w:val="hybridMultilevel"/>
    <w:tmpl w:val="2B1C598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40686"/>
    <w:multiLevelType w:val="hybridMultilevel"/>
    <w:tmpl w:val="B85AF11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4"/>
  </w:num>
  <w:num w:numId="2" w16cid:durableId="1293824779">
    <w:abstractNumId w:val="1"/>
  </w:num>
  <w:num w:numId="3" w16cid:durableId="49964699">
    <w:abstractNumId w:val="2"/>
  </w:num>
  <w:num w:numId="4" w16cid:durableId="1899824398">
    <w:abstractNumId w:val="5"/>
  </w:num>
  <w:num w:numId="5" w16cid:durableId="1509976650">
    <w:abstractNumId w:val="6"/>
  </w:num>
  <w:num w:numId="6" w16cid:durableId="1483159087">
    <w:abstractNumId w:val="3"/>
  </w:num>
  <w:num w:numId="7" w16cid:durableId="1517983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BB5"/>
    <w:rsid w:val="00010E9C"/>
    <w:rsid w:val="00014D46"/>
    <w:rsid w:val="000214DD"/>
    <w:rsid w:val="00023F7D"/>
    <w:rsid w:val="00027603"/>
    <w:rsid w:val="00035EED"/>
    <w:rsid w:val="0005556F"/>
    <w:rsid w:val="000661D6"/>
    <w:rsid w:val="00074213"/>
    <w:rsid w:val="00095188"/>
    <w:rsid w:val="000A204E"/>
    <w:rsid w:val="000A2CAC"/>
    <w:rsid w:val="000A6002"/>
    <w:rsid w:val="000A60C0"/>
    <w:rsid w:val="000A7EF1"/>
    <w:rsid w:val="000B602A"/>
    <w:rsid w:val="00114787"/>
    <w:rsid w:val="00132C6C"/>
    <w:rsid w:val="001412D4"/>
    <w:rsid w:val="00147254"/>
    <w:rsid w:val="00157029"/>
    <w:rsid w:val="00165B48"/>
    <w:rsid w:val="001708E8"/>
    <w:rsid w:val="0019034C"/>
    <w:rsid w:val="0019367E"/>
    <w:rsid w:val="0019392A"/>
    <w:rsid w:val="001A2F95"/>
    <w:rsid w:val="001A4F4D"/>
    <w:rsid w:val="001A5B30"/>
    <w:rsid w:val="001B1B18"/>
    <w:rsid w:val="001B3571"/>
    <w:rsid w:val="001C0D2D"/>
    <w:rsid w:val="001D1EA9"/>
    <w:rsid w:val="001E4DD3"/>
    <w:rsid w:val="001F4025"/>
    <w:rsid w:val="0020069A"/>
    <w:rsid w:val="00237954"/>
    <w:rsid w:val="00247FE8"/>
    <w:rsid w:val="00253473"/>
    <w:rsid w:val="00257B1E"/>
    <w:rsid w:val="00260DD1"/>
    <w:rsid w:val="002645B3"/>
    <w:rsid w:val="0027074F"/>
    <w:rsid w:val="00273618"/>
    <w:rsid w:val="00296C56"/>
    <w:rsid w:val="002B06FC"/>
    <w:rsid w:val="002B2CBF"/>
    <w:rsid w:val="002C5663"/>
    <w:rsid w:val="002D517B"/>
    <w:rsid w:val="002E587D"/>
    <w:rsid w:val="002E6BFE"/>
    <w:rsid w:val="002F567E"/>
    <w:rsid w:val="002F7863"/>
    <w:rsid w:val="0030311B"/>
    <w:rsid w:val="00307A44"/>
    <w:rsid w:val="00314BE0"/>
    <w:rsid w:val="00332603"/>
    <w:rsid w:val="00341BB5"/>
    <w:rsid w:val="00350B05"/>
    <w:rsid w:val="00357A73"/>
    <w:rsid w:val="0036573B"/>
    <w:rsid w:val="00366377"/>
    <w:rsid w:val="003960EF"/>
    <w:rsid w:val="003C15AA"/>
    <w:rsid w:val="003E3F00"/>
    <w:rsid w:val="003E6563"/>
    <w:rsid w:val="004256F6"/>
    <w:rsid w:val="00433BF3"/>
    <w:rsid w:val="00437296"/>
    <w:rsid w:val="004426E6"/>
    <w:rsid w:val="0045060B"/>
    <w:rsid w:val="004607AF"/>
    <w:rsid w:val="00465C96"/>
    <w:rsid w:val="00467C47"/>
    <w:rsid w:val="00481CA3"/>
    <w:rsid w:val="00492679"/>
    <w:rsid w:val="004B5088"/>
    <w:rsid w:val="004B79B8"/>
    <w:rsid w:val="004C33EE"/>
    <w:rsid w:val="004C4C64"/>
    <w:rsid w:val="004C5409"/>
    <w:rsid w:val="004D0121"/>
    <w:rsid w:val="004D4FD9"/>
    <w:rsid w:val="004F17CD"/>
    <w:rsid w:val="004F5B26"/>
    <w:rsid w:val="00501B61"/>
    <w:rsid w:val="00515C3D"/>
    <w:rsid w:val="00517823"/>
    <w:rsid w:val="00524D68"/>
    <w:rsid w:val="00553D1F"/>
    <w:rsid w:val="005566A0"/>
    <w:rsid w:val="0055718D"/>
    <w:rsid w:val="005619BC"/>
    <w:rsid w:val="00566961"/>
    <w:rsid w:val="00574311"/>
    <w:rsid w:val="00584079"/>
    <w:rsid w:val="005952C1"/>
    <w:rsid w:val="005A09A5"/>
    <w:rsid w:val="005A5E25"/>
    <w:rsid w:val="005B6C15"/>
    <w:rsid w:val="005C7D7B"/>
    <w:rsid w:val="005E61F9"/>
    <w:rsid w:val="005E7D55"/>
    <w:rsid w:val="005F7C4A"/>
    <w:rsid w:val="00615BE5"/>
    <w:rsid w:val="00621C51"/>
    <w:rsid w:val="00626F35"/>
    <w:rsid w:val="006276BE"/>
    <w:rsid w:val="00635355"/>
    <w:rsid w:val="00641E16"/>
    <w:rsid w:val="00661A08"/>
    <w:rsid w:val="0066607E"/>
    <w:rsid w:val="00673943"/>
    <w:rsid w:val="00692BA0"/>
    <w:rsid w:val="006A309F"/>
    <w:rsid w:val="006A54F4"/>
    <w:rsid w:val="006C0429"/>
    <w:rsid w:val="006C3760"/>
    <w:rsid w:val="006D06C7"/>
    <w:rsid w:val="006D12E7"/>
    <w:rsid w:val="006F2F0D"/>
    <w:rsid w:val="0072059C"/>
    <w:rsid w:val="00741FF8"/>
    <w:rsid w:val="007438AA"/>
    <w:rsid w:val="007503AC"/>
    <w:rsid w:val="007836C3"/>
    <w:rsid w:val="007849D1"/>
    <w:rsid w:val="00792C0C"/>
    <w:rsid w:val="00795287"/>
    <w:rsid w:val="007969E5"/>
    <w:rsid w:val="007A1376"/>
    <w:rsid w:val="007A7CD9"/>
    <w:rsid w:val="007C3046"/>
    <w:rsid w:val="007D4F64"/>
    <w:rsid w:val="007E021E"/>
    <w:rsid w:val="007E1056"/>
    <w:rsid w:val="007E1BB7"/>
    <w:rsid w:val="00810A2C"/>
    <w:rsid w:val="00822407"/>
    <w:rsid w:val="00824FE7"/>
    <w:rsid w:val="008261A1"/>
    <w:rsid w:val="00852550"/>
    <w:rsid w:val="0085705B"/>
    <w:rsid w:val="00861C23"/>
    <w:rsid w:val="00873DCA"/>
    <w:rsid w:val="00887017"/>
    <w:rsid w:val="0089198F"/>
    <w:rsid w:val="008A1AA5"/>
    <w:rsid w:val="008A330B"/>
    <w:rsid w:val="008B2294"/>
    <w:rsid w:val="008B37FA"/>
    <w:rsid w:val="008B74D5"/>
    <w:rsid w:val="008D542B"/>
    <w:rsid w:val="008E78D2"/>
    <w:rsid w:val="008E7F15"/>
    <w:rsid w:val="00905E78"/>
    <w:rsid w:val="0093049D"/>
    <w:rsid w:val="00934948"/>
    <w:rsid w:val="00947669"/>
    <w:rsid w:val="00951359"/>
    <w:rsid w:val="00961FAD"/>
    <w:rsid w:val="00966DD1"/>
    <w:rsid w:val="00985FC7"/>
    <w:rsid w:val="0099188F"/>
    <w:rsid w:val="00995F21"/>
    <w:rsid w:val="00997439"/>
    <w:rsid w:val="009B4FF6"/>
    <w:rsid w:val="009C7520"/>
    <w:rsid w:val="009D31CC"/>
    <w:rsid w:val="009D3F72"/>
    <w:rsid w:val="009F2A4A"/>
    <w:rsid w:val="00A040C1"/>
    <w:rsid w:val="00A22169"/>
    <w:rsid w:val="00A318A1"/>
    <w:rsid w:val="00A43CE1"/>
    <w:rsid w:val="00A44E8A"/>
    <w:rsid w:val="00A4612F"/>
    <w:rsid w:val="00A476B1"/>
    <w:rsid w:val="00A47C83"/>
    <w:rsid w:val="00A5172D"/>
    <w:rsid w:val="00A80DDF"/>
    <w:rsid w:val="00A96044"/>
    <w:rsid w:val="00AB521B"/>
    <w:rsid w:val="00AC294E"/>
    <w:rsid w:val="00AC33F9"/>
    <w:rsid w:val="00AC4091"/>
    <w:rsid w:val="00AD068B"/>
    <w:rsid w:val="00AD133F"/>
    <w:rsid w:val="00AF009B"/>
    <w:rsid w:val="00AF6C53"/>
    <w:rsid w:val="00B000F8"/>
    <w:rsid w:val="00B00ADE"/>
    <w:rsid w:val="00B062A9"/>
    <w:rsid w:val="00B127EF"/>
    <w:rsid w:val="00B13CAD"/>
    <w:rsid w:val="00B33C58"/>
    <w:rsid w:val="00B35AFE"/>
    <w:rsid w:val="00B40546"/>
    <w:rsid w:val="00B44689"/>
    <w:rsid w:val="00B51745"/>
    <w:rsid w:val="00B75175"/>
    <w:rsid w:val="00B83F51"/>
    <w:rsid w:val="00B86218"/>
    <w:rsid w:val="00B97387"/>
    <w:rsid w:val="00BA0C7C"/>
    <w:rsid w:val="00BA5A37"/>
    <w:rsid w:val="00BA799D"/>
    <w:rsid w:val="00BB2A9A"/>
    <w:rsid w:val="00BC6252"/>
    <w:rsid w:val="00BD1AF9"/>
    <w:rsid w:val="00BE14AD"/>
    <w:rsid w:val="00BF7BC3"/>
    <w:rsid w:val="00C057E7"/>
    <w:rsid w:val="00C22A21"/>
    <w:rsid w:val="00C32B2F"/>
    <w:rsid w:val="00C33BA8"/>
    <w:rsid w:val="00C346D2"/>
    <w:rsid w:val="00C413AB"/>
    <w:rsid w:val="00C42E66"/>
    <w:rsid w:val="00C44790"/>
    <w:rsid w:val="00C451C4"/>
    <w:rsid w:val="00C456B6"/>
    <w:rsid w:val="00C54ACF"/>
    <w:rsid w:val="00C8155A"/>
    <w:rsid w:val="00C86498"/>
    <w:rsid w:val="00C87321"/>
    <w:rsid w:val="00CA1C66"/>
    <w:rsid w:val="00CA7B99"/>
    <w:rsid w:val="00CC324A"/>
    <w:rsid w:val="00CC614B"/>
    <w:rsid w:val="00CC7AE5"/>
    <w:rsid w:val="00CD25F9"/>
    <w:rsid w:val="00CE4524"/>
    <w:rsid w:val="00CF552D"/>
    <w:rsid w:val="00D02C0C"/>
    <w:rsid w:val="00D0321A"/>
    <w:rsid w:val="00D1179C"/>
    <w:rsid w:val="00D1322D"/>
    <w:rsid w:val="00D17A67"/>
    <w:rsid w:val="00D23A09"/>
    <w:rsid w:val="00D3031F"/>
    <w:rsid w:val="00D30B57"/>
    <w:rsid w:val="00D61BBA"/>
    <w:rsid w:val="00D96163"/>
    <w:rsid w:val="00DC188F"/>
    <w:rsid w:val="00DD20CB"/>
    <w:rsid w:val="00DF305E"/>
    <w:rsid w:val="00E06C9F"/>
    <w:rsid w:val="00E11BF7"/>
    <w:rsid w:val="00E44478"/>
    <w:rsid w:val="00E4780C"/>
    <w:rsid w:val="00E603AD"/>
    <w:rsid w:val="00E612D4"/>
    <w:rsid w:val="00E729B6"/>
    <w:rsid w:val="00E7588A"/>
    <w:rsid w:val="00E76FAB"/>
    <w:rsid w:val="00E82616"/>
    <w:rsid w:val="00E86CC4"/>
    <w:rsid w:val="00E95543"/>
    <w:rsid w:val="00E96ADC"/>
    <w:rsid w:val="00E96EB4"/>
    <w:rsid w:val="00E97909"/>
    <w:rsid w:val="00EB674F"/>
    <w:rsid w:val="00EC52B6"/>
    <w:rsid w:val="00ED26C2"/>
    <w:rsid w:val="00EE17D0"/>
    <w:rsid w:val="00EF0A8E"/>
    <w:rsid w:val="00EF4F7C"/>
    <w:rsid w:val="00EF6974"/>
    <w:rsid w:val="00F0466C"/>
    <w:rsid w:val="00F072D8"/>
    <w:rsid w:val="00F11581"/>
    <w:rsid w:val="00F17125"/>
    <w:rsid w:val="00F25EF9"/>
    <w:rsid w:val="00F26FF7"/>
    <w:rsid w:val="00F27069"/>
    <w:rsid w:val="00F31D95"/>
    <w:rsid w:val="00F36CEA"/>
    <w:rsid w:val="00F46E97"/>
    <w:rsid w:val="00F6024C"/>
    <w:rsid w:val="00F678ED"/>
    <w:rsid w:val="00F77215"/>
    <w:rsid w:val="00F84FC3"/>
    <w:rsid w:val="00F93E05"/>
    <w:rsid w:val="00F9595C"/>
    <w:rsid w:val="00F97544"/>
    <w:rsid w:val="00FA2A3B"/>
    <w:rsid w:val="00FA2DFC"/>
    <w:rsid w:val="00FB2259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EFB983"/>
  <w15:chartTrackingRefBased/>
  <w15:docId w15:val="{87D60A91-DF2B-48A5-9FC6-DC0BB1C7F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8"/>
    <w:uiPriority w:val="34"/>
    <w:qFormat/>
    <w:rsid w:val="00165B48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EF4F7C"/>
  </w:style>
  <w:style w:type="character" w:styleId="aa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87017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887017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87017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87017"/>
    <w:rPr>
      <w:b/>
      <w:bCs/>
      <w:sz w:val="20"/>
      <w:szCs w:val="20"/>
    </w:rPr>
  </w:style>
  <w:style w:type="table" w:styleId="af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014D46"/>
    <w:rPr>
      <w:color w:val="0000FF"/>
      <w:u w:val="single"/>
    </w:rPr>
  </w:style>
  <w:style w:type="character" w:customStyle="1" w:styleId="a8">
    <w:name w:val="清單段落 字元"/>
    <w:basedOn w:val="a0"/>
    <w:link w:val="a7"/>
    <w:uiPriority w:val="34"/>
    <w:rsid w:val="0093049D"/>
  </w:style>
  <w:style w:type="character" w:styleId="af1">
    <w:name w:val="FollowedHyperlink"/>
    <w:basedOn w:val="a0"/>
    <w:uiPriority w:val="99"/>
    <w:semiHidden/>
    <w:unhideWhenUsed/>
    <w:rsid w:val="004B5088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0IywrcJlNHA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0IywrcJlNHA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0013;&#23416;&#38928;&#32722;&#24037;&#20316;&#32025;&#65306;&#35469;&#35672;&#38515;&#28851;&#38742;(&#25945;&#24107;&#29256;)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B103F795-D8C3-4448-A249-165C51DA7889}"/>
</file>

<file path=customXml/itemProps3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中學預習工作紙：認識陳炳靖(教師版)</Template>
  <TotalTime>1</TotalTime>
  <Pages>1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4</cp:revision>
  <cp:lastPrinted>2022-07-14T09:34:00Z</cp:lastPrinted>
  <dcterms:created xsi:type="dcterms:W3CDTF">2023-08-24T03:21:00Z</dcterms:created>
  <dcterms:modified xsi:type="dcterms:W3CDTF">2023-08-24T03:22:00Z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