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4EB00AA5" w:rsidR="003F0F0F" w:rsidRPr="000E58CD" w:rsidRDefault="00556EEC" w:rsidP="00A23546">
      <w:pPr>
        <w:tabs>
          <w:tab w:val="left" w:pos="2057"/>
        </w:tabs>
        <w:spacing w:before="36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749EA3" wp14:editId="1A272EEA">
                <wp:simplePos x="0" y="0"/>
                <wp:positionH relativeFrom="margin">
                  <wp:posOffset>3596185</wp:posOffset>
                </wp:positionH>
                <wp:positionV relativeFrom="paragraph">
                  <wp:posOffset>-370783</wp:posOffset>
                </wp:positionV>
                <wp:extent cx="952500" cy="504825"/>
                <wp:effectExtent l="0" t="0" r="19050" b="28575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roundRect">
                          <a:avLst/>
                        </a:prstGeom>
                        <a:solidFill>
                          <a:srgbClr val="FFCDCD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FF0EA" w14:textId="77777777" w:rsidR="00556EEC" w:rsidRDefault="00556EEC" w:rsidP="00556EEC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  <w:t>教師版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49EA3" id="矩形: 圓角 11" o:spid="_x0000_s1026" style="position:absolute;left:0;text-align:left;margin-left:283.15pt;margin-top:-29.2pt;width:75pt;height: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" fillcolor="#ffcdcd" strokecolor="window" strokeweight="1pt">
                <v:stroke joinstyle="miter"/>
                <v:textbox inset="2mm,0,2mm,0">
                  <w:txbxContent>
                    <w:p w14:paraId="04AFF0EA" w14:textId="77777777" w:rsidR="00556EEC" w:rsidRDefault="00556EEC" w:rsidP="00556EEC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  <w:t>教師版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33B6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B2C08C" wp14:editId="187A5682">
                <wp:simplePos x="0" y="0"/>
                <wp:positionH relativeFrom="margin">
                  <wp:posOffset>4667001</wp:posOffset>
                </wp:positionH>
                <wp:positionV relativeFrom="paragraph">
                  <wp:posOffset>151875</wp:posOffset>
                </wp:positionV>
                <wp:extent cx="2209800" cy="954156"/>
                <wp:effectExtent l="0" t="0" r="0" b="0"/>
                <wp:wrapNone/>
                <wp:docPr id="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54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99594" w14:textId="77777777" w:rsidR="00187854" w:rsidRPr="008F41F5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佔用教節</w:t>
                            </w:r>
                            <w:proofErr w:type="gramEnd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節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約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0-40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分鐘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9AC05D6" w14:textId="77777777" w:rsidR="00187854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適用課堂：德育課</w:t>
                            </w:r>
                          </w:p>
                          <w:p w14:paraId="0768CFFE" w14:textId="4540A01C" w:rsidR="00187854" w:rsidRPr="008F41F5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使用指南：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課堂開始時播放以下影片，然後</w:t>
                            </w:r>
                            <w:r w:rsidR="00E6513C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請學生完成工作紙，再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抽選學生</w:t>
                            </w:r>
                            <w:r w:rsidR="0028668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進行分享</w:t>
                            </w:r>
                            <w:r w:rsidR="00E6513C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2C08C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7" type="#_x0000_t202" style="position:absolute;left:0;text-align:left;margin-left:367.5pt;margin-top:11.95pt;width:174pt;height:75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" filled="f" stroked="f" strokeweight=".5pt">
                <v:textbox>
                  <w:txbxContent>
                    <w:p w14:paraId="0BB99594" w14:textId="77777777" w:rsidR="00187854" w:rsidRPr="008F41F5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佔用教節</w:t>
                      </w:r>
                      <w:proofErr w:type="gramEnd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節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約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0-40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分鐘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14:paraId="69AC05D6" w14:textId="77777777" w:rsidR="00187854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適用課堂：德育課</w:t>
                      </w:r>
                    </w:p>
                    <w:p w14:paraId="0768CFFE" w14:textId="4540A01C" w:rsidR="00187854" w:rsidRPr="008F41F5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使用指南：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課堂開始時播放以下影片，然後</w:t>
                      </w:r>
                      <w:r w:rsidR="00E6513C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請學生完成工作紙，再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抽選學生</w:t>
                      </w:r>
                      <w:r w:rsidR="0028668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進行分享</w:t>
                      </w:r>
                      <w:r w:rsidR="00E6513C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2DD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5F362C5" w14:textId="09124581" w:rsidR="00175CD1" w:rsidRDefault="003F0F0F" w:rsidP="00175CD1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 w:rsidR="008D541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2520FC68" w14:textId="77777777" w:rsidR="00175CD1" w:rsidRDefault="00175CD1" w:rsidP="00175CD1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714560" behindDoc="0" locked="0" layoutInCell="1" allowOverlap="1" wp14:anchorId="7D7FD747" wp14:editId="2C72B328">
            <wp:simplePos x="0" y="0"/>
            <wp:positionH relativeFrom="column">
              <wp:posOffset>5808819</wp:posOffset>
            </wp:positionH>
            <wp:positionV relativeFrom="paragraph">
              <wp:posOffset>92196</wp:posOffset>
            </wp:positionV>
            <wp:extent cx="720000" cy="720000"/>
            <wp:effectExtent l="0" t="0" r="0" b="0"/>
            <wp:wrapNone/>
            <wp:docPr id="22" name="圖片 22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4FE2D1" wp14:editId="5EBD4B3C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8F64D" w14:textId="77777777" w:rsidR="00175CD1" w:rsidRPr="00D3634D" w:rsidRDefault="00175CD1" w:rsidP="00175CD1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FE436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D363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0D6DBCDF" w14:textId="77777777" w:rsidR="00175CD1" w:rsidRPr="004A735B" w:rsidRDefault="00175CD1" w:rsidP="00175CD1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2" w:history="1">
                              <w:r>
                                <w:rPr>
                                  <w:rStyle w:val="af0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FE2D1" id="矩形 5" o:spid="_x0000_s1028" style="position:absolute;margin-left:1.05pt;margin-top:3.75pt;width:593.85pt;height:62.35pt;z-index:251713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" fillcolor="#e4f4ed" stroked="f" strokeweight="1pt">
                <v:textbox>
                  <w:txbxContent>
                    <w:p w14:paraId="3BD8F64D" w14:textId="77777777" w:rsidR="00175CD1" w:rsidRPr="00D3634D" w:rsidRDefault="00175CD1" w:rsidP="00175CD1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FE436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Pr="00D363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0D6DBCDF" w14:textId="77777777" w:rsidR="00175CD1" w:rsidRPr="004A735B" w:rsidRDefault="00175CD1" w:rsidP="00175CD1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3" w:history="1">
                        <w:r>
                          <w:rPr>
                            <w:rStyle w:val="af0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035C32" w14:textId="2292D7FD" w:rsidR="008D5419" w:rsidRDefault="008D5419" w:rsidP="00175CD1">
      <w:pPr>
        <w:snapToGrid w:val="0"/>
        <w:jc w:val="both"/>
        <w:rPr>
          <w:rFonts w:ascii="Microsoft JhengHei" w:eastAsia="Microsoft JhengHei" w:hAnsi="Microsoft JhengHei"/>
        </w:rPr>
      </w:pPr>
    </w:p>
    <w:p w14:paraId="4DF39EDA" w14:textId="01B3BF5B" w:rsidR="00175CD1" w:rsidRDefault="00175CD1" w:rsidP="00175CD1">
      <w:pPr>
        <w:pStyle w:val="a7"/>
        <w:spacing w:line="360" w:lineRule="auto"/>
        <w:rPr>
          <w:rFonts w:ascii="DFKai-SB" w:eastAsia="DFKai-SB" w:hAnsi="DFKai-SB" w:cs="Times New Roman"/>
          <w:color w:val="040606" w:themeColor="text2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7A3BAE" wp14:editId="41CE24E8">
                <wp:simplePos x="0" y="0"/>
                <wp:positionH relativeFrom="margin">
                  <wp:posOffset>201759</wp:posOffset>
                </wp:positionH>
                <wp:positionV relativeFrom="paragraph">
                  <wp:posOffset>192443</wp:posOffset>
                </wp:positionV>
                <wp:extent cx="5655538" cy="401702"/>
                <wp:effectExtent l="0" t="0" r="0" b="0"/>
                <wp:wrapNone/>
                <wp:docPr id="1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538" cy="401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716A8" w14:textId="4A307F53" w:rsidR="009F5F44" w:rsidRPr="00584F5B" w:rsidRDefault="009F5F44" w:rsidP="009F5F44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學習目標：學習</w:t>
                            </w:r>
                            <w:r w:rsidR="002D704D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黃光漢</w:t>
                            </w:r>
                            <w:r w:rsidR="002813E6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盡忠職守</w:t>
                            </w:r>
                            <w:r w:rsidR="00286685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及</w:t>
                            </w:r>
                            <w:r w:rsidR="002813E6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樂於學習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的正面價值觀，並說說自己與</w:t>
                            </w:r>
                            <w:r w:rsidR="00286685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怎樣向</w:t>
                            </w:r>
                            <w:r w:rsidR="00612307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他</w:t>
                            </w:r>
                            <w:r w:rsidR="00286685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學習</w:t>
                            </w:r>
                            <w:r w:rsidRPr="00584F5B"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13CED1F" w14:textId="27E5BF9F" w:rsidR="009F5F44" w:rsidRPr="00584F5B" w:rsidRDefault="009F5F44" w:rsidP="009F5F44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首要培育的價值觀和態度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="00713969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責任感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="00713969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承擔精神、國民身份認同</w:t>
                            </w:r>
                            <w:r w:rsidR="00F5560D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、勤勞</w:t>
                            </w:r>
                          </w:p>
                          <w:p w14:paraId="696179AD" w14:textId="77777777" w:rsidR="009F5F44" w:rsidRPr="00A92445" w:rsidRDefault="009F5F44" w:rsidP="009F5F44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A3BA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5.9pt;margin-top:15.15pt;width:445.3pt;height:31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" filled="f" stroked="f" strokeweight=".5pt">
                <v:textbox>
                  <w:txbxContent>
                    <w:p w14:paraId="1B4716A8" w14:textId="4A307F53" w:rsidR="009F5F44" w:rsidRPr="00584F5B" w:rsidRDefault="009F5F44" w:rsidP="009F5F44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學習目標：學習</w:t>
                      </w:r>
                      <w:r w:rsidR="002D704D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黃光漢</w:t>
                      </w:r>
                      <w:r w:rsidR="002813E6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盡忠職守</w:t>
                      </w:r>
                      <w:r w:rsidR="00286685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及</w:t>
                      </w:r>
                      <w:r w:rsidR="002813E6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樂於學習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的正面價值觀，並說說自己與</w:t>
                      </w:r>
                      <w:r w:rsidR="00286685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怎樣向</w:t>
                      </w:r>
                      <w:r w:rsidR="00612307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他</w:t>
                      </w:r>
                      <w:r w:rsidR="00286685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學習</w:t>
                      </w:r>
                      <w:r w:rsidRPr="00584F5B"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113CED1F" w14:textId="27E5BF9F" w:rsidR="009F5F44" w:rsidRPr="00584F5B" w:rsidRDefault="009F5F44" w:rsidP="009F5F44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首要培育的價值觀和態度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="00713969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責任感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="00713969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承擔精神、國民身份認同</w:t>
                      </w:r>
                      <w:r w:rsidR="00F5560D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、勤勞</w:t>
                      </w:r>
                    </w:p>
                    <w:p w14:paraId="696179AD" w14:textId="77777777" w:rsidR="009F5F44" w:rsidRPr="00A92445" w:rsidRDefault="009F5F44" w:rsidP="009F5F44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5EE50" w14:textId="2924BEAD" w:rsidR="00423758" w:rsidRPr="00451A3F" w:rsidRDefault="00423758" w:rsidP="00175CD1">
      <w:pPr>
        <w:pStyle w:val="a7"/>
        <w:spacing w:line="360" w:lineRule="auto"/>
        <w:rPr>
          <w:rFonts w:ascii="DFKai-SB" w:eastAsia="DFKai-SB" w:hAnsi="DFKai-SB" w:cs="Times New Roman"/>
          <w:color w:val="040606" w:themeColor="text2"/>
        </w:rPr>
      </w:pPr>
    </w:p>
    <w:p w14:paraId="74E34409" w14:textId="2AC7C511" w:rsidR="006822C3" w:rsidRPr="0043597A" w:rsidRDefault="00F5560D" w:rsidP="00175CD1">
      <w:pPr>
        <w:pStyle w:val="a7"/>
        <w:numPr>
          <w:ilvl w:val="0"/>
          <w:numId w:val="23"/>
        </w:numPr>
        <w:spacing w:before="36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D52B30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有甚麼值得我們學習的地方？</w:t>
      </w:r>
      <w:r w:rsidR="000F386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你會如何向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他</w:t>
      </w:r>
      <w:r w:rsidR="000F386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學習？</w:t>
      </w:r>
      <w:r w:rsidR="004A4777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寫下來或畫出來。</w:t>
      </w:r>
      <w:r w:rsidR="000F386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EA7DF94" w14:textId="1E7CC0E5" w:rsidR="00D52B30" w:rsidRDefault="0043597A" w:rsidP="00D52B30">
      <w:pPr>
        <w:jc w:val="both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noProof/>
          <w:color w:val="484F5E" w:themeColor="text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D1C75" wp14:editId="288779CB">
                <wp:simplePos x="0" y="0"/>
                <wp:positionH relativeFrom="margin">
                  <wp:align>right</wp:align>
                </wp:positionH>
                <wp:positionV relativeFrom="paragraph">
                  <wp:posOffset>132525</wp:posOffset>
                </wp:positionV>
                <wp:extent cx="6248647" cy="4976025"/>
                <wp:effectExtent l="57150" t="57150" r="114300" b="129540"/>
                <wp:wrapNone/>
                <wp:docPr id="7" name="流程圖: 替代程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647" cy="4976025"/>
                        </a:xfrm>
                        <a:custGeom>
                          <a:avLst/>
                          <a:gdLst>
                            <a:gd name="connsiteX0" fmla="*/ 0 w 6248647"/>
                            <a:gd name="connsiteY0" fmla="*/ 829338 h 4976025"/>
                            <a:gd name="connsiteX1" fmla="*/ 829338 w 6248647"/>
                            <a:gd name="connsiteY1" fmla="*/ 0 h 4976025"/>
                            <a:gd name="connsiteX2" fmla="*/ 1311285 w 6248647"/>
                            <a:gd name="connsiteY2" fmla="*/ 0 h 4976025"/>
                            <a:gd name="connsiteX3" fmla="*/ 1747332 w 6248647"/>
                            <a:gd name="connsiteY3" fmla="*/ 0 h 4976025"/>
                            <a:gd name="connsiteX4" fmla="*/ 2366979 w 6248647"/>
                            <a:gd name="connsiteY4" fmla="*/ 0 h 4976025"/>
                            <a:gd name="connsiteX5" fmla="*/ 2986625 w 6248647"/>
                            <a:gd name="connsiteY5" fmla="*/ 0 h 4976025"/>
                            <a:gd name="connsiteX6" fmla="*/ 3514472 w 6248647"/>
                            <a:gd name="connsiteY6" fmla="*/ 0 h 4976025"/>
                            <a:gd name="connsiteX7" fmla="*/ 3996419 w 6248647"/>
                            <a:gd name="connsiteY7" fmla="*/ 0 h 4976025"/>
                            <a:gd name="connsiteX8" fmla="*/ 4570165 w 6248647"/>
                            <a:gd name="connsiteY8" fmla="*/ 0 h 4976025"/>
                            <a:gd name="connsiteX9" fmla="*/ 5419310 w 6248647"/>
                            <a:gd name="connsiteY9" fmla="*/ 0 h 4976025"/>
                            <a:gd name="connsiteX10" fmla="*/ 6248648 w 6248647"/>
                            <a:gd name="connsiteY10" fmla="*/ 829338 h 4976025"/>
                            <a:gd name="connsiteX11" fmla="*/ 6248647 w 6248647"/>
                            <a:gd name="connsiteY11" fmla="*/ 4146688 h 4976025"/>
                            <a:gd name="connsiteX12" fmla="*/ 5419309 w 6248647"/>
                            <a:gd name="connsiteY12" fmla="*/ 4976026 h 4976025"/>
                            <a:gd name="connsiteX13" fmla="*/ 4799663 w 6248647"/>
                            <a:gd name="connsiteY13" fmla="*/ 4976026 h 4976025"/>
                            <a:gd name="connsiteX14" fmla="*/ 4225917 w 6248647"/>
                            <a:gd name="connsiteY14" fmla="*/ 4976026 h 4976025"/>
                            <a:gd name="connsiteX15" fmla="*/ 3698070 w 6248647"/>
                            <a:gd name="connsiteY15" fmla="*/ 4976026 h 4976025"/>
                            <a:gd name="connsiteX16" fmla="*/ 3078424 w 6248647"/>
                            <a:gd name="connsiteY16" fmla="*/ 4976025 h 4976025"/>
                            <a:gd name="connsiteX17" fmla="*/ 2642377 w 6248647"/>
                            <a:gd name="connsiteY17" fmla="*/ 4976025 h 4976025"/>
                            <a:gd name="connsiteX18" fmla="*/ 2068630 w 6248647"/>
                            <a:gd name="connsiteY18" fmla="*/ 4976025 h 4976025"/>
                            <a:gd name="connsiteX19" fmla="*/ 1540784 w 6248647"/>
                            <a:gd name="connsiteY19" fmla="*/ 4976025 h 4976025"/>
                            <a:gd name="connsiteX20" fmla="*/ 829338 w 6248647"/>
                            <a:gd name="connsiteY20" fmla="*/ 4976025 h 4976025"/>
                            <a:gd name="connsiteX21" fmla="*/ 0 w 6248647"/>
                            <a:gd name="connsiteY21" fmla="*/ 4146687 h 4976025"/>
                            <a:gd name="connsiteX22" fmla="*/ 0 w 6248647"/>
                            <a:gd name="connsiteY22" fmla="*/ 3693316 h 4976025"/>
                            <a:gd name="connsiteX23" fmla="*/ 0 w 6248647"/>
                            <a:gd name="connsiteY23" fmla="*/ 3140424 h 4976025"/>
                            <a:gd name="connsiteX24" fmla="*/ 0 w 6248647"/>
                            <a:gd name="connsiteY24" fmla="*/ 2587533 h 4976025"/>
                            <a:gd name="connsiteX25" fmla="*/ 0 w 6248647"/>
                            <a:gd name="connsiteY25" fmla="*/ 2134162 h 4976025"/>
                            <a:gd name="connsiteX26" fmla="*/ 0 w 6248647"/>
                            <a:gd name="connsiteY26" fmla="*/ 1647617 h 4976025"/>
                            <a:gd name="connsiteX27" fmla="*/ 0 w 6248647"/>
                            <a:gd name="connsiteY27" fmla="*/ 829338 h 4976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248647" h="4976025" fill="none" extrusionOk="0">
                              <a:moveTo>
                                <a:pt x="0" y="829338"/>
                              </a:moveTo>
                              <a:cubicBezTo>
                                <a:pt x="36335" y="243060"/>
                                <a:pt x="355424" y="35969"/>
                                <a:pt x="829338" y="0"/>
                              </a:cubicBezTo>
                              <a:cubicBezTo>
                                <a:pt x="1037436" y="-54445"/>
                                <a:pt x="1210125" y="12738"/>
                                <a:pt x="1311285" y="0"/>
                              </a:cubicBezTo>
                              <a:cubicBezTo>
                                <a:pt x="1412445" y="-12738"/>
                                <a:pt x="1659880" y="20460"/>
                                <a:pt x="1747332" y="0"/>
                              </a:cubicBezTo>
                              <a:cubicBezTo>
                                <a:pt x="1834784" y="-20460"/>
                                <a:pt x="2210173" y="63425"/>
                                <a:pt x="2366979" y="0"/>
                              </a:cubicBezTo>
                              <a:cubicBezTo>
                                <a:pt x="2523785" y="-63425"/>
                                <a:pt x="2748983" y="62859"/>
                                <a:pt x="2986625" y="0"/>
                              </a:cubicBezTo>
                              <a:cubicBezTo>
                                <a:pt x="3224267" y="-62859"/>
                                <a:pt x="3373393" y="58207"/>
                                <a:pt x="3514472" y="0"/>
                              </a:cubicBezTo>
                              <a:cubicBezTo>
                                <a:pt x="3655551" y="-58207"/>
                                <a:pt x="3888301" y="10168"/>
                                <a:pt x="3996419" y="0"/>
                              </a:cubicBezTo>
                              <a:cubicBezTo>
                                <a:pt x="4104537" y="-10168"/>
                                <a:pt x="4303446" y="10194"/>
                                <a:pt x="4570165" y="0"/>
                              </a:cubicBezTo>
                              <a:cubicBezTo>
                                <a:pt x="4836884" y="-10194"/>
                                <a:pt x="5220713" y="71660"/>
                                <a:pt x="5419310" y="0"/>
                              </a:cubicBezTo>
                              <a:cubicBezTo>
                                <a:pt x="5781445" y="-32892"/>
                                <a:pt x="6202992" y="452024"/>
                                <a:pt x="6248648" y="829338"/>
                              </a:cubicBezTo>
                              <a:cubicBezTo>
                                <a:pt x="6293079" y="1853204"/>
                                <a:pt x="6133601" y="2814833"/>
                                <a:pt x="6248647" y="4146688"/>
                              </a:cubicBezTo>
                              <a:cubicBezTo>
                                <a:pt x="6288568" y="4631450"/>
                                <a:pt x="5768234" y="5053322"/>
                                <a:pt x="5419309" y="4976026"/>
                              </a:cubicBezTo>
                              <a:cubicBezTo>
                                <a:pt x="5288415" y="5049944"/>
                                <a:pt x="5023647" y="4971421"/>
                                <a:pt x="4799663" y="4976026"/>
                              </a:cubicBezTo>
                              <a:cubicBezTo>
                                <a:pt x="4575679" y="4980631"/>
                                <a:pt x="4446272" y="4962382"/>
                                <a:pt x="4225917" y="4976026"/>
                              </a:cubicBezTo>
                              <a:cubicBezTo>
                                <a:pt x="4005562" y="4989670"/>
                                <a:pt x="3900783" y="4927849"/>
                                <a:pt x="3698070" y="4976026"/>
                              </a:cubicBezTo>
                              <a:cubicBezTo>
                                <a:pt x="3495357" y="5024203"/>
                                <a:pt x="3326048" y="4964919"/>
                                <a:pt x="3078424" y="4976025"/>
                              </a:cubicBezTo>
                              <a:cubicBezTo>
                                <a:pt x="2830800" y="4987131"/>
                                <a:pt x="2810896" y="4931833"/>
                                <a:pt x="2642377" y="4976025"/>
                              </a:cubicBezTo>
                              <a:cubicBezTo>
                                <a:pt x="2473858" y="5020217"/>
                                <a:pt x="2320776" y="4962270"/>
                                <a:pt x="2068630" y="4976025"/>
                              </a:cubicBezTo>
                              <a:cubicBezTo>
                                <a:pt x="1816484" y="4989780"/>
                                <a:pt x="1691395" y="4946323"/>
                                <a:pt x="1540784" y="4976025"/>
                              </a:cubicBezTo>
                              <a:cubicBezTo>
                                <a:pt x="1390173" y="5005727"/>
                                <a:pt x="999655" y="4900492"/>
                                <a:pt x="829338" y="4976025"/>
                              </a:cubicBezTo>
                              <a:cubicBezTo>
                                <a:pt x="392137" y="4961362"/>
                                <a:pt x="-16070" y="4526129"/>
                                <a:pt x="0" y="4146687"/>
                              </a:cubicBezTo>
                              <a:cubicBezTo>
                                <a:pt x="-36977" y="3930722"/>
                                <a:pt x="16822" y="3801916"/>
                                <a:pt x="0" y="3693316"/>
                              </a:cubicBezTo>
                              <a:cubicBezTo>
                                <a:pt x="-16822" y="3584716"/>
                                <a:pt x="49570" y="3281042"/>
                                <a:pt x="0" y="3140424"/>
                              </a:cubicBezTo>
                              <a:cubicBezTo>
                                <a:pt x="-49570" y="2999806"/>
                                <a:pt x="23847" y="2797615"/>
                                <a:pt x="0" y="2587533"/>
                              </a:cubicBezTo>
                              <a:cubicBezTo>
                                <a:pt x="-23847" y="2377451"/>
                                <a:pt x="37642" y="2322622"/>
                                <a:pt x="0" y="2134162"/>
                              </a:cubicBezTo>
                              <a:cubicBezTo>
                                <a:pt x="-37642" y="1945702"/>
                                <a:pt x="24521" y="1834972"/>
                                <a:pt x="0" y="1647617"/>
                              </a:cubicBezTo>
                              <a:cubicBezTo>
                                <a:pt x="-24521" y="1460262"/>
                                <a:pt x="31926" y="993792"/>
                                <a:pt x="0" y="829338"/>
                              </a:cubicBezTo>
                              <a:close/>
                            </a:path>
                            <a:path w="6248647" h="4976025" stroke="0" extrusionOk="0">
                              <a:moveTo>
                                <a:pt x="0" y="829338"/>
                              </a:moveTo>
                              <a:cubicBezTo>
                                <a:pt x="73791" y="421388"/>
                                <a:pt x="368923" y="79404"/>
                                <a:pt x="829338" y="0"/>
                              </a:cubicBezTo>
                              <a:cubicBezTo>
                                <a:pt x="1007232" y="-25005"/>
                                <a:pt x="1171278" y="14839"/>
                                <a:pt x="1265385" y="0"/>
                              </a:cubicBezTo>
                              <a:cubicBezTo>
                                <a:pt x="1359492" y="-14839"/>
                                <a:pt x="1631939" y="46738"/>
                                <a:pt x="1747332" y="0"/>
                              </a:cubicBezTo>
                              <a:cubicBezTo>
                                <a:pt x="1862725" y="-46738"/>
                                <a:pt x="2118037" y="65200"/>
                                <a:pt x="2321079" y="0"/>
                              </a:cubicBezTo>
                              <a:cubicBezTo>
                                <a:pt x="2524121" y="-65200"/>
                                <a:pt x="2627097" y="22086"/>
                                <a:pt x="2757126" y="0"/>
                              </a:cubicBezTo>
                              <a:cubicBezTo>
                                <a:pt x="2887155" y="-22086"/>
                                <a:pt x="3051660" y="53834"/>
                                <a:pt x="3239073" y="0"/>
                              </a:cubicBezTo>
                              <a:cubicBezTo>
                                <a:pt x="3426486" y="-53834"/>
                                <a:pt x="3487006" y="35823"/>
                                <a:pt x="3675121" y="0"/>
                              </a:cubicBezTo>
                              <a:cubicBezTo>
                                <a:pt x="3863236" y="-35823"/>
                                <a:pt x="4105691" y="3791"/>
                                <a:pt x="4340667" y="0"/>
                              </a:cubicBezTo>
                              <a:cubicBezTo>
                                <a:pt x="4575643" y="-3791"/>
                                <a:pt x="4884762" y="37557"/>
                                <a:pt x="5419310" y="0"/>
                              </a:cubicBezTo>
                              <a:cubicBezTo>
                                <a:pt x="5861114" y="-14507"/>
                                <a:pt x="6260059" y="406457"/>
                                <a:pt x="6248648" y="829338"/>
                              </a:cubicBezTo>
                              <a:cubicBezTo>
                                <a:pt x="6111741" y="1663556"/>
                                <a:pt x="6042067" y="2855573"/>
                                <a:pt x="6248647" y="4146688"/>
                              </a:cubicBezTo>
                              <a:cubicBezTo>
                                <a:pt x="6307899" y="4711264"/>
                                <a:pt x="5774138" y="5009052"/>
                                <a:pt x="5419309" y="4976026"/>
                              </a:cubicBezTo>
                              <a:cubicBezTo>
                                <a:pt x="5188593" y="5023856"/>
                                <a:pt x="5137128" y="4969560"/>
                                <a:pt x="4891462" y="4976026"/>
                              </a:cubicBezTo>
                              <a:cubicBezTo>
                                <a:pt x="4645796" y="4982492"/>
                                <a:pt x="4579866" y="4929528"/>
                                <a:pt x="4409515" y="4976026"/>
                              </a:cubicBezTo>
                              <a:cubicBezTo>
                                <a:pt x="4239164" y="5022524"/>
                                <a:pt x="4155134" y="4961407"/>
                                <a:pt x="3973468" y="4976026"/>
                              </a:cubicBezTo>
                              <a:cubicBezTo>
                                <a:pt x="3791802" y="4990645"/>
                                <a:pt x="3555744" y="4974470"/>
                                <a:pt x="3445621" y="4976026"/>
                              </a:cubicBezTo>
                              <a:cubicBezTo>
                                <a:pt x="3335498" y="4977581"/>
                                <a:pt x="2978693" y="4959214"/>
                                <a:pt x="2780076" y="4976025"/>
                              </a:cubicBezTo>
                              <a:cubicBezTo>
                                <a:pt x="2581459" y="4992836"/>
                                <a:pt x="2416772" y="4928524"/>
                                <a:pt x="2206329" y="4976025"/>
                              </a:cubicBezTo>
                              <a:cubicBezTo>
                                <a:pt x="1995886" y="5023526"/>
                                <a:pt x="1799640" y="4913177"/>
                                <a:pt x="1678483" y="4976025"/>
                              </a:cubicBezTo>
                              <a:cubicBezTo>
                                <a:pt x="1557326" y="5038873"/>
                                <a:pt x="1074200" y="4905801"/>
                                <a:pt x="829338" y="4976025"/>
                              </a:cubicBezTo>
                              <a:cubicBezTo>
                                <a:pt x="413827" y="5018402"/>
                                <a:pt x="-10688" y="4565189"/>
                                <a:pt x="0" y="4146687"/>
                              </a:cubicBezTo>
                              <a:cubicBezTo>
                                <a:pt x="-20075" y="4041836"/>
                                <a:pt x="36595" y="3840795"/>
                                <a:pt x="0" y="3660142"/>
                              </a:cubicBezTo>
                              <a:cubicBezTo>
                                <a:pt x="-36595" y="3479490"/>
                                <a:pt x="36277" y="3413063"/>
                                <a:pt x="0" y="3206771"/>
                              </a:cubicBezTo>
                              <a:cubicBezTo>
                                <a:pt x="-36277" y="3000479"/>
                                <a:pt x="852" y="2734775"/>
                                <a:pt x="0" y="2587533"/>
                              </a:cubicBezTo>
                              <a:cubicBezTo>
                                <a:pt x="-852" y="2440291"/>
                                <a:pt x="1658" y="2208110"/>
                                <a:pt x="0" y="2100988"/>
                              </a:cubicBezTo>
                              <a:cubicBezTo>
                                <a:pt x="-1658" y="1993867"/>
                                <a:pt x="54244" y="1718388"/>
                                <a:pt x="0" y="1581270"/>
                              </a:cubicBezTo>
                              <a:cubicBezTo>
                                <a:pt x="-54244" y="1444152"/>
                                <a:pt x="72731" y="1181811"/>
                                <a:pt x="0" y="8293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937266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E26A" w14:textId="77777777" w:rsidR="004A4777" w:rsidRDefault="004A4777" w:rsidP="004A4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D1C7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" o:spid="_x0000_s1030" type="#_x0000_t176" style="position:absolute;left:0;text-align:left;margin-left:440.8pt;margin-top:10.45pt;width:492pt;height:391.8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" fillcolor="white [3212]" strokecolor="#ffc000" strokeweight="1pt">
                <v:shadow on="t" color="black" opacity="26214f" origin="-.5,-.5" offset=".74836mm,.74836mm"/>
                <v:textbox>
                  <w:txbxContent>
                    <w:p w14:paraId="17DAE26A" w14:textId="77777777" w:rsidR="004A4777" w:rsidRDefault="004A4777" w:rsidP="004A4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20663" w14:textId="2EA9E7C5" w:rsidR="003F5022" w:rsidRDefault="00CA4642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</w:t>
      </w:r>
    </w:p>
    <w:p w14:paraId="539F7DF4" w14:textId="6E520E97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B0EF5D6" w14:textId="1195EB18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FD25E5F" w14:textId="771DDFF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6194363E" w14:textId="063FED8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2E4AB7B" w14:textId="22FB1F13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51FDEAA4" w14:textId="6E9D6681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5522764" w14:textId="37BA82CA" w:rsidR="00412BEA" w:rsidRDefault="006D7C6B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C6597D7" wp14:editId="4BDB846D">
            <wp:simplePos x="0" y="0"/>
            <wp:positionH relativeFrom="margin">
              <wp:align>right</wp:align>
            </wp:positionH>
            <wp:positionV relativeFrom="paragraph">
              <wp:posOffset>351718</wp:posOffset>
            </wp:positionV>
            <wp:extent cx="1251172" cy="1132112"/>
            <wp:effectExtent l="0" t="0" r="6350" b="0"/>
            <wp:wrapNone/>
            <wp:docPr id="23" name="圖片 23" descr="一張含有 圖畫, 美工圖案, 圖解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圖畫, 美工圖案, 圖解, 卡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213" b="99598" l="3273" r="97455">
                                  <a14:foregroundMark x1="23636" y1="9639" x2="65455" y2="2008"/>
                                  <a14:foregroundMark x1="65455" y1="2008" x2="70719" y2="4848"/>
                                  <a14:foregroundMark x1="87187" y1="18436" x2="87753" y2="19178"/>
                                  <a14:foregroundMark x1="98545" y1="39631" x2="98545" y2="60146"/>
                                  <a14:foregroundMark x1="87517" y1="80552" x2="67273" y2="94779"/>
                                  <a14:foregroundMark x1="67273" y1="94779" x2="50182" y2="98394"/>
                                  <a14:foregroundMark x1="50182" y1="98394" x2="33599" y2="96239"/>
                                  <a14:foregroundMark x1="18049" y1="87680" x2="4000" y2="59036"/>
                                  <a14:foregroundMark x1="4000" y1="59036" x2="9818" y2="34137"/>
                                  <a14:foregroundMark x1="9818" y1="34137" x2="38545" y2="8032"/>
                                  <a14:foregroundMark x1="38545" y1="8032" x2="49818" y2="3213"/>
                                  <a14:foregroundMark x1="49818" y1="3213" x2="49818" y2="3213"/>
                                  <a14:foregroundMark x1="57455" y1="7631" x2="64364" y2="9237"/>
                                  <a14:foregroundMark x1="69056" y1="9282" x2="68727" y2="20884"/>
                                  <a14:foregroundMark x1="71501" y1="13236" x2="72000" y2="28112"/>
                                  <a14:foregroundMark x1="71472" y1="12383" x2="71501" y2="13229"/>
                                  <a14:foregroundMark x1="71319" y1="7812" x2="71346" y2="8605"/>
                                  <a14:foregroundMark x1="57818" y1="15663" x2="65818" y2="35743"/>
                                  <a14:foregroundMark x1="59636" y1="15261" x2="74182" y2="44980"/>
                                  <a14:foregroundMark x1="74182" y1="44980" x2="74182" y2="44980"/>
                                  <a14:foregroundMark x1="49455" y1="14458" x2="63636" y2="13253"/>
                                  <a14:foregroundMark x1="52727" y1="18876" x2="61091" y2="39357"/>
                                  <a14:foregroundMark x1="53818" y1="18072" x2="65455" y2="35341"/>
                                  <a14:foregroundMark x1="63273" y1="14859" x2="67636" y2="12048"/>
                                  <a14:foregroundMark x1="54545" y1="10843" x2="71636" y2="13655"/>
                                  <a14:foregroundMark x1="66545" y1="14458" x2="63273" y2="19679"/>
                                  <a14:foregroundMark x1="69091" y1="21285" x2="66182" y2="30522"/>
                                  <a14:foregroundMark x1="70545" y1="30120" x2="71636" y2="55823"/>
                                  <a14:foregroundMark x1="71636" y1="55823" x2="71636" y2="55823"/>
                                  <a14:foregroundMark x1="75273" y1="36546" x2="75636" y2="67871"/>
                                  <a14:foregroundMark x1="82545" y1="43373" x2="75636" y2="73092"/>
                                  <a14:foregroundMark x1="87636" y1="48594" x2="74182" y2="73896"/>
                                  <a14:foregroundMark x1="88000" y1="55823" x2="69455" y2="82329"/>
                                  <a14:foregroundMark x1="91636" y1="58635" x2="72000" y2="85141"/>
                                  <a14:foregroundMark x1="88727" y1="59036" x2="76364" y2="79518"/>
                                  <a14:foregroundMark x1="94909" y1="40964" x2="94072" y2="59756"/>
                                  <a14:foregroundMark x1="92873" y1="68072" x2="91932" y2="70669"/>
                                  <a14:foregroundMark x1="96364" y1="42169" x2="97397" y2="60046"/>
                                  <a14:foregroundMark x1="6182" y1="34137" x2="3273" y2="62249"/>
                                  <a14:foregroundMark x1="20727" y1="74699" x2="67636" y2="85141"/>
                                  <a14:foregroundMark x1="29818" y1="87952" x2="58545" y2="91165"/>
                                  <a14:foregroundMark x1="36000" y1="92771" x2="61091" y2="94378"/>
                                  <a14:foregroundMark x1="61091" y1="94378" x2="61818" y2="94378"/>
                                  <a14:foregroundMark x1="53091" y1="55020" x2="53091" y2="55020"/>
                                  <a14:foregroundMark x1="53091" y1="55020" x2="41818" y2="68273"/>
                                  <a14:foregroundMark x1="29130" y1="89242" x2="46545" y2="94779"/>
                                  <a14:foregroundMark x1="46545" y1="94779" x2="53818" y2="99598"/>
                                  <a14:foregroundMark x1="86426" y1="76221" x2="88727" y2="54618"/>
                                  <a14:foregroundMark x1="85818" y1="81928" x2="86103" y2="79254"/>
                                  <a14:foregroundMark x1="96727" y1="36546" x2="97455" y2="38956"/>
                                  <a14:foregroundMark x1="87585" y1="20674" x2="89091" y2="22892"/>
                                  <a14:foregroundMark x1="86909" y1="19679" x2="87106" y2="19969"/>
                                  <a14:foregroundMark x1="89091" y1="22892" x2="90909" y2="24498"/>
                                  <a14:foregroundMark x1="89091" y1="22490" x2="92000" y2="25703"/>
                                  <a14:foregroundMark x1="73091" y1="8032" x2="74002" y2="9038"/>
                                  <a14:backgroundMark x1="77911" y1="8154" x2="81818" y2="8835"/>
                                  <a14:backgroundMark x1="81455" y1="11245" x2="84000" y2="13253"/>
                                  <a14:backgroundMark x1="72727" y1="6426" x2="74602" y2="6721"/>
                                  <a14:backgroundMark x1="72000" y1="4016" x2="73455" y2="6426"/>
                                  <a14:backgroundMark x1="81091" y1="10040" x2="87636" y2="18072"/>
                                  <a14:backgroundMark x1="93018" y1="24820" x2="99636" y2="32129"/>
                                  <a14:backgroundMark x1="99636" y1="32129" x2="99636" y2="32530"/>
                                  <a14:backgroundMark x1="98545" y1="33735" x2="99136" y2="35690"/>
                                  <a14:backgroundMark x1="99407" y1="38262" x2="99636" y2="39357"/>
                                  <a14:backgroundMark x1="98545" y1="34137" x2="98888" y2="35778"/>
                                  <a14:backgroundMark x1="97818" y1="31727" x2="98545" y2="34538"/>
                                  <a14:backgroundMark x1="98716" y1="38508" x2="98909" y2="39357"/>
                                  <a14:backgroundMark x1="99636" y1="60241" x2="98545" y2="75502"/>
                                  <a14:backgroundMark x1="98545" y1="75502" x2="98545" y2="75502"/>
                                  <a14:backgroundMark x1="97818" y1="73896" x2="89455" y2="82329"/>
                                  <a14:backgroundMark x1="16000" y1="90361" x2="27636" y2="95582"/>
                                  <a14:backgroundMark x1="28364" y1="96787" x2="29455" y2="97189"/>
                                  <a14:backgroundMark x1="27273" y1="96386" x2="29818" y2="96787"/>
                                  <a14:backgroundMark x1="26182" y1="95984" x2="32364" y2="97992"/>
                                  <a14:backgroundMark x1="88000" y1="18876" x2="88727" y2="19277"/>
                                  <a14:backgroundMark x1="74909" y1="7631" x2="77091" y2="8032"/>
                                  <a14:backgroundMark x1="75636" y1="6827" x2="74545" y2="6827"/>
                                  <a14:backgroundMark x1="74182" y1="7229" x2="73455" y2="76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72" cy="11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76C81" w14:textId="7A64D6E7" w:rsidR="00412BEA" w:rsidRDefault="002E15F3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27B7FF2" wp14:editId="05C4D59C">
            <wp:extent cx="6479540" cy="6479540"/>
            <wp:effectExtent l="0" t="0" r="0" b="0"/>
            <wp:docPr id="20" name="圖片 20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,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A868" w14:textId="6CAC8B51" w:rsidR="00412BEA" w:rsidRDefault="00412BEA" w:rsidP="00295ADF">
      <w:pPr>
        <w:spacing w:before="24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69C36F8" w14:textId="6299703F" w:rsidR="0043597A" w:rsidRPr="0043597A" w:rsidRDefault="003C4035" w:rsidP="00295ADF">
      <w:pPr>
        <w:pStyle w:val="a7"/>
        <w:numPr>
          <w:ilvl w:val="0"/>
          <w:numId w:val="23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回家後，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向</w:t>
      </w:r>
      <w:r w:rsidR="00CA33A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家長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你的</w:t>
      </w:r>
      <w:r w:rsidR="00295A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寫下來或畫出來的內容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，讓他們評評分</w:t>
      </w:r>
      <w:r w:rsidR="0043597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43597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5B8C7BE" w14:textId="1556A311" w:rsidR="005E1947" w:rsidRPr="00DC358D" w:rsidRDefault="00DC358D" w:rsidP="00DC358D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16"/>
          <w:szCs w:val="16"/>
        </w:rPr>
      </w:pP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C9E59C" wp14:editId="04FD9C1A">
                <wp:simplePos x="0" y="0"/>
                <wp:positionH relativeFrom="column">
                  <wp:posOffset>1489710</wp:posOffset>
                </wp:positionH>
                <wp:positionV relativeFrom="paragraph">
                  <wp:posOffset>111950</wp:posOffset>
                </wp:positionV>
                <wp:extent cx="359410" cy="359410"/>
                <wp:effectExtent l="19050" t="38100" r="40640" b="40640"/>
                <wp:wrapNone/>
                <wp:docPr id="12" name="星形: 五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94C1E9" id="星形: 五角 12" o:spid="_x0000_s1026" style="position:absolute;margin-left:117.3pt;margin-top:8.8pt;width:28.3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" path="m,137282r137283,1l179705,r42422,137283l359410,137282,248345,222127r42424,137282l179705,274563,68641,359409,111065,222127,,137282xe" filled="f" strokecolor="#040606 [3215]" strokeweight="1pt">
                <v:stroke joinstyle="miter"/>
                <v:path arrowok="t" o:connecttype="custom" o:connectlocs="0,137282;137283,137283;179705,0;222127,137283;359410,137282;248345,222127;290769,359409;179705,274563;68641,359409;111065,222127;0,137282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876FBE" wp14:editId="56046856">
                <wp:simplePos x="0" y="0"/>
                <wp:positionH relativeFrom="column">
                  <wp:posOffset>3170712</wp:posOffset>
                </wp:positionH>
                <wp:positionV relativeFrom="paragraph">
                  <wp:posOffset>108717</wp:posOffset>
                </wp:positionV>
                <wp:extent cx="360000" cy="360000"/>
                <wp:effectExtent l="19050" t="38100" r="40640" b="40640"/>
                <wp:wrapNone/>
                <wp:docPr id="16" name="星形: 五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4DE4F1" id="星形: 五角 16" o:spid="_x0000_s1026" style="position:absolute;margin-left:249.65pt;margin-top:8.55pt;width:28.35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O2jnr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267B5B" wp14:editId="3983C9E8">
                <wp:simplePos x="0" y="0"/>
                <wp:positionH relativeFrom="column">
                  <wp:posOffset>2742944</wp:posOffset>
                </wp:positionH>
                <wp:positionV relativeFrom="paragraph">
                  <wp:posOffset>120015</wp:posOffset>
                </wp:positionV>
                <wp:extent cx="360000" cy="360000"/>
                <wp:effectExtent l="19050" t="38100" r="40640" b="40640"/>
                <wp:wrapNone/>
                <wp:docPr id="15" name="星形: 五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48E058" id="星形: 五角 15" o:spid="_x0000_s1026" style="position:absolute;margin-left:3in;margin-top:9.45pt;width:28.3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VmSj1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4961D3" wp14:editId="7620B484">
                <wp:simplePos x="0" y="0"/>
                <wp:positionH relativeFrom="column">
                  <wp:posOffset>2327275</wp:posOffset>
                </wp:positionH>
                <wp:positionV relativeFrom="paragraph">
                  <wp:posOffset>120460</wp:posOffset>
                </wp:positionV>
                <wp:extent cx="360000" cy="360000"/>
                <wp:effectExtent l="19050" t="38100" r="40640" b="40640"/>
                <wp:wrapNone/>
                <wp:docPr id="14" name="星形: 五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09A99E" id="星形: 五角 14" o:spid="_x0000_s1026" style="position:absolute;margin-left:183.25pt;margin-top:9.5pt;width:28.3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1NEbQ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594751" wp14:editId="0D969F6A">
                <wp:simplePos x="0" y="0"/>
                <wp:positionH relativeFrom="column">
                  <wp:posOffset>1900052</wp:posOffset>
                </wp:positionH>
                <wp:positionV relativeFrom="paragraph">
                  <wp:posOffset>120593</wp:posOffset>
                </wp:positionV>
                <wp:extent cx="360000" cy="360000"/>
                <wp:effectExtent l="19050" t="38100" r="40640" b="40640"/>
                <wp:wrapNone/>
                <wp:docPr id="13" name="星形: 五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339500" id="星形: 五角 13" o:spid="_x0000_s1026" style="position:absolute;margin-left:149.6pt;margin-top:9.5pt;width:28.3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 w:rsidR="00295ADF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家長的評分：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家長簽名：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  <w:u w:val="single"/>
        </w:rPr>
        <w:t xml:space="preserve">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5E1947" w:rsidRPr="005E1947">
        <w:rPr>
          <w:rFonts w:ascii="DFKai-SB" w:eastAsia="DFKai-SB" w:hAnsi="DFKai-SB" w:cstheme="minorEastAsia" w:hint="eastAsia"/>
          <w:color w:val="FFFFFF" w:themeColor="background1"/>
          <w:kern w:val="2"/>
          <w:sz w:val="16"/>
          <w:szCs w:val="16"/>
        </w:rPr>
        <w:t>分</w:t>
      </w:r>
    </w:p>
    <w:sectPr w:rsidR="005E1947" w:rsidRPr="00DC358D" w:rsidSect="0043597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560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E1F0A" w14:textId="77777777" w:rsidR="00487501" w:rsidRDefault="00487501" w:rsidP="00465C96">
      <w:r>
        <w:separator/>
      </w:r>
    </w:p>
  </w:endnote>
  <w:endnote w:type="continuationSeparator" w:id="0">
    <w:p w14:paraId="3011647D" w14:textId="77777777" w:rsidR="00487501" w:rsidRDefault="0048750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8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4D0DC" w14:textId="77777777" w:rsidR="00487501" w:rsidRDefault="00487501" w:rsidP="00465C96">
      <w:r>
        <w:separator/>
      </w:r>
    </w:p>
  </w:footnote>
  <w:footnote w:type="continuationSeparator" w:id="0">
    <w:p w14:paraId="416AF7CF" w14:textId="77777777" w:rsidR="00487501" w:rsidRDefault="0048750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8E1D5" w14:textId="77777777" w:rsidR="00556EEC" w:rsidRDefault="00556EE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133303E3" w:rsidR="008C16E9" w:rsidRDefault="00EC26A5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2268DDF" wp14:editId="4AD8A87D">
          <wp:simplePos x="0" y="0"/>
          <wp:positionH relativeFrom="page">
            <wp:posOffset>-4445</wp:posOffset>
          </wp:positionH>
          <wp:positionV relativeFrom="paragraph">
            <wp:posOffset>-431165</wp:posOffset>
          </wp:positionV>
          <wp:extent cx="7565162" cy="1123950"/>
          <wp:effectExtent l="0" t="0" r="0" b="0"/>
          <wp:wrapNone/>
          <wp:docPr id="1" name="圖片 1" descr="一張含有 文字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7.95pt;height:27.9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A9542EF"/>
    <w:multiLevelType w:val="hybridMultilevel"/>
    <w:tmpl w:val="8422A10E"/>
    <w:lvl w:ilvl="0" w:tplc="D0FAB9E8">
      <w:start w:val="1"/>
      <w:numFmt w:val="decimal"/>
      <w:lvlText w:val="%1."/>
      <w:lvlJc w:val="left"/>
      <w:pPr>
        <w:ind w:left="720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4"/>
  </w:num>
  <w:num w:numId="10" w16cid:durableId="442499570">
    <w:abstractNumId w:val="14"/>
  </w:num>
  <w:num w:numId="11" w16cid:durableId="4477047">
    <w:abstractNumId w:val="3"/>
  </w:num>
  <w:num w:numId="12" w16cid:durableId="1266037166">
    <w:abstractNumId w:val="16"/>
  </w:num>
  <w:num w:numId="13" w16cid:durableId="175652978">
    <w:abstractNumId w:val="5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8"/>
  </w:num>
  <w:num w:numId="17" w16cid:durableId="1414619728">
    <w:abstractNumId w:val="13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20"/>
  </w:num>
  <w:num w:numId="21" w16cid:durableId="520315166">
    <w:abstractNumId w:val="11"/>
  </w:num>
  <w:num w:numId="22" w16cid:durableId="1617709310">
    <w:abstractNumId w:val="0"/>
  </w:num>
  <w:num w:numId="23" w16cid:durableId="13561492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467CF"/>
    <w:rsid w:val="00057D4D"/>
    <w:rsid w:val="000633B6"/>
    <w:rsid w:val="0006459E"/>
    <w:rsid w:val="000661D6"/>
    <w:rsid w:val="0007141B"/>
    <w:rsid w:val="00076FA6"/>
    <w:rsid w:val="00083024"/>
    <w:rsid w:val="00096449"/>
    <w:rsid w:val="00097887"/>
    <w:rsid w:val="000A204E"/>
    <w:rsid w:val="000B41D0"/>
    <w:rsid w:val="000B602A"/>
    <w:rsid w:val="000E2D4E"/>
    <w:rsid w:val="000E4405"/>
    <w:rsid w:val="000E4584"/>
    <w:rsid w:val="000E555F"/>
    <w:rsid w:val="000E58CD"/>
    <w:rsid w:val="000F386A"/>
    <w:rsid w:val="001022E4"/>
    <w:rsid w:val="001145BE"/>
    <w:rsid w:val="00117084"/>
    <w:rsid w:val="00124522"/>
    <w:rsid w:val="00124A34"/>
    <w:rsid w:val="00135252"/>
    <w:rsid w:val="001412D4"/>
    <w:rsid w:val="00153262"/>
    <w:rsid w:val="00157029"/>
    <w:rsid w:val="00164750"/>
    <w:rsid w:val="00165B48"/>
    <w:rsid w:val="001752D5"/>
    <w:rsid w:val="00175CD1"/>
    <w:rsid w:val="00182EB0"/>
    <w:rsid w:val="00185F29"/>
    <w:rsid w:val="00187854"/>
    <w:rsid w:val="00192EF0"/>
    <w:rsid w:val="001A2F95"/>
    <w:rsid w:val="001A3DCA"/>
    <w:rsid w:val="001A4F4D"/>
    <w:rsid w:val="001B2F67"/>
    <w:rsid w:val="001B3365"/>
    <w:rsid w:val="001B3571"/>
    <w:rsid w:val="001B5B02"/>
    <w:rsid w:val="001B66DB"/>
    <w:rsid w:val="001C0642"/>
    <w:rsid w:val="001C2A38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3758"/>
    <w:rsid w:val="002541CA"/>
    <w:rsid w:val="002578E0"/>
    <w:rsid w:val="00257B1E"/>
    <w:rsid w:val="00265AA8"/>
    <w:rsid w:val="002742F5"/>
    <w:rsid w:val="00280BFD"/>
    <w:rsid w:val="002813E6"/>
    <w:rsid w:val="00286685"/>
    <w:rsid w:val="00287DA6"/>
    <w:rsid w:val="00294B6E"/>
    <w:rsid w:val="00295ADF"/>
    <w:rsid w:val="002A2958"/>
    <w:rsid w:val="002A61FE"/>
    <w:rsid w:val="002A7669"/>
    <w:rsid w:val="002B39AA"/>
    <w:rsid w:val="002B3F2C"/>
    <w:rsid w:val="002B7F9E"/>
    <w:rsid w:val="002C33A2"/>
    <w:rsid w:val="002C5663"/>
    <w:rsid w:val="002C7E62"/>
    <w:rsid w:val="002D2E11"/>
    <w:rsid w:val="002D517B"/>
    <w:rsid w:val="002D6E0E"/>
    <w:rsid w:val="002D704D"/>
    <w:rsid w:val="002D7F56"/>
    <w:rsid w:val="002E15F3"/>
    <w:rsid w:val="002E27DF"/>
    <w:rsid w:val="002E2BE7"/>
    <w:rsid w:val="002E587D"/>
    <w:rsid w:val="002E6743"/>
    <w:rsid w:val="002F4520"/>
    <w:rsid w:val="002F636A"/>
    <w:rsid w:val="002F748E"/>
    <w:rsid w:val="002F7863"/>
    <w:rsid w:val="0030669C"/>
    <w:rsid w:val="00314C50"/>
    <w:rsid w:val="0032354F"/>
    <w:rsid w:val="00323D45"/>
    <w:rsid w:val="003312CE"/>
    <w:rsid w:val="00336E3A"/>
    <w:rsid w:val="00340A4E"/>
    <w:rsid w:val="00346063"/>
    <w:rsid w:val="003464D9"/>
    <w:rsid w:val="00350B05"/>
    <w:rsid w:val="0036573B"/>
    <w:rsid w:val="00375DF1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4035"/>
    <w:rsid w:val="003D116E"/>
    <w:rsid w:val="003D1834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12BEA"/>
    <w:rsid w:val="00423758"/>
    <w:rsid w:val="00433BF3"/>
    <w:rsid w:val="0043426E"/>
    <w:rsid w:val="0043597A"/>
    <w:rsid w:val="004461AE"/>
    <w:rsid w:val="00450D4C"/>
    <w:rsid w:val="00451A3F"/>
    <w:rsid w:val="004607AF"/>
    <w:rsid w:val="00464B61"/>
    <w:rsid w:val="00465C96"/>
    <w:rsid w:val="004703C8"/>
    <w:rsid w:val="0047169B"/>
    <w:rsid w:val="00480FBB"/>
    <w:rsid w:val="00482551"/>
    <w:rsid w:val="004831FC"/>
    <w:rsid w:val="00487501"/>
    <w:rsid w:val="004A2E2F"/>
    <w:rsid w:val="004A4777"/>
    <w:rsid w:val="004A5D8A"/>
    <w:rsid w:val="004B1398"/>
    <w:rsid w:val="004B6A03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4EF1"/>
    <w:rsid w:val="005057FB"/>
    <w:rsid w:val="005159FA"/>
    <w:rsid w:val="00524D68"/>
    <w:rsid w:val="00532AD8"/>
    <w:rsid w:val="00534FED"/>
    <w:rsid w:val="00537238"/>
    <w:rsid w:val="00540486"/>
    <w:rsid w:val="005438AD"/>
    <w:rsid w:val="00556208"/>
    <w:rsid w:val="005566A0"/>
    <w:rsid w:val="00556EEC"/>
    <w:rsid w:val="005619BC"/>
    <w:rsid w:val="00563F27"/>
    <w:rsid w:val="005678A2"/>
    <w:rsid w:val="00574311"/>
    <w:rsid w:val="0057476C"/>
    <w:rsid w:val="00581DBF"/>
    <w:rsid w:val="00584079"/>
    <w:rsid w:val="00592357"/>
    <w:rsid w:val="00593AD1"/>
    <w:rsid w:val="0059681B"/>
    <w:rsid w:val="005A2984"/>
    <w:rsid w:val="005A447D"/>
    <w:rsid w:val="005B59D8"/>
    <w:rsid w:val="005B6C15"/>
    <w:rsid w:val="005D069B"/>
    <w:rsid w:val="005D2954"/>
    <w:rsid w:val="005E1947"/>
    <w:rsid w:val="005E5BF0"/>
    <w:rsid w:val="005F7C4A"/>
    <w:rsid w:val="00600B3B"/>
    <w:rsid w:val="00604DF2"/>
    <w:rsid w:val="0060558E"/>
    <w:rsid w:val="006101FC"/>
    <w:rsid w:val="00612307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D2902"/>
    <w:rsid w:val="006D7C6B"/>
    <w:rsid w:val="006E6CB1"/>
    <w:rsid w:val="006F1C25"/>
    <w:rsid w:val="006F28C5"/>
    <w:rsid w:val="006F7924"/>
    <w:rsid w:val="00713969"/>
    <w:rsid w:val="00722215"/>
    <w:rsid w:val="00734457"/>
    <w:rsid w:val="00734657"/>
    <w:rsid w:val="0073674E"/>
    <w:rsid w:val="007410AF"/>
    <w:rsid w:val="007438AA"/>
    <w:rsid w:val="007503AC"/>
    <w:rsid w:val="00761E71"/>
    <w:rsid w:val="007628F6"/>
    <w:rsid w:val="00766912"/>
    <w:rsid w:val="0078209B"/>
    <w:rsid w:val="00783946"/>
    <w:rsid w:val="00784EA6"/>
    <w:rsid w:val="00792C0C"/>
    <w:rsid w:val="007943BD"/>
    <w:rsid w:val="007969E5"/>
    <w:rsid w:val="00796CD8"/>
    <w:rsid w:val="00797FCF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3BFC"/>
    <w:rsid w:val="008C52E2"/>
    <w:rsid w:val="008D4BAE"/>
    <w:rsid w:val="008D5419"/>
    <w:rsid w:val="008E0E85"/>
    <w:rsid w:val="008E7F15"/>
    <w:rsid w:val="008F02FB"/>
    <w:rsid w:val="008F6E97"/>
    <w:rsid w:val="008F7025"/>
    <w:rsid w:val="00905A1E"/>
    <w:rsid w:val="009067F1"/>
    <w:rsid w:val="00913BFC"/>
    <w:rsid w:val="0091760A"/>
    <w:rsid w:val="00920C85"/>
    <w:rsid w:val="009313CE"/>
    <w:rsid w:val="00935EA6"/>
    <w:rsid w:val="009418A6"/>
    <w:rsid w:val="009503A0"/>
    <w:rsid w:val="00951359"/>
    <w:rsid w:val="00961FAD"/>
    <w:rsid w:val="009743D4"/>
    <w:rsid w:val="00995F21"/>
    <w:rsid w:val="009A352F"/>
    <w:rsid w:val="009B0AC1"/>
    <w:rsid w:val="009B4FF6"/>
    <w:rsid w:val="009B7667"/>
    <w:rsid w:val="009C04B7"/>
    <w:rsid w:val="009C1123"/>
    <w:rsid w:val="009C28F5"/>
    <w:rsid w:val="009C2F97"/>
    <w:rsid w:val="009C4D8A"/>
    <w:rsid w:val="009C5AC8"/>
    <w:rsid w:val="009C7520"/>
    <w:rsid w:val="009D5B54"/>
    <w:rsid w:val="009F5F44"/>
    <w:rsid w:val="00A03B95"/>
    <w:rsid w:val="00A04271"/>
    <w:rsid w:val="00A22169"/>
    <w:rsid w:val="00A2343C"/>
    <w:rsid w:val="00A23546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0CF1"/>
    <w:rsid w:val="00A82672"/>
    <w:rsid w:val="00A8427F"/>
    <w:rsid w:val="00A920F1"/>
    <w:rsid w:val="00A92247"/>
    <w:rsid w:val="00AA270E"/>
    <w:rsid w:val="00AB5EA5"/>
    <w:rsid w:val="00AB6435"/>
    <w:rsid w:val="00AB6D26"/>
    <w:rsid w:val="00AC5AD9"/>
    <w:rsid w:val="00AD043C"/>
    <w:rsid w:val="00AD068B"/>
    <w:rsid w:val="00AD0829"/>
    <w:rsid w:val="00AD652D"/>
    <w:rsid w:val="00AF277F"/>
    <w:rsid w:val="00AF6C53"/>
    <w:rsid w:val="00B000F8"/>
    <w:rsid w:val="00B028CF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94E39"/>
    <w:rsid w:val="00BA2DCA"/>
    <w:rsid w:val="00BA799D"/>
    <w:rsid w:val="00BB2A9A"/>
    <w:rsid w:val="00BB6C12"/>
    <w:rsid w:val="00BC0E21"/>
    <w:rsid w:val="00BC1A4B"/>
    <w:rsid w:val="00BC6252"/>
    <w:rsid w:val="00BD0207"/>
    <w:rsid w:val="00BD1AF9"/>
    <w:rsid w:val="00BE0BBB"/>
    <w:rsid w:val="00BE1485"/>
    <w:rsid w:val="00BE2DC3"/>
    <w:rsid w:val="00BE4E50"/>
    <w:rsid w:val="00BE6BA1"/>
    <w:rsid w:val="00BF0F26"/>
    <w:rsid w:val="00BF2008"/>
    <w:rsid w:val="00C02ABB"/>
    <w:rsid w:val="00C057E7"/>
    <w:rsid w:val="00C07A6D"/>
    <w:rsid w:val="00C100A0"/>
    <w:rsid w:val="00C413AB"/>
    <w:rsid w:val="00C451C4"/>
    <w:rsid w:val="00C57B33"/>
    <w:rsid w:val="00C73E0B"/>
    <w:rsid w:val="00C80C9E"/>
    <w:rsid w:val="00C82B46"/>
    <w:rsid w:val="00C92D00"/>
    <w:rsid w:val="00CA1395"/>
    <w:rsid w:val="00CA1856"/>
    <w:rsid w:val="00CA33AC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27011"/>
    <w:rsid w:val="00D3031F"/>
    <w:rsid w:val="00D30B57"/>
    <w:rsid w:val="00D52B30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358D"/>
    <w:rsid w:val="00DC584F"/>
    <w:rsid w:val="00DD4F83"/>
    <w:rsid w:val="00E006E3"/>
    <w:rsid w:val="00E102DE"/>
    <w:rsid w:val="00E210E8"/>
    <w:rsid w:val="00E238A8"/>
    <w:rsid w:val="00E254FE"/>
    <w:rsid w:val="00E30CA5"/>
    <w:rsid w:val="00E30F84"/>
    <w:rsid w:val="00E318D4"/>
    <w:rsid w:val="00E31FB5"/>
    <w:rsid w:val="00E40046"/>
    <w:rsid w:val="00E575FC"/>
    <w:rsid w:val="00E603AD"/>
    <w:rsid w:val="00E612D4"/>
    <w:rsid w:val="00E6217D"/>
    <w:rsid w:val="00E6252B"/>
    <w:rsid w:val="00E62FAA"/>
    <w:rsid w:val="00E6513C"/>
    <w:rsid w:val="00E710EE"/>
    <w:rsid w:val="00E73615"/>
    <w:rsid w:val="00E73FC0"/>
    <w:rsid w:val="00E76FAB"/>
    <w:rsid w:val="00E837DC"/>
    <w:rsid w:val="00E90FFC"/>
    <w:rsid w:val="00E93F06"/>
    <w:rsid w:val="00E94928"/>
    <w:rsid w:val="00E94D96"/>
    <w:rsid w:val="00E95543"/>
    <w:rsid w:val="00E96ADC"/>
    <w:rsid w:val="00EA1FCD"/>
    <w:rsid w:val="00EA2BF2"/>
    <w:rsid w:val="00EA4C94"/>
    <w:rsid w:val="00EC26A5"/>
    <w:rsid w:val="00EC7956"/>
    <w:rsid w:val="00ED4372"/>
    <w:rsid w:val="00EF0A8E"/>
    <w:rsid w:val="00EF2C6C"/>
    <w:rsid w:val="00EF4F7C"/>
    <w:rsid w:val="00F0055C"/>
    <w:rsid w:val="00F03780"/>
    <w:rsid w:val="00F10A7C"/>
    <w:rsid w:val="00F11770"/>
    <w:rsid w:val="00F17125"/>
    <w:rsid w:val="00F257A0"/>
    <w:rsid w:val="00F2686B"/>
    <w:rsid w:val="00F26FF7"/>
    <w:rsid w:val="00F27069"/>
    <w:rsid w:val="00F31D95"/>
    <w:rsid w:val="00F33C96"/>
    <w:rsid w:val="00F364A5"/>
    <w:rsid w:val="00F375EE"/>
    <w:rsid w:val="00F46E97"/>
    <w:rsid w:val="00F5560D"/>
    <w:rsid w:val="00F561A4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A8267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  <w:style w:type="character" w:styleId="af0">
    <w:name w:val="Hyperlink"/>
    <w:basedOn w:val="a0"/>
    <w:uiPriority w:val="99"/>
    <w:semiHidden/>
    <w:unhideWhenUsed/>
    <w:rsid w:val="005A447D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A82672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0IywrcJlNHA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4F02B9-82F8-4AE7-9763-46326F125537}"/>
</file>

<file path=customXml/itemProps2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239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142</cp:revision>
  <cp:lastPrinted>2022-08-31T07:55:00Z</cp:lastPrinted>
  <dcterms:created xsi:type="dcterms:W3CDTF">2023-02-02T08:21:00Z</dcterms:created>
  <dcterms:modified xsi:type="dcterms:W3CDTF">2023-08-24T03:18:00Z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