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70778676" w:rsidR="003F0F0F" w:rsidRPr="000E58CD" w:rsidRDefault="008332DD" w:rsidP="006A413F">
      <w:pPr>
        <w:tabs>
          <w:tab w:val="left" w:pos="2057"/>
        </w:tabs>
        <w:spacing w:before="36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5EE47009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FD479A" wp14:editId="43E5AEB0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5D169" w14:textId="121F863B" w:rsidR="00D77318" w:rsidRPr="00D3634D" w:rsidRDefault="008D5419" w:rsidP="00D7731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 w:rsidRPr="00A82672">
                              <w:rPr>
                                <w:b/>
                                <w:bCs/>
                                <w:color w:val="265B43" w:themeColor="accent2" w:themeShade="80"/>
                              </w:rPr>
                              <w:t xml:space="preserve">         </w:t>
                            </w:r>
                            <w:r w:rsidR="00D7731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77318" w:rsidRPr="00FE436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D77318" w:rsidRPr="00D363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EP13 老兵黃光漢: 認識無線電通訊兵</w:t>
                            </w:r>
                          </w:p>
                          <w:p w14:paraId="18F3A096" w14:textId="5BD21F6A" w:rsidR="008D5419" w:rsidRPr="005A447D" w:rsidRDefault="00D77318" w:rsidP="00D7731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1" w:history="1">
                              <w:r>
                                <w:rPr>
                                  <w:rStyle w:val="af0"/>
                                </w:rPr>
                                <w:t>https://youtu.be/0IywrcJlNHA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5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C55D169" w14:textId="121F863B" w:rsidR="00D77318" w:rsidRPr="00D3634D" w:rsidRDefault="008D5419" w:rsidP="00D7731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 w:rsidRPr="00A82672">
                        <w:rPr>
                          <w:b/>
                          <w:bCs/>
                          <w:color w:val="265B43" w:themeColor="accent2" w:themeShade="80"/>
                        </w:rPr>
                        <w:t xml:space="preserve">         </w:t>
                      </w:r>
                      <w:r w:rsidR="00D77318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</w:t>
                      </w:r>
                      <w:r w:rsidR="00D77318" w:rsidRPr="00FE436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D77318" w:rsidRPr="00D363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EP13 老兵黃光漢: 認識無線電通訊兵</w:t>
                      </w:r>
                    </w:p>
                    <w:p w14:paraId="18F3A096" w14:textId="5BD21F6A" w:rsidR="008D5419" w:rsidRPr="005A447D" w:rsidRDefault="00D77318" w:rsidP="00D77318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2" w:history="1">
                        <w:r>
                          <w:rPr>
                            <w:rStyle w:val="af0"/>
                          </w:rPr>
                          <w:t>https://youtu.be/0IywrcJlNHA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6E57954B" w:rsidR="005B59D8" w:rsidRPr="00B60D1C" w:rsidRDefault="001B3DF8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7A4038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710464" behindDoc="0" locked="0" layoutInCell="1" allowOverlap="1" wp14:anchorId="781EB89B" wp14:editId="05EBC966">
            <wp:simplePos x="0" y="0"/>
            <wp:positionH relativeFrom="margin">
              <wp:align>right</wp:align>
            </wp:positionH>
            <wp:positionV relativeFrom="paragraph">
              <wp:posOffset>197258</wp:posOffset>
            </wp:positionV>
            <wp:extent cx="720000" cy="720000"/>
            <wp:effectExtent l="0" t="0" r="4445" b="4445"/>
            <wp:wrapNone/>
            <wp:docPr id="22" name="圖片 22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正方形, 對稱, 圖形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593200DA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397E9046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0E0E70EC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4E34409" w14:textId="2AC7C511" w:rsidR="006822C3" w:rsidRPr="0043597A" w:rsidRDefault="00F5560D" w:rsidP="0043597A">
      <w:pPr>
        <w:pStyle w:val="a7"/>
        <w:numPr>
          <w:ilvl w:val="0"/>
          <w:numId w:val="23"/>
        </w:numPr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</w:t>
      </w:r>
      <w:r w:rsidR="00D52B30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有甚麼值得我們學習的地方？</w:t>
      </w:r>
      <w:r w:rsidR="000F386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你會如何向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他</w:t>
      </w:r>
      <w:r w:rsidR="000F386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學習？</w:t>
      </w:r>
      <w:r w:rsidR="004A4777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寫下來或畫出來。</w:t>
      </w:r>
      <w:r w:rsidR="000F386A" w:rsidRPr="0043597A">
        <w:rPr>
          <w:rFonts w:ascii="Microsoft JhengHei" w:eastAsia="Microsoft JhengHei" w:hAnsi="Microsoft JhengHei"/>
          <w:color w:val="FF0000"/>
          <w:shd w:val="pct15" w:color="auto" w:fill="FFFFFF"/>
        </w:rPr>
        <w:t xml:space="preserve"> </w:t>
      </w:r>
    </w:p>
    <w:p w14:paraId="6EA7DF94" w14:textId="1E7CC0E5" w:rsidR="00D52B30" w:rsidRDefault="0043597A" w:rsidP="00D52B30">
      <w:pPr>
        <w:jc w:val="both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noProof/>
          <w:color w:val="484F5E" w:themeColor="text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D1C75" wp14:editId="288779CB">
                <wp:simplePos x="0" y="0"/>
                <wp:positionH relativeFrom="margin">
                  <wp:align>right</wp:align>
                </wp:positionH>
                <wp:positionV relativeFrom="paragraph">
                  <wp:posOffset>132525</wp:posOffset>
                </wp:positionV>
                <wp:extent cx="6248647" cy="4976025"/>
                <wp:effectExtent l="57150" t="57150" r="114300" b="129540"/>
                <wp:wrapNone/>
                <wp:docPr id="7" name="流程圖: 替代程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647" cy="4976025"/>
                        </a:xfrm>
                        <a:custGeom>
                          <a:avLst/>
                          <a:gdLst>
                            <a:gd name="connsiteX0" fmla="*/ 0 w 6248647"/>
                            <a:gd name="connsiteY0" fmla="*/ 829338 h 4976025"/>
                            <a:gd name="connsiteX1" fmla="*/ 829338 w 6248647"/>
                            <a:gd name="connsiteY1" fmla="*/ 0 h 4976025"/>
                            <a:gd name="connsiteX2" fmla="*/ 1311285 w 6248647"/>
                            <a:gd name="connsiteY2" fmla="*/ 0 h 4976025"/>
                            <a:gd name="connsiteX3" fmla="*/ 1747332 w 6248647"/>
                            <a:gd name="connsiteY3" fmla="*/ 0 h 4976025"/>
                            <a:gd name="connsiteX4" fmla="*/ 2366979 w 6248647"/>
                            <a:gd name="connsiteY4" fmla="*/ 0 h 4976025"/>
                            <a:gd name="connsiteX5" fmla="*/ 2986625 w 6248647"/>
                            <a:gd name="connsiteY5" fmla="*/ 0 h 4976025"/>
                            <a:gd name="connsiteX6" fmla="*/ 3514472 w 6248647"/>
                            <a:gd name="connsiteY6" fmla="*/ 0 h 4976025"/>
                            <a:gd name="connsiteX7" fmla="*/ 3996419 w 6248647"/>
                            <a:gd name="connsiteY7" fmla="*/ 0 h 4976025"/>
                            <a:gd name="connsiteX8" fmla="*/ 4570165 w 6248647"/>
                            <a:gd name="connsiteY8" fmla="*/ 0 h 4976025"/>
                            <a:gd name="connsiteX9" fmla="*/ 5419310 w 6248647"/>
                            <a:gd name="connsiteY9" fmla="*/ 0 h 4976025"/>
                            <a:gd name="connsiteX10" fmla="*/ 6248648 w 6248647"/>
                            <a:gd name="connsiteY10" fmla="*/ 829338 h 4976025"/>
                            <a:gd name="connsiteX11" fmla="*/ 6248647 w 6248647"/>
                            <a:gd name="connsiteY11" fmla="*/ 4146688 h 4976025"/>
                            <a:gd name="connsiteX12" fmla="*/ 5419309 w 6248647"/>
                            <a:gd name="connsiteY12" fmla="*/ 4976026 h 4976025"/>
                            <a:gd name="connsiteX13" fmla="*/ 4799663 w 6248647"/>
                            <a:gd name="connsiteY13" fmla="*/ 4976026 h 4976025"/>
                            <a:gd name="connsiteX14" fmla="*/ 4225917 w 6248647"/>
                            <a:gd name="connsiteY14" fmla="*/ 4976026 h 4976025"/>
                            <a:gd name="connsiteX15" fmla="*/ 3698070 w 6248647"/>
                            <a:gd name="connsiteY15" fmla="*/ 4976026 h 4976025"/>
                            <a:gd name="connsiteX16" fmla="*/ 3078424 w 6248647"/>
                            <a:gd name="connsiteY16" fmla="*/ 4976025 h 4976025"/>
                            <a:gd name="connsiteX17" fmla="*/ 2642377 w 6248647"/>
                            <a:gd name="connsiteY17" fmla="*/ 4976025 h 4976025"/>
                            <a:gd name="connsiteX18" fmla="*/ 2068630 w 6248647"/>
                            <a:gd name="connsiteY18" fmla="*/ 4976025 h 4976025"/>
                            <a:gd name="connsiteX19" fmla="*/ 1540784 w 6248647"/>
                            <a:gd name="connsiteY19" fmla="*/ 4976025 h 4976025"/>
                            <a:gd name="connsiteX20" fmla="*/ 829338 w 6248647"/>
                            <a:gd name="connsiteY20" fmla="*/ 4976025 h 4976025"/>
                            <a:gd name="connsiteX21" fmla="*/ 0 w 6248647"/>
                            <a:gd name="connsiteY21" fmla="*/ 4146687 h 4976025"/>
                            <a:gd name="connsiteX22" fmla="*/ 0 w 6248647"/>
                            <a:gd name="connsiteY22" fmla="*/ 3693316 h 4976025"/>
                            <a:gd name="connsiteX23" fmla="*/ 0 w 6248647"/>
                            <a:gd name="connsiteY23" fmla="*/ 3140424 h 4976025"/>
                            <a:gd name="connsiteX24" fmla="*/ 0 w 6248647"/>
                            <a:gd name="connsiteY24" fmla="*/ 2587533 h 4976025"/>
                            <a:gd name="connsiteX25" fmla="*/ 0 w 6248647"/>
                            <a:gd name="connsiteY25" fmla="*/ 2134162 h 4976025"/>
                            <a:gd name="connsiteX26" fmla="*/ 0 w 6248647"/>
                            <a:gd name="connsiteY26" fmla="*/ 1647617 h 4976025"/>
                            <a:gd name="connsiteX27" fmla="*/ 0 w 6248647"/>
                            <a:gd name="connsiteY27" fmla="*/ 829338 h 4976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248647" h="4976025" fill="none" extrusionOk="0">
                              <a:moveTo>
                                <a:pt x="0" y="829338"/>
                              </a:moveTo>
                              <a:cubicBezTo>
                                <a:pt x="36335" y="243060"/>
                                <a:pt x="355424" y="35969"/>
                                <a:pt x="829338" y="0"/>
                              </a:cubicBezTo>
                              <a:cubicBezTo>
                                <a:pt x="1037436" y="-54445"/>
                                <a:pt x="1210125" y="12738"/>
                                <a:pt x="1311285" y="0"/>
                              </a:cubicBezTo>
                              <a:cubicBezTo>
                                <a:pt x="1412445" y="-12738"/>
                                <a:pt x="1659880" y="20460"/>
                                <a:pt x="1747332" y="0"/>
                              </a:cubicBezTo>
                              <a:cubicBezTo>
                                <a:pt x="1834784" y="-20460"/>
                                <a:pt x="2210173" y="63425"/>
                                <a:pt x="2366979" y="0"/>
                              </a:cubicBezTo>
                              <a:cubicBezTo>
                                <a:pt x="2523785" y="-63425"/>
                                <a:pt x="2748983" y="62859"/>
                                <a:pt x="2986625" y="0"/>
                              </a:cubicBezTo>
                              <a:cubicBezTo>
                                <a:pt x="3224267" y="-62859"/>
                                <a:pt x="3373393" y="58207"/>
                                <a:pt x="3514472" y="0"/>
                              </a:cubicBezTo>
                              <a:cubicBezTo>
                                <a:pt x="3655551" y="-58207"/>
                                <a:pt x="3888301" y="10168"/>
                                <a:pt x="3996419" y="0"/>
                              </a:cubicBezTo>
                              <a:cubicBezTo>
                                <a:pt x="4104537" y="-10168"/>
                                <a:pt x="4303446" y="10194"/>
                                <a:pt x="4570165" y="0"/>
                              </a:cubicBezTo>
                              <a:cubicBezTo>
                                <a:pt x="4836884" y="-10194"/>
                                <a:pt x="5220713" y="71660"/>
                                <a:pt x="5419310" y="0"/>
                              </a:cubicBezTo>
                              <a:cubicBezTo>
                                <a:pt x="5781445" y="-32892"/>
                                <a:pt x="6202992" y="452024"/>
                                <a:pt x="6248648" y="829338"/>
                              </a:cubicBezTo>
                              <a:cubicBezTo>
                                <a:pt x="6293079" y="1853204"/>
                                <a:pt x="6133601" y="2814833"/>
                                <a:pt x="6248647" y="4146688"/>
                              </a:cubicBezTo>
                              <a:cubicBezTo>
                                <a:pt x="6288568" y="4631450"/>
                                <a:pt x="5768234" y="5053322"/>
                                <a:pt x="5419309" y="4976026"/>
                              </a:cubicBezTo>
                              <a:cubicBezTo>
                                <a:pt x="5288415" y="5049944"/>
                                <a:pt x="5023647" y="4971421"/>
                                <a:pt x="4799663" y="4976026"/>
                              </a:cubicBezTo>
                              <a:cubicBezTo>
                                <a:pt x="4575679" y="4980631"/>
                                <a:pt x="4446272" y="4962382"/>
                                <a:pt x="4225917" y="4976026"/>
                              </a:cubicBezTo>
                              <a:cubicBezTo>
                                <a:pt x="4005562" y="4989670"/>
                                <a:pt x="3900783" y="4927849"/>
                                <a:pt x="3698070" y="4976026"/>
                              </a:cubicBezTo>
                              <a:cubicBezTo>
                                <a:pt x="3495357" y="5024203"/>
                                <a:pt x="3326048" y="4964919"/>
                                <a:pt x="3078424" y="4976025"/>
                              </a:cubicBezTo>
                              <a:cubicBezTo>
                                <a:pt x="2830800" y="4987131"/>
                                <a:pt x="2810896" y="4931833"/>
                                <a:pt x="2642377" y="4976025"/>
                              </a:cubicBezTo>
                              <a:cubicBezTo>
                                <a:pt x="2473858" y="5020217"/>
                                <a:pt x="2320776" y="4962270"/>
                                <a:pt x="2068630" y="4976025"/>
                              </a:cubicBezTo>
                              <a:cubicBezTo>
                                <a:pt x="1816484" y="4989780"/>
                                <a:pt x="1691395" y="4946323"/>
                                <a:pt x="1540784" y="4976025"/>
                              </a:cubicBezTo>
                              <a:cubicBezTo>
                                <a:pt x="1390173" y="5005727"/>
                                <a:pt x="999655" y="4900492"/>
                                <a:pt x="829338" y="4976025"/>
                              </a:cubicBezTo>
                              <a:cubicBezTo>
                                <a:pt x="392137" y="4961362"/>
                                <a:pt x="-16070" y="4526129"/>
                                <a:pt x="0" y="4146687"/>
                              </a:cubicBezTo>
                              <a:cubicBezTo>
                                <a:pt x="-36977" y="3930722"/>
                                <a:pt x="16822" y="3801916"/>
                                <a:pt x="0" y="3693316"/>
                              </a:cubicBezTo>
                              <a:cubicBezTo>
                                <a:pt x="-16822" y="3584716"/>
                                <a:pt x="49570" y="3281042"/>
                                <a:pt x="0" y="3140424"/>
                              </a:cubicBezTo>
                              <a:cubicBezTo>
                                <a:pt x="-49570" y="2999806"/>
                                <a:pt x="23847" y="2797615"/>
                                <a:pt x="0" y="2587533"/>
                              </a:cubicBezTo>
                              <a:cubicBezTo>
                                <a:pt x="-23847" y="2377451"/>
                                <a:pt x="37642" y="2322622"/>
                                <a:pt x="0" y="2134162"/>
                              </a:cubicBezTo>
                              <a:cubicBezTo>
                                <a:pt x="-37642" y="1945702"/>
                                <a:pt x="24521" y="1834972"/>
                                <a:pt x="0" y="1647617"/>
                              </a:cubicBezTo>
                              <a:cubicBezTo>
                                <a:pt x="-24521" y="1460262"/>
                                <a:pt x="31926" y="993792"/>
                                <a:pt x="0" y="829338"/>
                              </a:cubicBezTo>
                              <a:close/>
                            </a:path>
                            <a:path w="6248647" h="4976025" stroke="0" extrusionOk="0">
                              <a:moveTo>
                                <a:pt x="0" y="829338"/>
                              </a:moveTo>
                              <a:cubicBezTo>
                                <a:pt x="73791" y="421388"/>
                                <a:pt x="368923" y="79404"/>
                                <a:pt x="829338" y="0"/>
                              </a:cubicBezTo>
                              <a:cubicBezTo>
                                <a:pt x="1007232" y="-25005"/>
                                <a:pt x="1171278" y="14839"/>
                                <a:pt x="1265385" y="0"/>
                              </a:cubicBezTo>
                              <a:cubicBezTo>
                                <a:pt x="1359492" y="-14839"/>
                                <a:pt x="1631939" y="46738"/>
                                <a:pt x="1747332" y="0"/>
                              </a:cubicBezTo>
                              <a:cubicBezTo>
                                <a:pt x="1862725" y="-46738"/>
                                <a:pt x="2118037" y="65200"/>
                                <a:pt x="2321079" y="0"/>
                              </a:cubicBezTo>
                              <a:cubicBezTo>
                                <a:pt x="2524121" y="-65200"/>
                                <a:pt x="2627097" y="22086"/>
                                <a:pt x="2757126" y="0"/>
                              </a:cubicBezTo>
                              <a:cubicBezTo>
                                <a:pt x="2887155" y="-22086"/>
                                <a:pt x="3051660" y="53834"/>
                                <a:pt x="3239073" y="0"/>
                              </a:cubicBezTo>
                              <a:cubicBezTo>
                                <a:pt x="3426486" y="-53834"/>
                                <a:pt x="3487006" y="35823"/>
                                <a:pt x="3675121" y="0"/>
                              </a:cubicBezTo>
                              <a:cubicBezTo>
                                <a:pt x="3863236" y="-35823"/>
                                <a:pt x="4105691" y="3791"/>
                                <a:pt x="4340667" y="0"/>
                              </a:cubicBezTo>
                              <a:cubicBezTo>
                                <a:pt x="4575643" y="-3791"/>
                                <a:pt x="4884762" y="37557"/>
                                <a:pt x="5419310" y="0"/>
                              </a:cubicBezTo>
                              <a:cubicBezTo>
                                <a:pt x="5861114" y="-14507"/>
                                <a:pt x="6260059" y="406457"/>
                                <a:pt x="6248648" y="829338"/>
                              </a:cubicBezTo>
                              <a:cubicBezTo>
                                <a:pt x="6111741" y="1663556"/>
                                <a:pt x="6042067" y="2855573"/>
                                <a:pt x="6248647" y="4146688"/>
                              </a:cubicBezTo>
                              <a:cubicBezTo>
                                <a:pt x="6307899" y="4711264"/>
                                <a:pt x="5774138" y="5009052"/>
                                <a:pt x="5419309" y="4976026"/>
                              </a:cubicBezTo>
                              <a:cubicBezTo>
                                <a:pt x="5188593" y="5023856"/>
                                <a:pt x="5137128" y="4969560"/>
                                <a:pt x="4891462" y="4976026"/>
                              </a:cubicBezTo>
                              <a:cubicBezTo>
                                <a:pt x="4645796" y="4982492"/>
                                <a:pt x="4579866" y="4929528"/>
                                <a:pt x="4409515" y="4976026"/>
                              </a:cubicBezTo>
                              <a:cubicBezTo>
                                <a:pt x="4239164" y="5022524"/>
                                <a:pt x="4155134" y="4961407"/>
                                <a:pt x="3973468" y="4976026"/>
                              </a:cubicBezTo>
                              <a:cubicBezTo>
                                <a:pt x="3791802" y="4990645"/>
                                <a:pt x="3555744" y="4974470"/>
                                <a:pt x="3445621" y="4976026"/>
                              </a:cubicBezTo>
                              <a:cubicBezTo>
                                <a:pt x="3335498" y="4977581"/>
                                <a:pt x="2978693" y="4959214"/>
                                <a:pt x="2780076" y="4976025"/>
                              </a:cubicBezTo>
                              <a:cubicBezTo>
                                <a:pt x="2581459" y="4992836"/>
                                <a:pt x="2416772" y="4928524"/>
                                <a:pt x="2206329" y="4976025"/>
                              </a:cubicBezTo>
                              <a:cubicBezTo>
                                <a:pt x="1995886" y="5023526"/>
                                <a:pt x="1799640" y="4913177"/>
                                <a:pt x="1678483" y="4976025"/>
                              </a:cubicBezTo>
                              <a:cubicBezTo>
                                <a:pt x="1557326" y="5038873"/>
                                <a:pt x="1074200" y="4905801"/>
                                <a:pt x="829338" y="4976025"/>
                              </a:cubicBezTo>
                              <a:cubicBezTo>
                                <a:pt x="413827" y="5018402"/>
                                <a:pt x="-10688" y="4565189"/>
                                <a:pt x="0" y="4146687"/>
                              </a:cubicBezTo>
                              <a:cubicBezTo>
                                <a:pt x="-20075" y="4041836"/>
                                <a:pt x="36595" y="3840795"/>
                                <a:pt x="0" y="3660142"/>
                              </a:cubicBezTo>
                              <a:cubicBezTo>
                                <a:pt x="-36595" y="3479490"/>
                                <a:pt x="36277" y="3413063"/>
                                <a:pt x="0" y="3206771"/>
                              </a:cubicBezTo>
                              <a:cubicBezTo>
                                <a:pt x="-36277" y="3000479"/>
                                <a:pt x="852" y="2734775"/>
                                <a:pt x="0" y="2587533"/>
                              </a:cubicBezTo>
                              <a:cubicBezTo>
                                <a:pt x="-852" y="2440291"/>
                                <a:pt x="1658" y="2208110"/>
                                <a:pt x="0" y="2100988"/>
                              </a:cubicBezTo>
                              <a:cubicBezTo>
                                <a:pt x="-1658" y="1993867"/>
                                <a:pt x="54244" y="1718388"/>
                                <a:pt x="0" y="1581270"/>
                              </a:cubicBezTo>
                              <a:cubicBezTo>
                                <a:pt x="-54244" y="1444152"/>
                                <a:pt x="72731" y="1181811"/>
                                <a:pt x="0" y="8293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937266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E26A" w14:textId="77777777" w:rsidR="004A4777" w:rsidRDefault="004A4777" w:rsidP="004A4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D1C7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7" o:spid="_x0000_s1027" type="#_x0000_t176" style="position:absolute;left:0;text-align:left;margin-left:440.8pt;margin-top:10.45pt;width:492pt;height:391.8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" fillcolor="white [3212]" strokecolor="#ffc000" strokeweight="1pt">
                <v:shadow on="t" color="black" opacity="26214f" origin="-.5,-.5" offset=".74836mm,.74836mm"/>
                <v:textbox>
                  <w:txbxContent>
                    <w:p w14:paraId="17DAE26A" w14:textId="77777777" w:rsidR="004A4777" w:rsidRDefault="004A4777" w:rsidP="004A4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20663" w14:textId="2EA9E7C5" w:rsidR="003F5022" w:rsidRDefault="00CA4642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</w:t>
      </w:r>
    </w:p>
    <w:p w14:paraId="539F7DF4" w14:textId="6E520E97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7B0EF5D6" w14:textId="1195EB18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FD25E5F" w14:textId="771DDFF6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6194363E" w14:textId="063FED86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2E4AB7B" w14:textId="22FB1F13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51FDEAA4" w14:textId="6E9D6681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75522764" w14:textId="37BA82CA" w:rsidR="00412BEA" w:rsidRDefault="006D7C6B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C6597D7" wp14:editId="4BDB846D">
            <wp:simplePos x="0" y="0"/>
            <wp:positionH relativeFrom="margin">
              <wp:align>right</wp:align>
            </wp:positionH>
            <wp:positionV relativeFrom="paragraph">
              <wp:posOffset>351718</wp:posOffset>
            </wp:positionV>
            <wp:extent cx="1251172" cy="1132112"/>
            <wp:effectExtent l="0" t="0" r="6350" b="0"/>
            <wp:wrapNone/>
            <wp:docPr id="23" name="圖片 23" descr="一張含有 圖畫, 美工圖案, 圖解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圖畫, 美工圖案, 圖解, 卡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213" b="99598" l="3273" r="97455">
                                  <a14:foregroundMark x1="23636" y1="9639" x2="65455" y2="2008"/>
                                  <a14:foregroundMark x1="65455" y1="2008" x2="70719" y2="4848"/>
                                  <a14:foregroundMark x1="87187" y1="18436" x2="87753" y2="19178"/>
                                  <a14:foregroundMark x1="98545" y1="39631" x2="98545" y2="60146"/>
                                  <a14:foregroundMark x1="87517" y1="80552" x2="67273" y2="94779"/>
                                  <a14:foregroundMark x1="67273" y1="94779" x2="50182" y2="98394"/>
                                  <a14:foregroundMark x1="50182" y1="98394" x2="33599" y2="96239"/>
                                  <a14:foregroundMark x1="18049" y1="87680" x2="4000" y2="59036"/>
                                  <a14:foregroundMark x1="4000" y1="59036" x2="9818" y2="34137"/>
                                  <a14:foregroundMark x1="9818" y1="34137" x2="38545" y2="8032"/>
                                  <a14:foregroundMark x1="38545" y1="8032" x2="49818" y2="3213"/>
                                  <a14:foregroundMark x1="49818" y1="3213" x2="49818" y2="3213"/>
                                  <a14:foregroundMark x1="57455" y1="7631" x2="64364" y2="9237"/>
                                  <a14:foregroundMark x1="69056" y1="9282" x2="68727" y2="20884"/>
                                  <a14:foregroundMark x1="71501" y1="13236" x2="72000" y2="28112"/>
                                  <a14:foregroundMark x1="71472" y1="12383" x2="71501" y2="13229"/>
                                  <a14:foregroundMark x1="71319" y1="7812" x2="71346" y2="8605"/>
                                  <a14:foregroundMark x1="57818" y1="15663" x2="65818" y2="35743"/>
                                  <a14:foregroundMark x1="59636" y1="15261" x2="74182" y2="44980"/>
                                  <a14:foregroundMark x1="74182" y1="44980" x2="74182" y2="44980"/>
                                  <a14:foregroundMark x1="49455" y1="14458" x2="63636" y2="13253"/>
                                  <a14:foregroundMark x1="52727" y1="18876" x2="61091" y2="39357"/>
                                  <a14:foregroundMark x1="53818" y1="18072" x2="65455" y2="35341"/>
                                  <a14:foregroundMark x1="63273" y1="14859" x2="67636" y2="12048"/>
                                  <a14:foregroundMark x1="54545" y1="10843" x2="71636" y2="13655"/>
                                  <a14:foregroundMark x1="66545" y1="14458" x2="63273" y2="19679"/>
                                  <a14:foregroundMark x1="69091" y1="21285" x2="66182" y2="30522"/>
                                  <a14:foregroundMark x1="70545" y1="30120" x2="71636" y2="55823"/>
                                  <a14:foregroundMark x1="71636" y1="55823" x2="71636" y2="55823"/>
                                  <a14:foregroundMark x1="75273" y1="36546" x2="75636" y2="67871"/>
                                  <a14:foregroundMark x1="82545" y1="43373" x2="75636" y2="73092"/>
                                  <a14:foregroundMark x1="87636" y1="48594" x2="74182" y2="73896"/>
                                  <a14:foregroundMark x1="88000" y1="55823" x2="69455" y2="82329"/>
                                  <a14:foregroundMark x1="91636" y1="58635" x2="72000" y2="85141"/>
                                  <a14:foregroundMark x1="88727" y1="59036" x2="76364" y2="79518"/>
                                  <a14:foregroundMark x1="94909" y1="40964" x2="94072" y2="59756"/>
                                  <a14:foregroundMark x1="92873" y1="68072" x2="91932" y2="70669"/>
                                  <a14:foregroundMark x1="96364" y1="42169" x2="97397" y2="60046"/>
                                  <a14:foregroundMark x1="6182" y1="34137" x2="3273" y2="62249"/>
                                  <a14:foregroundMark x1="20727" y1="74699" x2="67636" y2="85141"/>
                                  <a14:foregroundMark x1="29818" y1="87952" x2="58545" y2="91165"/>
                                  <a14:foregroundMark x1="36000" y1="92771" x2="61091" y2="94378"/>
                                  <a14:foregroundMark x1="61091" y1="94378" x2="61818" y2="94378"/>
                                  <a14:foregroundMark x1="53091" y1="55020" x2="53091" y2="55020"/>
                                  <a14:foregroundMark x1="53091" y1="55020" x2="41818" y2="68273"/>
                                  <a14:foregroundMark x1="29130" y1="89242" x2="46545" y2="94779"/>
                                  <a14:foregroundMark x1="46545" y1="94779" x2="53818" y2="99598"/>
                                  <a14:foregroundMark x1="86426" y1="76221" x2="88727" y2="54618"/>
                                  <a14:foregroundMark x1="85818" y1="81928" x2="86103" y2="79254"/>
                                  <a14:foregroundMark x1="96727" y1="36546" x2="97455" y2="38956"/>
                                  <a14:foregroundMark x1="87585" y1="20674" x2="89091" y2="22892"/>
                                  <a14:foregroundMark x1="86909" y1="19679" x2="87106" y2="19969"/>
                                  <a14:foregroundMark x1="89091" y1="22892" x2="90909" y2="24498"/>
                                  <a14:foregroundMark x1="89091" y1="22490" x2="92000" y2="25703"/>
                                  <a14:foregroundMark x1="73091" y1="8032" x2="74002" y2="9038"/>
                                  <a14:backgroundMark x1="77911" y1="8154" x2="81818" y2="8835"/>
                                  <a14:backgroundMark x1="81455" y1="11245" x2="84000" y2="13253"/>
                                  <a14:backgroundMark x1="72727" y1="6426" x2="74602" y2="6721"/>
                                  <a14:backgroundMark x1="72000" y1="4016" x2="73455" y2="6426"/>
                                  <a14:backgroundMark x1="81091" y1="10040" x2="87636" y2="18072"/>
                                  <a14:backgroundMark x1="93018" y1="24820" x2="99636" y2="32129"/>
                                  <a14:backgroundMark x1="99636" y1="32129" x2="99636" y2="32530"/>
                                  <a14:backgroundMark x1="98545" y1="33735" x2="99136" y2="35690"/>
                                  <a14:backgroundMark x1="99407" y1="38262" x2="99636" y2="39357"/>
                                  <a14:backgroundMark x1="98545" y1="34137" x2="98888" y2="35778"/>
                                  <a14:backgroundMark x1="97818" y1="31727" x2="98545" y2="34538"/>
                                  <a14:backgroundMark x1="98716" y1="38508" x2="98909" y2="39357"/>
                                  <a14:backgroundMark x1="99636" y1="60241" x2="98545" y2="75502"/>
                                  <a14:backgroundMark x1="98545" y1="75502" x2="98545" y2="75502"/>
                                  <a14:backgroundMark x1="97818" y1="73896" x2="89455" y2="82329"/>
                                  <a14:backgroundMark x1="16000" y1="90361" x2="27636" y2="95582"/>
                                  <a14:backgroundMark x1="28364" y1="96787" x2="29455" y2="97189"/>
                                  <a14:backgroundMark x1="27273" y1="96386" x2="29818" y2="96787"/>
                                  <a14:backgroundMark x1="26182" y1="95984" x2="32364" y2="97992"/>
                                  <a14:backgroundMark x1="88000" y1="18876" x2="88727" y2="19277"/>
                                  <a14:backgroundMark x1="74909" y1="7631" x2="77091" y2="8032"/>
                                  <a14:backgroundMark x1="75636" y1="6827" x2="74545" y2="6827"/>
                                  <a14:backgroundMark x1="74182" y1="7229" x2="73455" y2="76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72" cy="11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76C81" w14:textId="7A64D6E7" w:rsidR="00412BEA" w:rsidRDefault="002E15F3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27B7FF2" wp14:editId="05C4D59C">
            <wp:extent cx="6479540" cy="6479540"/>
            <wp:effectExtent l="0" t="0" r="0" b="0"/>
            <wp:docPr id="20" name="圖片 20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,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A868" w14:textId="6CAC8B51" w:rsidR="00412BEA" w:rsidRDefault="00412BEA" w:rsidP="00295ADF">
      <w:pPr>
        <w:spacing w:before="24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69C36F8" w14:textId="6299703F" w:rsidR="0043597A" w:rsidRPr="0043597A" w:rsidRDefault="003C4035" w:rsidP="00295ADF">
      <w:pPr>
        <w:pStyle w:val="a7"/>
        <w:numPr>
          <w:ilvl w:val="0"/>
          <w:numId w:val="23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回家後，</w:t>
      </w:r>
      <w:r w:rsidR="00E575F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向</w:t>
      </w:r>
      <w:r w:rsidR="00CA33A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家長</w:t>
      </w:r>
      <w:r w:rsidR="00E575F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介紹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你的</w:t>
      </w:r>
      <w:r w:rsidR="00295A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寫下來或畫出來的內容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，讓他們評評分</w:t>
      </w:r>
      <w:r w:rsidR="0043597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43597A" w:rsidRPr="0043597A">
        <w:rPr>
          <w:rFonts w:ascii="Microsoft JhengHei" w:eastAsia="Microsoft JhengHei" w:hAnsi="Microsoft JhengHei"/>
          <w:color w:val="FF0000"/>
          <w:shd w:val="pct15" w:color="auto" w:fill="FFFFFF"/>
        </w:rPr>
        <w:t xml:space="preserve"> </w:t>
      </w:r>
    </w:p>
    <w:p w14:paraId="65B8C7BE" w14:textId="1556A311" w:rsidR="005E1947" w:rsidRPr="00DC358D" w:rsidRDefault="00DC358D" w:rsidP="00DC358D">
      <w:pPr>
        <w:spacing w:before="120" w:after="120" w:line="640" w:lineRule="exact"/>
        <w:ind w:left="357"/>
        <w:rPr>
          <w:rFonts w:ascii="DFKai-SB" w:eastAsia="DFKai-SB" w:hAnsi="DFKai-SB" w:cstheme="minorEastAsia"/>
          <w:color w:val="FFFFFF" w:themeColor="background1"/>
          <w:kern w:val="2"/>
          <w:sz w:val="16"/>
          <w:szCs w:val="16"/>
        </w:rPr>
      </w:pP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C9E59C" wp14:editId="04FD9C1A">
                <wp:simplePos x="0" y="0"/>
                <wp:positionH relativeFrom="column">
                  <wp:posOffset>1489710</wp:posOffset>
                </wp:positionH>
                <wp:positionV relativeFrom="paragraph">
                  <wp:posOffset>111950</wp:posOffset>
                </wp:positionV>
                <wp:extent cx="359410" cy="359410"/>
                <wp:effectExtent l="19050" t="38100" r="40640" b="40640"/>
                <wp:wrapNone/>
                <wp:docPr id="12" name="星形: 五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C423" id="星形: 五角 12" o:spid="_x0000_s1026" style="position:absolute;margin-left:117.3pt;margin-top:8.8pt;width:28.3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" path="m,137282r137283,1l179705,r42422,137283l359410,137282,248345,222127r42424,137282l179705,274563,68641,359409,111065,222127,,137282xe" filled="f" strokecolor="#040606 [3215]" strokeweight="1pt">
                <v:stroke joinstyle="miter"/>
                <v:path arrowok="t" o:connecttype="custom" o:connectlocs="0,137282;137283,137283;179705,0;222127,137283;359410,137282;248345,222127;290769,359409;179705,274563;68641,359409;111065,222127;0,137282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876FBE" wp14:editId="56046856">
                <wp:simplePos x="0" y="0"/>
                <wp:positionH relativeFrom="column">
                  <wp:posOffset>3170712</wp:posOffset>
                </wp:positionH>
                <wp:positionV relativeFrom="paragraph">
                  <wp:posOffset>108717</wp:posOffset>
                </wp:positionV>
                <wp:extent cx="360000" cy="360000"/>
                <wp:effectExtent l="19050" t="38100" r="40640" b="40640"/>
                <wp:wrapNone/>
                <wp:docPr id="16" name="星形: 五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2A05" id="星形: 五角 16" o:spid="_x0000_s1026" style="position:absolute;margin-left:249.65pt;margin-top:8.55pt;width:28.35pt;height:28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O2jnr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267B5B" wp14:editId="3983C9E8">
                <wp:simplePos x="0" y="0"/>
                <wp:positionH relativeFrom="column">
                  <wp:posOffset>2742944</wp:posOffset>
                </wp:positionH>
                <wp:positionV relativeFrom="paragraph">
                  <wp:posOffset>120015</wp:posOffset>
                </wp:positionV>
                <wp:extent cx="360000" cy="360000"/>
                <wp:effectExtent l="19050" t="38100" r="40640" b="40640"/>
                <wp:wrapNone/>
                <wp:docPr id="15" name="星形: 五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C8EF" id="星形: 五角 15" o:spid="_x0000_s1026" style="position:absolute;margin-left:3in;margin-top:9.45pt;width:28.3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VmSj1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4961D3" wp14:editId="7620B484">
                <wp:simplePos x="0" y="0"/>
                <wp:positionH relativeFrom="column">
                  <wp:posOffset>2327275</wp:posOffset>
                </wp:positionH>
                <wp:positionV relativeFrom="paragraph">
                  <wp:posOffset>120460</wp:posOffset>
                </wp:positionV>
                <wp:extent cx="360000" cy="360000"/>
                <wp:effectExtent l="19050" t="38100" r="40640" b="40640"/>
                <wp:wrapNone/>
                <wp:docPr id="14" name="星形: 五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A644" id="星形: 五角 14" o:spid="_x0000_s1026" style="position:absolute;margin-left:183.25pt;margin-top:9.5pt;width:28.3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1NEbQ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594751" wp14:editId="0D969F6A">
                <wp:simplePos x="0" y="0"/>
                <wp:positionH relativeFrom="column">
                  <wp:posOffset>1900052</wp:posOffset>
                </wp:positionH>
                <wp:positionV relativeFrom="paragraph">
                  <wp:posOffset>120593</wp:posOffset>
                </wp:positionV>
                <wp:extent cx="360000" cy="360000"/>
                <wp:effectExtent l="19050" t="38100" r="40640" b="40640"/>
                <wp:wrapNone/>
                <wp:docPr id="13" name="星形: 五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5FB3" id="星形: 五角 13" o:spid="_x0000_s1026" style="position:absolute;margin-left:149.6pt;margin-top:9.5pt;width:28.3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 w:rsidR="00295ADF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家長的評分：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            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     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家長簽名：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  <w:u w:val="single"/>
        </w:rPr>
        <w:t xml:space="preserve">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         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5E1947" w:rsidRPr="005E1947">
        <w:rPr>
          <w:rFonts w:ascii="DFKai-SB" w:eastAsia="DFKai-SB" w:hAnsi="DFKai-SB" w:cstheme="minorEastAsia" w:hint="eastAsia"/>
          <w:color w:val="FFFFFF" w:themeColor="background1"/>
          <w:kern w:val="2"/>
          <w:sz w:val="16"/>
          <w:szCs w:val="16"/>
        </w:rPr>
        <w:t>分</w:t>
      </w:r>
    </w:p>
    <w:sectPr w:rsidR="005E1947" w:rsidRPr="00DC358D" w:rsidSect="0043597A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560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E1F0A" w14:textId="77777777" w:rsidR="00487501" w:rsidRDefault="00487501" w:rsidP="00465C96">
      <w:r>
        <w:separator/>
      </w:r>
    </w:p>
  </w:endnote>
  <w:endnote w:type="continuationSeparator" w:id="0">
    <w:p w14:paraId="3011647D" w14:textId="77777777" w:rsidR="00487501" w:rsidRDefault="0048750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8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4D0DC" w14:textId="77777777" w:rsidR="00487501" w:rsidRDefault="00487501" w:rsidP="00465C96">
      <w:r>
        <w:separator/>
      </w:r>
    </w:p>
  </w:footnote>
  <w:footnote w:type="continuationSeparator" w:id="0">
    <w:p w14:paraId="416AF7CF" w14:textId="77777777" w:rsidR="00487501" w:rsidRDefault="0048750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133303E3" w:rsidR="008C16E9" w:rsidRDefault="00EC26A5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2268DDF" wp14:editId="4AD8A87D">
          <wp:simplePos x="0" y="0"/>
          <wp:positionH relativeFrom="page">
            <wp:posOffset>-4445</wp:posOffset>
          </wp:positionH>
          <wp:positionV relativeFrom="paragraph">
            <wp:posOffset>-431165</wp:posOffset>
          </wp:positionV>
          <wp:extent cx="7565162" cy="1123950"/>
          <wp:effectExtent l="0" t="0" r="0" b="0"/>
          <wp:wrapNone/>
          <wp:docPr id="1" name="圖片 1" descr="一張含有 文字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95pt;height:27.9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A9542EF"/>
    <w:multiLevelType w:val="hybridMultilevel"/>
    <w:tmpl w:val="8422A10E"/>
    <w:lvl w:ilvl="0" w:tplc="D0FAB9E8">
      <w:start w:val="1"/>
      <w:numFmt w:val="decimal"/>
      <w:lvlText w:val="%1."/>
      <w:lvlJc w:val="left"/>
      <w:pPr>
        <w:ind w:left="720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0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2"/>
  </w:num>
  <w:num w:numId="8" w16cid:durableId="489517734">
    <w:abstractNumId w:val="18"/>
  </w:num>
  <w:num w:numId="9" w16cid:durableId="1183323129">
    <w:abstractNumId w:val="4"/>
  </w:num>
  <w:num w:numId="10" w16cid:durableId="442499570">
    <w:abstractNumId w:val="14"/>
  </w:num>
  <w:num w:numId="11" w16cid:durableId="4477047">
    <w:abstractNumId w:val="3"/>
  </w:num>
  <w:num w:numId="12" w16cid:durableId="1266037166">
    <w:abstractNumId w:val="16"/>
  </w:num>
  <w:num w:numId="13" w16cid:durableId="175652978">
    <w:abstractNumId w:val="5"/>
  </w:num>
  <w:num w:numId="14" w16cid:durableId="458883816">
    <w:abstractNumId w:val="21"/>
  </w:num>
  <w:num w:numId="15" w16cid:durableId="519507971">
    <w:abstractNumId w:val="15"/>
  </w:num>
  <w:num w:numId="16" w16cid:durableId="72972386">
    <w:abstractNumId w:val="8"/>
  </w:num>
  <w:num w:numId="17" w16cid:durableId="1414619728">
    <w:abstractNumId w:val="13"/>
  </w:num>
  <w:num w:numId="18" w16cid:durableId="246034247">
    <w:abstractNumId w:val="9"/>
  </w:num>
  <w:num w:numId="19" w16cid:durableId="274145084">
    <w:abstractNumId w:val="6"/>
  </w:num>
  <w:num w:numId="20" w16cid:durableId="1752968408">
    <w:abstractNumId w:val="20"/>
  </w:num>
  <w:num w:numId="21" w16cid:durableId="520315166">
    <w:abstractNumId w:val="11"/>
  </w:num>
  <w:num w:numId="22" w16cid:durableId="1617709310">
    <w:abstractNumId w:val="0"/>
  </w:num>
  <w:num w:numId="23" w16cid:durableId="13561492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467CF"/>
    <w:rsid w:val="00057D4D"/>
    <w:rsid w:val="000633B6"/>
    <w:rsid w:val="0006459E"/>
    <w:rsid w:val="000661D6"/>
    <w:rsid w:val="0007141B"/>
    <w:rsid w:val="00076FA6"/>
    <w:rsid w:val="00083024"/>
    <w:rsid w:val="00096449"/>
    <w:rsid w:val="00097887"/>
    <w:rsid w:val="000A204E"/>
    <w:rsid w:val="000B41D0"/>
    <w:rsid w:val="000B602A"/>
    <w:rsid w:val="000E2D4E"/>
    <w:rsid w:val="000E4405"/>
    <w:rsid w:val="000E4584"/>
    <w:rsid w:val="000E555F"/>
    <w:rsid w:val="000E58CD"/>
    <w:rsid w:val="000F386A"/>
    <w:rsid w:val="001022E4"/>
    <w:rsid w:val="001145BE"/>
    <w:rsid w:val="00117084"/>
    <w:rsid w:val="00124522"/>
    <w:rsid w:val="00124A34"/>
    <w:rsid w:val="00135252"/>
    <w:rsid w:val="001412D4"/>
    <w:rsid w:val="00153262"/>
    <w:rsid w:val="00157029"/>
    <w:rsid w:val="00164750"/>
    <w:rsid w:val="00165B48"/>
    <w:rsid w:val="001752D5"/>
    <w:rsid w:val="00182EB0"/>
    <w:rsid w:val="00185F29"/>
    <w:rsid w:val="00187854"/>
    <w:rsid w:val="00192EF0"/>
    <w:rsid w:val="001A2F95"/>
    <w:rsid w:val="001A3DCA"/>
    <w:rsid w:val="001A4F4D"/>
    <w:rsid w:val="001B2F67"/>
    <w:rsid w:val="001B3365"/>
    <w:rsid w:val="001B3571"/>
    <w:rsid w:val="001B3DF8"/>
    <w:rsid w:val="001B5B02"/>
    <w:rsid w:val="001B66DB"/>
    <w:rsid w:val="001C0642"/>
    <w:rsid w:val="001C2A38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3758"/>
    <w:rsid w:val="002541CA"/>
    <w:rsid w:val="002578E0"/>
    <w:rsid w:val="00257B1E"/>
    <w:rsid w:val="00265AA8"/>
    <w:rsid w:val="002742F5"/>
    <w:rsid w:val="00280BFD"/>
    <w:rsid w:val="002813E6"/>
    <w:rsid w:val="00286685"/>
    <w:rsid w:val="00287DA6"/>
    <w:rsid w:val="00294B6E"/>
    <w:rsid w:val="00295ADF"/>
    <w:rsid w:val="002A2958"/>
    <w:rsid w:val="002A61FE"/>
    <w:rsid w:val="002A7669"/>
    <w:rsid w:val="002B39AA"/>
    <w:rsid w:val="002B3F2C"/>
    <w:rsid w:val="002B7F9E"/>
    <w:rsid w:val="002C33A2"/>
    <w:rsid w:val="002C5663"/>
    <w:rsid w:val="002C7E62"/>
    <w:rsid w:val="002D2E11"/>
    <w:rsid w:val="002D517B"/>
    <w:rsid w:val="002D6E0E"/>
    <w:rsid w:val="002D704D"/>
    <w:rsid w:val="002D7F56"/>
    <w:rsid w:val="002E15F3"/>
    <w:rsid w:val="002E27DF"/>
    <w:rsid w:val="002E2BE7"/>
    <w:rsid w:val="002E587D"/>
    <w:rsid w:val="002E6743"/>
    <w:rsid w:val="002F4520"/>
    <w:rsid w:val="002F636A"/>
    <w:rsid w:val="002F748E"/>
    <w:rsid w:val="002F7863"/>
    <w:rsid w:val="00301578"/>
    <w:rsid w:val="0030669C"/>
    <w:rsid w:val="00314C50"/>
    <w:rsid w:val="0032354F"/>
    <w:rsid w:val="00323D45"/>
    <w:rsid w:val="003312CE"/>
    <w:rsid w:val="00336E3A"/>
    <w:rsid w:val="00340A4E"/>
    <w:rsid w:val="00346063"/>
    <w:rsid w:val="003464D9"/>
    <w:rsid w:val="00350B05"/>
    <w:rsid w:val="0035302C"/>
    <w:rsid w:val="0036573B"/>
    <w:rsid w:val="00375DF1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C4035"/>
    <w:rsid w:val="003D116E"/>
    <w:rsid w:val="003D1834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12BEA"/>
    <w:rsid w:val="00423758"/>
    <w:rsid w:val="00433BF3"/>
    <w:rsid w:val="0043426E"/>
    <w:rsid w:val="0043597A"/>
    <w:rsid w:val="004461AE"/>
    <w:rsid w:val="00450D4C"/>
    <w:rsid w:val="00451A3F"/>
    <w:rsid w:val="004607AF"/>
    <w:rsid w:val="00464B61"/>
    <w:rsid w:val="00465C96"/>
    <w:rsid w:val="004703C8"/>
    <w:rsid w:val="0047169B"/>
    <w:rsid w:val="00480FBB"/>
    <w:rsid w:val="00482551"/>
    <w:rsid w:val="004831FC"/>
    <w:rsid w:val="00487501"/>
    <w:rsid w:val="004A2E2F"/>
    <w:rsid w:val="004A4777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501B61"/>
    <w:rsid w:val="00504024"/>
    <w:rsid w:val="00504EF1"/>
    <w:rsid w:val="005057FB"/>
    <w:rsid w:val="005159FA"/>
    <w:rsid w:val="00524D68"/>
    <w:rsid w:val="00532AD8"/>
    <w:rsid w:val="00534FED"/>
    <w:rsid w:val="00537238"/>
    <w:rsid w:val="00540486"/>
    <w:rsid w:val="005438AD"/>
    <w:rsid w:val="00556208"/>
    <w:rsid w:val="005566A0"/>
    <w:rsid w:val="00556EEC"/>
    <w:rsid w:val="005619BC"/>
    <w:rsid w:val="00563F27"/>
    <w:rsid w:val="005678A2"/>
    <w:rsid w:val="00574311"/>
    <w:rsid w:val="0057476C"/>
    <w:rsid w:val="00581DBF"/>
    <w:rsid w:val="00584079"/>
    <w:rsid w:val="00592357"/>
    <w:rsid w:val="00593AD1"/>
    <w:rsid w:val="0059681B"/>
    <w:rsid w:val="005A2984"/>
    <w:rsid w:val="005A447D"/>
    <w:rsid w:val="005B59D8"/>
    <w:rsid w:val="005B6C15"/>
    <w:rsid w:val="005D069B"/>
    <w:rsid w:val="005D2954"/>
    <w:rsid w:val="005E1947"/>
    <w:rsid w:val="005E5BF0"/>
    <w:rsid w:val="005F7C4A"/>
    <w:rsid w:val="00600B3B"/>
    <w:rsid w:val="00604DF2"/>
    <w:rsid w:val="0060558E"/>
    <w:rsid w:val="006101FC"/>
    <w:rsid w:val="00612307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A413F"/>
    <w:rsid w:val="006B4C8B"/>
    <w:rsid w:val="006C0E4B"/>
    <w:rsid w:val="006C3760"/>
    <w:rsid w:val="006D06C7"/>
    <w:rsid w:val="006D146B"/>
    <w:rsid w:val="006D2902"/>
    <w:rsid w:val="006D7C6B"/>
    <w:rsid w:val="006E6CB1"/>
    <w:rsid w:val="006F1C25"/>
    <w:rsid w:val="006F28C5"/>
    <w:rsid w:val="006F7924"/>
    <w:rsid w:val="00713969"/>
    <w:rsid w:val="00722215"/>
    <w:rsid w:val="00734457"/>
    <w:rsid w:val="00734657"/>
    <w:rsid w:val="0073674E"/>
    <w:rsid w:val="007410AF"/>
    <w:rsid w:val="007438AA"/>
    <w:rsid w:val="007503AC"/>
    <w:rsid w:val="00761E71"/>
    <w:rsid w:val="007628F6"/>
    <w:rsid w:val="00766912"/>
    <w:rsid w:val="0078209B"/>
    <w:rsid w:val="00783946"/>
    <w:rsid w:val="00784EA6"/>
    <w:rsid w:val="00792C0C"/>
    <w:rsid w:val="007943BD"/>
    <w:rsid w:val="007969E5"/>
    <w:rsid w:val="00796CD8"/>
    <w:rsid w:val="00797FCF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7F55"/>
    <w:rsid w:val="007F3688"/>
    <w:rsid w:val="007F75C4"/>
    <w:rsid w:val="008031B2"/>
    <w:rsid w:val="00810A2C"/>
    <w:rsid w:val="00826413"/>
    <w:rsid w:val="008332DD"/>
    <w:rsid w:val="00844F8C"/>
    <w:rsid w:val="00851CAD"/>
    <w:rsid w:val="0085705B"/>
    <w:rsid w:val="008726E8"/>
    <w:rsid w:val="0087273E"/>
    <w:rsid w:val="008761F2"/>
    <w:rsid w:val="00881A29"/>
    <w:rsid w:val="00891D7D"/>
    <w:rsid w:val="008A2D3E"/>
    <w:rsid w:val="008A3E63"/>
    <w:rsid w:val="008A4BF2"/>
    <w:rsid w:val="008B26FB"/>
    <w:rsid w:val="008B37FA"/>
    <w:rsid w:val="008C16E9"/>
    <w:rsid w:val="008C3BFC"/>
    <w:rsid w:val="008C52E2"/>
    <w:rsid w:val="008D4BAE"/>
    <w:rsid w:val="008D5419"/>
    <w:rsid w:val="008E0E85"/>
    <w:rsid w:val="008E7F15"/>
    <w:rsid w:val="008F02FB"/>
    <w:rsid w:val="008F6E97"/>
    <w:rsid w:val="008F7025"/>
    <w:rsid w:val="00905A1E"/>
    <w:rsid w:val="009067F1"/>
    <w:rsid w:val="00913BFC"/>
    <w:rsid w:val="0091760A"/>
    <w:rsid w:val="00920C85"/>
    <w:rsid w:val="009313CE"/>
    <w:rsid w:val="00935EA6"/>
    <w:rsid w:val="009418A6"/>
    <w:rsid w:val="009503A0"/>
    <w:rsid w:val="00951359"/>
    <w:rsid w:val="00961FAD"/>
    <w:rsid w:val="009743D4"/>
    <w:rsid w:val="00995F21"/>
    <w:rsid w:val="009A352F"/>
    <w:rsid w:val="009B0AC1"/>
    <w:rsid w:val="009B4FF6"/>
    <w:rsid w:val="009B7667"/>
    <w:rsid w:val="009C04B7"/>
    <w:rsid w:val="009C1123"/>
    <w:rsid w:val="009C28F5"/>
    <w:rsid w:val="009C2F97"/>
    <w:rsid w:val="009C4D8A"/>
    <w:rsid w:val="009C5AC8"/>
    <w:rsid w:val="009C7520"/>
    <w:rsid w:val="009D5B54"/>
    <w:rsid w:val="009F5F44"/>
    <w:rsid w:val="00A03B95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0CF1"/>
    <w:rsid w:val="00A82672"/>
    <w:rsid w:val="00A8427F"/>
    <w:rsid w:val="00A920F1"/>
    <w:rsid w:val="00A92247"/>
    <w:rsid w:val="00AA270E"/>
    <w:rsid w:val="00AB5EA5"/>
    <w:rsid w:val="00AB6435"/>
    <w:rsid w:val="00AB6D26"/>
    <w:rsid w:val="00AC5AD9"/>
    <w:rsid w:val="00AD043C"/>
    <w:rsid w:val="00AD068B"/>
    <w:rsid w:val="00AD0829"/>
    <w:rsid w:val="00AD652D"/>
    <w:rsid w:val="00AF277F"/>
    <w:rsid w:val="00AF6C53"/>
    <w:rsid w:val="00B000F8"/>
    <w:rsid w:val="00B028CF"/>
    <w:rsid w:val="00B062A9"/>
    <w:rsid w:val="00B2111E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94E39"/>
    <w:rsid w:val="00BA2DCA"/>
    <w:rsid w:val="00BA799D"/>
    <w:rsid w:val="00BB2A9A"/>
    <w:rsid w:val="00BB6C12"/>
    <w:rsid w:val="00BC0E21"/>
    <w:rsid w:val="00BC1A4B"/>
    <w:rsid w:val="00BC6252"/>
    <w:rsid w:val="00BD0207"/>
    <w:rsid w:val="00BD1AF9"/>
    <w:rsid w:val="00BE0BBB"/>
    <w:rsid w:val="00BE1485"/>
    <w:rsid w:val="00BE2DC3"/>
    <w:rsid w:val="00BE4E50"/>
    <w:rsid w:val="00BE6BA1"/>
    <w:rsid w:val="00BF0F26"/>
    <w:rsid w:val="00BF2008"/>
    <w:rsid w:val="00C02ABB"/>
    <w:rsid w:val="00C057E7"/>
    <w:rsid w:val="00C07A6D"/>
    <w:rsid w:val="00C100A0"/>
    <w:rsid w:val="00C413AB"/>
    <w:rsid w:val="00C451C4"/>
    <w:rsid w:val="00C57B33"/>
    <w:rsid w:val="00C73E0B"/>
    <w:rsid w:val="00C80C9E"/>
    <w:rsid w:val="00C82B46"/>
    <w:rsid w:val="00C92D00"/>
    <w:rsid w:val="00CA1395"/>
    <w:rsid w:val="00CA1856"/>
    <w:rsid w:val="00CA33AC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27011"/>
    <w:rsid w:val="00D3031F"/>
    <w:rsid w:val="00D30B57"/>
    <w:rsid w:val="00D52B30"/>
    <w:rsid w:val="00D5574B"/>
    <w:rsid w:val="00D56B94"/>
    <w:rsid w:val="00D57EDA"/>
    <w:rsid w:val="00D73B3F"/>
    <w:rsid w:val="00D77318"/>
    <w:rsid w:val="00D811FC"/>
    <w:rsid w:val="00D86F95"/>
    <w:rsid w:val="00D95972"/>
    <w:rsid w:val="00D96163"/>
    <w:rsid w:val="00DA7E23"/>
    <w:rsid w:val="00DB0C05"/>
    <w:rsid w:val="00DC11E7"/>
    <w:rsid w:val="00DC358D"/>
    <w:rsid w:val="00DC584F"/>
    <w:rsid w:val="00DD4F83"/>
    <w:rsid w:val="00E006E3"/>
    <w:rsid w:val="00E102DE"/>
    <w:rsid w:val="00E210E8"/>
    <w:rsid w:val="00E238A8"/>
    <w:rsid w:val="00E254FE"/>
    <w:rsid w:val="00E30CA5"/>
    <w:rsid w:val="00E30F84"/>
    <w:rsid w:val="00E318D4"/>
    <w:rsid w:val="00E31FB5"/>
    <w:rsid w:val="00E40046"/>
    <w:rsid w:val="00E575FC"/>
    <w:rsid w:val="00E603AD"/>
    <w:rsid w:val="00E612D4"/>
    <w:rsid w:val="00E6217D"/>
    <w:rsid w:val="00E6252B"/>
    <w:rsid w:val="00E62FAA"/>
    <w:rsid w:val="00E6513C"/>
    <w:rsid w:val="00E710EE"/>
    <w:rsid w:val="00E73615"/>
    <w:rsid w:val="00E73FC0"/>
    <w:rsid w:val="00E76FAB"/>
    <w:rsid w:val="00E837DC"/>
    <w:rsid w:val="00E90FFC"/>
    <w:rsid w:val="00E93F06"/>
    <w:rsid w:val="00E94928"/>
    <w:rsid w:val="00E94D96"/>
    <w:rsid w:val="00E95543"/>
    <w:rsid w:val="00E96ADC"/>
    <w:rsid w:val="00EA1FCD"/>
    <w:rsid w:val="00EA2BF2"/>
    <w:rsid w:val="00EA4C94"/>
    <w:rsid w:val="00EC26A5"/>
    <w:rsid w:val="00EC7956"/>
    <w:rsid w:val="00ED4372"/>
    <w:rsid w:val="00EF0A8E"/>
    <w:rsid w:val="00EF2C6C"/>
    <w:rsid w:val="00EF4F7C"/>
    <w:rsid w:val="00F0055C"/>
    <w:rsid w:val="00F03780"/>
    <w:rsid w:val="00F10A7C"/>
    <w:rsid w:val="00F11770"/>
    <w:rsid w:val="00F17125"/>
    <w:rsid w:val="00F257A0"/>
    <w:rsid w:val="00F2686B"/>
    <w:rsid w:val="00F26FF7"/>
    <w:rsid w:val="00F27069"/>
    <w:rsid w:val="00F31D95"/>
    <w:rsid w:val="00F33C96"/>
    <w:rsid w:val="00F364A5"/>
    <w:rsid w:val="00F375EE"/>
    <w:rsid w:val="00F46E97"/>
    <w:rsid w:val="00F5560D"/>
    <w:rsid w:val="00F561A4"/>
    <w:rsid w:val="00F63C1B"/>
    <w:rsid w:val="00F648A2"/>
    <w:rsid w:val="00F76401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A8267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  <w:style w:type="character" w:styleId="af0">
    <w:name w:val="Hyperlink"/>
    <w:basedOn w:val="a0"/>
    <w:uiPriority w:val="99"/>
    <w:semiHidden/>
    <w:unhideWhenUsed/>
    <w:rsid w:val="005A447D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A82672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youtu.be/0IywrcJlNHA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0IywrcJlNHA" TargetMode="Externa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CDDB77-E96F-40B9-BBC6-78BE39D83723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6</cp:revision>
  <cp:lastPrinted>2022-08-31T07:55:00Z</cp:lastPrinted>
  <dcterms:created xsi:type="dcterms:W3CDTF">2023-08-24T03:14:00Z</dcterms:created>
  <dcterms:modified xsi:type="dcterms:W3CDTF">2023-08-24T03:17:00Z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