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EEDC6" w14:textId="5317E909" w:rsidR="00A4621D" w:rsidRPr="000E58CD" w:rsidRDefault="00000000" w:rsidP="00A92A3B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noProof/>
        </w:rPr>
        <w:pict w14:anchorId="66EB0C72">
          <v:shapetype id="_x0000_t202" coordsize="21600,21600" o:spt="202" path="m,l,21600r21600,l21600,xe">
            <v:stroke joinstyle="miter"/>
            <v:path gradientshapeok="t" o:connecttype="rect"/>
          </v:shapetype>
          <v:shape id="文字方塊 3" o:spid="_x0000_s2100" type="#_x0000_t202" style="position:absolute;left:0;text-align:left;margin-left:313.7pt;margin-top:17.3pt;width:170.35pt;height:51.25pt;z-index:25165824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" filled="f" stroked="f" strokeweight=".5pt">
            <v:textbox>
              <w:txbxContent>
                <w:p w14:paraId="54CF6557" w14:textId="7F2ACE44" w:rsidR="00A06F8A" w:rsidRPr="00D60A6F" w:rsidRDefault="00A06F8A" w:rsidP="00A06F8A">
                  <w:pPr>
                    <w:spacing w:line="300" w:lineRule="exact"/>
                    <w:rPr>
                      <w:rFonts w:ascii="DFKai-SB" w:eastAsia="DFKai-SB" w:hAnsi="DFKai-SB" w:cstheme="minorHAnsi"/>
                      <w:color w:val="FF0000"/>
                      <w:sz w:val="22"/>
                    </w:rPr>
                  </w:pPr>
                  <w:r w:rsidRPr="00D60A6F">
                    <w:rPr>
                      <w:rFonts w:ascii="DFKai-SB" w:eastAsia="DFKai-SB" w:hAnsi="DFKai-SB" w:cstheme="minorHAnsi" w:hint="eastAsia"/>
                      <w:color w:val="FF0000"/>
                      <w:sz w:val="22"/>
                    </w:rPr>
                    <w:t>學習目標：</w:t>
                  </w:r>
                  <w:r w:rsidR="007A4038" w:rsidRPr="00D60A6F">
                    <w:rPr>
                      <w:rFonts w:ascii="DFKai-SB" w:eastAsia="DFKai-SB" w:hAnsi="DFKai-SB" w:cstheme="minorHAnsi" w:hint="eastAsia"/>
                      <w:color w:val="FF0000"/>
                      <w:sz w:val="22"/>
                    </w:rPr>
                    <w:t>認識與電報有關的知識，並了解通訊兵的經歷對黃</w:t>
                  </w:r>
                  <w:r w:rsidR="00E923EE" w:rsidRPr="00D60A6F">
                    <w:rPr>
                      <w:rFonts w:ascii="DFKai-SB" w:eastAsia="DFKai-SB" w:hAnsi="DFKai-SB" w:cstheme="minorHAnsi" w:hint="eastAsia"/>
                      <w:color w:val="FF0000"/>
                      <w:sz w:val="22"/>
                    </w:rPr>
                    <w:t>光</w:t>
                  </w:r>
                  <w:r w:rsidR="007A4038" w:rsidRPr="00D60A6F">
                    <w:rPr>
                      <w:rFonts w:ascii="DFKai-SB" w:eastAsia="DFKai-SB" w:hAnsi="DFKai-SB" w:cstheme="minorHAnsi" w:hint="eastAsia"/>
                      <w:color w:val="FF0000"/>
                      <w:sz w:val="22"/>
                    </w:rPr>
                    <w:t>漢的人生的正面影響</w:t>
                  </w:r>
                  <w:r w:rsidR="0027445D" w:rsidRPr="00D60A6F">
                    <w:rPr>
                      <w:rFonts w:ascii="DFKai-SB" w:eastAsia="DFKai-SB" w:hAnsi="DFKai-SB" w:cstheme="minorHAnsi" w:hint="eastAsia"/>
                      <w:color w:val="FF0000"/>
                      <w:sz w:val="22"/>
                    </w:rPr>
                    <w:t>。</w:t>
                  </w:r>
                </w:p>
              </w:txbxContent>
            </v:textbox>
            <w10:wrap anchorx="margin"/>
          </v:shape>
        </w:pict>
      </w:r>
      <w:r w:rsidR="0036240C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科技達人</w:t>
      </w:r>
    </w:p>
    <w:p w14:paraId="5EF840EE" w14:textId="467ECA78" w:rsidR="00A92A3B" w:rsidRDefault="00A92A3B" w:rsidP="00A92A3B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74DFD5C1" w14:textId="5753D735" w:rsidR="00A92A3B" w:rsidRDefault="000D18AA" w:rsidP="00A92A3B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B93816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58244" behindDoc="1" locked="0" layoutInCell="1" allowOverlap="1" wp14:anchorId="20766ECA" wp14:editId="242CE121">
            <wp:simplePos x="0" y="0"/>
            <wp:positionH relativeFrom="column">
              <wp:posOffset>5557089</wp:posOffset>
            </wp:positionH>
            <wp:positionV relativeFrom="paragraph">
              <wp:posOffset>185420</wp:posOffset>
            </wp:positionV>
            <wp:extent cx="719455" cy="719455"/>
            <wp:effectExtent l="0" t="0" r="0" b="0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8" name="Picture 8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樣式, 正方形, 對稱, 圖形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36B9C365">
          <v:rect id="Rectangle 7" o:spid="_x0000_s2057" style="position:absolute;left:0;text-align:left;margin-left:1.4pt;margin-top:8.65pt;width:593.85pt;height:74.5pt;z-index:-251658240;visibility:visible;mso-position-horizontal-relative:page;mso-position-vertical-relative:text;mso-height-relative:margin;v-text-anchor:middle" fillcolor="#e4f4ed" stroked="f" strokeweight="1pt">
            <v:textbox>
              <w:txbxContent>
                <w:p w14:paraId="09775E2D" w14:textId="7B8E1551" w:rsidR="00A92A3B" w:rsidRPr="00CC5DA4" w:rsidRDefault="00A92A3B" w:rsidP="00CC5DA4">
                  <w:pPr>
                    <w:rPr>
                      <w:rFonts w:ascii="Microsoft JhengHei" w:eastAsia="Microsoft JhengHei" w:hAnsi="Microsoft JhengHei"/>
                      <w:color w:val="265B43" w:themeColor="accent2" w:themeShade="80"/>
                      <w:sz w:val="28"/>
                      <w:szCs w:val="28"/>
                    </w:rPr>
                  </w:pPr>
                  <w:r w:rsidRPr="00CC5DA4">
                    <w:rPr>
                      <w:rFonts w:ascii="Microsoft JhengHei" w:eastAsia="Microsoft JhengHei" w:hAnsi="Microsoft JhengHei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 xml:space="preserve">         </w:t>
                  </w:r>
                  <w:r w:rsidRPr="00CC5DA4">
                    <w:rPr>
                      <w:rFonts w:ascii="Microsoft JhengHei" w:eastAsia="Microsoft JhengHei" w:hAnsi="Microsoft JhengHe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影片名稱：</w:t>
                  </w:r>
                  <w:r w:rsidR="00F51EED" w:rsidRPr="000308B1">
                    <w:rPr>
                      <w:rFonts w:ascii="Microsoft JhengHei" w:eastAsia="Microsoft JhengHei" w:hAnsi="Microsoft JhengHei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EP17 老兵黃光漢</w:t>
                  </w:r>
                  <w:r w:rsidR="00CC5DA4" w:rsidRPr="000308B1">
                    <w:rPr>
                      <w:rFonts w:ascii="Microsoft JhengHei" w:eastAsia="Microsoft JhengHei" w:hAnsi="Microsoft JhengHe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：</w:t>
                  </w:r>
                  <w:r w:rsidR="00F51EED" w:rsidRPr="000308B1">
                    <w:rPr>
                      <w:rFonts w:ascii="Microsoft JhengHei" w:eastAsia="Microsoft JhengHei" w:hAnsi="Microsoft JhengHei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科技達人</w:t>
                  </w:r>
                </w:p>
                <w:p w14:paraId="436491E7" w14:textId="56EB5A4D" w:rsidR="00A92A3B" w:rsidRPr="00420E53" w:rsidRDefault="00A92A3B" w:rsidP="00A92A3B">
                  <w:pPr>
                    <w:rPr>
                      <w:color w:val="000000"/>
                    </w:rPr>
                  </w:pPr>
                  <w:r>
                    <w:rPr>
                      <w:rFonts w:ascii="Microsoft JhengHei UI" w:eastAsia="Microsoft JhengHei UI" w:hAnsi="Microsoft JhengHei UI" w:hint="eastAsia"/>
                      <w:color w:val="265B43" w:themeColor="accent2" w:themeShade="80"/>
                      <w:sz w:val="28"/>
                      <w:szCs w:val="28"/>
                    </w:rPr>
                    <w:t xml:space="preserve">                 </w:t>
                  </w:r>
                  <w:r>
                    <w:rPr>
                      <w:rFonts w:ascii="Microsoft JhengHei UI" w:eastAsia="Microsoft JhengHei UI" w:hAnsi="Microsoft JhengHei U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網址：</w:t>
                  </w:r>
                  <w:hyperlink r:id="rId11" w:history="1">
                    <w:r w:rsidR="00CC5DA4">
                      <w:rPr>
                        <w:rStyle w:val="af"/>
                      </w:rPr>
                      <w:t>https://youtu.be/SAZUPeAKDJQ</w:t>
                    </w:r>
                  </w:hyperlink>
                </w:p>
              </w:txbxContent>
            </v:textbox>
            <w10:wrap anchorx="page"/>
          </v:rect>
        </w:pict>
      </w:r>
    </w:p>
    <w:p w14:paraId="4A185183" w14:textId="42CC1D36" w:rsidR="00A92A3B" w:rsidRDefault="00A92A3B" w:rsidP="00A92A3B">
      <w:pPr>
        <w:spacing w:line="276" w:lineRule="auto"/>
        <w:rPr>
          <w:color w:val="040606" w:themeColor="text2"/>
        </w:rPr>
      </w:pPr>
    </w:p>
    <w:p w14:paraId="21FBE6EF" w14:textId="0C5D0BE9" w:rsidR="00A92A3B" w:rsidRDefault="00A92A3B" w:rsidP="00A92A3B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57D71838" w14:textId="67DEA7E7" w:rsidR="00A92A3B" w:rsidRDefault="00A92A3B" w:rsidP="00A92A3B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71C8FB6D" w14:textId="09A06B99" w:rsidR="00A92A3B" w:rsidRPr="00504EC8" w:rsidRDefault="00000000" w:rsidP="00504EC8">
      <w:pPr>
        <w:pStyle w:val="a7"/>
        <w:numPr>
          <w:ilvl w:val="0"/>
          <w:numId w:val="13"/>
        </w:numPr>
        <w:spacing w:after="120" w:line="276" w:lineRule="auto"/>
        <w:ind w:left="357" w:hanging="357"/>
        <w:jc w:val="both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pict w14:anchorId="4D940AE9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108" type="#_x0000_t176" style="position:absolute;left:0;text-align:left;margin-left:38.3pt;margin-top:32.65pt;width:433.8pt;height:48.5pt;z-index:251658248" fillcolor="#feeed0 [665]" stroked="f">
            <v:shadow on="t"/>
            <v:textbox>
              <w:txbxContent>
                <w:p w14:paraId="7DE7F4BF" w14:textId="77A87D21" w:rsidR="00D0002F" w:rsidRPr="00C54F5B" w:rsidRDefault="00F371D0" w:rsidP="00E42099">
                  <w:pPr>
                    <w:pStyle w:val="a7"/>
                    <w:numPr>
                      <w:ilvl w:val="0"/>
                      <w:numId w:val="14"/>
                    </w:numPr>
                    <w:spacing w:before="120"/>
                    <w:ind w:left="357" w:hanging="357"/>
                    <w:jc w:val="center"/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</w:pPr>
                  <w:r w:rsidRPr="00F371D0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上交機要</w:t>
                  </w:r>
                  <w:r w:rsidR="003C022B" w:rsidRPr="00F371D0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室</w:t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ab/>
                  </w:r>
                  <w:r w:rsidR="003C022B" w:rsidRPr="00C54F5B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B.</w:t>
                  </w:r>
                  <w:r w:rsidR="003C022B"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 xml:space="preserve"> </w:t>
                  </w:r>
                  <w:r w:rsidR="008A4FB9" w:rsidRPr="00C54F5B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進行破譯</w:t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ab/>
                  </w:r>
                  <w:r w:rsidR="008A4FB9"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ab/>
                  </w:r>
                  <w:r w:rsidR="008A4FB9" w:rsidRPr="00C54F5B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C.</w:t>
                  </w:r>
                  <w:r w:rsidR="008A4FB9"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 xml:space="preserve"> </w:t>
                  </w:r>
                  <w:r w:rsidR="00F207B9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收到</w:t>
                  </w:r>
                  <w:r w:rsidR="008A4FB9" w:rsidRPr="00C54F5B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電報</w:t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ab/>
                  </w:r>
                  <w:r w:rsidR="004F08F6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D.</w:t>
                  </w:r>
                  <w:r w:rsidR="004F08F6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 xml:space="preserve"> </w:t>
                  </w:r>
                  <w:r w:rsidR="005A7EF4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記錄電碼</w:t>
                  </w:r>
                </w:p>
              </w:txbxContent>
            </v:textbox>
          </v:shape>
        </w:pict>
      </w:r>
      <w:r w:rsidR="0075316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接收電報的過程是怎樣的</w:t>
      </w:r>
      <w:r w:rsidR="007E4B7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8B787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</w:t>
      </w:r>
      <w:r w:rsidR="0088032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空格內</w:t>
      </w:r>
      <w:r w:rsidR="008B787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填寫代表字母，完成以下流程圖</w:t>
      </w:r>
      <w:r w:rsidR="00006A1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079542BB" w14:textId="08B52D87" w:rsidR="00014641" w:rsidRDefault="00014641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44ED003F" w14:textId="3C235DC6" w:rsidR="00014641" w:rsidRDefault="00014641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0EA61BC4" w14:textId="77777777" w:rsidR="00562D60" w:rsidRDefault="00562D60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72FA2201" w14:textId="75D2ADAF" w:rsidR="0064591A" w:rsidRDefault="00000000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779B46B7">
          <v:rect id="_x0000_s2113" style="position:absolute;margin-left:430.9pt;margin-top:3.25pt;width:50.25pt;height:33pt;z-index:2516582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" filled="f" stroked="f" strokeweight="1pt">
            <v:textbox>
              <w:txbxContent>
                <w:p w14:paraId="2E5E1C25" w14:textId="7EDC1352" w:rsidR="00037B14" w:rsidRPr="00A71987" w:rsidRDefault="00037B14" w:rsidP="00037B14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A71987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最</w:t>
                  </w:r>
                  <w:r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後</w:t>
                  </w:r>
                </w:p>
              </w:txbxContent>
            </v:textbox>
          </v:rect>
        </w:pict>
      </w:r>
      <w:r>
        <w:rPr>
          <w:noProof/>
        </w:rPr>
        <w:pict w14:anchorId="779B46B7">
          <v:rect id="_x0000_s2112" style="position:absolute;margin-left:26.25pt;margin-top:4.8pt;width:50.25pt;height:33pt;z-index:25165825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" filled="f" stroked="f" strokeweight="1pt">
            <v:textbox>
              <w:txbxContent>
                <w:p w14:paraId="72323643" w14:textId="77777777" w:rsidR="00037B14" w:rsidRPr="00A71987" w:rsidRDefault="00037B14" w:rsidP="00037B14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A71987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最先</w:t>
                  </w:r>
                </w:p>
              </w:txbxContent>
            </v:textbox>
          </v:rect>
        </w:pict>
      </w:r>
      <w:r>
        <w:rPr>
          <w:noProof/>
        </w:rPr>
        <w:pict w14:anchorId="7C304EE1">
          <v:rect id="矩形 3" o:spid="_x0000_s2110" style="position:absolute;margin-left:51.45pt;margin-top:685.95pt;width:50.25pt;height:33pt;z-index:25165824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" filled="f" stroked="f" strokeweight="1pt">
            <v:textbox>
              <w:txbxContent>
                <w:p w14:paraId="1343649B" w14:textId="77777777" w:rsidR="00037B14" w:rsidRPr="00A71987" w:rsidRDefault="00037B14" w:rsidP="00037B14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A71987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最先</w:t>
                  </w:r>
                </w:p>
              </w:txbxContent>
            </v:textbox>
          </v:rect>
        </w:pict>
      </w:r>
    </w:p>
    <w:p w14:paraId="643B44B2" w14:textId="62EE7CAF" w:rsidR="00051D22" w:rsidRDefault="00000000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</w:rPr>
        <w:pict w14:anchorId="313D5D4C">
          <v:rect id="_x0000_s2111" style="position:absolute;margin-left:51.45pt;margin-top:685.95pt;width:50.25pt;height:33pt;z-index:25165825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" filled="f" stroked="f" strokeweight="1pt">
            <v:textbox>
              <w:txbxContent>
                <w:p w14:paraId="350F29DA" w14:textId="77777777" w:rsidR="00037B14" w:rsidRPr="00A71987" w:rsidRDefault="00037B14" w:rsidP="00037B14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A71987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最先</w:t>
                  </w:r>
                </w:p>
              </w:txbxContent>
            </v:textbox>
          </v:rect>
        </w:pict>
      </w:r>
    </w:p>
    <w:p w14:paraId="3336FEF9" w14:textId="1EB9F9FE" w:rsidR="0064591A" w:rsidRDefault="00051D22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drawing>
          <wp:inline distT="0" distB="0" distL="0" distR="0" wp14:anchorId="5FB84D6E" wp14:editId="19C2A4A0">
            <wp:extent cx="6315075" cy="485775"/>
            <wp:effectExtent l="38100" t="57150" r="85725" b="123825"/>
            <wp:docPr id="19" name="資料庫圖表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3E59EE88" w14:textId="77777777" w:rsidR="00F207B9" w:rsidRDefault="00F207B9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AF43E15" w14:textId="487D1994" w:rsidR="00A135E2" w:rsidRDefault="00A135E2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12BB481E" w14:textId="1F5AD32E" w:rsidR="00F31F8F" w:rsidRPr="00504EC8" w:rsidRDefault="007A24BE" w:rsidP="00F31F8F">
      <w:pPr>
        <w:pStyle w:val="a7"/>
        <w:numPr>
          <w:ilvl w:val="0"/>
          <w:numId w:val="13"/>
        </w:numPr>
        <w:spacing w:after="120" w:line="276" w:lineRule="auto"/>
        <w:ind w:left="357" w:hanging="357"/>
        <w:jc w:val="both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你能夠破解以下電碼的意思嗎？按照影片中的</w:t>
      </w:r>
      <w:r w:rsidR="00A0120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摩斯密碼表，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在空格內填寫答案。</w:t>
      </w:r>
    </w:p>
    <w:p w14:paraId="59104AB5" w14:textId="6900CD09" w:rsidR="00014641" w:rsidRPr="000C0182" w:rsidRDefault="00AB5496" w:rsidP="008266F6">
      <w:pPr>
        <w:pStyle w:val="a7"/>
        <w:numPr>
          <w:ilvl w:val="0"/>
          <w:numId w:val="15"/>
        </w:numPr>
        <w:tabs>
          <w:tab w:val="left" w:pos="2057"/>
        </w:tabs>
        <w:spacing w:line="276" w:lineRule="auto"/>
        <w:ind w:left="726" w:hanging="357"/>
        <w:rPr>
          <w:color w:val="040606" w:themeColor="text2"/>
        </w:rPr>
      </w:pPr>
      <w:r>
        <w:rPr>
          <w:color w:val="040606" w:themeColor="text2"/>
        </w:rPr>
        <w:t xml:space="preserve">                                     </w:t>
      </w:r>
      <w:r w:rsidR="000C2A6D">
        <w:rPr>
          <w:color w:val="040606" w:themeColor="text2"/>
        </w:rPr>
        <w:tab/>
      </w:r>
      <w:r w:rsidR="000C2A6D">
        <w:rPr>
          <w:color w:val="040606" w:themeColor="text2"/>
        </w:rPr>
        <w:tab/>
        <w:t xml:space="preserve">     </w:t>
      </w:r>
      <w:r>
        <w:rPr>
          <w:color w:val="040606" w:themeColor="text2"/>
        </w:rPr>
        <w:t xml:space="preserve"> </w:t>
      </w:r>
      <w:r>
        <w:rPr>
          <w:rFonts w:hint="eastAsia"/>
          <w:color w:val="040606" w:themeColor="text2"/>
        </w:rPr>
        <w:t>(2)</w:t>
      </w:r>
      <w:r>
        <w:rPr>
          <w:color w:val="040606" w:themeColor="text2"/>
        </w:rPr>
        <w:t xml:space="preserve">                        </w:t>
      </w:r>
      <w:r w:rsidR="000C2A6D">
        <w:rPr>
          <w:color w:val="040606" w:themeColor="text2"/>
        </w:rPr>
        <w:t xml:space="preserve">                </w:t>
      </w:r>
      <w:r>
        <w:rPr>
          <w:color w:val="040606" w:themeColor="text2"/>
        </w:rPr>
        <w:t xml:space="preserve">        </w:t>
      </w:r>
      <w:r w:rsidR="00B8037E">
        <w:rPr>
          <w:color w:val="040606" w:themeColor="text2"/>
        </w:rPr>
        <w:t xml:space="preserve">           </w:t>
      </w:r>
      <w:r>
        <w:rPr>
          <w:color w:val="040606" w:themeColor="text2"/>
        </w:rPr>
        <w:t xml:space="preserve"> </w:t>
      </w:r>
      <w:r>
        <w:rPr>
          <w:rFonts w:hint="eastAsia"/>
          <w:color w:val="040606" w:themeColor="text2"/>
        </w:rPr>
        <w:t>(3)</w:t>
      </w:r>
      <w:r>
        <w:rPr>
          <w:color w:val="040606" w:themeColor="text2"/>
        </w:rPr>
        <w:t xml:space="preserve">                              </w:t>
      </w:r>
      <w:r w:rsidR="00B8037E">
        <w:rPr>
          <w:color w:val="040606" w:themeColor="text2"/>
        </w:rPr>
        <w:t xml:space="preserve">  </w:t>
      </w:r>
      <w:r>
        <w:rPr>
          <w:color w:val="040606" w:themeColor="text2"/>
        </w:rPr>
        <w:t xml:space="preserve"> </w:t>
      </w:r>
      <w:r w:rsidR="00B8037E">
        <w:rPr>
          <w:color w:val="040606" w:themeColor="text2"/>
        </w:rPr>
        <w:t xml:space="preserve"> </w:t>
      </w:r>
      <w:r>
        <w:rPr>
          <w:color w:val="040606" w:themeColor="text2"/>
        </w:rPr>
        <w:t xml:space="preserve">    </w:t>
      </w:r>
    </w:p>
    <w:p w14:paraId="58A878BA" w14:textId="0B523D9D" w:rsidR="00F21348" w:rsidRDefault="00F21348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116A1E1" w14:textId="6D1271E5" w:rsidR="0036443C" w:rsidRDefault="004A0C0D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15C3AD25" wp14:editId="62EC740C">
            <wp:simplePos x="0" y="0"/>
            <wp:positionH relativeFrom="column">
              <wp:posOffset>5109606</wp:posOffset>
            </wp:positionH>
            <wp:positionV relativeFrom="paragraph">
              <wp:posOffset>7524</wp:posOffset>
            </wp:positionV>
            <wp:extent cx="732790" cy="275590"/>
            <wp:effectExtent l="0" t="0" r="0" b="0"/>
            <wp:wrapTight wrapText="bothSides">
              <wp:wrapPolygon edited="0">
                <wp:start x="0" y="0"/>
                <wp:lineTo x="0" y="19410"/>
                <wp:lineTo x="20776" y="19410"/>
                <wp:lineTo x="2077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BEB">
        <w:rPr>
          <w:noProof/>
        </w:rPr>
        <w:drawing>
          <wp:anchor distT="0" distB="0" distL="114300" distR="114300" simplePos="0" relativeHeight="251658241" behindDoc="1" locked="0" layoutInCell="1" allowOverlap="1" wp14:anchorId="6FFD05A8" wp14:editId="09B0E922">
            <wp:simplePos x="0" y="0"/>
            <wp:positionH relativeFrom="column">
              <wp:posOffset>2521585</wp:posOffset>
            </wp:positionH>
            <wp:positionV relativeFrom="paragraph">
              <wp:posOffset>15875</wp:posOffset>
            </wp:positionV>
            <wp:extent cx="1484630" cy="284480"/>
            <wp:effectExtent l="0" t="0" r="0" b="0"/>
            <wp:wrapTight wrapText="bothSides">
              <wp:wrapPolygon edited="0">
                <wp:start x="0" y="0"/>
                <wp:lineTo x="0" y="20250"/>
                <wp:lineTo x="21341" y="20250"/>
                <wp:lineTo x="2134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182" w:rsidRPr="00763694">
        <w:rPr>
          <w:rFonts w:asciiTheme="minorEastAsia" w:hAnsiTheme="minorEastAsia"/>
          <w:noProof/>
        </w:rPr>
        <w:drawing>
          <wp:anchor distT="0" distB="0" distL="114300" distR="114300" simplePos="0" relativeHeight="251658243" behindDoc="0" locked="0" layoutInCell="1" allowOverlap="1" wp14:anchorId="3C86532A" wp14:editId="7358D00C">
            <wp:simplePos x="0" y="0"/>
            <wp:positionH relativeFrom="column">
              <wp:posOffset>374015</wp:posOffset>
            </wp:positionH>
            <wp:positionV relativeFrom="paragraph">
              <wp:posOffset>9525</wp:posOffset>
            </wp:positionV>
            <wp:extent cx="1190625" cy="290734"/>
            <wp:effectExtent l="0" t="0" r="0" b="0"/>
            <wp:wrapNone/>
            <wp:docPr id="1" name="Picture 1" descr="一張含有 文字, 圖表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圖表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7" t="14428" r="67910" b="80348"/>
                    <a:stretch/>
                  </pic:blipFill>
                  <pic:spPr bwMode="auto">
                    <a:xfrm>
                      <a:off x="0" y="0"/>
                      <a:ext cx="1190625" cy="29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DC856" w14:textId="2AB83063" w:rsidR="00A351F0" w:rsidRDefault="00A351F0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2CF78D67" w14:textId="621F43C3" w:rsidR="00A351F0" w:rsidRDefault="00000000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4A888122">
          <v:roundrect id="_x0000_s2119" style="position:absolute;margin-left:206.6pt;margin-top:8.15pt;width:93.75pt;height:37.5pt;z-index:251658254" arcsize="10923f" strokecolor="#0070c0">
            <v:shadow on="t"/>
            <v:textbox>
              <w:txbxContent>
                <w:p w14:paraId="6B3D8390" w14:textId="0F48D0E4" w:rsidR="00CE7681" w:rsidRDefault="004A0C0D" w:rsidP="00CE7681">
                  <w:pPr>
                    <w:spacing w:before="120"/>
                    <w:jc w:val="center"/>
                  </w:pPr>
                  <w:r>
                    <w:rPr>
                      <w:color w:val="FF0000"/>
                    </w:rPr>
                    <w:t>C</w:t>
                  </w:r>
                </w:p>
              </w:txbxContent>
            </v:textbox>
          </v:roundrect>
        </w:pict>
      </w:r>
      <w:r>
        <w:rPr>
          <w:noProof/>
          <w:color w:val="040606" w:themeColor="text2"/>
        </w:rPr>
        <w:pict w14:anchorId="4A888122">
          <v:roundrect id="_x0000_s2120" style="position:absolute;margin-left:383.25pt;margin-top:6.4pt;width:93.75pt;height:37.5pt;z-index:251658255" arcsize="10923f" strokecolor="#0070c0">
            <v:shadow on="t"/>
            <v:textbox>
              <w:txbxContent>
                <w:p w14:paraId="384B3EAA" w14:textId="5706DFC0" w:rsidR="00E07E74" w:rsidRPr="006F5CBF" w:rsidRDefault="004A0C0D" w:rsidP="00E07E74">
                  <w:pPr>
                    <w:spacing w:before="120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A</w:t>
                  </w:r>
                </w:p>
                <w:p w14:paraId="3E7C0EA9" w14:textId="77777777" w:rsidR="00E07E74" w:rsidRDefault="00E07E74"/>
              </w:txbxContent>
            </v:textbox>
          </v:roundrect>
        </w:pict>
      </w:r>
      <w:r>
        <w:rPr>
          <w:noProof/>
          <w:color w:val="040606" w:themeColor="text2"/>
        </w:rPr>
        <w:pict w14:anchorId="4A888122">
          <v:roundrect id="_x0000_s2118" style="position:absolute;margin-left:29.8pt;margin-top:8.65pt;width:93.75pt;height:37.5pt;z-index:251658253" arcsize="10923f" strokecolor="#0070c0">
            <v:shadow on="t"/>
            <v:textbox>
              <w:txbxContent>
                <w:p w14:paraId="2805C721" w14:textId="00B5024D" w:rsidR="006F5CBF" w:rsidRPr="006F5CBF" w:rsidRDefault="006F5CBF" w:rsidP="006F5CBF">
                  <w:pPr>
                    <w:spacing w:before="120"/>
                    <w:jc w:val="center"/>
                    <w:rPr>
                      <w:color w:val="FF0000"/>
                    </w:rPr>
                  </w:pPr>
                  <w:r w:rsidRPr="006F5CBF">
                    <w:rPr>
                      <w:rFonts w:hint="eastAsia"/>
                      <w:color w:val="FF0000"/>
                    </w:rPr>
                    <w:t>B</w:t>
                  </w:r>
                </w:p>
              </w:txbxContent>
            </v:textbox>
          </v:roundrect>
        </w:pict>
      </w:r>
    </w:p>
    <w:p w14:paraId="10C253CA" w14:textId="543F550E" w:rsidR="0088032E" w:rsidRPr="0088032E" w:rsidRDefault="0088032E" w:rsidP="00D12716">
      <w:pPr>
        <w:tabs>
          <w:tab w:val="left" w:pos="2057"/>
        </w:tabs>
        <w:spacing w:line="276" w:lineRule="auto"/>
        <w:rPr>
          <w:color w:val="040606" w:themeColor="text2"/>
          <w:u w:val="single"/>
        </w:rPr>
      </w:pPr>
      <w:r>
        <w:rPr>
          <w:color w:val="040606" w:themeColor="text2"/>
        </w:rPr>
        <w:t xml:space="preserve">            </w:t>
      </w:r>
      <w:r>
        <w:rPr>
          <w:color w:val="040606" w:themeColor="text2"/>
          <w:u w:val="single"/>
        </w:rPr>
        <w:t xml:space="preserve">                               </w:t>
      </w:r>
    </w:p>
    <w:p w14:paraId="699EC72F" w14:textId="47EBDDFB" w:rsidR="00A351F0" w:rsidRDefault="00A351F0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183D7323" w14:textId="41C33B7B" w:rsidR="00A351F0" w:rsidRDefault="00A351F0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4EB2C147" w14:textId="368B9618" w:rsidR="00F207B9" w:rsidRPr="00036196" w:rsidRDefault="00F207B9" w:rsidP="00036196">
      <w:pPr>
        <w:tabs>
          <w:tab w:val="left" w:pos="2057"/>
        </w:tabs>
        <w:snapToGrid w:val="0"/>
        <w:rPr>
          <w:color w:val="040606" w:themeColor="text2"/>
          <w:sz w:val="12"/>
          <w:szCs w:val="12"/>
        </w:rPr>
      </w:pPr>
    </w:p>
    <w:p w14:paraId="6CEFEB4F" w14:textId="7F6AC589" w:rsidR="0036443C" w:rsidRPr="00A4585A" w:rsidRDefault="00000000" w:rsidP="000C2A6D">
      <w:pPr>
        <w:pStyle w:val="a7"/>
        <w:numPr>
          <w:ilvl w:val="0"/>
          <w:numId w:val="13"/>
        </w:numPr>
        <w:tabs>
          <w:tab w:val="left" w:pos="2057"/>
        </w:tabs>
        <w:spacing w:before="120" w:after="120" w:line="480" w:lineRule="exact"/>
        <w:ind w:left="357" w:hanging="357"/>
        <w:rPr>
          <w:color w:val="484F5E" w:themeColor="text1"/>
        </w:rPr>
      </w:pPr>
      <w:r>
        <w:rPr>
          <w:noProof/>
        </w:rPr>
        <w:pict w14:anchorId="0C1BA102">
          <v:rect id="_x0000_s2103" style="position:absolute;left:0;text-align:left;margin-left:10.45pt;margin-top:42.5pt;width:491.45pt;height:73.6pt;z-index:251658247" filled="f" fillcolor="white [3201]" strokecolor="white" strokeweight="1pt">
            <v:shadow color="#868686"/>
            <v:textbox style="mso-next-textbox:#_x0000_s2103" inset=",2.3mm">
              <w:txbxContent>
                <w:p w14:paraId="0AD4F94E" w14:textId="6F77C6B2" w:rsidR="0030343C" w:rsidRPr="000C2A6D" w:rsidRDefault="002D34A4" w:rsidP="00D95071">
                  <w:pPr>
                    <w:spacing w:line="360" w:lineRule="auto"/>
                    <w:rPr>
                      <w:rFonts w:ascii="DFKai-SB" w:eastAsia="DFKai-SB" w:hAnsi="DFKai-SB"/>
                      <w:b/>
                      <w:bCs/>
                      <w:color w:val="040606" w:themeColor="text2"/>
                      <w:sz w:val="28"/>
                      <w:szCs w:val="28"/>
                    </w:rPr>
                  </w:pPr>
                  <w:r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</w:rPr>
                    <w:t>這段經歷讓黃光漢至今仍然繼續保持着對</w:t>
                  </w:r>
                  <w:r w:rsidR="000C2A6D"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  <w:u w:val="single"/>
                    </w:rPr>
                    <w:t xml:space="preserve"> </w:t>
                  </w:r>
                  <w:r w:rsidR="000C2A6D" w:rsidRPr="000C2A6D">
                    <w:rPr>
                      <w:rFonts w:ascii="DFKai-SB" w:eastAsia="DFKai-SB" w:hAnsi="DFKai-SB"/>
                      <w:color w:val="040606" w:themeColor="text2"/>
                      <w:sz w:val="28"/>
                      <w:szCs w:val="28"/>
                      <w:u w:val="single"/>
                    </w:rPr>
                    <w:t xml:space="preserve">    </w:t>
                  </w:r>
                  <w:r w:rsidRPr="00D95071">
                    <w:rPr>
                      <w:rFonts w:ascii="Microsoft JhengHei" w:eastAsia="Microsoft JhengHei" w:hAnsi="Microsoft JhengHei" w:hint="eastAsia"/>
                      <w:color w:val="FF0000"/>
                      <w:sz w:val="28"/>
                      <w:szCs w:val="28"/>
                      <w:u w:val="single"/>
                    </w:rPr>
                    <w:t>數碼科技的興趣</w:t>
                  </w:r>
                  <w:r w:rsidR="000C2A6D"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  <w:u w:val="single"/>
                    </w:rPr>
                    <w:t xml:space="preserve"> </w:t>
                  </w:r>
                  <w:r w:rsidR="000C2A6D" w:rsidRPr="000C2A6D">
                    <w:rPr>
                      <w:rFonts w:ascii="DFKai-SB" w:eastAsia="DFKai-SB" w:hAnsi="DFKai-SB"/>
                      <w:color w:val="040606" w:themeColor="text2"/>
                      <w:sz w:val="28"/>
                      <w:szCs w:val="28"/>
                      <w:u w:val="single"/>
                    </w:rPr>
                    <w:t xml:space="preserve">     </w:t>
                  </w:r>
                  <w:r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</w:rPr>
                    <w:t>，更主動教導身邊其他老友記</w:t>
                  </w:r>
                  <w:r w:rsidR="000C2A6D"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</w:rPr>
                    <w:t xml:space="preserve"> </w:t>
                  </w:r>
                  <w:r w:rsidR="000C2A6D"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  <w:u w:val="single"/>
                    </w:rPr>
                    <w:t xml:space="preserve"> </w:t>
                  </w:r>
                  <w:r w:rsidR="000C2A6D" w:rsidRPr="000C2A6D">
                    <w:rPr>
                      <w:rFonts w:ascii="DFKai-SB" w:eastAsia="DFKai-SB" w:hAnsi="DFKai-SB"/>
                      <w:color w:val="040606" w:themeColor="text2"/>
                      <w:sz w:val="28"/>
                      <w:szCs w:val="28"/>
                      <w:u w:val="single"/>
                    </w:rPr>
                    <w:t xml:space="preserve">      </w:t>
                  </w:r>
                  <w:r w:rsidRPr="00D95071">
                    <w:rPr>
                      <w:rFonts w:ascii="Microsoft JhengHei" w:eastAsia="Microsoft JhengHei" w:hAnsi="Microsoft JhengHei" w:hint="eastAsia"/>
                      <w:color w:val="FF0000"/>
                      <w:sz w:val="28"/>
                      <w:szCs w:val="28"/>
                      <w:u w:val="single"/>
                    </w:rPr>
                    <w:t>智能手機</w:t>
                  </w:r>
                  <w:r w:rsidR="000C2A6D"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  <w:u w:val="single"/>
                    </w:rPr>
                    <w:t xml:space="preserve"> </w:t>
                  </w:r>
                  <w:r w:rsidR="000C2A6D" w:rsidRPr="000C2A6D">
                    <w:rPr>
                      <w:rFonts w:ascii="DFKai-SB" w:eastAsia="DFKai-SB" w:hAnsi="DFKai-SB"/>
                      <w:color w:val="040606" w:themeColor="text2"/>
                      <w:sz w:val="28"/>
                      <w:szCs w:val="28"/>
                      <w:u w:val="single"/>
                    </w:rPr>
                    <w:t xml:space="preserve">    </w:t>
                  </w:r>
                  <w:r w:rsidR="000C2A6D">
                    <w:rPr>
                      <w:rFonts w:ascii="DFKai-SB" w:eastAsia="DFKai-SB" w:hAnsi="DFKai-SB"/>
                      <w:color w:val="040606" w:themeColor="text2"/>
                      <w:sz w:val="28"/>
                      <w:szCs w:val="28"/>
                      <w:u w:val="single"/>
                    </w:rPr>
                    <w:t xml:space="preserve">  </w:t>
                  </w:r>
                  <w:r w:rsidR="000C2A6D" w:rsidRPr="000C2A6D">
                    <w:rPr>
                      <w:rFonts w:ascii="DFKai-SB" w:eastAsia="DFKai-SB" w:hAnsi="DFKai-SB"/>
                      <w:color w:val="040606" w:themeColor="text2"/>
                      <w:sz w:val="28"/>
                      <w:szCs w:val="28"/>
                      <w:u w:val="single"/>
                    </w:rPr>
                    <w:t xml:space="preserve">  </w:t>
                  </w:r>
                  <w:r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</w:rPr>
                    <w:t>，</w:t>
                  </w:r>
                  <w:r w:rsidR="00177300"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</w:rPr>
                    <w:t>造福身邊的人。</w:t>
                  </w:r>
                </w:p>
              </w:txbxContent>
            </v:textbox>
          </v:rect>
        </w:pict>
      </w:r>
      <w:r>
        <w:rPr>
          <w:noProof/>
        </w:rPr>
        <w:pict w14:anchorId="3ADE7AB5"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2125" type="#_x0000_t114" style="position:absolute;left:0;text-align:left;margin-left:4.4pt;margin-top:37.4pt;width:502pt;height:101.45pt;z-index:251658245" fillcolor="white [3212]" strokecolor="#0070c0" strokeweight="1pt">
            <v:stroke dashstyle="1 1"/>
            <v:shadow on="t"/>
            <v:textbox style="mso-next-textbox:#_x0000_s2125">
              <w:txbxContent>
                <w:p w14:paraId="419EC910" w14:textId="77777777" w:rsidR="000C2A6D" w:rsidRDefault="000C2A6D"/>
              </w:txbxContent>
            </v:textbox>
          </v:shape>
        </w:pict>
      </w:r>
      <w:r w:rsidR="008C481B" w:rsidRPr="00A4585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通訊兵的經歷對黃光漢</w:t>
      </w:r>
      <w:r w:rsidR="004F0568" w:rsidRPr="00A4585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有甚麼</w:t>
      </w:r>
      <w:r w:rsidR="000C0A1E" w:rsidRPr="00A4585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正面的</w:t>
      </w:r>
      <w:r w:rsidR="004F0568" w:rsidRPr="00A4585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影響</w:t>
      </w:r>
      <w:r w:rsidR="00DE41EA" w:rsidRPr="00A4585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0C2A6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在橫線上填寫答案。</w:t>
      </w:r>
      <w:r w:rsidR="00962B50" w:rsidRPr="00A4585A">
        <w:rPr>
          <w:color w:val="484F5E" w:themeColor="text1"/>
        </w:rPr>
        <w:t xml:space="preserve">      </w:t>
      </w:r>
      <w:r w:rsidR="00962B50" w:rsidRPr="00A4585A">
        <w:rPr>
          <w:color w:val="484F5E" w:themeColor="text1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  <w:r w:rsidR="00962B50" w:rsidRPr="00A4585A">
        <w:rPr>
          <w:color w:val="484F5E" w:themeColor="text1"/>
        </w:rPr>
        <w:tab/>
      </w:r>
    </w:p>
    <w:p w14:paraId="5B2ACF6C" w14:textId="2EA4D7C7" w:rsidR="004D5092" w:rsidRPr="00504EC8" w:rsidRDefault="004D5092" w:rsidP="00404CA3">
      <w:pPr>
        <w:tabs>
          <w:tab w:val="left" w:pos="2057"/>
        </w:tabs>
        <w:spacing w:before="120" w:line="480" w:lineRule="exact"/>
        <w:rPr>
          <w:color w:val="484F5E" w:themeColor="text1"/>
        </w:rPr>
      </w:pPr>
    </w:p>
    <w:sectPr w:rsidR="004D5092" w:rsidRPr="00504EC8" w:rsidSect="004038B5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A17F1" w14:textId="77777777" w:rsidR="00FE5EBB" w:rsidRDefault="00FE5EBB" w:rsidP="00465C96">
      <w:r>
        <w:separator/>
      </w:r>
    </w:p>
  </w:endnote>
  <w:endnote w:type="continuationSeparator" w:id="0">
    <w:p w14:paraId="33F56F7B" w14:textId="77777777" w:rsidR="00FE5EBB" w:rsidRDefault="00FE5EBB" w:rsidP="00465C96">
      <w:r>
        <w:continuationSeparator/>
      </w:r>
    </w:p>
  </w:endnote>
  <w:endnote w:type="continuationNotice" w:id="1">
    <w:p w14:paraId="6A3F9090" w14:textId="77777777" w:rsidR="00FE5EBB" w:rsidRDefault="00FE5E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 (Body CS)">
    <w:panose1 w:val="00000000000000000000"/>
    <w:charset w:val="00"/>
    <w:family w:val="roman"/>
    <w:notTrueType/>
    <w:pitch w:val="default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3DB9FECB" w14:textId="77777777" w:rsidR="00EF4F7C" w:rsidRDefault="00EF4F7C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37080B9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5D47E980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AD5B82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5FFA49D" wp14:editId="6B5B096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DF8DC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8DA254B" wp14:editId="73D596C5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19C91" w14:textId="77777777" w:rsidR="00FE5EBB" w:rsidRDefault="00FE5EBB" w:rsidP="00465C96">
      <w:r>
        <w:separator/>
      </w:r>
    </w:p>
  </w:footnote>
  <w:footnote w:type="continuationSeparator" w:id="0">
    <w:p w14:paraId="46868E2C" w14:textId="77777777" w:rsidR="00FE5EBB" w:rsidRDefault="00FE5EBB" w:rsidP="00465C96">
      <w:r>
        <w:continuationSeparator/>
      </w:r>
    </w:p>
  </w:footnote>
  <w:footnote w:type="continuationNotice" w:id="1">
    <w:p w14:paraId="7EFEFE7B" w14:textId="77777777" w:rsidR="00FE5EBB" w:rsidRDefault="00FE5E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902B1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468379" wp14:editId="292E7307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8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77170" w14:textId="641A56BE" w:rsidR="004038B5" w:rsidRDefault="00000000">
    <w:pPr>
      <w:pStyle w:val="a3"/>
    </w:pPr>
    <w:r>
      <w:rPr>
        <w:noProof/>
      </w:rPr>
      <w:pict w14:anchorId="64FB76CB">
        <v:roundrect id="矩形: 圓角 10" o:spid="_x0000_s1025" style="position:absolute;margin-left:264.75pt;margin-top:-12.2pt;width:75pt;height:39.75pt;z-index:25165824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" fillcolor="#ffcdcd" strokecolor="window" strokeweight="1pt">
          <v:stroke joinstyle="miter"/>
          <v:textbox inset="2mm,0,2mm,0">
            <w:txbxContent>
              <w:p w14:paraId="0E53917A" w14:textId="77777777" w:rsidR="0011238B" w:rsidRDefault="0011238B" w:rsidP="0011238B">
                <w:pPr>
                  <w:jc w:val="center"/>
                  <w:rPr>
                    <w:rFonts w:ascii="Microsoft JhengHei UI" w:eastAsia="Microsoft JhengHei UI" w:hAnsi="Microsoft JhengHei UI"/>
                    <w:b/>
                    <w:bCs/>
                    <w:color w:val="FFFFFF" w:themeColor="background1"/>
                    <w:sz w:val="36"/>
                    <w:szCs w:val="32"/>
                  </w:rPr>
                </w:pPr>
                <w:r>
                  <w:rPr>
                    <w:rFonts w:ascii="Microsoft JhengHei UI" w:eastAsia="Microsoft JhengHei UI" w:hAnsi="Microsoft JhengHei UI" w:hint="eastAsia"/>
                    <w:b/>
                    <w:bCs/>
                    <w:color w:val="FFFFFF" w:themeColor="background1"/>
                    <w:sz w:val="36"/>
                    <w:szCs w:val="32"/>
                  </w:rPr>
                  <w:t>教師版</w:t>
                </w:r>
              </w:p>
            </w:txbxContent>
          </v:textbox>
          <w10:wrap anchorx="margin"/>
        </v:roundrect>
      </w:pict>
    </w:r>
    <w:r w:rsidR="00DA13D1">
      <w:rPr>
        <w:noProof/>
      </w:rPr>
      <w:drawing>
        <wp:anchor distT="0" distB="0" distL="114300" distR="114300" simplePos="0" relativeHeight="251658242" behindDoc="0" locked="0" layoutInCell="1" allowOverlap="1" wp14:anchorId="2F819FBE" wp14:editId="152085CE">
          <wp:simplePos x="0" y="0"/>
          <wp:positionH relativeFrom="column">
            <wp:posOffset>-537210</wp:posOffset>
          </wp:positionH>
          <wp:positionV relativeFrom="paragraph">
            <wp:posOffset>-490164</wp:posOffset>
          </wp:positionV>
          <wp:extent cx="7561164" cy="1120392"/>
          <wp:effectExtent l="0" t="0" r="0" b="0"/>
          <wp:wrapNone/>
          <wp:docPr id="6" name="Picture 6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164" cy="1120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C12" w:rsidRPr="001D2C1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52F3"/>
    <w:multiLevelType w:val="hybridMultilevel"/>
    <w:tmpl w:val="6C383FE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817FB"/>
    <w:multiLevelType w:val="hybridMultilevel"/>
    <w:tmpl w:val="463249B2"/>
    <w:lvl w:ilvl="0" w:tplc="96C0E9A8">
      <w:start w:val="7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 w:val="0"/>
        <w:bCs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20FDC"/>
    <w:multiLevelType w:val="hybridMultilevel"/>
    <w:tmpl w:val="1BBE9D88"/>
    <w:lvl w:ilvl="0" w:tplc="CC2EB19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670C1D"/>
    <w:multiLevelType w:val="hybridMultilevel"/>
    <w:tmpl w:val="AA16BF6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31B49"/>
    <w:multiLevelType w:val="hybridMultilevel"/>
    <w:tmpl w:val="2B4451D8"/>
    <w:lvl w:ilvl="0" w:tplc="3E3CD77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eastAsia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F83F71"/>
    <w:multiLevelType w:val="hybridMultilevel"/>
    <w:tmpl w:val="38C070CC"/>
    <w:lvl w:ilvl="0" w:tplc="E31AF892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92778C"/>
    <w:multiLevelType w:val="hybridMultilevel"/>
    <w:tmpl w:val="04B26F24"/>
    <w:lvl w:ilvl="0" w:tplc="2FFE8AF2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Bid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46B78"/>
    <w:multiLevelType w:val="hybridMultilevel"/>
    <w:tmpl w:val="EDA21F26"/>
    <w:lvl w:ilvl="0" w:tplc="594064DA">
      <w:start w:val="1"/>
      <w:numFmt w:val="decimal"/>
      <w:lvlText w:val="(%1)"/>
      <w:lvlJc w:val="left"/>
      <w:pPr>
        <w:ind w:left="531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6030" w:hanging="360"/>
      </w:pPr>
    </w:lvl>
    <w:lvl w:ilvl="2" w:tplc="3C09001B" w:tentative="1">
      <w:start w:val="1"/>
      <w:numFmt w:val="lowerRoman"/>
      <w:lvlText w:val="%3."/>
      <w:lvlJc w:val="right"/>
      <w:pPr>
        <w:ind w:left="6750" w:hanging="180"/>
      </w:pPr>
    </w:lvl>
    <w:lvl w:ilvl="3" w:tplc="3C09000F" w:tentative="1">
      <w:start w:val="1"/>
      <w:numFmt w:val="decimal"/>
      <w:lvlText w:val="%4."/>
      <w:lvlJc w:val="left"/>
      <w:pPr>
        <w:ind w:left="7470" w:hanging="360"/>
      </w:pPr>
    </w:lvl>
    <w:lvl w:ilvl="4" w:tplc="3C090019" w:tentative="1">
      <w:start w:val="1"/>
      <w:numFmt w:val="lowerLetter"/>
      <w:lvlText w:val="%5."/>
      <w:lvlJc w:val="left"/>
      <w:pPr>
        <w:ind w:left="8190" w:hanging="360"/>
      </w:pPr>
    </w:lvl>
    <w:lvl w:ilvl="5" w:tplc="3C09001B" w:tentative="1">
      <w:start w:val="1"/>
      <w:numFmt w:val="lowerRoman"/>
      <w:lvlText w:val="%6."/>
      <w:lvlJc w:val="right"/>
      <w:pPr>
        <w:ind w:left="8910" w:hanging="180"/>
      </w:pPr>
    </w:lvl>
    <w:lvl w:ilvl="6" w:tplc="3C09000F" w:tentative="1">
      <w:start w:val="1"/>
      <w:numFmt w:val="decimal"/>
      <w:lvlText w:val="%7."/>
      <w:lvlJc w:val="left"/>
      <w:pPr>
        <w:ind w:left="9630" w:hanging="360"/>
      </w:pPr>
    </w:lvl>
    <w:lvl w:ilvl="7" w:tplc="3C090019" w:tentative="1">
      <w:start w:val="1"/>
      <w:numFmt w:val="lowerLetter"/>
      <w:lvlText w:val="%8."/>
      <w:lvlJc w:val="left"/>
      <w:pPr>
        <w:ind w:left="10350" w:hanging="360"/>
      </w:pPr>
    </w:lvl>
    <w:lvl w:ilvl="8" w:tplc="3C09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10" w15:restartNumberingAfterBreak="0">
    <w:nsid w:val="551C4823"/>
    <w:multiLevelType w:val="hybridMultilevel"/>
    <w:tmpl w:val="6E067C3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7052F1"/>
    <w:multiLevelType w:val="hybridMultilevel"/>
    <w:tmpl w:val="8E9EC9E4"/>
    <w:lvl w:ilvl="0" w:tplc="E4E4B2BC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 w:val="0"/>
        <w:bCs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11"/>
  </w:num>
  <w:num w:numId="2" w16cid:durableId="102379785">
    <w:abstractNumId w:val="13"/>
  </w:num>
  <w:num w:numId="3" w16cid:durableId="1348556626">
    <w:abstractNumId w:val="14"/>
  </w:num>
  <w:num w:numId="4" w16cid:durableId="849836731">
    <w:abstractNumId w:val="3"/>
  </w:num>
  <w:num w:numId="5" w16cid:durableId="1243838014">
    <w:abstractNumId w:val="1"/>
  </w:num>
  <w:num w:numId="6" w16cid:durableId="181672360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8441514">
    <w:abstractNumId w:val="4"/>
  </w:num>
  <w:num w:numId="8" w16cid:durableId="1238782139">
    <w:abstractNumId w:val="5"/>
  </w:num>
  <w:num w:numId="9" w16cid:durableId="1006634772">
    <w:abstractNumId w:val="10"/>
  </w:num>
  <w:num w:numId="10" w16cid:durableId="1267925767">
    <w:abstractNumId w:val="7"/>
  </w:num>
  <w:num w:numId="11" w16cid:durableId="965283438">
    <w:abstractNumId w:val="12"/>
  </w:num>
  <w:num w:numId="12" w16cid:durableId="1654066453">
    <w:abstractNumId w:val="2"/>
  </w:num>
  <w:num w:numId="13" w16cid:durableId="160856706">
    <w:abstractNumId w:val="8"/>
  </w:num>
  <w:num w:numId="14" w16cid:durableId="2026250483">
    <w:abstractNumId w:val="0"/>
  </w:num>
  <w:num w:numId="15" w16cid:durableId="1745362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attachedTemplate r:id="rId1"/>
  <w:defaultTabStop w:val="720"/>
  <w:characterSpacingControl w:val="doNotCompress"/>
  <w:hdrShapeDefaults>
    <o:shapedefaults v:ext="edit" spidmax="2126">
      <o:colormru v:ext="edit" colors="#ddf6ff,#06f,#33c,white,#9cf,#36f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7A9"/>
    <w:rsid w:val="00006A14"/>
    <w:rsid w:val="00014641"/>
    <w:rsid w:val="000214DD"/>
    <w:rsid w:val="00023F7D"/>
    <w:rsid w:val="00027603"/>
    <w:rsid w:val="000308B1"/>
    <w:rsid w:val="00035EED"/>
    <w:rsid w:val="00036196"/>
    <w:rsid w:val="00037B14"/>
    <w:rsid w:val="0004130A"/>
    <w:rsid w:val="00051D22"/>
    <w:rsid w:val="0006459E"/>
    <w:rsid w:val="000661D6"/>
    <w:rsid w:val="0007141B"/>
    <w:rsid w:val="000762E5"/>
    <w:rsid w:val="000778F4"/>
    <w:rsid w:val="000A204E"/>
    <w:rsid w:val="000A78E9"/>
    <w:rsid w:val="000B2B9D"/>
    <w:rsid w:val="000B30B4"/>
    <w:rsid w:val="000B41D0"/>
    <w:rsid w:val="000B602A"/>
    <w:rsid w:val="000C0182"/>
    <w:rsid w:val="000C0A1E"/>
    <w:rsid w:val="000C2A6D"/>
    <w:rsid w:val="000D18AA"/>
    <w:rsid w:val="000D6D16"/>
    <w:rsid w:val="000D7033"/>
    <w:rsid w:val="000E58CD"/>
    <w:rsid w:val="000F6FE1"/>
    <w:rsid w:val="00107170"/>
    <w:rsid w:val="0011238B"/>
    <w:rsid w:val="001145BE"/>
    <w:rsid w:val="001227AC"/>
    <w:rsid w:val="001412D4"/>
    <w:rsid w:val="00150656"/>
    <w:rsid w:val="00151DDA"/>
    <w:rsid w:val="00157029"/>
    <w:rsid w:val="00164750"/>
    <w:rsid w:val="00165B48"/>
    <w:rsid w:val="001752D5"/>
    <w:rsid w:val="001755F6"/>
    <w:rsid w:val="00177300"/>
    <w:rsid w:val="001778EA"/>
    <w:rsid w:val="00185F29"/>
    <w:rsid w:val="001A2F95"/>
    <w:rsid w:val="001A4F4D"/>
    <w:rsid w:val="001B3365"/>
    <w:rsid w:val="001B3571"/>
    <w:rsid w:val="001B62BE"/>
    <w:rsid w:val="001C0642"/>
    <w:rsid w:val="001D2C12"/>
    <w:rsid w:val="001D7BE6"/>
    <w:rsid w:val="001E4DD3"/>
    <w:rsid w:val="001F4025"/>
    <w:rsid w:val="001F552A"/>
    <w:rsid w:val="0020069A"/>
    <w:rsid w:val="00205BF5"/>
    <w:rsid w:val="00213CA0"/>
    <w:rsid w:val="00221560"/>
    <w:rsid w:val="00227235"/>
    <w:rsid w:val="00233CC4"/>
    <w:rsid w:val="002476BF"/>
    <w:rsid w:val="00250022"/>
    <w:rsid w:val="00253473"/>
    <w:rsid w:val="0025564D"/>
    <w:rsid w:val="00257B1E"/>
    <w:rsid w:val="00265AA8"/>
    <w:rsid w:val="0027445D"/>
    <w:rsid w:val="00274D43"/>
    <w:rsid w:val="00286D52"/>
    <w:rsid w:val="00294B6E"/>
    <w:rsid w:val="002A5E73"/>
    <w:rsid w:val="002A7669"/>
    <w:rsid w:val="002A77B0"/>
    <w:rsid w:val="002B0DEC"/>
    <w:rsid w:val="002B19F4"/>
    <w:rsid w:val="002C5663"/>
    <w:rsid w:val="002C7E62"/>
    <w:rsid w:val="002D2935"/>
    <w:rsid w:val="002D34A4"/>
    <w:rsid w:val="002D517B"/>
    <w:rsid w:val="002E27DF"/>
    <w:rsid w:val="002E587D"/>
    <w:rsid w:val="002F748E"/>
    <w:rsid w:val="002F7863"/>
    <w:rsid w:val="00302801"/>
    <w:rsid w:val="0030343C"/>
    <w:rsid w:val="003130F9"/>
    <w:rsid w:val="00314C50"/>
    <w:rsid w:val="003158AD"/>
    <w:rsid w:val="0032354F"/>
    <w:rsid w:val="00345109"/>
    <w:rsid w:val="00346063"/>
    <w:rsid w:val="00350B05"/>
    <w:rsid w:val="003537B4"/>
    <w:rsid w:val="003562AD"/>
    <w:rsid w:val="0036240C"/>
    <w:rsid w:val="0036443C"/>
    <w:rsid w:val="0036573B"/>
    <w:rsid w:val="00375DF1"/>
    <w:rsid w:val="003826F0"/>
    <w:rsid w:val="00383E76"/>
    <w:rsid w:val="00393F0F"/>
    <w:rsid w:val="003B27AC"/>
    <w:rsid w:val="003C022B"/>
    <w:rsid w:val="003C15AA"/>
    <w:rsid w:val="003E3F00"/>
    <w:rsid w:val="00402D76"/>
    <w:rsid w:val="004038B5"/>
    <w:rsid w:val="00404CA3"/>
    <w:rsid w:val="0041165F"/>
    <w:rsid w:val="00420E53"/>
    <w:rsid w:val="00433BF3"/>
    <w:rsid w:val="0043426E"/>
    <w:rsid w:val="004374D9"/>
    <w:rsid w:val="00450D4C"/>
    <w:rsid w:val="004539F8"/>
    <w:rsid w:val="004607AF"/>
    <w:rsid w:val="004640F3"/>
    <w:rsid w:val="00465C96"/>
    <w:rsid w:val="004708AD"/>
    <w:rsid w:val="0047169B"/>
    <w:rsid w:val="00482551"/>
    <w:rsid w:val="004A0C0D"/>
    <w:rsid w:val="004A2E2F"/>
    <w:rsid w:val="004A37EF"/>
    <w:rsid w:val="004B79B8"/>
    <w:rsid w:val="004C1BD5"/>
    <w:rsid w:val="004C2B10"/>
    <w:rsid w:val="004C2C2D"/>
    <w:rsid w:val="004C3772"/>
    <w:rsid w:val="004C4C64"/>
    <w:rsid w:val="004C6F9F"/>
    <w:rsid w:val="004D0121"/>
    <w:rsid w:val="004D070D"/>
    <w:rsid w:val="004D155B"/>
    <w:rsid w:val="004D5092"/>
    <w:rsid w:val="004D6525"/>
    <w:rsid w:val="004E1111"/>
    <w:rsid w:val="004F0568"/>
    <w:rsid w:val="004F08F6"/>
    <w:rsid w:val="004F3947"/>
    <w:rsid w:val="00501B61"/>
    <w:rsid w:val="00504EC8"/>
    <w:rsid w:val="00524D68"/>
    <w:rsid w:val="00532AD8"/>
    <w:rsid w:val="00534FED"/>
    <w:rsid w:val="00537238"/>
    <w:rsid w:val="00553F55"/>
    <w:rsid w:val="005566A0"/>
    <w:rsid w:val="00557866"/>
    <w:rsid w:val="005619BC"/>
    <w:rsid w:val="00562D60"/>
    <w:rsid w:val="00567611"/>
    <w:rsid w:val="00574311"/>
    <w:rsid w:val="00581DBF"/>
    <w:rsid w:val="00584079"/>
    <w:rsid w:val="00592357"/>
    <w:rsid w:val="0059681B"/>
    <w:rsid w:val="0059719A"/>
    <w:rsid w:val="005A769C"/>
    <w:rsid w:val="005A7EF4"/>
    <w:rsid w:val="005B6C15"/>
    <w:rsid w:val="005C52C7"/>
    <w:rsid w:val="005D0143"/>
    <w:rsid w:val="005E17B1"/>
    <w:rsid w:val="005E660A"/>
    <w:rsid w:val="005E756A"/>
    <w:rsid w:val="005F7C4A"/>
    <w:rsid w:val="00604DF2"/>
    <w:rsid w:val="006101FC"/>
    <w:rsid w:val="00610B36"/>
    <w:rsid w:val="00615BE5"/>
    <w:rsid w:val="00621C51"/>
    <w:rsid w:val="00626AEF"/>
    <w:rsid w:val="00627177"/>
    <w:rsid w:val="00633213"/>
    <w:rsid w:val="00635355"/>
    <w:rsid w:val="00641E16"/>
    <w:rsid w:val="0064591A"/>
    <w:rsid w:val="00651E50"/>
    <w:rsid w:val="00652E18"/>
    <w:rsid w:val="00664FA2"/>
    <w:rsid w:val="0066607E"/>
    <w:rsid w:val="00685051"/>
    <w:rsid w:val="00691F43"/>
    <w:rsid w:val="00692BA0"/>
    <w:rsid w:val="006B0D82"/>
    <w:rsid w:val="006C1B45"/>
    <w:rsid w:val="006C299B"/>
    <w:rsid w:val="006C3760"/>
    <w:rsid w:val="006C4A4F"/>
    <w:rsid w:val="006D06C7"/>
    <w:rsid w:val="006D45A1"/>
    <w:rsid w:val="006D5E50"/>
    <w:rsid w:val="006E6802"/>
    <w:rsid w:val="006E7C26"/>
    <w:rsid w:val="006F5CBF"/>
    <w:rsid w:val="006F5EC5"/>
    <w:rsid w:val="00720A4B"/>
    <w:rsid w:val="007438AA"/>
    <w:rsid w:val="007503AC"/>
    <w:rsid w:val="00751EA4"/>
    <w:rsid w:val="00753166"/>
    <w:rsid w:val="00761740"/>
    <w:rsid w:val="00766912"/>
    <w:rsid w:val="00772AA4"/>
    <w:rsid w:val="0078054A"/>
    <w:rsid w:val="00792C0C"/>
    <w:rsid w:val="007969E5"/>
    <w:rsid w:val="007A027A"/>
    <w:rsid w:val="007A24BE"/>
    <w:rsid w:val="007A2D3A"/>
    <w:rsid w:val="007A3C53"/>
    <w:rsid w:val="007A4038"/>
    <w:rsid w:val="007A531F"/>
    <w:rsid w:val="007A79A7"/>
    <w:rsid w:val="007A7B09"/>
    <w:rsid w:val="007A7CD9"/>
    <w:rsid w:val="007B0918"/>
    <w:rsid w:val="007B5E24"/>
    <w:rsid w:val="007C2F9C"/>
    <w:rsid w:val="007C3046"/>
    <w:rsid w:val="007D698C"/>
    <w:rsid w:val="007E021E"/>
    <w:rsid w:val="007E06B2"/>
    <w:rsid w:val="007E1056"/>
    <w:rsid w:val="007E231F"/>
    <w:rsid w:val="007E4B7D"/>
    <w:rsid w:val="007F11B5"/>
    <w:rsid w:val="007F21C9"/>
    <w:rsid w:val="007F4903"/>
    <w:rsid w:val="007F75A6"/>
    <w:rsid w:val="008031B2"/>
    <w:rsid w:val="00810A2C"/>
    <w:rsid w:val="00826413"/>
    <w:rsid w:val="008266F6"/>
    <w:rsid w:val="0083103A"/>
    <w:rsid w:val="00831BEB"/>
    <w:rsid w:val="00835EED"/>
    <w:rsid w:val="00845F3D"/>
    <w:rsid w:val="0085055B"/>
    <w:rsid w:val="00852D83"/>
    <w:rsid w:val="0085705B"/>
    <w:rsid w:val="0086259A"/>
    <w:rsid w:val="0087273E"/>
    <w:rsid w:val="0087434C"/>
    <w:rsid w:val="008760BA"/>
    <w:rsid w:val="00877D96"/>
    <w:rsid w:val="0088032E"/>
    <w:rsid w:val="008A3E63"/>
    <w:rsid w:val="008A4FB9"/>
    <w:rsid w:val="008B26FB"/>
    <w:rsid w:val="008B37FA"/>
    <w:rsid w:val="008B7878"/>
    <w:rsid w:val="008C481B"/>
    <w:rsid w:val="008D2DB9"/>
    <w:rsid w:val="008D46FC"/>
    <w:rsid w:val="008E0E85"/>
    <w:rsid w:val="008E7D58"/>
    <w:rsid w:val="008E7F15"/>
    <w:rsid w:val="008F02FB"/>
    <w:rsid w:val="008F1E7F"/>
    <w:rsid w:val="008F3AC2"/>
    <w:rsid w:val="008F6609"/>
    <w:rsid w:val="00905F60"/>
    <w:rsid w:val="009067F1"/>
    <w:rsid w:val="00917D73"/>
    <w:rsid w:val="00924644"/>
    <w:rsid w:val="009323CB"/>
    <w:rsid w:val="00934619"/>
    <w:rsid w:val="009512FA"/>
    <w:rsid w:val="00951359"/>
    <w:rsid w:val="00961FAD"/>
    <w:rsid w:val="00962B50"/>
    <w:rsid w:val="00983F8D"/>
    <w:rsid w:val="00995F21"/>
    <w:rsid w:val="009A352F"/>
    <w:rsid w:val="009A7E9D"/>
    <w:rsid w:val="009B45F6"/>
    <w:rsid w:val="009B4FF6"/>
    <w:rsid w:val="009C04B7"/>
    <w:rsid w:val="009C5AC8"/>
    <w:rsid w:val="009C5C0D"/>
    <w:rsid w:val="009C7520"/>
    <w:rsid w:val="009D25AB"/>
    <w:rsid w:val="009D2D2F"/>
    <w:rsid w:val="009F4D01"/>
    <w:rsid w:val="00A01201"/>
    <w:rsid w:val="00A02E3F"/>
    <w:rsid w:val="00A06F8A"/>
    <w:rsid w:val="00A07B29"/>
    <w:rsid w:val="00A135E2"/>
    <w:rsid w:val="00A20FB6"/>
    <w:rsid w:val="00A22169"/>
    <w:rsid w:val="00A26141"/>
    <w:rsid w:val="00A26BD6"/>
    <w:rsid w:val="00A318A1"/>
    <w:rsid w:val="00A351F0"/>
    <w:rsid w:val="00A4585A"/>
    <w:rsid w:val="00A4621D"/>
    <w:rsid w:val="00A5702E"/>
    <w:rsid w:val="00A6041C"/>
    <w:rsid w:val="00A61F51"/>
    <w:rsid w:val="00A70C6D"/>
    <w:rsid w:val="00A8427F"/>
    <w:rsid w:val="00A92247"/>
    <w:rsid w:val="00A92A3B"/>
    <w:rsid w:val="00AB5496"/>
    <w:rsid w:val="00AC5AD9"/>
    <w:rsid w:val="00AC6517"/>
    <w:rsid w:val="00AD068B"/>
    <w:rsid w:val="00AD652D"/>
    <w:rsid w:val="00AD7E2C"/>
    <w:rsid w:val="00AF6C53"/>
    <w:rsid w:val="00AF72A6"/>
    <w:rsid w:val="00B000F8"/>
    <w:rsid w:val="00B062A9"/>
    <w:rsid w:val="00B118D2"/>
    <w:rsid w:val="00B26B62"/>
    <w:rsid w:val="00B34CDD"/>
    <w:rsid w:val="00B35AFE"/>
    <w:rsid w:val="00B415F4"/>
    <w:rsid w:val="00B473FB"/>
    <w:rsid w:val="00B55468"/>
    <w:rsid w:val="00B67E0A"/>
    <w:rsid w:val="00B71AF8"/>
    <w:rsid w:val="00B73BEB"/>
    <w:rsid w:val="00B75175"/>
    <w:rsid w:val="00B775B9"/>
    <w:rsid w:val="00B8037E"/>
    <w:rsid w:val="00B84F7F"/>
    <w:rsid w:val="00B85188"/>
    <w:rsid w:val="00B93816"/>
    <w:rsid w:val="00B96294"/>
    <w:rsid w:val="00B97459"/>
    <w:rsid w:val="00BA01A3"/>
    <w:rsid w:val="00BA1DFA"/>
    <w:rsid w:val="00BA799D"/>
    <w:rsid w:val="00BB0D6B"/>
    <w:rsid w:val="00BB2A9A"/>
    <w:rsid w:val="00BB6C12"/>
    <w:rsid w:val="00BC5E1E"/>
    <w:rsid w:val="00BC6252"/>
    <w:rsid w:val="00BD0207"/>
    <w:rsid w:val="00BD1AF9"/>
    <w:rsid w:val="00BD2B3E"/>
    <w:rsid w:val="00BE0BBB"/>
    <w:rsid w:val="00BE4E50"/>
    <w:rsid w:val="00BE6BA1"/>
    <w:rsid w:val="00C057E7"/>
    <w:rsid w:val="00C07A6D"/>
    <w:rsid w:val="00C24192"/>
    <w:rsid w:val="00C32E6D"/>
    <w:rsid w:val="00C413AB"/>
    <w:rsid w:val="00C442EB"/>
    <w:rsid w:val="00C451C4"/>
    <w:rsid w:val="00C4723E"/>
    <w:rsid w:val="00C53312"/>
    <w:rsid w:val="00C54F5B"/>
    <w:rsid w:val="00C76437"/>
    <w:rsid w:val="00C81184"/>
    <w:rsid w:val="00CA07C8"/>
    <w:rsid w:val="00CA1395"/>
    <w:rsid w:val="00CC3649"/>
    <w:rsid w:val="00CC5B8E"/>
    <w:rsid w:val="00CC5DA4"/>
    <w:rsid w:val="00CC614B"/>
    <w:rsid w:val="00CC7AE5"/>
    <w:rsid w:val="00CE313E"/>
    <w:rsid w:val="00CE7681"/>
    <w:rsid w:val="00CF2D13"/>
    <w:rsid w:val="00CF4FF1"/>
    <w:rsid w:val="00CF7823"/>
    <w:rsid w:val="00D0002F"/>
    <w:rsid w:val="00D0321A"/>
    <w:rsid w:val="00D065C9"/>
    <w:rsid w:val="00D12716"/>
    <w:rsid w:val="00D1322D"/>
    <w:rsid w:val="00D3031F"/>
    <w:rsid w:val="00D30B57"/>
    <w:rsid w:val="00D30CA5"/>
    <w:rsid w:val="00D36953"/>
    <w:rsid w:val="00D44F39"/>
    <w:rsid w:val="00D51AFB"/>
    <w:rsid w:val="00D60A6F"/>
    <w:rsid w:val="00D73B3F"/>
    <w:rsid w:val="00D86F95"/>
    <w:rsid w:val="00D95071"/>
    <w:rsid w:val="00D95972"/>
    <w:rsid w:val="00D96163"/>
    <w:rsid w:val="00DA13D1"/>
    <w:rsid w:val="00DA622D"/>
    <w:rsid w:val="00DA7E23"/>
    <w:rsid w:val="00DC1A6D"/>
    <w:rsid w:val="00DC4787"/>
    <w:rsid w:val="00DC584F"/>
    <w:rsid w:val="00DE41EA"/>
    <w:rsid w:val="00E01E90"/>
    <w:rsid w:val="00E07E74"/>
    <w:rsid w:val="00E15A08"/>
    <w:rsid w:val="00E210E8"/>
    <w:rsid w:val="00E254FE"/>
    <w:rsid w:val="00E30CA5"/>
    <w:rsid w:val="00E318D4"/>
    <w:rsid w:val="00E42099"/>
    <w:rsid w:val="00E44EC3"/>
    <w:rsid w:val="00E603AD"/>
    <w:rsid w:val="00E612D4"/>
    <w:rsid w:val="00E61D41"/>
    <w:rsid w:val="00E65FAD"/>
    <w:rsid w:val="00E7191D"/>
    <w:rsid w:val="00E76FAB"/>
    <w:rsid w:val="00E90FFC"/>
    <w:rsid w:val="00E923EE"/>
    <w:rsid w:val="00E95543"/>
    <w:rsid w:val="00E96ADC"/>
    <w:rsid w:val="00EA6C9B"/>
    <w:rsid w:val="00EC47A9"/>
    <w:rsid w:val="00EC7956"/>
    <w:rsid w:val="00ED3F2C"/>
    <w:rsid w:val="00ED4372"/>
    <w:rsid w:val="00EF0A8E"/>
    <w:rsid w:val="00EF1BEC"/>
    <w:rsid w:val="00EF4F7C"/>
    <w:rsid w:val="00F05A63"/>
    <w:rsid w:val="00F11770"/>
    <w:rsid w:val="00F17125"/>
    <w:rsid w:val="00F207B9"/>
    <w:rsid w:val="00F21348"/>
    <w:rsid w:val="00F257A0"/>
    <w:rsid w:val="00F26FF7"/>
    <w:rsid w:val="00F27069"/>
    <w:rsid w:val="00F31D95"/>
    <w:rsid w:val="00F31F8F"/>
    <w:rsid w:val="00F35CF7"/>
    <w:rsid w:val="00F371D0"/>
    <w:rsid w:val="00F4495E"/>
    <w:rsid w:val="00F46E97"/>
    <w:rsid w:val="00F51EED"/>
    <w:rsid w:val="00F561A4"/>
    <w:rsid w:val="00F670A7"/>
    <w:rsid w:val="00F72940"/>
    <w:rsid w:val="00F809B7"/>
    <w:rsid w:val="00F84FC3"/>
    <w:rsid w:val="00F93E05"/>
    <w:rsid w:val="00F968E7"/>
    <w:rsid w:val="00F97544"/>
    <w:rsid w:val="00FA55DF"/>
    <w:rsid w:val="00FB5FFE"/>
    <w:rsid w:val="00FB68AE"/>
    <w:rsid w:val="00FC1674"/>
    <w:rsid w:val="00FD1E82"/>
    <w:rsid w:val="00FE4361"/>
    <w:rsid w:val="00FE52BB"/>
    <w:rsid w:val="00FE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6">
      <o:colormru v:ext="edit" colors="#ddf6ff,#06f,#33c,white,#9cf,#36f"/>
    </o:shapedefaults>
    <o:shapelayout v:ext="edit">
      <o:idmap v:ext="edit" data="2"/>
    </o:shapelayout>
  </w:shapeDefaults>
  <w:decimalSymbol w:val="."/>
  <w:listSeparator w:val=","/>
  <w14:docId w14:val="5247B6DE"/>
  <w15:docId w15:val="{C3A9DA53-4B4E-4551-B43F-C2E40F7A4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paragraph" w:styleId="1">
    <w:name w:val="heading 1"/>
    <w:basedOn w:val="a"/>
    <w:link w:val="10"/>
    <w:uiPriority w:val="9"/>
    <w:qFormat/>
    <w:rsid w:val="00F51E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semiHidden/>
    <w:unhideWhenUsed/>
    <w:rsid w:val="00420E53"/>
    <w:rPr>
      <w:color w:val="0563C1"/>
      <w:u w:val="single"/>
    </w:rPr>
  </w:style>
  <w:style w:type="character" w:customStyle="1" w:styleId="10">
    <w:name w:val="標題 1 字元"/>
    <w:basedOn w:val="a0"/>
    <w:link w:val="1"/>
    <w:uiPriority w:val="9"/>
    <w:rsid w:val="00F51EED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styleId="af0">
    <w:name w:val="FollowedHyperlink"/>
    <w:basedOn w:val="a0"/>
    <w:uiPriority w:val="99"/>
    <w:semiHidden/>
    <w:unhideWhenUsed/>
    <w:rsid w:val="008F1E7F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diagramData" Target="diagrams/data1.xm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SAZUPeAKDJQ" TargetMode="External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diagramColors" Target="diagrams/colors1.xml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QuickStyle" Target="diagrams/quickStyle1.xm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4310;&#20280;&#24037;&#20316;&#32025;-&#23567;&#23416;template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288C982-E9F7-4685-B09F-7451BA976488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C1EEB5EE-E431-47F3-80AD-F8986834342B}">
      <dgm:prSet phldrT="[文字]"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HK" sz="1400">
              <a:solidFill>
                <a:srgbClr val="FF0000"/>
              </a:solidFill>
            </a:rPr>
            <a:t>C</a:t>
          </a:r>
        </a:p>
      </dgm:t>
    </dgm:pt>
    <dgm:pt modelId="{449AE215-EE6A-45E8-9F35-9271BFD830F0}" type="parTrans" cxnId="{BBC138F3-92C5-4EEC-A8FD-F479A2859AB7}">
      <dgm:prSet/>
      <dgm:spPr/>
      <dgm:t>
        <a:bodyPr/>
        <a:lstStyle/>
        <a:p>
          <a:endParaRPr lang="en-HK"/>
        </a:p>
      </dgm:t>
    </dgm:pt>
    <dgm:pt modelId="{7E9C9026-D340-469B-B931-D1B0B33B19D8}" type="sibTrans" cxnId="{BBC138F3-92C5-4EEC-A8FD-F479A2859AB7}">
      <dgm:prSet/>
      <dgm:spPr/>
      <dgm:t>
        <a:bodyPr/>
        <a:lstStyle/>
        <a:p>
          <a:endParaRPr lang="en-HK"/>
        </a:p>
      </dgm:t>
    </dgm:pt>
    <dgm:pt modelId="{14448E23-B7B3-4210-8CF6-81B2F94A1B0D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HK" sz="1400">
              <a:solidFill>
                <a:srgbClr val="FF0000"/>
              </a:solidFill>
            </a:rPr>
            <a:t>D</a:t>
          </a:r>
        </a:p>
      </dgm:t>
    </dgm:pt>
    <dgm:pt modelId="{54391DEE-8BC6-4978-B380-96BEFA2FB8D6}" type="parTrans" cxnId="{EE1943A1-69A9-4CE4-B619-4A9B6AFBA881}">
      <dgm:prSet/>
      <dgm:spPr/>
      <dgm:t>
        <a:bodyPr/>
        <a:lstStyle/>
        <a:p>
          <a:endParaRPr lang="en-HK"/>
        </a:p>
      </dgm:t>
    </dgm:pt>
    <dgm:pt modelId="{193F6A4C-6E22-476B-9C78-A1BEFCF5BA3B}" type="sibTrans" cxnId="{EE1943A1-69A9-4CE4-B619-4A9B6AFBA881}">
      <dgm:prSet/>
      <dgm:spPr/>
      <dgm:t>
        <a:bodyPr/>
        <a:lstStyle/>
        <a:p>
          <a:endParaRPr lang="en-HK"/>
        </a:p>
      </dgm:t>
    </dgm:pt>
    <dgm:pt modelId="{6E1A53E9-155C-4660-80A9-2084C31A4792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US" altLang="zh-TW" sz="1400">
              <a:solidFill>
                <a:srgbClr val="FF0000"/>
              </a:solidFill>
            </a:rPr>
            <a:t>A</a:t>
          </a:r>
          <a:endParaRPr lang="en-HK" sz="1400">
            <a:solidFill>
              <a:srgbClr val="FF0000"/>
            </a:solidFill>
          </a:endParaRPr>
        </a:p>
      </dgm:t>
    </dgm:pt>
    <dgm:pt modelId="{116D08D4-1393-4318-8696-1D0A0F7D435C}" type="parTrans" cxnId="{33849052-8014-4C37-8C75-99326E92E58A}">
      <dgm:prSet/>
      <dgm:spPr/>
      <dgm:t>
        <a:bodyPr/>
        <a:lstStyle/>
        <a:p>
          <a:endParaRPr lang="en-HK"/>
        </a:p>
      </dgm:t>
    </dgm:pt>
    <dgm:pt modelId="{B779D64E-D7E2-4CA5-B1E4-857A50AAFE9A}" type="sibTrans" cxnId="{33849052-8014-4C37-8C75-99326E92E58A}">
      <dgm:prSet/>
      <dgm:spPr/>
      <dgm:t>
        <a:bodyPr/>
        <a:lstStyle/>
        <a:p>
          <a:endParaRPr lang="en-HK"/>
        </a:p>
      </dgm:t>
    </dgm:pt>
    <dgm:pt modelId="{60354AB0-041F-4BD4-BDCA-1C97AC86DB8A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US" altLang="zh-TW" sz="1400">
              <a:solidFill>
                <a:srgbClr val="FF0000"/>
              </a:solidFill>
            </a:rPr>
            <a:t>B</a:t>
          </a:r>
          <a:endParaRPr lang="en-HK" sz="1400">
            <a:solidFill>
              <a:srgbClr val="FF0000"/>
            </a:solidFill>
          </a:endParaRPr>
        </a:p>
      </dgm:t>
    </dgm:pt>
    <dgm:pt modelId="{CDD4E205-EAB3-4496-906B-EFABEE5DC3DA}" type="parTrans" cxnId="{BF64D536-86EB-459F-BCB2-CFC8AE2F0EBB}">
      <dgm:prSet/>
      <dgm:spPr/>
      <dgm:t>
        <a:bodyPr/>
        <a:lstStyle/>
        <a:p>
          <a:endParaRPr lang="en-HK"/>
        </a:p>
      </dgm:t>
    </dgm:pt>
    <dgm:pt modelId="{946A84C5-32C6-4C5E-87AC-58E76B52E3B7}" type="sibTrans" cxnId="{BF64D536-86EB-459F-BCB2-CFC8AE2F0EBB}">
      <dgm:prSet/>
      <dgm:spPr/>
      <dgm:t>
        <a:bodyPr/>
        <a:lstStyle/>
        <a:p>
          <a:endParaRPr lang="en-HK"/>
        </a:p>
      </dgm:t>
    </dgm:pt>
    <dgm:pt modelId="{B909E792-5DC5-459B-833A-FB1CFC556D8B}" type="pres">
      <dgm:prSet presAssocID="{7288C982-E9F7-4685-B09F-7451BA976488}" presName="Name0" presStyleCnt="0">
        <dgm:presLayoutVars>
          <dgm:dir/>
          <dgm:resizeHandles val="exact"/>
        </dgm:presLayoutVars>
      </dgm:prSet>
      <dgm:spPr/>
    </dgm:pt>
    <dgm:pt modelId="{4D4C51FF-E998-4738-B9DD-18EF71EB5168}" type="pres">
      <dgm:prSet presAssocID="{C1EEB5EE-E431-47F3-80AD-F8986834342B}" presName="node" presStyleLbl="node1" presStyleIdx="0" presStyleCnt="4">
        <dgm:presLayoutVars>
          <dgm:bulletEnabled val="1"/>
        </dgm:presLayoutVars>
      </dgm:prSet>
      <dgm:spPr/>
    </dgm:pt>
    <dgm:pt modelId="{D0795984-FF7A-4FD5-B5B1-95AD0B547BE9}" type="pres">
      <dgm:prSet presAssocID="{7E9C9026-D340-469B-B931-D1B0B33B19D8}" presName="sibTrans" presStyleLbl="sibTrans2D1" presStyleIdx="0" presStyleCnt="3"/>
      <dgm:spPr/>
    </dgm:pt>
    <dgm:pt modelId="{AE3A376E-BB1F-47B4-B9DC-2C430A297613}" type="pres">
      <dgm:prSet presAssocID="{7E9C9026-D340-469B-B931-D1B0B33B19D8}" presName="connectorText" presStyleLbl="sibTrans2D1" presStyleIdx="0" presStyleCnt="3"/>
      <dgm:spPr/>
    </dgm:pt>
    <dgm:pt modelId="{F15823F5-B75E-4675-BEDD-E3493CB93C78}" type="pres">
      <dgm:prSet presAssocID="{14448E23-B7B3-4210-8CF6-81B2F94A1B0D}" presName="node" presStyleLbl="node1" presStyleIdx="1" presStyleCnt="4">
        <dgm:presLayoutVars>
          <dgm:bulletEnabled val="1"/>
        </dgm:presLayoutVars>
      </dgm:prSet>
      <dgm:spPr/>
    </dgm:pt>
    <dgm:pt modelId="{99F1F128-FCE9-48FE-8509-81F9A278D685}" type="pres">
      <dgm:prSet presAssocID="{193F6A4C-6E22-476B-9C78-A1BEFCF5BA3B}" presName="sibTrans" presStyleLbl="sibTrans2D1" presStyleIdx="1" presStyleCnt="3"/>
      <dgm:spPr/>
    </dgm:pt>
    <dgm:pt modelId="{0380EFCC-18FF-4F73-AB15-9D46C590A929}" type="pres">
      <dgm:prSet presAssocID="{193F6A4C-6E22-476B-9C78-A1BEFCF5BA3B}" presName="connectorText" presStyleLbl="sibTrans2D1" presStyleIdx="1" presStyleCnt="3"/>
      <dgm:spPr/>
    </dgm:pt>
    <dgm:pt modelId="{E267F1C8-DB4D-4C31-B3EE-EC2FE9ED9CFF}" type="pres">
      <dgm:prSet presAssocID="{6E1A53E9-155C-4660-80A9-2084C31A4792}" presName="node" presStyleLbl="node1" presStyleIdx="2" presStyleCnt="4">
        <dgm:presLayoutVars>
          <dgm:bulletEnabled val="1"/>
        </dgm:presLayoutVars>
      </dgm:prSet>
      <dgm:spPr/>
    </dgm:pt>
    <dgm:pt modelId="{9B9A712F-4BCF-4D93-B131-0D2369486122}" type="pres">
      <dgm:prSet presAssocID="{B779D64E-D7E2-4CA5-B1E4-857A50AAFE9A}" presName="sibTrans" presStyleLbl="sibTrans2D1" presStyleIdx="2" presStyleCnt="3"/>
      <dgm:spPr/>
    </dgm:pt>
    <dgm:pt modelId="{00C69D3C-7711-4F97-A1AB-CBEA15F55AA1}" type="pres">
      <dgm:prSet presAssocID="{B779D64E-D7E2-4CA5-B1E4-857A50AAFE9A}" presName="connectorText" presStyleLbl="sibTrans2D1" presStyleIdx="2" presStyleCnt="3"/>
      <dgm:spPr/>
    </dgm:pt>
    <dgm:pt modelId="{6401AF0E-B597-41A4-ABF0-F1E92A5E8416}" type="pres">
      <dgm:prSet presAssocID="{60354AB0-041F-4BD4-BDCA-1C97AC86DB8A}" presName="node" presStyleLbl="node1" presStyleIdx="3" presStyleCnt="4">
        <dgm:presLayoutVars>
          <dgm:bulletEnabled val="1"/>
        </dgm:presLayoutVars>
      </dgm:prSet>
      <dgm:spPr/>
    </dgm:pt>
  </dgm:ptLst>
  <dgm:cxnLst>
    <dgm:cxn modelId="{D987751C-FC27-46B9-AA6C-6D6EE306B0E7}" type="presOf" srcId="{193F6A4C-6E22-476B-9C78-A1BEFCF5BA3B}" destId="{99F1F128-FCE9-48FE-8509-81F9A278D685}" srcOrd="0" destOrd="0" presId="urn:microsoft.com/office/officeart/2005/8/layout/process1"/>
    <dgm:cxn modelId="{D9054B23-0AFE-4D0D-826E-5A0A5F032A7D}" type="presOf" srcId="{B779D64E-D7E2-4CA5-B1E4-857A50AAFE9A}" destId="{9B9A712F-4BCF-4D93-B131-0D2369486122}" srcOrd="0" destOrd="0" presId="urn:microsoft.com/office/officeart/2005/8/layout/process1"/>
    <dgm:cxn modelId="{7FD70F2C-EE4A-464A-A775-21195243431E}" type="presOf" srcId="{C1EEB5EE-E431-47F3-80AD-F8986834342B}" destId="{4D4C51FF-E998-4738-B9DD-18EF71EB5168}" srcOrd="0" destOrd="0" presId="urn:microsoft.com/office/officeart/2005/8/layout/process1"/>
    <dgm:cxn modelId="{21ADB432-9782-440B-B507-3A5276D6451F}" type="presOf" srcId="{60354AB0-041F-4BD4-BDCA-1C97AC86DB8A}" destId="{6401AF0E-B597-41A4-ABF0-F1E92A5E8416}" srcOrd="0" destOrd="0" presId="urn:microsoft.com/office/officeart/2005/8/layout/process1"/>
    <dgm:cxn modelId="{BF64D536-86EB-459F-BCB2-CFC8AE2F0EBB}" srcId="{7288C982-E9F7-4685-B09F-7451BA976488}" destId="{60354AB0-041F-4BD4-BDCA-1C97AC86DB8A}" srcOrd="3" destOrd="0" parTransId="{CDD4E205-EAB3-4496-906B-EFABEE5DC3DA}" sibTransId="{946A84C5-32C6-4C5E-87AC-58E76B52E3B7}"/>
    <dgm:cxn modelId="{F412A166-D3CA-4766-8580-27E89CF177EC}" type="presOf" srcId="{193F6A4C-6E22-476B-9C78-A1BEFCF5BA3B}" destId="{0380EFCC-18FF-4F73-AB15-9D46C590A929}" srcOrd="1" destOrd="0" presId="urn:microsoft.com/office/officeart/2005/8/layout/process1"/>
    <dgm:cxn modelId="{F3D01751-8C10-47C4-B053-398FD4F12818}" type="presOf" srcId="{B779D64E-D7E2-4CA5-B1E4-857A50AAFE9A}" destId="{00C69D3C-7711-4F97-A1AB-CBEA15F55AA1}" srcOrd="1" destOrd="0" presId="urn:microsoft.com/office/officeart/2005/8/layout/process1"/>
    <dgm:cxn modelId="{33849052-8014-4C37-8C75-99326E92E58A}" srcId="{7288C982-E9F7-4685-B09F-7451BA976488}" destId="{6E1A53E9-155C-4660-80A9-2084C31A4792}" srcOrd="2" destOrd="0" parTransId="{116D08D4-1393-4318-8696-1D0A0F7D435C}" sibTransId="{B779D64E-D7E2-4CA5-B1E4-857A50AAFE9A}"/>
    <dgm:cxn modelId="{E8244A9F-A013-4BE7-A58D-DD1282F93814}" type="presOf" srcId="{7288C982-E9F7-4685-B09F-7451BA976488}" destId="{B909E792-5DC5-459B-833A-FB1CFC556D8B}" srcOrd="0" destOrd="0" presId="urn:microsoft.com/office/officeart/2005/8/layout/process1"/>
    <dgm:cxn modelId="{EE1943A1-69A9-4CE4-B619-4A9B6AFBA881}" srcId="{7288C982-E9F7-4685-B09F-7451BA976488}" destId="{14448E23-B7B3-4210-8CF6-81B2F94A1B0D}" srcOrd="1" destOrd="0" parTransId="{54391DEE-8BC6-4978-B380-96BEFA2FB8D6}" sibTransId="{193F6A4C-6E22-476B-9C78-A1BEFCF5BA3B}"/>
    <dgm:cxn modelId="{1D6752E3-B832-42C2-8FE1-E55034CB5200}" type="presOf" srcId="{7E9C9026-D340-469B-B931-D1B0B33B19D8}" destId="{AE3A376E-BB1F-47B4-B9DC-2C430A297613}" srcOrd="1" destOrd="0" presId="urn:microsoft.com/office/officeart/2005/8/layout/process1"/>
    <dgm:cxn modelId="{764BC2F1-5592-4D78-95D0-8EE878E0B6B6}" type="presOf" srcId="{6E1A53E9-155C-4660-80A9-2084C31A4792}" destId="{E267F1C8-DB4D-4C31-B3EE-EC2FE9ED9CFF}" srcOrd="0" destOrd="0" presId="urn:microsoft.com/office/officeart/2005/8/layout/process1"/>
    <dgm:cxn modelId="{BBC138F3-92C5-4EEC-A8FD-F479A2859AB7}" srcId="{7288C982-E9F7-4685-B09F-7451BA976488}" destId="{C1EEB5EE-E431-47F3-80AD-F8986834342B}" srcOrd="0" destOrd="0" parTransId="{449AE215-EE6A-45E8-9F35-9271BFD830F0}" sibTransId="{7E9C9026-D340-469B-B931-D1B0B33B19D8}"/>
    <dgm:cxn modelId="{32D400F7-BD01-49BC-8D45-249F0894E353}" type="presOf" srcId="{7E9C9026-D340-469B-B931-D1B0B33B19D8}" destId="{D0795984-FF7A-4FD5-B5B1-95AD0B547BE9}" srcOrd="0" destOrd="0" presId="urn:microsoft.com/office/officeart/2005/8/layout/process1"/>
    <dgm:cxn modelId="{DD0BC8F9-9636-4223-A47F-36C6E0507580}" type="presOf" srcId="{14448E23-B7B3-4210-8CF6-81B2F94A1B0D}" destId="{F15823F5-B75E-4675-BEDD-E3493CB93C78}" srcOrd="0" destOrd="0" presId="urn:microsoft.com/office/officeart/2005/8/layout/process1"/>
    <dgm:cxn modelId="{D33DD3C4-06DE-459A-9F1A-D92F6D358FDA}" type="presParOf" srcId="{B909E792-5DC5-459B-833A-FB1CFC556D8B}" destId="{4D4C51FF-E998-4738-B9DD-18EF71EB5168}" srcOrd="0" destOrd="0" presId="urn:microsoft.com/office/officeart/2005/8/layout/process1"/>
    <dgm:cxn modelId="{CDE717F2-D4F6-4648-BB98-EB4602231BF3}" type="presParOf" srcId="{B909E792-5DC5-459B-833A-FB1CFC556D8B}" destId="{D0795984-FF7A-4FD5-B5B1-95AD0B547BE9}" srcOrd="1" destOrd="0" presId="urn:microsoft.com/office/officeart/2005/8/layout/process1"/>
    <dgm:cxn modelId="{1FEEE5F3-A011-49A8-9319-CBBAC25A1440}" type="presParOf" srcId="{D0795984-FF7A-4FD5-B5B1-95AD0B547BE9}" destId="{AE3A376E-BB1F-47B4-B9DC-2C430A297613}" srcOrd="0" destOrd="0" presId="urn:microsoft.com/office/officeart/2005/8/layout/process1"/>
    <dgm:cxn modelId="{5A7403ED-F64B-47C3-9F13-80AADE1BD2D3}" type="presParOf" srcId="{B909E792-5DC5-459B-833A-FB1CFC556D8B}" destId="{F15823F5-B75E-4675-BEDD-E3493CB93C78}" srcOrd="2" destOrd="0" presId="urn:microsoft.com/office/officeart/2005/8/layout/process1"/>
    <dgm:cxn modelId="{F2AC60CC-B85D-42FB-A381-FF6E5979747B}" type="presParOf" srcId="{B909E792-5DC5-459B-833A-FB1CFC556D8B}" destId="{99F1F128-FCE9-48FE-8509-81F9A278D685}" srcOrd="3" destOrd="0" presId="urn:microsoft.com/office/officeart/2005/8/layout/process1"/>
    <dgm:cxn modelId="{D2044E56-7AE2-411A-A37A-5656BC384FB3}" type="presParOf" srcId="{99F1F128-FCE9-48FE-8509-81F9A278D685}" destId="{0380EFCC-18FF-4F73-AB15-9D46C590A929}" srcOrd="0" destOrd="0" presId="urn:microsoft.com/office/officeart/2005/8/layout/process1"/>
    <dgm:cxn modelId="{C0BF26C4-98F8-479D-A7F1-2A44EEC92D1E}" type="presParOf" srcId="{B909E792-5DC5-459B-833A-FB1CFC556D8B}" destId="{E267F1C8-DB4D-4C31-B3EE-EC2FE9ED9CFF}" srcOrd="4" destOrd="0" presId="urn:microsoft.com/office/officeart/2005/8/layout/process1"/>
    <dgm:cxn modelId="{B892B6F4-6952-4794-A08D-6B2FC35AE0F4}" type="presParOf" srcId="{B909E792-5DC5-459B-833A-FB1CFC556D8B}" destId="{9B9A712F-4BCF-4D93-B131-0D2369486122}" srcOrd="5" destOrd="0" presId="urn:microsoft.com/office/officeart/2005/8/layout/process1"/>
    <dgm:cxn modelId="{4D94F14B-731B-422F-8832-94B2935DFB76}" type="presParOf" srcId="{9B9A712F-4BCF-4D93-B131-0D2369486122}" destId="{00C69D3C-7711-4F97-A1AB-CBEA15F55AA1}" srcOrd="0" destOrd="0" presId="urn:microsoft.com/office/officeart/2005/8/layout/process1"/>
    <dgm:cxn modelId="{D0060441-306E-4C1F-974F-ADABDC8C5D95}" type="presParOf" srcId="{B909E792-5DC5-459B-833A-FB1CFC556D8B}" destId="{6401AF0E-B597-41A4-ABF0-F1E92A5E8416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4C51FF-E998-4738-B9DD-18EF71EB5168}">
      <dsp:nvSpPr>
        <dsp:cNvPr id="0" name=""/>
        <dsp:cNvSpPr/>
      </dsp:nvSpPr>
      <dsp:spPr>
        <a:xfrm>
          <a:off x="2775" y="0"/>
          <a:ext cx="1213370" cy="485775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HK" sz="1400" kern="1200">
              <a:solidFill>
                <a:srgbClr val="FF0000"/>
              </a:solidFill>
            </a:rPr>
            <a:t>C</a:t>
          </a:r>
        </a:p>
      </dsp:txBody>
      <dsp:txXfrm>
        <a:off x="17003" y="14228"/>
        <a:ext cx="1184914" cy="457319"/>
      </dsp:txXfrm>
    </dsp:sp>
    <dsp:sp modelId="{D0795984-FF7A-4FD5-B5B1-95AD0B547BE9}">
      <dsp:nvSpPr>
        <dsp:cNvPr id="0" name=""/>
        <dsp:cNvSpPr/>
      </dsp:nvSpPr>
      <dsp:spPr>
        <a:xfrm>
          <a:off x="1337482" y="92429"/>
          <a:ext cx="257234" cy="3009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200" kern="1200"/>
        </a:p>
      </dsp:txBody>
      <dsp:txXfrm>
        <a:off x="1337482" y="152612"/>
        <a:ext cx="180064" cy="180549"/>
      </dsp:txXfrm>
    </dsp:sp>
    <dsp:sp modelId="{F15823F5-B75E-4675-BEDD-E3493CB93C78}">
      <dsp:nvSpPr>
        <dsp:cNvPr id="0" name=""/>
        <dsp:cNvSpPr/>
      </dsp:nvSpPr>
      <dsp:spPr>
        <a:xfrm>
          <a:off x="1701493" y="0"/>
          <a:ext cx="1213370" cy="485775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HK" sz="1400" kern="1200">
              <a:solidFill>
                <a:srgbClr val="FF0000"/>
              </a:solidFill>
            </a:rPr>
            <a:t>D</a:t>
          </a:r>
        </a:p>
      </dsp:txBody>
      <dsp:txXfrm>
        <a:off x="1715721" y="14228"/>
        <a:ext cx="1184914" cy="457319"/>
      </dsp:txXfrm>
    </dsp:sp>
    <dsp:sp modelId="{99F1F128-FCE9-48FE-8509-81F9A278D685}">
      <dsp:nvSpPr>
        <dsp:cNvPr id="0" name=""/>
        <dsp:cNvSpPr/>
      </dsp:nvSpPr>
      <dsp:spPr>
        <a:xfrm>
          <a:off x="3036200" y="92429"/>
          <a:ext cx="257234" cy="3009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200" kern="1200"/>
        </a:p>
      </dsp:txBody>
      <dsp:txXfrm>
        <a:off x="3036200" y="152612"/>
        <a:ext cx="180064" cy="180549"/>
      </dsp:txXfrm>
    </dsp:sp>
    <dsp:sp modelId="{E267F1C8-DB4D-4C31-B3EE-EC2FE9ED9CFF}">
      <dsp:nvSpPr>
        <dsp:cNvPr id="0" name=""/>
        <dsp:cNvSpPr/>
      </dsp:nvSpPr>
      <dsp:spPr>
        <a:xfrm>
          <a:off x="3400211" y="0"/>
          <a:ext cx="1213370" cy="485775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solidFill>
                <a:srgbClr val="FF0000"/>
              </a:solidFill>
            </a:rPr>
            <a:t>A</a:t>
          </a:r>
          <a:endParaRPr lang="en-HK" sz="1400" kern="1200">
            <a:solidFill>
              <a:srgbClr val="FF0000"/>
            </a:solidFill>
          </a:endParaRPr>
        </a:p>
      </dsp:txBody>
      <dsp:txXfrm>
        <a:off x="3414439" y="14228"/>
        <a:ext cx="1184914" cy="457319"/>
      </dsp:txXfrm>
    </dsp:sp>
    <dsp:sp modelId="{9B9A712F-4BCF-4D93-B131-0D2369486122}">
      <dsp:nvSpPr>
        <dsp:cNvPr id="0" name=""/>
        <dsp:cNvSpPr/>
      </dsp:nvSpPr>
      <dsp:spPr>
        <a:xfrm>
          <a:off x="4734918" y="92429"/>
          <a:ext cx="257234" cy="3009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200" kern="1200"/>
        </a:p>
      </dsp:txBody>
      <dsp:txXfrm>
        <a:off x="4734918" y="152612"/>
        <a:ext cx="180064" cy="180549"/>
      </dsp:txXfrm>
    </dsp:sp>
    <dsp:sp modelId="{6401AF0E-B597-41A4-ABF0-F1E92A5E8416}">
      <dsp:nvSpPr>
        <dsp:cNvPr id="0" name=""/>
        <dsp:cNvSpPr/>
      </dsp:nvSpPr>
      <dsp:spPr>
        <a:xfrm>
          <a:off x="5098929" y="0"/>
          <a:ext cx="1213370" cy="485775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solidFill>
                <a:srgbClr val="FF0000"/>
              </a:solidFill>
            </a:rPr>
            <a:t>B</a:t>
          </a:r>
          <a:endParaRPr lang="en-HK" sz="1400" kern="1200">
            <a:solidFill>
              <a:srgbClr val="FF0000"/>
            </a:solidFill>
          </a:endParaRPr>
        </a:p>
      </dsp:txBody>
      <dsp:txXfrm>
        <a:off x="5113157" y="14228"/>
        <a:ext cx="1184914" cy="4573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6B7A6A76-FDF3-4EBD-B968-14E1A76A73A8}"/>
</file>

<file path=docProps/app.xml><?xml version="1.0" encoding="utf-8"?>
<Properties xmlns="http://schemas.openxmlformats.org/officeDocument/2006/extended-properties" xmlns:vt="http://schemas.openxmlformats.org/officeDocument/2006/docPropsVTypes">
  <Template>抗日_延伸工作紙-小學template</Template>
  <TotalTime>1484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222</cp:revision>
  <cp:lastPrinted>2022-08-31T07:55:00Z</cp:lastPrinted>
  <dcterms:created xsi:type="dcterms:W3CDTF">2022-11-04T07:42:00Z</dcterms:created>
  <dcterms:modified xsi:type="dcterms:W3CDTF">2023-08-24T04:24:00Z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