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EEDC6" w14:textId="390D0B8E" w:rsidR="00A4621D" w:rsidRPr="000E58CD" w:rsidRDefault="0036240C" w:rsidP="00A92A3B">
      <w:pPr>
        <w:tabs>
          <w:tab w:val="left" w:pos="2057"/>
        </w:tabs>
        <w:spacing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科技達人</w:t>
      </w:r>
    </w:p>
    <w:p w14:paraId="5EF840EE" w14:textId="467ECA78" w:rsidR="00A92A3B" w:rsidRDefault="00A92A3B" w:rsidP="00A92A3B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觀看以下影片，然後回答問題。</w:t>
      </w:r>
    </w:p>
    <w:p w14:paraId="74DFD5C1" w14:textId="5753D735" w:rsidR="00A92A3B" w:rsidRDefault="000D18AA" w:rsidP="00A92A3B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B93816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drawing>
          <wp:anchor distT="0" distB="0" distL="114300" distR="114300" simplePos="0" relativeHeight="251653120" behindDoc="1" locked="0" layoutInCell="1" allowOverlap="1" wp14:anchorId="20766ECA" wp14:editId="242CE121">
            <wp:simplePos x="0" y="0"/>
            <wp:positionH relativeFrom="column">
              <wp:posOffset>5557089</wp:posOffset>
            </wp:positionH>
            <wp:positionV relativeFrom="paragraph">
              <wp:posOffset>185420</wp:posOffset>
            </wp:positionV>
            <wp:extent cx="719455" cy="719455"/>
            <wp:effectExtent l="0" t="0" r="0" b="0"/>
            <wp:wrapTight wrapText="bothSides">
              <wp:wrapPolygon edited="0">
                <wp:start x="0" y="0"/>
                <wp:lineTo x="0" y="21162"/>
                <wp:lineTo x="21162" y="21162"/>
                <wp:lineTo x="21162" y="0"/>
                <wp:lineTo x="0" y="0"/>
              </wp:wrapPolygon>
            </wp:wrapTight>
            <wp:docPr id="8" name="圖片 8" descr="一張含有 樣式, 正方形, 對稱, 圖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樣式, 正方形, 對稱, 圖形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109">
        <w:rPr>
          <w:noProof/>
        </w:rPr>
        <w:pict w14:anchorId="36B9C365">
          <v:rect id="Rectangle 7" o:spid="_x0000_s2057" style="position:absolute;left:0;text-align:left;margin-left:1.4pt;margin-top:8.65pt;width:593.85pt;height:74.5pt;z-index:-251667457;visibility:visible;mso-position-horizontal-relative:page;mso-position-vertical-relative:text;mso-height-relative:margin;v-text-anchor:middle" fillcolor="#e4f4ed" stroked="f" strokeweight="1pt">
            <v:textbox>
              <w:txbxContent>
                <w:p w14:paraId="09775E2D" w14:textId="7B8E1551" w:rsidR="00A92A3B" w:rsidRPr="00CC5DA4" w:rsidRDefault="00A92A3B" w:rsidP="00CC5DA4">
                  <w:pPr>
                    <w:rPr>
                      <w:rFonts w:ascii="Microsoft JhengHei" w:eastAsia="Microsoft JhengHei" w:hAnsi="Microsoft JhengHei"/>
                      <w:color w:val="265B43" w:themeColor="accent2" w:themeShade="80"/>
                      <w:sz w:val="28"/>
                      <w:szCs w:val="28"/>
                    </w:rPr>
                  </w:pPr>
                  <w:r w:rsidRPr="00CC5DA4">
                    <w:rPr>
                      <w:rFonts w:ascii="Microsoft JhengHei" w:eastAsia="Microsoft JhengHei" w:hAnsi="Microsoft JhengHei"/>
                      <w:b/>
                      <w:bCs/>
                      <w:color w:val="265B43" w:themeColor="accent2" w:themeShade="80"/>
                      <w:sz w:val="28"/>
                      <w:szCs w:val="28"/>
                    </w:rPr>
                    <w:t xml:space="preserve">         </w:t>
                  </w:r>
                  <w:r w:rsidRPr="00CC5DA4">
                    <w:rPr>
                      <w:rFonts w:ascii="Microsoft JhengHei" w:eastAsia="Microsoft JhengHei" w:hAnsi="Microsoft JhengHei" w:hint="eastAsia"/>
                      <w:b/>
                      <w:bCs/>
                      <w:color w:val="265B43" w:themeColor="accent2" w:themeShade="80"/>
                      <w:sz w:val="28"/>
                      <w:szCs w:val="28"/>
                    </w:rPr>
                    <w:t>影片名稱：</w:t>
                  </w:r>
                  <w:r w:rsidR="00F51EED" w:rsidRPr="000308B1">
                    <w:rPr>
                      <w:rFonts w:ascii="Microsoft JhengHei" w:eastAsia="Microsoft JhengHei" w:hAnsi="Microsoft JhengHei"/>
                      <w:b/>
                      <w:bCs/>
                      <w:color w:val="265B43" w:themeColor="accent2" w:themeShade="80"/>
                      <w:sz w:val="28"/>
                      <w:szCs w:val="28"/>
                    </w:rPr>
                    <w:t>EP17 老兵黃光漢</w:t>
                  </w:r>
                  <w:r w:rsidR="00CC5DA4" w:rsidRPr="000308B1">
                    <w:rPr>
                      <w:rFonts w:ascii="Microsoft JhengHei" w:eastAsia="Microsoft JhengHei" w:hAnsi="Microsoft JhengHei" w:hint="eastAsia"/>
                      <w:b/>
                      <w:bCs/>
                      <w:color w:val="265B43" w:themeColor="accent2" w:themeShade="80"/>
                      <w:sz w:val="28"/>
                      <w:szCs w:val="28"/>
                    </w:rPr>
                    <w:t>：</w:t>
                  </w:r>
                  <w:r w:rsidR="00F51EED" w:rsidRPr="000308B1">
                    <w:rPr>
                      <w:rFonts w:ascii="Microsoft JhengHei" w:eastAsia="Microsoft JhengHei" w:hAnsi="Microsoft JhengHei"/>
                      <w:b/>
                      <w:bCs/>
                      <w:color w:val="265B43" w:themeColor="accent2" w:themeShade="80"/>
                      <w:sz w:val="28"/>
                      <w:szCs w:val="28"/>
                    </w:rPr>
                    <w:t>科技達人</w:t>
                  </w:r>
                </w:p>
                <w:p w14:paraId="436491E7" w14:textId="56EB5A4D" w:rsidR="00A92A3B" w:rsidRPr="00420E53" w:rsidRDefault="00A92A3B" w:rsidP="00A92A3B">
                  <w:pPr>
                    <w:rPr>
                      <w:color w:val="000000"/>
                    </w:rPr>
                  </w:pPr>
                  <w:r>
                    <w:rPr>
                      <w:rFonts w:ascii="Microsoft JhengHei UI" w:eastAsia="Microsoft JhengHei UI" w:hAnsi="Microsoft JhengHei UI" w:hint="eastAsia"/>
                      <w:color w:val="265B43" w:themeColor="accent2" w:themeShade="80"/>
                      <w:sz w:val="28"/>
                      <w:szCs w:val="28"/>
                    </w:rPr>
                    <w:t xml:space="preserve">                 </w:t>
                  </w:r>
                  <w:r>
                    <w:rPr>
                      <w:rFonts w:ascii="Microsoft JhengHei UI" w:eastAsia="Microsoft JhengHei UI" w:hAnsi="Microsoft JhengHei UI" w:hint="eastAsia"/>
                      <w:b/>
                      <w:bCs/>
                      <w:color w:val="265B43" w:themeColor="accent2" w:themeShade="80"/>
                      <w:sz w:val="28"/>
                      <w:szCs w:val="28"/>
                    </w:rPr>
                    <w:t>網址：</w:t>
                  </w:r>
                  <w:hyperlink r:id="rId11" w:history="1">
                    <w:r w:rsidR="00CC5DA4">
                      <w:rPr>
                        <w:rStyle w:val="af"/>
                      </w:rPr>
                      <w:t>https://youtu.be/SAZUPeAKDJQ</w:t>
                    </w:r>
                  </w:hyperlink>
                </w:p>
              </w:txbxContent>
            </v:textbox>
            <w10:wrap anchorx="page"/>
          </v:rect>
        </w:pict>
      </w:r>
    </w:p>
    <w:p w14:paraId="4A185183" w14:textId="42CC1D36" w:rsidR="00A92A3B" w:rsidRDefault="00A92A3B" w:rsidP="00A92A3B">
      <w:pPr>
        <w:spacing w:line="276" w:lineRule="auto"/>
        <w:rPr>
          <w:color w:val="040606" w:themeColor="text2"/>
        </w:rPr>
      </w:pPr>
    </w:p>
    <w:p w14:paraId="21FBE6EF" w14:textId="0C5D0BE9" w:rsidR="00A92A3B" w:rsidRDefault="00A92A3B" w:rsidP="00A92A3B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57D71838" w14:textId="67DEA7E7" w:rsidR="00A92A3B" w:rsidRDefault="00A92A3B" w:rsidP="00A92A3B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71C8FB6D" w14:textId="09A06B99" w:rsidR="00A92A3B" w:rsidRPr="00504EC8" w:rsidRDefault="00345109" w:rsidP="00504EC8">
      <w:pPr>
        <w:pStyle w:val="a7"/>
        <w:numPr>
          <w:ilvl w:val="0"/>
          <w:numId w:val="13"/>
        </w:numPr>
        <w:spacing w:after="120" w:line="276" w:lineRule="auto"/>
        <w:ind w:left="357" w:hanging="357"/>
        <w:jc w:val="both"/>
        <w:rPr>
          <w:rFonts w:ascii="Times New Roman" w:hAnsi="Times New Roman" w:cs="Times New Roman"/>
          <w:color w:val="040606" w:themeColor="text2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pict w14:anchorId="4D940AE9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2108" type="#_x0000_t176" style="position:absolute;left:0;text-align:left;margin-left:38.3pt;margin-top:32.65pt;width:433.8pt;height:48.5pt;z-index:251658240" fillcolor="#feeed0 [665]" stroked="f">
            <v:shadow on="t"/>
            <v:textbox>
              <w:txbxContent>
                <w:p w14:paraId="7DE7F4BF" w14:textId="77A87D21" w:rsidR="00D0002F" w:rsidRPr="00C54F5B" w:rsidRDefault="00F371D0" w:rsidP="00E42099">
                  <w:pPr>
                    <w:pStyle w:val="a7"/>
                    <w:numPr>
                      <w:ilvl w:val="0"/>
                      <w:numId w:val="14"/>
                    </w:numPr>
                    <w:spacing w:before="120"/>
                    <w:ind w:left="357" w:hanging="357"/>
                    <w:jc w:val="center"/>
                    <w:rPr>
                      <w:rFonts w:ascii="Microsoft JhengHei" w:eastAsia="Microsoft JhengHei" w:hAnsi="Microsoft JhengHei"/>
                      <w:sz w:val="28"/>
                      <w:szCs w:val="28"/>
                    </w:rPr>
                  </w:pPr>
                  <w:r w:rsidRPr="00F371D0">
                    <w:rPr>
                      <w:rFonts w:ascii="Microsoft JhengHei" w:eastAsia="Microsoft JhengHei" w:hAnsi="Microsoft JhengHei" w:hint="eastAsia"/>
                      <w:sz w:val="28"/>
                      <w:szCs w:val="28"/>
                    </w:rPr>
                    <w:t>上交機要</w:t>
                  </w:r>
                  <w:r w:rsidR="003C022B" w:rsidRPr="00F371D0">
                    <w:rPr>
                      <w:rFonts w:ascii="Microsoft JhengHei" w:eastAsia="Microsoft JhengHei" w:hAnsi="Microsoft JhengHei" w:hint="eastAsia"/>
                      <w:sz w:val="28"/>
                      <w:szCs w:val="28"/>
                    </w:rPr>
                    <w:t>室</w:t>
                  </w:r>
                  <w:r w:rsidRPr="00C54F5B">
                    <w:rPr>
                      <w:rFonts w:ascii="Microsoft JhengHei" w:eastAsia="Microsoft JhengHei" w:hAnsi="Microsoft JhengHei"/>
                      <w:sz w:val="28"/>
                      <w:szCs w:val="28"/>
                    </w:rPr>
                    <w:tab/>
                  </w:r>
                  <w:r w:rsidR="003C022B" w:rsidRPr="00C54F5B">
                    <w:rPr>
                      <w:rFonts w:ascii="Microsoft JhengHei" w:eastAsia="Microsoft JhengHei" w:hAnsi="Microsoft JhengHei" w:hint="eastAsia"/>
                      <w:sz w:val="28"/>
                      <w:szCs w:val="28"/>
                    </w:rPr>
                    <w:t>B.</w:t>
                  </w:r>
                  <w:r w:rsidR="003C022B" w:rsidRPr="00C54F5B">
                    <w:rPr>
                      <w:rFonts w:ascii="Microsoft JhengHei" w:eastAsia="Microsoft JhengHei" w:hAnsi="Microsoft JhengHei"/>
                      <w:sz w:val="28"/>
                      <w:szCs w:val="28"/>
                    </w:rPr>
                    <w:t xml:space="preserve"> </w:t>
                  </w:r>
                  <w:r w:rsidR="008A4FB9" w:rsidRPr="00C54F5B">
                    <w:rPr>
                      <w:rFonts w:ascii="Microsoft JhengHei" w:eastAsia="Microsoft JhengHei" w:hAnsi="Microsoft JhengHei" w:hint="eastAsia"/>
                      <w:sz w:val="28"/>
                      <w:szCs w:val="28"/>
                    </w:rPr>
                    <w:t>進行破譯</w:t>
                  </w:r>
                  <w:r w:rsidRPr="00C54F5B">
                    <w:rPr>
                      <w:rFonts w:ascii="Microsoft JhengHei" w:eastAsia="Microsoft JhengHei" w:hAnsi="Microsoft JhengHei"/>
                      <w:sz w:val="28"/>
                      <w:szCs w:val="28"/>
                    </w:rPr>
                    <w:tab/>
                  </w:r>
                  <w:r w:rsidR="008A4FB9" w:rsidRPr="00C54F5B">
                    <w:rPr>
                      <w:rFonts w:ascii="Microsoft JhengHei" w:eastAsia="Microsoft JhengHei" w:hAnsi="Microsoft JhengHei"/>
                      <w:sz w:val="28"/>
                      <w:szCs w:val="28"/>
                    </w:rPr>
                    <w:tab/>
                  </w:r>
                  <w:r w:rsidR="008A4FB9" w:rsidRPr="00C54F5B">
                    <w:rPr>
                      <w:rFonts w:ascii="Microsoft JhengHei" w:eastAsia="Microsoft JhengHei" w:hAnsi="Microsoft JhengHei" w:hint="eastAsia"/>
                      <w:sz w:val="28"/>
                      <w:szCs w:val="28"/>
                    </w:rPr>
                    <w:t>C.</w:t>
                  </w:r>
                  <w:r w:rsidR="008A4FB9" w:rsidRPr="00C54F5B">
                    <w:rPr>
                      <w:rFonts w:ascii="Microsoft JhengHei" w:eastAsia="Microsoft JhengHei" w:hAnsi="Microsoft JhengHei"/>
                      <w:sz w:val="28"/>
                      <w:szCs w:val="28"/>
                    </w:rPr>
                    <w:t xml:space="preserve"> </w:t>
                  </w:r>
                  <w:r w:rsidR="00F207B9">
                    <w:rPr>
                      <w:rFonts w:ascii="Microsoft JhengHei" w:eastAsia="Microsoft JhengHei" w:hAnsi="Microsoft JhengHei" w:hint="eastAsia"/>
                      <w:sz w:val="28"/>
                      <w:szCs w:val="28"/>
                    </w:rPr>
                    <w:t>收到</w:t>
                  </w:r>
                  <w:r w:rsidR="008A4FB9" w:rsidRPr="00C54F5B">
                    <w:rPr>
                      <w:rFonts w:ascii="Microsoft JhengHei" w:eastAsia="Microsoft JhengHei" w:hAnsi="Microsoft JhengHei" w:hint="eastAsia"/>
                      <w:sz w:val="28"/>
                      <w:szCs w:val="28"/>
                    </w:rPr>
                    <w:t>電報</w:t>
                  </w:r>
                  <w:r w:rsidRPr="00C54F5B">
                    <w:rPr>
                      <w:rFonts w:ascii="Microsoft JhengHei" w:eastAsia="Microsoft JhengHei" w:hAnsi="Microsoft JhengHei"/>
                      <w:sz w:val="28"/>
                      <w:szCs w:val="28"/>
                    </w:rPr>
                    <w:tab/>
                  </w:r>
                  <w:r w:rsidR="004F08F6">
                    <w:rPr>
                      <w:rFonts w:ascii="Microsoft JhengHei" w:eastAsia="Microsoft JhengHei" w:hAnsi="Microsoft JhengHei" w:hint="eastAsia"/>
                      <w:sz w:val="28"/>
                      <w:szCs w:val="28"/>
                    </w:rPr>
                    <w:t>D.</w:t>
                  </w:r>
                  <w:r w:rsidR="004F08F6">
                    <w:rPr>
                      <w:rFonts w:ascii="Microsoft JhengHei" w:eastAsia="Microsoft JhengHei" w:hAnsi="Microsoft JhengHei"/>
                      <w:sz w:val="28"/>
                      <w:szCs w:val="28"/>
                    </w:rPr>
                    <w:t xml:space="preserve"> </w:t>
                  </w:r>
                  <w:r w:rsidR="005A7EF4">
                    <w:rPr>
                      <w:rFonts w:ascii="Microsoft JhengHei" w:eastAsia="Microsoft JhengHei" w:hAnsi="Microsoft JhengHei" w:hint="eastAsia"/>
                      <w:sz w:val="28"/>
                      <w:szCs w:val="28"/>
                    </w:rPr>
                    <w:t>記錄電碼</w:t>
                  </w:r>
                </w:p>
              </w:txbxContent>
            </v:textbox>
          </v:shape>
        </w:pict>
      </w:r>
      <w:r w:rsidR="0075316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接收電報的過程是怎樣的</w:t>
      </w:r>
      <w:r w:rsidR="007E4B7D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8B7878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</w:t>
      </w:r>
      <w:r w:rsidR="0088032E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空格內</w:t>
      </w:r>
      <w:r w:rsidR="008B7878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填寫代表字母，完成以下流程圖</w:t>
      </w:r>
      <w:r w:rsidR="00006A14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079542BB" w14:textId="08B52D87" w:rsidR="00014641" w:rsidRDefault="00014641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44ED003F" w14:textId="3C235DC6" w:rsidR="00014641" w:rsidRDefault="00014641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0EA61BC4" w14:textId="77777777" w:rsidR="00562D60" w:rsidRDefault="00562D60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72FA2201" w14:textId="75D2ADAF" w:rsidR="0064591A" w:rsidRDefault="00345109" w:rsidP="00D12716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noProof/>
          <w:color w:val="040606" w:themeColor="text2"/>
        </w:rPr>
        <w:pict w14:anchorId="779B46B7">
          <v:rect id="_x0000_s2113" style="position:absolute;margin-left:430.9pt;margin-top:3.25pt;width:50.25pt;height:33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" filled="f" stroked="f" strokeweight="1pt">
            <v:textbox>
              <w:txbxContent>
                <w:p w14:paraId="2E5E1C25" w14:textId="7EDC1352" w:rsidR="00037B14" w:rsidRPr="00A71987" w:rsidRDefault="00037B14" w:rsidP="00037B14">
                  <w:pPr>
                    <w:jc w:val="center"/>
                    <w:rPr>
                      <w:rFonts w:ascii="Microsoft JhengHei UI" w:eastAsia="Microsoft JhengHei UI" w:hAnsi="Microsoft JhengHei UI"/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A71987">
                    <w:rPr>
                      <w:rFonts w:ascii="Microsoft JhengHei UI" w:eastAsia="Microsoft JhengHei UI" w:hAnsi="Microsoft JhengHei UI" w:hint="eastAsia"/>
                      <w:b/>
                      <w:bCs/>
                      <w:color w:val="0070C0"/>
                      <w:sz w:val="28"/>
                      <w:szCs w:val="28"/>
                    </w:rPr>
                    <w:t>最</w:t>
                  </w:r>
                  <w:r>
                    <w:rPr>
                      <w:rFonts w:ascii="Microsoft JhengHei UI" w:eastAsia="Microsoft JhengHei UI" w:hAnsi="Microsoft JhengHei UI" w:hint="eastAsia"/>
                      <w:b/>
                      <w:bCs/>
                      <w:color w:val="0070C0"/>
                      <w:sz w:val="28"/>
                      <w:szCs w:val="28"/>
                    </w:rPr>
                    <w:t>後</w:t>
                  </w:r>
                </w:p>
              </w:txbxContent>
            </v:textbox>
          </v:rect>
        </w:pict>
      </w:r>
      <w:r>
        <w:rPr>
          <w:noProof/>
        </w:rPr>
        <w:pict w14:anchorId="779B46B7">
          <v:rect id="_x0000_s2112" style="position:absolute;margin-left:26.25pt;margin-top:4.8pt;width:50.25pt;height:33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" filled="f" stroked="f" strokeweight="1pt">
            <v:textbox>
              <w:txbxContent>
                <w:p w14:paraId="72323643" w14:textId="77777777" w:rsidR="00037B14" w:rsidRPr="00A71987" w:rsidRDefault="00037B14" w:rsidP="00037B14">
                  <w:pPr>
                    <w:jc w:val="center"/>
                    <w:rPr>
                      <w:rFonts w:ascii="Microsoft JhengHei UI" w:eastAsia="Microsoft JhengHei UI" w:hAnsi="Microsoft JhengHei UI"/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A71987">
                    <w:rPr>
                      <w:rFonts w:ascii="Microsoft JhengHei UI" w:eastAsia="Microsoft JhengHei UI" w:hAnsi="Microsoft JhengHei UI" w:hint="eastAsia"/>
                      <w:b/>
                      <w:bCs/>
                      <w:color w:val="0070C0"/>
                      <w:sz w:val="28"/>
                      <w:szCs w:val="28"/>
                    </w:rPr>
                    <w:t>最先</w:t>
                  </w:r>
                </w:p>
              </w:txbxContent>
            </v:textbox>
          </v:rect>
        </w:pict>
      </w:r>
      <w:r>
        <w:rPr>
          <w:noProof/>
        </w:rPr>
        <w:pict w14:anchorId="7C304EE1">
          <v:rect id="矩形 3" o:spid="_x0000_s2110" style="position:absolute;margin-left:51.45pt;margin-top:685.95pt;width:50.25pt;height:33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" filled="f" stroked="f" strokeweight="1pt">
            <v:textbox>
              <w:txbxContent>
                <w:p w14:paraId="1343649B" w14:textId="77777777" w:rsidR="00037B14" w:rsidRPr="00A71987" w:rsidRDefault="00037B14" w:rsidP="00037B14">
                  <w:pPr>
                    <w:jc w:val="center"/>
                    <w:rPr>
                      <w:rFonts w:ascii="Microsoft JhengHei UI" w:eastAsia="Microsoft JhengHei UI" w:hAnsi="Microsoft JhengHei UI"/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A71987">
                    <w:rPr>
                      <w:rFonts w:ascii="Microsoft JhengHei UI" w:eastAsia="Microsoft JhengHei UI" w:hAnsi="Microsoft JhengHei UI" w:hint="eastAsia"/>
                      <w:b/>
                      <w:bCs/>
                      <w:color w:val="0070C0"/>
                      <w:sz w:val="28"/>
                      <w:szCs w:val="28"/>
                    </w:rPr>
                    <w:t>最先</w:t>
                  </w:r>
                </w:p>
              </w:txbxContent>
            </v:textbox>
          </v:rect>
        </w:pict>
      </w:r>
    </w:p>
    <w:p w14:paraId="643B44B2" w14:textId="62EE7CAF" w:rsidR="00051D22" w:rsidRDefault="00345109" w:rsidP="00D12716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noProof/>
        </w:rPr>
        <w:pict w14:anchorId="313D5D4C">
          <v:rect id="_x0000_s2111" style="position:absolute;margin-left:51.45pt;margin-top:685.95pt;width:50.25pt;height:33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" filled="f" stroked="f" strokeweight="1pt">
            <v:textbox>
              <w:txbxContent>
                <w:p w14:paraId="350F29DA" w14:textId="77777777" w:rsidR="00037B14" w:rsidRPr="00A71987" w:rsidRDefault="00037B14" w:rsidP="00037B14">
                  <w:pPr>
                    <w:jc w:val="center"/>
                    <w:rPr>
                      <w:rFonts w:ascii="Microsoft JhengHei UI" w:eastAsia="Microsoft JhengHei UI" w:hAnsi="Microsoft JhengHei UI"/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A71987">
                    <w:rPr>
                      <w:rFonts w:ascii="Microsoft JhengHei UI" w:eastAsia="Microsoft JhengHei UI" w:hAnsi="Microsoft JhengHei UI" w:hint="eastAsia"/>
                      <w:b/>
                      <w:bCs/>
                      <w:color w:val="0070C0"/>
                      <w:sz w:val="28"/>
                      <w:szCs w:val="28"/>
                    </w:rPr>
                    <w:t>最先</w:t>
                  </w:r>
                </w:p>
              </w:txbxContent>
            </v:textbox>
          </v:rect>
        </w:pict>
      </w:r>
    </w:p>
    <w:p w14:paraId="3336FEF9" w14:textId="1EB9F9FE" w:rsidR="0064591A" w:rsidRDefault="00051D22" w:rsidP="00D12716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noProof/>
          <w:color w:val="040606" w:themeColor="text2"/>
        </w:rPr>
        <w:drawing>
          <wp:inline distT="0" distB="0" distL="0" distR="0" wp14:anchorId="5FB84D6E" wp14:editId="206C9F7F">
            <wp:extent cx="6315075" cy="485775"/>
            <wp:effectExtent l="38100" t="57150" r="85725" b="123825"/>
            <wp:docPr id="19" name="資料庫圖表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3E59EE88" w14:textId="77777777" w:rsidR="00F207B9" w:rsidRDefault="00F207B9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6AF43E15" w14:textId="77777777" w:rsidR="00A135E2" w:rsidRDefault="00A135E2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12BB481E" w14:textId="1F5AD32E" w:rsidR="00F31F8F" w:rsidRPr="00504EC8" w:rsidRDefault="007A24BE" w:rsidP="00F31F8F">
      <w:pPr>
        <w:pStyle w:val="a7"/>
        <w:numPr>
          <w:ilvl w:val="0"/>
          <w:numId w:val="13"/>
        </w:numPr>
        <w:spacing w:after="120" w:line="276" w:lineRule="auto"/>
        <w:ind w:left="357" w:hanging="357"/>
        <w:jc w:val="both"/>
        <w:rPr>
          <w:rFonts w:ascii="Times New Roman" w:hAnsi="Times New Roman" w:cs="Times New Roman"/>
          <w:color w:val="040606" w:themeColor="text2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你能夠破解以下電碼的意思嗎？按照影片中的</w:t>
      </w:r>
      <w:r w:rsidR="00A0120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摩斯密碼表，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在空格內填寫答案。</w:t>
      </w:r>
    </w:p>
    <w:p w14:paraId="59104AB5" w14:textId="6900CD09" w:rsidR="00014641" w:rsidRPr="000C0182" w:rsidRDefault="00AB5496" w:rsidP="008266F6">
      <w:pPr>
        <w:pStyle w:val="a7"/>
        <w:numPr>
          <w:ilvl w:val="0"/>
          <w:numId w:val="15"/>
        </w:numPr>
        <w:tabs>
          <w:tab w:val="left" w:pos="2057"/>
        </w:tabs>
        <w:spacing w:line="276" w:lineRule="auto"/>
        <w:ind w:left="726" w:hanging="357"/>
        <w:rPr>
          <w:color w:val="040606" w:themeColor="text2"/>
        </w:rPr>
      </w:pPr>
      <w:r>
        <w:rPr>
          <w:color w:val="040606" w:themeColor="text2"/>
        </w:rPr>
        <w:t xml:space="preserve">                                     </w:t>
      </w:r>
      <w:r w:rsidR="000C2A6D">
        <w:rPr>
          <w:color w:val="040606" w:themeColor="text2"/>
        </w:rPr>
        <w:tab/>
      </w:r>
      <w:r w:rsidR="000C2A6D">
        <w:rPr>
          <w:color w:val="040606" w:themeColor="text2"/>
        </w:rPr>
        <w:tab/>
        <w:t xml:space="preserve">     </w:t>
      </w:r>
      <w:r>
        <w:rPr>
          <w:color w:val="040606" w:themeColor="text2"/>
        </w:rPr>
        <w:t xml:space="preserve"> </w:t>
      </w:r>
      <w:r>
        <w:rPr>
          <w:rFonts w:hint="eastAsia"/>
          <w:color w:val="040606" w:themeColor="text2"/>
        </w:rPr>
        <w:t>(2)</w:t>
      </w:r>
      <w:r>
        <w:rPr>
          <w:color w:val="040606" w:themeColor="text2"/>
        </w:rPr>
        <w:t xml:space="preserve">                        </w:t>
      </w:r>
      <w:r w:rsidR="000C2A6D">
        <w:rPr>
          <w:color w:val="040606" w:themeColor="text2"/>
        </w:rPr>
        <w:t xml:space="preserve">                </w:t>
      </w:r>
      <w:r>
        <w:rPr>
          <w:color w:val="040606" w:themeColor="text2"/>
        </w:rPr>
        <w:t xml:space="preserve">        </w:t>
      </w:r>
      <w:r w:rsidR="00B8037E">
        <w:rPr>
          <w:color w:val="040606" w:themeColor="text2"/>
        </w:rPr>
        <w:t xml:space="preserve">           </w:t>
      </w:r>
      <w:r>
        <w:rPr>
          <w:color w:val="040606" w:themeColor="text2"/>
        </w:rPr>
        <w:t xml:space="preserve"> </w:t>
      </w:r>
      <w:r>
        <w:rPr>
          <w:rFonts w:hint="eastAsia"/>
          <w:color w:val="040606" w:themeColor="text2"/>
        </w:rPr>
        <w:t>(3)</w:t>
      </w:r>
      <w:r>
        <w:rPr>
          <w:color w:val="040606" w:themeColor="text2"/>
        </w:rPr>
        <w:t xml:space="preserve">                              </w:t>
      </w:r>
      <w:r w:rsidR="00B8037E">
        <w:rPr>
          <w:color w:val="040606" w:themeColor="text2"/>
        </w:rPr>
        <w:t xml:space="preserve">  </w:t>
      </w:r>
      <w:r>
        <w:rPr>
          <w:color w:val="040606" w:themeColor="text2"/>
        </w:rPr>
        <w:t xml:space="preserve"> </w:t>
      </w:r>
      <w:r w:rsidR="00B8037E">
        <w:rPr>
          <w:color w:val="040606" w:themeColor="text2"/>
        </w:rPr>
        <w:t xml:space="preserve"> </w:t>
      </w:r>
      <w:r>
        <w:rPr>
          <w:color w:val="040606" w:themeColor="text2"/>
        </w:rPr>
        <w:t xml:space="preserve">    </w:t>
      </w:r>
    </w:p>
    <w:p w14:paraId="58A878BA" w14:textId="0B523D9D" w:rsidR="00F21348" w:rsidRDefault="00F21348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6116A1E1" w14:textId="6D1271E5" w:rsidR="0036443C" w:rsidRDefault="004A0C0D" w:rsidP="00D12716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15C3AD25" wp14:editId="62EC740C">
            <wp:simplePos x="0" y="0"/>
            <wp:positionH relativeFrom="column">
              <wp:posOffset>5109606</wp:posOffset>
            </wp:positionH>
            <wp:positionV relativeFrom="paragraph">
              <wp:posOffset>7524</wp:posOffset>
            </wp:positionV>
            <wp:extent cx="732790" cy="275590"/>
            <wp:effectExtent l="0" t="0" r="0" b="0"/>
            <wp:wrapTight wrapText="bothSides">
              <wp:wrapPolygon edited="0">
                <wp:start x="0" y="0"/>
                <wp:lineTo x="0" y="19410"/>
                <wp:lineTo x="20776" y="19410"/>
                <wp:lineTo x="20776" y="0"/>
                <wp:lineTo x="0" y="0"/>
              </wp:wrapPolygon>
            </wp:wrapTight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BEB">
        <w:rPr>
          <w:noProof/>
        </w:rPr>
        <w:drawing>
          <wp:anchor distT="0" distB="0" distL="114300" distR="114300" simplePos="0" relativeHeight="251650048" behindDoc="1" locked="0" layoutInCell="1" allowOverlap="1" wp14:anchorId="6FFD05A8" wp14:editId="09B0E922">
            <wp:simplePos x="0" y="0"/>
            <wp:positionH relativeFrom="column">
              <wp:posOffset>2521585</wp:posOffset>
            </wp:positionH>
            <wp:positionV relativeFrom="paragraph">
              <wp:posOffset>15875</wp:posOffset>
            </wp:positionV>
            <wp:extent cx="1484630" cy="284480"/>
            <wp:effectExtent l="0" t="0" r="0" b="0"/>
            <wp:wrapTight wrapText="bothSides">
              <wp:wrapPolygon edited="0">
                <wp:start x="0" y="0"/>
                <wp:lineTo x="0" y="20250"/>
                <wp:lineTo x="21341" y="20250"/>
                <wp:lineTo x="21341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182" w:rsidRPr="00763694">
        <w:rPr>
          <w:rFonts w:asciiTheme="minorEastAsia" w:hAnsiTheme="minorEastAsia"/>
          <w:noProof/>
        </w:rPr>
        <w:drawing>
          <wp:anchor distT="0" distB="0" distL="114300" distR="114300" simplePos="0" relativeHeight="251652096" behindDoc="0" locked="0" layoutInCell="1" allowOverlap="1" wp14:anchorId="3C86532A" wp14:editId="7358D00C">
            <wp:simplePos x="0" y="0"/>
            <wp:positionH relativeFrom="column">
              <wp:posOffset>374015</wp:posOffset>
            </wp:positionH>
            <wp:positionV relativeFrom="paragraph">
              <wp:posOffset>9525</wp:posOffset>
            </wp:positionV>
            <wp:extent cx="1190625" cy="290734"/>
            <wp:effectExtent l="0" t="0" r="0" b="0"/>
            <wp:wrapNone/>
            <wp:docPr id="1" name="圖片 1" descr="一張含有 文字, 圖表, 螢幕擷取畫面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圖表, 螢幕擷取畫面, 字型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7" t="14428" r="67910" b="80348"/>
                    <a:stretch/>
                  </pic:blipFill>
                  <pic:spPr bwMode="auto">
                    <a:xfrm>
                      <a:off x="0" y="0"/>
                      <a:ext cx="1190625" cy="29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DC856" w14:textId="2AB83063" w:rsidR="00A351F0" w:rsidRDefault="00A351F0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2CF78D67" w14:textId="621F43C3" w:rsidR="00A351F0" w:rsidRDefault="00345109" w:rsidP="00D12716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noProof/>
          <w:color w:val="040606" w:themeColor="text2"/>
        </w:rPr>
        <w:pict w14:anchorId="4A888122">
          <v:roundrect id="_x0000_s2119" style="position:absolute;margin-left:206.6pt;margin-top:8.15pt;width:93.75pt;height:37.5pt;z-index:251664384" arcsize="10923f" strokecolor="#0070c0">
            <v:shadow on="t"/>
            <v:textbox>
              <w:txbxContent>
                <w:p w14:paraId="6B3D8390" w14:textId="3FD75D62" w:rsidR="00CE7681" w:rsidRDefault="00CE7681" w:rsidP="00CE7681">
                  <w:pPr>
                    <w:spacing w:before="120"/>
                    <w:jc w:val="center"/>
                  </w:pPr>
                </w:p>
              </w:txbxContent>
            </v:textbox>
          </v:roundrect>
        </w:pict>
      </w:r>
      <w:r>
        <w:rPr>
          <w:noProof/>
          <w:color w:val="040606" w:themeColor="text2"/>
        </w:rPr>
        <w:pict w14:anchorId="4A888122">
          <v:roundrect id="_x0000_s2120" style="position:absolute;margin-left:383.25pt;margin-top:6.4pt;width:93.75pt;height:37.5pt;z-index:251665408" arcsize="10923f" strokecolor="#0070c0">
            <v:shadow on="t"/>
            <v:textbox>
              <w:txbxContent>
                <w:p w14:paraId="3E7C0EA9" w14:textId="77777777" w:rsidR="00E07E74" w:rsidRDefault="00E07E74"/>
              </w:txbxContent>
            </v:textbox>
          </v:roundrect>
        </w:pict>
      </w:r>
      <w:r>
        <w:rPr>
          <w:noProof/>
          <w:color w:val="040606" w:themeColor="text2"/>
        </w:rPr>
        <w:pict w14:anchorId="4A888122">
          <v:roundrect id="_x0000_s2118" style="position:absolute;margin-left:29.8pt;margin-top:8.65pt;width:93.75pt;height:37.5pt;z-index:251663360" arcsize="10923f" strokecolor="#0070c0">
            <v:shadow on="t"/>
            <v:textbox>
              <w:txbxContent>
                <w:p w14:paraId="2805C721" w14:textId="21366BEE" w:rsidR="006F5CBF" w:rsidRPr="006F5CBF" w:rsidRDefault="006F5CBF" w:rsidP="006F5CBF">
                  <w:pPr>
                    <w:spacing w:before="120"/>
                    <w:jc w:val="center"/>
                    <w:rPr>
                      <w:color w:val="FF0000"/>
                    </w:rPr>
                  </w:pPr>
                </w:p>
              </w:txbxContent>
            </v:textbox>
          </v:roundrect>
        </w:pict>
      </w:r>
    </w:p>
    <w:p w14:paraId="10C253CA" w14:textId="543F550E" w:rsidR="0088032E" w:rsidRPr="0088032E" w:rsidRDefault="0088032E" w:rsidP="00D12716">
      <w:pPr>
        <w:tabs>
          <w:tab w:val="left" w:pos="2057"/>
        </w:tabs>
        <w:spacing w:line="276" w:lineRule="auto"/>
        <w:rPr>
          <w:color w:val="040606" w:themeColor="text2"/>
          <w:u w:val="single"/>
        </w:rPr>
      </w:pPr>
      <w:r>
        <w:rPr>
          <w:color w:val="040606" w:themeColor="text2"/>
        </w:rPr>
        <w:t xml:space="preserve">            </w:t>
      </w:r>
      <w:r>
        <w:rPr>
          <w:color w:val="040606" w:themeColor="text2"/>
          <w:u w:val="single"/>
        </w:rPr>
        <w:t xml:space="preserve">                               </w:t>
      </w:r>
    </w:p>
    <w:p w14:paraId="699EC72F" w14:textId="47EBDDFB" w:rsidR="00A351F0" w:rsidRDefault="00A351F0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183D7323" w14:textId="41C33B7B" w:rsidR="00A351F0" w:rsidRDefault="00A351F0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4EB2C147" w14:textId="77777777" w:rsidR="00F207B9" w:rsidRDefault="00F207B9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6CEFEB4F" w14:textId="7E0903AA" w:rsidR="0036443C" w:rsidRPr="00A4585A" w:rsidRDefault="00345109" w:rsidP="000C2A6D">
      <w:pPr>
        <w:pStyle w:val="a7"/>
        <w:numPr>
          <w:ilvl w:val="0"/>
          <w:numId w:val="13"/>
        </w:numPr>
        <w:tabs>
          <w:tab w:val="left" w:pos="2057"/>
        </w:tabs>
        <w:spacing w:before="120" w:after="120" w:line="480" w:lineRule="exact"/>
        <w:ind w:left="357" w:hanging="357"/>
        <w:rPr>
          <w:color w:val="484F5E" w:themeColor="text1"/>
        </w:rPr>
      </w:pPr>
      <w:r>
        <w:rPr>
          <w:noProof/>
        </w:rPr>
        <w:pict w14:anchorId="3ADE7AB5"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2125" type="#_x0000_t114" style="position:absolute;left:0;text-align:left;margin-left:4.4pt;margin-top:37.4pt;width:502pt;height:101.45pt;z-index:251655168" fillcolor="white [3212]" strokecolor="#0070c0" strokeweight="1pt">
            <v:stroke dashstyle="1 1"/>
            <v:shadow on="t"/>
            <v:textbox style="mso-next-textbox:#_x0000_s2125">
              <w:txbxContent>
                <w:p w14:paraId="419EC910" w14:textId="77777777" w:rsidR="000C2A6D" w:rsidRDefault="000C2A6D"/>
              </w:txbxContent>
            </v:textbox>
          </v:shape>
        </w:pict>
      </w:r>
      <w:r>
        <w:rPr>
          <w:noProof/>
        </w:rPr>
        <w:pict w14:anchorId="0C1BA102">
          <v:rect id="_x0000_s2103" style="position:absolute;left:0;text-align:left;margin-left:9.35pt;margin-top:47.3pt;width:491.45pt;height:64.45pt;z-index:251657216" filled="f" fillcolor="white [3201]" strokecolor="white" strokeweight="1pt">
            <v:shadow color="#868686"/>
            <v:textbox style="mso-next-textbox:#_x0000_s2103" inset=",2.3mm">
              <w:txbxContent>
                <w:p w14:paraId="0AD4F94E" w14:textId="368E9472" w:rsidR="0030343C" w:rsidRPr="000C2A6D" w:rsidRDefault="002D34A4" w:rsidP="000C2A6D">
                  <w:pPr>
                    <w:spacing w:line="480" w:lineRule="auto"/>
                    <w:rPr>
                      <w:rFonts w:ascii="DFKai-SB" w:eastAsia="DFKai-SB" w:hAnsi="DFKai-SB"/>
                      <w:b/>
                      <w:bCs/>
                      <w:color w:val="040606" w:themeColor="text2"/>
                      <w:sz w:val="28"/>
                      <w:szCs w:val="28"/>
                    </w:rPr>
                  </w:pPr>
                  <w:r w:rsidRPr="000C2A6D">
                    <w:rPr>
                      <w:rFonts w:ascii="DFKai-SB" w:eastAsia="DFKai-SB" w:hAnsi="DFKai-SB" w:hint="eastAsia"/>
                      <w:color w:val="040606" w:themeColor="text2"/>
                      <w:sz w:val="28"/>
                      <w:szCs w:val="28"/>
                    </w:rPr>
                    <w:t>這段經歷讓黃光漢至今仍然繼續保持着對</w:t>
                  </w:r>
                  <w:r w:rsidR="000C2A6D" w:rsidRPr="000C2A6D">
                    <w:rPr>
                      <w:rFonts w:ascii="DFKai-SB" w:eastAsia="DFKai-SB" w:hAnsi="DFKai-SB" w:hint="eastAsia"/>
                      <w:color w:val="040606" w:themeColor="text2"/>
                      <w:sz w:val="28"/>
                      <w:szCs w:val="28"/>
                      <w:u w:val="single"/>
                    </w:rPr>
                    <w:t xml:space="preserve"> </w:t>
                  </w:r>
                  <w:r w:rsidR="000C2A6D" w:rsidRPr="000C2A6D">
                    <w:rPr>
                      <w:rFonts w:ascii="DFKai-SB" w:eastAsia="DFKai-SB" w:hAnsi="DFKai-SB"/>
                      <w:color w:val="040606" w:themeColor="text2"/>
                      <w:sz w:val="28"/>
                      <w:szCs w:val="28"/>
                      <w:u w:val="single"/>
                    </w:rPr>
                    <w:t xml:space="preserve">  </w:t>
                  </w:r>
                  <w:r w:rsidR="00C719A7">
                    <w:rPr>
                      <w:rFonts w:ascii="DFKai-SB" w:eastAsia="DFKai-SB" w:hAnsi="DFKai-SB"/>
                      <w:color w:val="040606" w:themeColor="text2"/>
                      <w:sz w:val="28"/>
                      <w:szCs w:val="28"/>
                      <w:u w:val="single"/>
                    </w:rPr>
                    <w:t xml:space="preserve">             </w:t>
                  </w:r>
                  <w:r w:rsidR="000C2A6D" w:rsidRPr="000C2A6D">
                    <w:rPr>
                      <w:rFonts w:ascii="DFKai-SB" w:eastAsia="DFKai-SB" w:hAnsi="DFKai-SB"/>
                      <w:color w:val="040606" w:themeColor="text2"/>
                      <w:sz w:val="28"/>
                      <w:szCs w:val="28"/>
                      <w:u w:val="single"/>
                    </w:rPr>
                    <w:t xml:space="preserve">  </w:t>
                  </w:r>
                  <w:r w:rsidR="000C2A6D" w:rsidRPr="000C2A6D">
                    <w:rPr>
                      <w:rFonts w:ascii="DFKai-SB" w:eastAsia="DFKai-SB" w:hAnsi="DFKai-SB" w:hint="eastAsia"/>
                      <w:color w:val="040606" w:themeColor="text2"/>
                      <w:sz w:val="28"/>
                      <w:szCs w:val="28"/>
                      <w:u w:val="single"/>
                    </w:rPr>
                    <w:t xml:space="preserve"> </w:t>
                  </w:r>
                  <w:r w:rsidR="000C2A6D" w:rsidRPr="000C2A6D">
                    <w:rPr>
                      <w:rFonts w:ascii="DFKai-SB" w:eastAsia="DFKai-SB" w:hAnsi="DFKai-SB"/>
                      <w:color w:val="040606" w:themeColor="text2"/>
                      <w:sz w:val="28"/>
                      <w:szCs w:val="28"/>
                      <w:u w:val="single"/>
                    </w:rPr>
                    <w:t xml:space="preserve">     </w:t>
                  </w:r>
                  <w:r w:rsidRPr="000C2A6D">
                    <w:rPr>
                      <w:rFonts w:ascii="DFKai-SB" w:eastAsia="DFKai-SB" w:hAnsi="DFKai-SB" w:hint="eastAsia"/>
                      <w:color w:val="040606" w:themeColor="text2"/>
                      <w:sz w:val="28"/>
                      <w:szCs w:val="28"/>
                    </w:rPr>
                    <w:t>，更主動教導身邊其他老友記</w:t>
                  </w:r>
                  <w:r w:rsidR="000C2A6D" w:rsidRPr="000C2A6D">
                    <w:rPr>
                      <w:rFonts w:ascii="DFKai-SB" w:eastAsia="DFKai-SB" w:hAnsi="DFKai-SB" w:hint="eastAsia"/>
                      <w:color w:val="040606" w:themeColor="text2"/>
                      <w:sz w:val="28"/>
                      <w:szCs w:val="28"/>
                    </w:rPr>
                    <w:t xml:space="preserve"> </w:t>
                  </w:r>
                  <w:r w:rsidR="000C2A6D" w:rsidRPr="000C2A6D">
                    <w:rPr>
                      <w:rFonts w:ascii="DFKai-SB" w:eastAsia="DFKai-SB" w:hAnsi="DFKai-SB" w:hint="eastAsia"/>
                      <w:color w:val="040606" w:themeColor="text2"/>
                      <w:sz w:val="28"/>
                      <w:szCs w:val="28"/>
                      <w:u w:val="single"/>
                    </w:rPr>
                    <w:t xml:space="preserve"> </w:t>
                  </w:r>
                  <w:r w:rsidR="000C2A6D" w:rsidRPr="000C2A6D">
                    <w:rPr>
                      <w:rFonts w:ascii="DFKai-SB" w:eastAsia="DFKai-SB" w:hAnsi="DFKai-SB"/>
                      <w:color w:val="040606" w:themeColor="text2"/>
                      <w:sz w:val="28"/>
                      <w:szCs w:val="28"/>
                      <w:u w:val="single"/>
                    </w:rPr>
                    <w:t xml:space="preserve">      </w:t>
                  </w:r>
                  <w:r w:rsidR="000C2A6D" w:rsidRPr="000C2A6D">
                    <w:rPr>
                      <w:rFonts w:ascii="DFKai-SB" w:eastAsia="DFKai-SB" w:hAnsi="DFKai-SB" w:hint="eastAsia"/>
                      <w:color w:val="040606" w:themeColor="text2"/>
                      <w:sz w:val="28"/>
                      <w:szCs w:val="28"/>
                      <w:u w:val="single"/>
                    </w:rPr>
                    <w:t xml:space="preserve"> </w:t>
                  </w:r>
                  <w:r w:rsidR="000C2A6D" w:rsidRPr="000C2A6D">
                    <w:rPr>
                      <w:rFonts w:ascii="DFKai-SB" w:eastAsia="DFKai-SB" w:hAnsi="DFKai-SB"/>
                      <w:color w:val="040606" w:themeColor="text2"/>
                      <w:sz w:val="28"/>
                      <w:szCs w:val="28"/>
                      <w:u w:val="single"/>
                    </w:rPr>
                    <w:t xml:space="preserve"> </w:t>
                  </w:r>
                  <w:r w:rsidR="00C719A7">
                    <w:rPr>
                      <w:rFonts w:ascii="DFKai-SB" w:eastAsia="DFKai-SB" w:hAnsi="DFKai-SB"/>
                      <w:color w:val="040606" w:themeColor="text2"/>
                      <w:sz w:val="28"/>
                      <w:szCs w:val="28"/>
                      <w:u w:val="single"/>
                    </w:rPr>
                    <w:t xml:space="preserve">           </w:t>
                  </w:r>
                  <w:r w:rsidR="000C2A6D" w:rsidRPr="000C2A6D">
                    <w:rPr>
                      <w:rFonts w:ascii="DFKai-SB" w:eastAsia="DFKai-SB" w:hAnsi="DFKai-SB"/>
                      <w:color w:val="040606" w:themeColor="text2"/>
                      <w:sz w:val="28"/>
                      <w:szCs w:val="28"/>
                      <w:u w:val="single"/>
                    </w:rPr>
                    <w:t xml:space="preserve">   </w:t>
                  </w:r>
                  <w:r w:rsidR="000C2A6D">
                    <w:rPr>
                      <w:rFonts w:ascii="DFKai-SB" w:eastAsia="DFKai-SB" w:hAnsi="DFKai-SB"/>
                      <w:color w:val="040606" w:themeColor="text2"/>
                      <w:sz w:val="28"/>
                      <w:szCs w:val="28"/>
                      <w:u w:val="single"/>
                    </w:rPr>
                    <w:t xml:space="preserve">  </w:t>
                  </w:r>
                  <w:r w:rsidR="000C2A6D" w:rsidRPr="000C2A6D">
                    <w:rPr>
                      <w:rFonts w:ascii="DFKai-SB" w:eastAsia="DFKai-SB" w:hAnsi="DFKai-SB"/>
                      <w:color w:val="040606" w:themeColor="text2"/>
                      <w:sz w:val="28"/>
                      <w:szCs w:val="28"/>
                      <w:u w:val="single"/>
                    </w:rPr>
                    <w:t xml:space="preserve">  </w:t>
                  </w:r>
                  <w:r w:rsidRPr="000C2A6D">
                    <w:rPr>
                      <w:rFonts w:ascii="DFKai-SB" w:eastAsia="DFKai-SB" w:hAnsi="DFKai-SB" w:hint="eastAsia"/>
                      <w:color w:val="040606" w:themeColor="text2"/>
                      <w:sz w:val="28"/>
                      <w:szCs w:val="28"/>
                    </w:rPr>
                    <w:t>，</w:t>
                  </w:r>
                  <w:r w:rsidR="00177300" w:rsidRPr="000C2A6D">
                    <w:rPr>
                      <w:rFonts w:ascii="DFKai-SB" w:eastAsia="DFKai-SB" w:hAnsi="DFKai-SB" w:hint="eastAsia"/>
                      <w:color w:val="040606" w:themeColor="text2"/>
                      <w:sz w:val="28"/>
                      <w:szCs w:val="28"/>
                    </w:rPr>
                    <w:t>造福身邊的人。</w:t>
                  </w:r>
                </w:p>
              </w:txbxContent>
            </v:textbox>
          </v:rect>
        </w:pict>
      </w:r>
      <w:r w:rsidR="008C481B" w:rsidRPr="00A4585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通訊兵的經歷對黃光漢</w:t>
      </w:r>
      <w:r w:rsidR="004F0568" w:rsidRPr="00A4585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有甚麼</w:t>
      </w:r>
      <w:r w:rsidR="000C0A1E" w:rsidRPr="00A4585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正面的</w:t>
      </w:r>
      <w:r w:rsidR="004F0568" w:rsidRPr="00A4585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影響</w:t>
      </w:r>
      <w:r w:rsidR="00DE41EA" w:rsidRPr="00A4585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0C2A6D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在橫線上填寫答案。</w:t>
      </w:r>
      <w:r w:rsidR="00962B50" w:rsidRPr="00A4585A">
        <w:rPr>
          <w:color w:val="484F5E" w:themeColor="text1"/>
        </w:rPr>
        <w:t xml:space="preserve">      </w:t>
      </w:r>
      <w:r w:rsidR="00962B50" w:rsidRPr="00A4585A">
        <w:rPr>
          <w:color w:val="484F5E" w:themeColor="text1"/>
          <w:u w:val="single"/>
        </w:rPr>
        <w:t xml:space="preserve">                                                                                                                                                                                   </w:t>
      </w:r>
      <w:r w:rsidR="00962B50" w:rsidRPr="00A4585A">
        <w:rPr>
          <w:color w:val="484F5E" w:themeColor="text1"/>
        </w:rPr>
        <w:tab/>
      </w:r>
    </w:p>
    <w:p w14:paraId="5B2ACF6C" w14:textId="2EA4D7C7" w:rsidR="004D5092" w:rsidRPr="00504EC8" w:rsidRDefault="004D5092" w:rsidP="00404CA3">
      <w:pPr>
        <w:tabs>
          <w:tab w:val="left" w:pos="2057"/>
        </w:tabs>
        <w:spacing w:before="120" w:line="480" w:lineRule="exact"/>
        <w:rPr>
          <w:color w:val="484F5E" w:themeColor="text1"/>
        </w:rPr>
      </w:pPr>
    </w:p>
    <w:sectPr w:rsidR="004D5092" w:rsidRPr="00504EC8" w:rsidSect="004038B5"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EF6C0" w14:textId="77777777" w:rsidR="00DC1A6D" w:rsidRDefault="00DC1A6D" w:rsidP="00465C96">
      <w:r>
        <w:separator/>
      </w:r>
    </w:p>
  </w:endnote>
  <w:endnote w:type="continuationSeparator" w:id="0">
    <w:p w14:paraId="2E2811E7" w14:textId="77777777" w:rsidR="00DC1A6D" w:rsidRDefault="00DC1A6D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Times New Roman (Body CS)">
    <w:panose1 w:val="00000000000000000000"/>
    <w:charset w:val="00"/>
    <w:family w:val="roman"/>
    <w:notTrueType/>
    <w:pitch w:val="default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Content>
      <w:p w14:paraId="3DB9FECB" w14:textId="77777777" w:rsidR="00EF4F7C" w:rsidRDefault="00EF4F7C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237080B9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Content>
      <w:p w14:paraId="5D47E980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2AD5B821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5FFA49D" wp14:editId="6B5B0967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DF8DC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8DA254B" wp14:editId="73D596C5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96A74" w14:textId="77777777" w:rsidR="00DC1A6D" w:rsidRDefault="00DC1A6D" w:rsidP="00465C96">
      <w:r>
        <w:separator/>
      </w:r>
    </w:p>
  </w:footnote>
  <w:footnote w:type="continuationSeparator" w:id="0">
    <w:p w14:paraId="3AD69890" w14:textId="77777777" w:rsidR="00DC1A6D" w:rsidRDefault="00DC1A6D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902B1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468379" wp14:editId="292E7307">
          <wp:simplePos x="0" y="0"/>
          <wp:positionH relativeFrom="margin">
            <wp:posOffset>-540385</wp:posOffset>
          </wp:positionH>
          <wp:positionV relativeFrom="margin">
            <wp:posOffset>-1067435</wp:posOffset>
          </wp:positionV>
          <wp:extent cx="7558440" cy="710188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77170" w14:textId="55A80145" w:rsidR="004038B5" w:rsidRDefault="00DA13D1">
    <w:pPr>
      <w:pStyle w:val="a3"/>
    </w:pPr>
    <w:r>
      <w:rPr>
        <w:noProof/>
      </w:rPr>
      <w:drawing>
        <wp:anchor distT="0" distB="0" distL="114300" distR="114300" simplePos="0" relativeHeight="251659776" behindDoc="0" locked="0" layoutInCell="1" allowOverlap="1" wp14:anchorId="2F819FBE" wp14:editId="152085CE">
          <wp:simplePos x="0" y="0"/>
          <wp:positionH relativeFrom="column">
            <wp:posOffset>-537210</wp:posOffset>
          </wp:positionH>
          <wp:positionV relativeFrom="paragraph">
            <wp:posOffset>-490164</wp:posOffset>
          </wp:positionV>
          <wp:extent cx="7561164" cy="1120392"/>
          <wp:effectExtent l="0" t="0" r="0" b="0"/>
          <wp:wrapNone/>
          <wp:docPr id="6" name="圖片 6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圖片 6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164" cy="11203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C12" w:rsidRPr="001D2C12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C52F3"/>
    <w:multiLevelType w:val="hybridMultilevel"/>
    <w:tmpl w:val="6C383FE4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8817FB"/>
    <w:multiLevelType w:val="hybridMultilevel"/>
    <w:tmpl w:val="463249B2"/>
    <w:lvl w:ilvl="0" w:tplc="96C0E9A8">
      <w:start w:val="7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b w:val="0"/>
        <w:bCs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220FDC"/>
    <w:multiLevelType w:val="hybridMultilevel"/>
    <w:tmpl w:val="1BBE9D88"/>
    <w:lvl w:ilvl="0" w:tplc="CC2EB19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0670C1D"/>
    <w:multiLevelType w:val="hybridMultilevel"/>
    <w:tmpl w:val="AA16BF6A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A31B49"/>
    <w:multiLevelType w:val="hybridMultilevel"/>
    <w:tmpl w:val="2B4451D8"/>
    <w:lvl w:ilvl="0" w:tplc="3E3CD77C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eastAsia"/>
      </w:rPr>
    </w:lvl>
    <w:lvl w:ilvl="1" w:tplc="3C090019">
      <w:start w:val="1"/>
      <w:numFmt w:val="lowerLetter"/>
      <w:lvlText w:val="%2."/>
      <w:lvlJc w:val="left"/>
      <w:pPr>
        <w:ind w:left="1440" w:hanging="360"/>
      </w:pPr>
    </w:lvl>
    <w:lvl w:ilvl="2" w:tplc="3C09001B">
      <w:start w:val="1"/>
      <w:numFmt w:val="lowerRoman"/>
      <w:lvlText w:val="%3."/>
      <w:lvlJc w:val="right"/>
      <w:pPr>
        <w:ind w:left="2160" w:hanging="180"/>
      </w:pPr>
    </w:lvl>
    <w:lvl w:ilvl="3" w:tplc="3C09000F">
      <w:start w:val="1"/>
      <w:numFmt w:val="decimal"/>
      <w:lvlText w:val="%4."/>
      <w:lvlJc w:val="left"/>
      <w:pPr>
        <w:ind w:left="2880" w:hanging="360"/>
      </w:pPr>
    </w:lvl>
    <w:lvl w:ilvl="4" w:tplc="3C090019">
      <w:start w:val="1"/>
      <w:numFmt w:val="lowerLetter"/>
      <w:lvlText w:val="%5."/>
      <w:lvlJc w:val="left"/>
      <w:pPr>
        <w:ind w:left="3600" w:hanging="360"/>
      </w:pPr>
    </w:lvl>
    <w:lvl w:ilvl="5" w:tplc="3C09001B">
      <w:start w:val="1"/>
      <w:numFmt w:val="lowerRoman"/>
      <w:lvlText w:val="%6."/>
      <w:lvlJc w:val="right"/>
      <w:pPr>
        <w:ind w:left="4320" w:hanging="180"/>
      </w:pPr>
    </w:lvl>
    <w:lvl w:ilvl="6" w:tplc="3C09000F">
      <w:start w:val="1"/>
      <w:numFmt w:val="decimal"/>
      <w:lvlText w:val="%7."/>
      <w:lvlJc w:val="left"/>
      <w:pPr>
        <w:ind w:left="5040" w:hanging="360"/>
      </w:pPr>
    </w:lvl>
    <w:lvl w:ilvl="7" w:tplc="3C090019">
      <w:start w:val="1"/>
      <w:numFmt w:val="lowerLetter"/>
      <w:lvlText w:val="%8."/>
      <w:lvlJc w:val="left"/>
      <w:pPr>
        <w:ind w:left="5760" w:hanging="360"/>
      </w:pPr>
    </w:lvl>
    <w:lvl w:ilvl="8" w:tplc="3C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F83F71"/>
    <w:multiLevelType w:val="hybridMultilevel"/>
    <w:tmpl w:val="38C070CC"/>
    <w:lvl w:ilvl="0" w:tplc="E31AF892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92778C"/>
    <w:multiLevelType w:val="hybridMultilevel"/>
    <w:tmpl w:val="04B26F24"/>
    <w:lvl w:ilvl="0" w:tplc="2FFE8AF2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cstheme="minorBidi" w:hint="default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046B78"/>
    <w:multiLevelType w:val="hybridMultilevel"/>
    <w:tmpl w:val="EDA21F26"/>
    <w:lvl w:ilvl="0" w:tplc="594064DA">
      <w:start w:val="1"/>
      <w:numFmt w:val="decimal"/>
      <w:lvlText w:val="(%1)"/>
      <w:lvlJc w:val="left"/>
      <w:pPr>
        <w:ind w:left="5310" w:hanging="360"/>
      </w:pPr>
      <w:rPr>
        <w:rFonts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6030" w:hanging="360"/>
      </w:pPr>
    </w:lvl>
    <w:lvl w:ilvl="2" w:tplc="3C09001B" w:tentative="1">
      <w:start w:val="1"/>
      <w:numFmt w:val="lowerRoman"/>
      <w:lvlText w:val="%3."/>
      <w:lvlJc w:val="right"/>
      <w:pPr>
        <w:ind w:left="6750" w:hanging="180"/>
      </w:pPr>
    </w:lvl>
    <w:lvl w:ilvl="3" w:tplc="3C09000F" w:tentative="1">
      <w:start w:val="1"/>
      <w:numFmt w:val="decimal"/>
      <w:lvlText w:val="%4."/>
      <w:lvlJc w:val="left"/>
      <w:pPr>
        <w:ind w:left="7470" w:hanging="360"/>
      </w:pPr>
    </w:lvl>
    <w:lvl w:ilvl="4" w:tplc="3C090019" w:tentative="1">
      <w:start w:val="1"/>
      <w:numFmt w:val="lowerLetter"/>
      <w:lvlText w:val="%5."/>
      <w:lvlJc w:val="left"/>
      <w:pPr>
        <w:ind w:left="8190" w:hanging="360"/>
      </w:pPr>
    </w:lvl>
    <w:lvl w:ilvl="5" w:tplc="3C09001B" w:tentative="1">
      <w:start w:val="1"/>
      <w:numFmt w:val="lowerRoman"/>
      <w:lvlText w:val="%6."/>
      <w:lvlJc w:val="right"/>
      <w:pPr>
        <w:ind w:left="8910" w:hanging="180"/>
      </w:pPr>
    </w:lvl>
    <w:lvl w:ilvl="6" w:tplc="3C09000F" w:tentative="1">
      <w:start w:val="1"/>
      <w:numFmt w:val="decimal"/>
      <w:lvlText w:val="%7."/>
      <w:lvlJc w:val="left"/>
      <w:pPr>
        <w:ind w:left="9630" w:hanging="360"/>
      </w:pPr>
    </w:lvl>
    <w:lvl w:ilvl="7" w:tplc="3C090019" w:tentative="1">
      <w:start w:val="1"/>
      <w:numFmt w:val="lowerLetter"/>
      <w:lvlText w:val="%8."/>
      <w:lvlJc w:val="left"/>
      <w:pPr>
        <w:ind w:left="10350" w:hanging="360"/>
      </w:pPr>
    </w:lvl>
    <w:lvl w:ilvl="8" w:tplc="3C09001B" w:tentative="1">
      <w:start w:val="1"/>
      <w:numFmt w:val="lowerRoman"/>
      <w:lvlText w:val="%9."/>
      <w:lvlJc w:val="right"/>
      <w:pPr>
        <w:ind w:left="11070" w:hanging="180"/>
      </w:pPr>
    </w:lvl>
  </w:abstractNum>
  <w:abstractNum w:abstractNumId="10" w15:restartNumberingAfterBreak="0">
    <w:nsid w:val="551C4823"/>
    <w:multiLevelType w:val="hybridMultilevel"/>
    <w:tmpl w:val="6E067C3A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7052F1"/>
    <w:multiLevelType w:val="hybridMultilevel"/>
    <w:tmpl w:val="8E9EC9E4"/>
    <w:lvl w:ilvl="0" w:tplc="E4E4B2BC">
      <w:start w:val="5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b w:val="0"/>
        <w:bCs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08879651">
    <w:abstractNumId w:val="11"/>
  </w:num>
  <w:num w:numId="2" w16cid:durableId="102379785">
    <w:abstractNumId w:val="13"/>
  </w:num>
  <w:num w:numId="3" w16cid:durableId="1348556626">
    <w:abstractNumId w:val="14"/>
  </w:num>
  <w:num w:numId="4" w16cid:durableId="849836731">
    <w:abstractNumId w:val="3"/>
  </w:num>
  <w:num w:numId="5" w16cid:durableId="1243838014">
    <w:abstractNumId w:val="1"/>
  </w:num>
  <w:num w:numId="6" w16cid:durableId="181672360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18441514">
    <w:abstractNumId w:val="4"/>
  </w:num>
  <w:num w:numId="8" w16cid:durableId="1238782139">
    <w:abstractNumId w:val="5"/>
  </w:num>
  <w:num w:numId="9" w16cid:durableId="1006634772">
    <w:abstractNumId w:val="10"/>
  </w:num>
  <w:num w:numId="10" w16cid:durableId="1267925767">
    <w:abstractNumId w:val="7"/>
  </w:num>
  <w:num w:numId="11" w16cid:durableId="965283438">
    <w:abstractNumId w:val="12"/>
  </w:num>
  <w:num w:numId="12" w16cid:durableId="1654066453">
    <w:abstractNumId w:val="2"/>
  </w:num>
  <w:num w:numId="13" w16cid:durableId="160856706">
    <w:abstractNumId w:val="8"/>
  </w:num>
  <w:num w:numId="14" w16cid:durableId="2026250483">
    <w:abstractNumId w:val="0"/>
  </w:num>
  <w:num w:numId="15" w16cid:durableId="1745362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/>
  <w:attachedTemplate r:id="rId1"/>
  <w:defaultTabStop w:val="720"/>
  <w:characterSpacingControl w:val="doNotCompress"/>
  <w:hdrShapeDefaults>
    <o:shapedefaults v:ext="edit" spidmax="2128">
      <o:colormru v:ext="edit" colors="#ddf6ff,#06f,#33c,white,#9cf,#36f"/>
      <o:colormenu v:ext="edit" fillcolor="none [3212]" strokecolor="#0070c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47A9"/>
    <w:rsid w:val="00006A14"/>
    <w:rsid w:val="00014641"/>
    <w:rsid w:val="000214DD"/>
    <w:rsid w:val="00023F7D"/>
    <w:rsid w:val="00027603"/>
    <w:rsid w:val="000308B1"/>
    <w:rsid w:val="00035EED"/>
    <w:rsid w:val="00037B14"/>
    <w:rsid w:val="0004130A"/>
    <w:rsid w:val="00051D22"/>
    <w:rsid w:val="0006459E"/>
    <w:rsid w:val="000661D6"/>
    <w:rsid w:val="0007141B"/>
    <w:rsid w:val="000762E5"/>
    <w:rsid w:val="000778F4"/>
    <w:rsid w:val="000A204E"/>
    <w:rsid w:val="000A78E9"/>
    <w:rsid w:val="000B2B9D"/>
    <w:rsid w:val="000B30B4"/>
    <w:rsid w:val="000B41D0"/>
    <w:rsid w:val="000B602A"/>
    <w:rsid w:val="000C0182"/>
    <w:rsid w:val="000C0A1E"/>
    <w:rsid w:val="000C2A6D"/>
    <w:rsid w:val="000D18AA"/>
    <w:rsid w:val="000D6D16"/>
    <w:rsid w:val="000D7033"/>
    <w:rsid w:val="000E58CD"/>
    <w:rsid w:val="000F6FE1"/>
    <w:rsid w:val="00107170"/>
    <w:rsid w:val="0011238B"/>
    <w:rsid w:val="001145BE"/>
    <w:rsid w:val="001227AC"/>
    <w:rsid w:val="001412D4"/>
    <w:rsid w:val="00150656"/>
    <w:rsid w:val="00151DDA"/>
    <w:rsid w:val="00157029"/>
    <w:rsid w:val="00164750"/>
    <w:rsid w:val="00165B48"/>
    <w:rsid w:val="001752D5"/>
    <w:rsid w:val="001755F6"/>
    <w:rsid w:val="00177300"/>
    <w:rsid w:val="001778EA"/>
    <w:rsid w:val="00185F29"/>
    <w:rsid w:val="001A2F95"/>
    <w:rsid w:val="001A4F4D"/>
    <w:rsid w:val="001B3365"/>
    <w:rsid w:val="001B3571"/>
    <w:rsid w:val="001C0642"/>
    <w:rsid w:val="001D2C12"/>
    <w:rsid w:val="001D7BE6"/>
    <w:rsid w:val="001E4DD3"/>
    <w:rsid w:val="001F4025"/>
    <w:rsid w:val="001F552A"/>
    <w:rsid w:val="0020069A"/>
    <w:rsid w:val="00205BF5"/>
    <w:rsid w:val="00213CA0"/>
    <w:rsid w:val="00221560"/>
    <w:rsid w:val="00227235"/>
    <w:rsid w:val="00233CC4"/>
    <w:rsid w:val="002476BF"/>
    <w:rsid w:val="00250022"/>
    <w:rsid w:val="00253473"/>
    <w:rsid w:val="0025564D"/>
    <w:rsid w:val="00257B1E"/>
    <w:rsid w:val="00265AA8"/>
    <w:rsid w:val="0027445D"/>
    <w:rsid w:val="00274D43"/>
    <w:rsid w:val="00286D52"/>
    <w:rsid w:val="00294B6E"/>
    <w:rsid w:val="002A5E73"/>
    <w:rsid w:val="002A7669"/>
    <w:rsid w:val="002A77B0"/>
    <w:rsid w:val="002B0DEC"/>
    <w:rsid w:val="002B19F4"/>
    <w:rsid w:val="002C5663"/>
    <w:rsid w:val="002C7E62"/>
    <w:rsid w:val="002D2935"/>
    <w:rsid w:val="002D34A4"/>
    <w:rsid w:val="002D517B"/>
    <w:rsid w:val="002E27DF"/>
    <w:rsid w:val="002E587D"/>
    <w:rsid w:val="002F748E"/>
    <w:rsid w:val="002F7863"/>
    <w:rsid w:val="00302801"/>
    <w:rsid w:val="0030343C"/>
    <w:rsid w:val="003130F9"/>
    <w:rsid w:val="00314C50"/>
    <w:rsid w:val="003158AD"/>
    <w:rsid w:val="0032354F"/>
    <w:rsid w:val="00345109"/>
    <w:rsid w:val="00346063"/>
    <w:rsid w:val="00350B05"/>
    <w:rsid w:val="003537B4"/>
    <w:rsid w:val="003562AD"/>
    <w:rsid w:val="0036240C"/>
    <w:rsid w:val="0036443C"/>
    <w:rsid w:val="0036573B"/>
    <w:rsid w:val="00375DF1"/>
    <w:rsid w:val="003826F0"/>
    <w:rsid w:val="00383E76"/>
    <w:rsid w:val="00393F0F"/>
    <w:rsid w:val="003B27AC"/>
    <w:rsid w:val="003C022B"/>
    <w:rsid w:val="003C15AA"/>
    <w:rsid w:val="003E3F00"/>
    <w:rsid w:val="00402D76"/>
    <w:rsid w:val="004038B5"/>
    <w:rsid w:val="00404CA3"/>
    <w:rsid w:val="0041165F"/>
    <w:rsid w:val="00420E53"/>
    <w:rsid w:val="00433BF3"/>
    <w:rsid w:val="0043426E"/>
    <w:rsid w:val="004374D9"/>
    <w:rsid w:val="00450D4C"/>
    <w:rsid w:val="004539F8"/>
    <w:rsid w:val="004607AF"/>
    <w:rsid w:val="004640F3"/>
    <w:rsid w:val="00465C96"/>
    <w:rsid w:val="004708AD"/>
    <w:rsid w:val="0047169B"/>
    <w:rsid w:val="00482551"/>
    <w:rsid w:val="004A0C0D"/>
    <w:rsid w:val="004A2E2F"/>
    <w:rsid w:val="004A37EF"/>
    <w:rsid w:val="004B79B8"/>
    <w:rsid w:val="004C1BD5"/>
    <w:rsid w:val="004C2B10"/>
    <w:rsid w:val="004C2C2D"/>
    <w:rsid w:val="004C3772"/>
    <w:rsid w:val="004C4C64"/>
    <w:rsid w:val="004C6F9F"/>
    <w:rsid w:val="004D0121"/>
    <w:rsid w:val="004D070D"/>
    <w:rsid w:val="004D155B"/>
    <w:rsid w:val="004D5092"/>
    <w:rsid w:val="004D6525"/>
    <w:rsid w:val="004E1111"/>
    <w:rsid w:val="004F0568"/>
    <w:rsid w:val="004F08F6"/>
    <w:rsid w:val="004F3947"/>
    <w:rsid w:val="00501B61"/>
    <w:rsid w:val="00504EC8"/>
    <w:rsid w:val="00524D68"/>
    <w:rsid w:val="00532AD8"/>
    <w:rsid w:val="00534FED"/>
    <w:rsid w:val="00537238"/>
    <w:rsid w:val="00553F55"/>
    <w:rsid w:val="005566A0"/>
    <w:rsid w:val="00557866"/>
    <w:rsid w:val="005619BC"/>
    <w:rsid w:val="00562D60"/>
    <w:rsid w:val="00567611"/>
    <w:rsid w:val="00574311"/>
    <w:rsid w:val="00581DBF"/>
    <w:rsid w:val="00584079"/>
    <w:rsid w:val="00592357"/>
    <w:rsid w:val="0059681B"/>
    <w:rsid w:val="0059719A"/>
    <w:rsid w:val="005A769C"/>
    <w:rsid w:val="005A7EF4"/>
    <w:rsid w:val="005B6C15"/>
    <w:rsid w:val="005C52C7"/>
    <w:rsid w:val="005D0143"/>
    <w:rsid w:val="005E17B1"/>
    <w:rsid w:val="005E660A"/>
    <w:rsid w:val="005E756A"/>
    <w:rsid w:val="005F7C4A"/>
    <w:rsid w:val="00604DF2"/>
    <w:rsid w:val="006101FC"/>
    <w:rsid w:val="00610B36"/>
    <w:rsid w:val="00615BE5"/>
    <w:rsid w:val="00621C51"/>
    <w:rsid w:val="00626AEF"/>
    <w:rsid w:val="00627177"/>
    <w:rsid w:val="00633213"/>
    <w:rsid w:val="00635355"/>
    <w:rsid w:val="00641E16"/>
    <w:rsid w:val="0064591A"/>
    <w:rsid w:val="00651E50"/>
    <w:rsid w:val="00652E18"/>
    <w:rsid w:val="00664FA2"/>
    <w:rsid w:val="0066607E"/>
    <w:rsid w:val="00685051"/>
    <w:rsid w:val="00691F43"/>
    <w:rsid w:val="00692BA0"/>
    <w:rsid w:val="006B0D82"/>
    <w:rsid w:val="006C1B45"/>
    <w:rsid w:val="006C299B"/>
    <w:rsid w:val="006C3760"/>
    <w:rsid w:val="006C4A4F"/>
    <w:rsid w:val="006D06C7"/>
    <w:rsid w:val="006D45A1"/>
    <w:rsid w:val="006D5E50"/>
    <w:rsid w:val="006E6802"/>
    <w:rsid w:val="006E7C26"/>
    <w:rsid w:val="006F5CBF"/>
    <w:rsid w:val="006F5EC5"/>
    <w:rsid w:val="00720A4B"/>
    <w:rsid w:val="007438AA"/>
    <w:rsid w:val="007503AC"/>
    <w:rsid w:val="00751EA4"/>
    <w:rsid w:val="00753166"/>
    <w:rsid w:val="00761740"/>
    <w:rsid w:val="00766912"/>
    <w:rsid w:val="00772AA4"/>
    <w:rsid w:val="0078054A"/>
    <w:rsid w:val="00792C0C"/>
    <w:rsid w:val="007969E5"/>
    <w:rsid w:val="007A027A"/>
    <w:rsid w:val="007A24BE"/>
    <w:rsid w:val="007A2D3A"/>
    <w:rsid w:val="007A3C53"/>
    <w:rsid w:val="007A4038"/>
    <w:rsid w:val="007A531F"/>
    <w:rsid w:val="007A79A7"/>
    <w:rsid w:val="007A7B09"/>
    <w:rsid w:val="007A7CD9"/>
    <w:rsid w:val="007B0918"/>
    <w:rsid w:val="007B5E24"/>
    <w:rsid w:val="007C2F9C"/>
    <w:rsid w:val="007C3046"/>
    <w:rsid w:val="007D698C"/>
    <w:rsid w:val="007E021E"/>
    <w:rsid w:val="007E06B2"/>
    <w:rsid w:val="007E1056"/>
    <w:rsid w:val="007E231F"/>
    <w:rsid w:val="007E4B7D"/>
    <w:rsid w:val="007F11B5"/>
    <w:rsid w:val="007F21C9"/>
    <w:rsid w:val="007F4903"/>
    <w:rsid w:val="007F75A6"/>
    <w:rsid w:val="008031B2"/>
    <w:rsid w:val="00810A2C"/>
    <w:rsid w:val="00826413"/>
    <w:rsid w:val="008266F6"/>
    <w:rsid w:val="0083103A"/>
    <w:rsid w:val="00831BEB"/>
    <w:rsid w:val="00835EED"/>
    <w:rsid w:val="00845F3D"/>
    <w:rsid w:val="0085055B"/>
    <w:rsid w:val="00852D83"/>
    <w:rsid w:val="0085705B"/>
    <w:rsid w:val="0086259A"/>
    <w:rsid w:val="0087273E"/>
    <w:rsid w:val="0087434C"/>
    <w:rsid w:val="008760BA"/>
    <w:rsid w:val="00877D96"/>
    <w:rsid w:val="0088032E"/>
    <w:rsid w:val="008A3E63"/>
    <w:rsid w:val="008A4FB9"/>
    <w:rsid w:val="008B26FB"/>
    <w:rsid w:val="008B37FA"/>
    <w:rsid w:val="008B7878"/>
    <w:rsid w:val="008C481B"/>
    <w:rsid w:val="008D2DB9"/>
    <w:rsid w:val="008D46FC"/>
    <w:rsid w:val="008E0E85"/>
    <w:rsid w:val="008E7D58"/>
    <w:rsid w:val="008E7F15"/>
    <w:rsid w:val="008F02FB"/>
    <w:rsid w:val="008F1E7F"/>
    <w:rsid w:val="008F3AC2"/>
    <w:rsid w:val="008F6609"/>
    <w:rsid w:val="00905F60"/>
    <w:rsid w:val="009067F1"/>
    <w:rsid w:val="00917D73"/>
    <w:rsid w:val="00924644"/>
    <w:rsid w:val="009323CB"/>
    <w:rsid w:val="00934619"/>
    <w:rsid w:val="009512FA"/>
    <w:rsid w:val="00951359"/>
    <w:rsid w:val="00961FAD"/>
    <w:rsid w:val="00962B50"/>
    <w:rsid w:val="00983F8D"/>
    <w:rsid w:val="00995F21"/>
    <w:rsid w:val="009A352F"/>
    <w:rsid w:val="009A7E9D"/>
    <w:rsid w:val="009B45F6"/>
    <w:rsid w:val="009B4FF6"/>
    <w:rsid w:val="009C04B7"/>
    <w:rsid w:val="009C5AC8"/>
    <w:rsid w:val="009C5C0D"/>
    <w:rsid w:val="009C7520"/>
    <w:rsid w:val="009D25AB"/>
    <w:rsid w:val="009D2D2F"/>
    <w:rsid w:val="009F4D01"/>
    <w:rsid w:val="00A01201"/>
    <w:rsid w:val="00A02E3F"/>
    <w:rsid w:val="00A06F8A"/>
    <w:rsid w:val="00A07B29"/>
    <w:rsid w:val="00A135E2"/>
    <w:rsid w:val="00A20FB6"/>
    <w:rsid w:val="00A22169"/>
    <w:rsid w:val="00A26141"/>
    <w:rsid w:val="00A26BD6"/>
    <w:rsid w:val="00A318A1"/>
    <w:rsid w:val="00A351F0"/>
    <w:rsid w:val="00A4585A"/>
    <w:rsid w:val="00A4621D"/>
    <w:rsid w:val="00A5702E"/>
    <w:rsid w:val="00A6041C"/>
    <w:rsid w:val="00A61F51"/>
    <w:rsid w:val="00A70C6D"/>
    <w:rsid w:val="00A8427F"/>
    <w:rsid w:val="00A92247"/>
    <w:rsid w:val="00A92A3B"/>
    <w:rsid w:val="00AB5496"/>
    <w:rsid w:val="00AC5AD9"/>
    <w:rsid w:val="00AC6517"/>
    <w:rsid w:val="00AD068B"/>
    <w:rsid w:val="00AD652D"/>
    <w:rsid w:val="00AD7E2C"/>
    <w:rsid w:val="00AF6C53"/>
    <w:rsid w:val="00AF72A6"/>
    <w:rsid w:val="00B000F8"/>
    <w:rsid w:val="00B062A9"/>
    <w:rsid w:val="00B118D2"/>
    <w:rsid w:val="00B26B62"/>
    <w:rsid w:val="00B34CDD"/>
    <w:rsid w:val="00B35AFE"/>
    <w:rsid w:val="00B415F4"/>
    <w:rsid w:val="00B473FB"/>
    <w:rsid w:val="00B55468"/>
    <w:rsid w:val="00B67E0A"/>
    <w:rsid w:val="00B71AF8"/>
    <w:rsid w:val="00B73BEB"/>
    <w:rsid w:val="00B75175"/>
    <w:rsid w:val="00B775B9"/>
    <w:rsid w:val="00B8037E"/>
    <w:rsid w:val="00B84F7F"/>
    <w:rsid w:val="00B85188"/>
    <w:rsid w:val="00B93816"/>
    <w:rsid w:val="00B96294"/>
    <w:rsid w:val="00B97459"/>
    <w:rsid w:val="00BA01A3"/>
    <w:rsid w:val="00BA1DFA"/>
    <w:rsid w:val="00BA799D"/>
    <w:rsid w:val="00BB0D6B"/>
    <w:rsid w:val="00BB2A9A"/>
    <w:rsid w:val="00BB6C12"/>
    <w:rsid w:val="00BC5E1E"/>
    <w:rsid w:val="00BC6252"/>
    <w:rsid w:val="00BD0207"/>
    <w:rsid w:val="00BD1AF9"/>
    <w:rsid w:val="00BD2B3E"/>
    <w:rsid w:val="00BE0BBB"/>
    <w:rsid w:val="00BE4E50"/>
    <w:rsid w:val="00BE6BA1"/>
    <w:rsid w:val="00C057E7"/>
    <w:rsid w:val="00C07A6D"/>
    <w:rsid w:val="00C24192"/>
    <w:rsid w:val="00C32E6D"/>
    <w:rsid w:val="00C413AB"/>
    <w:rsid w:val="00C442EB"/>
    <w:rsid w:val="00C451C4"/>
    <w:rsid w:val="00C4723E"/>
    <w:rsid w:val="00C53312"/>
    <w:rsid w:val="00C54F5B"/>
    <w:rsid w:val="00C719A7"/>
    <w:rsid w:val="00C76437"/>
    <w:rsid w:val="00C76F7E"/>
    <w:rsid w:val="00C81184"/>
    <w:rsid w:val="00CA07C8"/>
    <w:rsid w:val="00CA1395"/>
    <w:rsid w:val="00CC3649"/>
    <w:rsid w:val="00CC5DA4"/>
    <w:rsid w:val="00CC614B"/>
    <w:rsid w:val="00CC7AE5"/>
    <w:rsid w:val="00CE313E"/>
    <w:rsid w:val="00CE7681"/>
    <w:rsid w:val="00CF2D13"/>
    <w:rsid w:val="00CF4FF1"/>
    <w:rsid w:val="00CF7823"/>
    <w:rsid w:val="00D0002F"/>
    <w:rsid w:val="00D0321A"/>
    <w:rsid w:val="00D065C9"/>
    <w:rsid w:val="00D12716"/>
    <w:rsid w:val="00D1322D"/>
    <w:rsid w:val="00D3031F"/>
    <w:rsid w:val="00D30B57"/>
    <w:rsid w:val="00D30CA5"/>
    <w:rsid w:val="00D36953"/>
    <w:rsid w:val="00D44F39"/>
    <w:rsid w:val="00D51AFB"/>
    <w:rsid w:val="00D60A6F"/>
    <w:rsid w:val="00D73B3F"/>
    <w:rsid w:val="00D86F95"/>
    <w:rsid w:val="00D95972"/>
    <w:rsid w:val="00D96163"/>
    <w:rsid w:val="00DA13D1"/>
    <w:rsid w:val="00DA622D"/>
    <w:rsid w:val="00DA7E23"/>
    <w:rsid w:val="00DC1A6D"/>
    <w:rsid w:val="00DC4787"/>
    <w:rsid w:val="00DC584F"/>
    <w:rsid w:val="00DE41EA"/>
    <w:rsid w:val="00E01E90"/>
    <w:rsid w:val="00E07E74"/>
    <w:rsid w:val="00E15A08"/>
    <w:rsid w:val="00E210E8"/>
    <w:rsid w:val="00E254FE"/>
    <w:rsid w:val="00E30CA5"/>
    <w:rsid w:val="00E318D4"/>
    <w:rsid w:val="00E42099"/>
    <w:rsid w:val="00E44EC3"/>
    <w:rsid w:val="00E603AD"/>
    <w:rsid w:val="00E612D4"/>
    <w:rsid w:val="00E61D41"/>
    <w:rsid w:val="00E65FAD"/>
    <w:rsid w:val="00E7191D"/>
    <w:rsid w:val="00E76FAB"/>
    <w:rsid w:val="00E90FFC"/>
    <w:rsid w:val="00E923EE"/>
    <w:rsid w:val="00E95543"/>
    <w:rsid w:val="00E96ADC"/>
    <w:rsid w:val="00EA6C9B"/>
    <w:rsid w:val="00EC47A9"/>
    <w:rsid w:val="00EC7956"/>
    <w:rsid w:val="00ED3F2C"/>
    <w:rsid w:val="00ED4372"/>
    <w:rsid w:val="00EF0A8E"/>
    <w:rsid w:val="00EF1BEC"/>
    <w:rsid w:val="00EF4F7C"/>
    <w:rsid w:val="00F05A63"/>
    <w:rsid w:val="00F11770"/>
    <w:rsid w:val="00F17125"/>
    <w:rsid w:val="00F207B9"/>
    <w:rsid w:val="00F21348"/>
    <w:rsid w:val="00F257A0"/>
    <w:rsid w:val="00F26FF7"/>
    <w:rsid w:val="00F27069"/>
    <w:rsid w:val="00F31D95"/>
    <w:rsid w:val="00F31F8F"/>
    <w:rsid w:val="00F35CF7"/>
    <w:rsid w:val="00F371D0"/>
    <w:rsid w:val="00F4495E"/>
    <w:rsid w:val="00F46E97"/>
    <w:rsid w:val="00F51EED"/>
    <w:rsid w:val="00F561A4"/>
    <w:rsid w:val="00F670A7"/>
    <w:rsid w:val="00F72940"/>
    <w:rsid w:val="00F809B7"/>
    <w:rsid w:val="00F84FC3"/>
    <w:rsid w:val="00F93E05"/>
    <w:rsid w:val="00F968E7"/>
    <w:rsid w:val="00F97544"/>
    <w:rsid w:val="00FA55DF"/>
    <w:rsid w:val="00FB5FFE"/>
    <w:rsid w:val="00FB68AE"/>
    <w:rsid w:val="00FC1674"/>
    <w:rsid w:val="00FD1E82"/>
    <w:rsid w:val="00FE4361"/>
    <w:rsid w:val="00FE5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8">
      <o:colormru v:ext="edit" colors="#ddf6ff,#06f,#33c,white,#9cf,#36f"/>
      <o:colormenu v:ext="edit" fillcolor="none [3212]" strokecolor="#0070c0"/>
    </o:shapedefaults>
    <o:shapelayout v:ext="edit">
      <o:idmap v:ext="edit" data="2"/>
    </o:shapelayout>
  </w:shapeDefaults>
  <w:decimalSymbol w:val="."/>
  <w:listSeparator w:val=","/>
  <w14:docId w14:val="5247B6DE"/>
  <w15:docId w15:val="{90650ADF-9B85-4097-A0B7-A29FA75E0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paragraph" w:styleId="1">
    <w:name w:val="heading 1"/>
    <w:basedOn w:val="a"/>
    <w:link w:val="10"/>
    <w:uiPriority w:val="9"/>
    <w:qFormat/>
    <w:rsid w:val="00F51EE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semiHidden/>
    <w:unhideWhenUsed/>
    <w:rsid w:val="00420E53"/>
    <w:rPr>
      <w:color w:val="0563C1"/>
      <w:u w:val="single"/>
    </w:rPr>
  </w:style>
  <w:style w:type="character" w:customStyle="1" w:styleId="10">
    <w:name w:val="標題 1 字元"/>
    <w:basedOn w:val="a0"/>
    <w:link w:val="1"/>
    <w:uiPriority w:val="9"/>
    <w:rsid w:val="00F51EED"/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character" w:styleId="af0">
    <w:name w:val="FollowedHyperlink"/>
    <w:basedOn w:val="a0"/>
    <w:uiPriority w:val="99"/>
    <w:semiHidden/>
    <w:unhideWhenUsed/>
    <w:rsid w:val="008F1E7F"/>
    <w:rPr>
      <w:color w:val="74432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Layout" Target="diagrams/layout1.xm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diagramData" Target="diagrams/data1.xm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SAZUPeAKDJQ" TargetMode="External"/><Relationship Id="rId24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diagramColors" Target="diagrams/colors1.xml"/><Relationship Id="rId23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4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diagramQuickStyle" Target="diagrams/quickStyle1.xm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4310;&#20280;&#24037;&#20316;&#32025;-&#23567;&#23416;template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288C982-E9F7-4685-B09F-7451BA976488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C1EEB5EE-E431-47F3-80AD-F8986834342B}">
      <dgm:prSet phldrT="[文字]" custT="1"/>
      <dgm:spPr>
        <a:solidFill>
          <a:schemeClr val="bg1"/>
        </a:solidFill>
        <a:ln>
          <a:solidFill>
            <a:srgbClr val="0070C0"/>
          </a:solidFill>
          <a:prstDash val="dash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endParaRPr lang="en-HK" sz="1400">
            <a:solidFill>
              <a:srgbClr val="FF0000"/>
            </a:solidFill>
          </a:endParaRPr>
        </a:p>
      </dgm:t>
    </dgm:pt>
    <dgm:pt modelId="{449AE215-EE6A-45E8-9F35-9271BFD830F0}" type="parTrans" cxnId="{BBC138F3-92C5-4EEC-A8FD-F479A2859AB7}">
      <dgm:prSet/>
      <dgm:spPr/>
      <dgm:t>
        <a:bodyPr/>
        <a:lstStyle/>
        <a:p>
          <a:endParaRPr lang="en-HK"/>
        </a:p>
      </dgm:t>
    </dgm:pt>
    <dgm:pt modelId="{7E9C9026-D340-469B-B931-D1B0B33B19D8}" type="sibTrans" cxnId="{BBC138F3-92C5-4EEC-A8FD-F479A2859AB7}">
      <dgm:prSet/>
      <dgm:spPr/>
      <dgm:t>
        <a:bodyPr/>
        <a:lstStyle/>
        <a:p>
          <a:endParaRPr lang="en-HK"/>
        </a:p>
      </dgm:t>
    </dgm:pt>
    <dgm:pt modelId="{14448E23-B7B3-4210-8CF6-81B2F94A1B0D}">
      <dgm:prSet custT="1"/>
      <dgm:spPr>
        <a:solidFill>
          <a:schemeClr val="bg1"/>
        </a:solidFill>
        <a:ln>
          <a:solidFill>
            <a:srgbClr val="0070C0"/>
          </a:solidFill>
          <a:prstDash val="dash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endParaRPr lang="en-HK" sz="1400">
            <a:solidFill>
              <a:srgbClr val="FF0000"/>
            </a:solidFill>
          </a:endParaRPr>
        </a:p>
      </dgm:t>
    </dgm:pt>
    <dgm:pt modelId="{54391DEE-8BC6-4978-B380-96BEFA2FB8D6}" type="parTrans" cxnId="{EE1943A1-69A9-4CE4-B619-4A9B6AFBA881}">
      <dgm:prSet/>
      <dgm:spPr/>
      <dgm:t>
        <a:bodyPr/>
        <a:lstStyle/>
        <a:p>
          <a:endParaRPr lang="en-HK"/>
        </a:p>
      </dgm:t>
    </dgm:pt>
    <dgm:pt modelId="{193F6A4C-6E22-476B-9C78-A1BEFCF5BA3B}" type="sibTrans" cxnId="{EE1943A1-69A9-4CE4-B619-4A9B6AFBA881}">
      <dgm:prSet/>
      <dgm:spPr/>
      <dgm:t>
        <a:bodyPr/>
        <a:lstStyle/>
        <a:p>
          <a:endParaRPr lang="en-HK"/>
        </a:p>
      </dgm:t>
    </dgm:pt>
    <dgm:pt modelId="{6E1A53E9-155C-4660-80A9-2084C31A4792}">
      <dgm:prSet custT="1"/>
      <dgm:spPr>
        <a:solidFill>
          <a:schemeClr val="bg1"/>
        </a:solidFill>
        <a:ln>
          <a:solidFill>
            <a:srgbClr val="0070C0"/>
          </a:solidFill>
          <a:prstDash val="dash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endParaRPr lang="en-HK" sz="1400">
            <a:solidFill>
              <a:srgbClr val="FF0000"/>
            </a:solidFill>
          </a:endParaRPr>
        </a:p>
      </dgm:t>
    </dgm:pt>
    <dgm:pt modelId="{116D08D4-1393-4318-8696-1D0A0F7D435C}" type="parTrans" cxnId="{33849052-8014-4C37-8C75-99326E92E58A}">
      <dgm:prSet/>
      <dgm:spPr/>
      <dgm:t>
        <a:bodyPr/>
        <a:lstStyle/>
        <a:p>
          <a:endParaRPr lang="en-HK"/>
        </a:p>
      </dgm:t>
    </dgm:pt>
    <dgm:pt modelId="{B779D64E-D7E2-4CA5-B1E4-857A50AAFE9A}" type="sibTrans" cxnId="{33849052-8014-4C37-8C75-99326E92E58A}">
      <dgm:prSet/>
      <dgm:spPr/>
      <dgm:t>
        <a:bodyPr/>
        <a:lstStyle/>
        <a:p>
          <a:endParaRPr lang="en-HK"/>
        </a:p>
      </dgm:t>
    </dgm:pt>
    <dgm:pt modelId="{60354AB0-041F-4BD4-BDCA-1C97AC86DB8A}">
      <dgm:prSet custT="1"/>
      <dgm:spPr>
        <a:solidFill>
          <a:schemeClr val="bg1"/>
        </a:solidFill>
        <a:ln>
          <a:solidFill>
            <a:srgbClr val="0070C0"/>
          </a:solidFill>
          <a:prstDash val="dash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endParaRPr lang="en-HK" sz="1400">
            <a:solidFill>
              <a:srgbClr val="FF0000"/>
            </a:solidFill>
          </a:endParaRPr>
        </a:p>
      </dgm:t>
    </dgm:pt>
    <dgm:pt modelId="{CDD4E205-EAB3-4496-906B-EFABEE5DC3DA}" type="parTrans" cxnId="{BF64D536-86EB-459F-BCB2-CFC8AE2F0EBB}">
      <dgm:prSet/>
      <dgm:spPr/>
      <dgm:t>
        <a:bodyPr/>
        <a:lstStyle/>
        <a:p>
          <a:endParaRPr lang="en-HK"/>
        </a:p>
      </dgm:t>
    </dgm:pt>
    <dgm:pt modelId="{946A84C5-32C6-4C5E-87AC-58E76B52E3B7}" type="sibTrans" cxnId="{BF64D536-86EB-459F-BCB2-CFC8AE2F0EBB}">
      <dgm:prSet/>
      <dgm:spPr/>
      <dgm:t>
        <a:bodyPr/>
        <a:lstStyle/>
        <a:p>
          <a:endParaRPr lang="en-HK"/>
        </a:p>
      </dgm:t>
    </dgm:pt>
    <dgm:pt modelId="{B909E792-5DC5-459B-833A-FB1CFC556D8B}" type="pres">
      <dgm:prSet presAssocID="{7288C982-E9F7-4685-B09F-7451BA976488}" presName="Name0" presStyleCnt="0">
        <dgm:presLayoutVars>
          <dgm:dir/>
          <dgm:resizeHandles val="exact"/>
        </dgm:presLayoutVars>
      </dgm:prSet>
      <dgm:spPr/>
    </dgm:pt>
    <dgm:pt modelId="{4D4C51FF-E998-4738-B9DD-18EF71EB5168}" type="pres">
      <dgm:prSet presAssocID="{C1EEB5EE-E431-47F3-80AD-F8986834342B}" presName="node" presStyleLbl="node1" presStyleIdx="0" presStyleCnt="4">
        <dgm:presLayoutVars>
          <dgm:bulletEnabled val="1"/>
        </dgm:presLayoutVars>
      </dgm:prSet>
      <dgm:spPr/>
    </dgm:pt>
    <dgm:pt modelId="{D0795984-FF7A-4FD5-B5B1-95AD0B547BE9}" type="pres">
      <dgm:prSet presAssocID="{7E9C9026-D340-469B-B931-D1B0B33B19D8}" presName="sibTrans" presStyleLbl="sibTrans2D1" presStyleIdx="0" presStyleCnt="3"/>
      <dgm:spPr/>
    </dgm:pt>
    <dgm:pt modelId="{AE3A376E-BB1F-47B4-B9DC-2C430A297613}" type="pres">
      <dgm:prSet presAssocID="{7E9C9026-D340-469B-B931-D1B0B33B19D8}" presName="connectorText" presStyleLbl="sibTrans2D1" presStyleIdx="0" presStyleCnt="3"/>
      <dgm:spPr/>
    </dgm:pt>
    <dgm:pt modelId="{F15823F5-B75E-4675-BEDD-E3493CB93C78}" type="pres">
      <dgm:prSet presAssocID="{14448E23-B7B3-4210-8CF6-81B2F94A1B0D}" presName="node" presStyleLbl="node1" presStyleIdx="1" presStyleCnt="4">
        <dgm:presLayoutVars>
          <dgm:bulletEnabled val="1"/>
        </dgm:presLayoutVars>
      </dgm:prSet>
      <dgm:spPr/>
    </dgm:pt>
    <dgm:pt modelId="{99F1F128-FCE9-48FE-8509-81F9A278D685}" type="pres">
      <dgm:prSet presAssocID="{193F6A4C-6E22-476B-9C78-A1BEFCF5BA3B}" presName="sibTrans" presStyleLbl="sibTrans2D1" presStyleIdx="1" presStyleCnt="3"/>
      <dgm:spPr/>
    </dgm:pt>
    <dgm:pt modelId="{0380EFCC-18FF-4F73-AB15-9D46C590A929}" type="pres">
      <dgm:prSet presAssocID="{193F6A4C-6E22-476B-9C78-A1BEFCF5BA3B}" presName="connectorText" presStyleLbl="sibTrans2D1" presStyleIdx="1" presStyleCnt="3"/>
      <dgm:spPr/>
    </dgm:pt>
    <dgm:pt modelId="{E267F1C8-DB4D-4C31-B3EE-EC2FE9ED9CFF}" type="pres">
      <dgm:prSet presAssocID="{6E1A53E9-155C-4660-80A9-2084C31A4792}" presName="node" presStyleLbl="node1" presStyleIdx="2" presStyleCnt="4">
        <dgm:presLayoutVars>
          <dgm:bulletEnabled val="1"/>
        </dgm:presLayoutVars>
      </dgm:prSet>
      <dgm:spPr/>
    </dgm:pt>
    <dgm:pt modelId="{9B9A712F-4BCF-4D93-B131-0D2369486122}" type="pres">
      <dgm:prSet presAssocID="{B779D64E-D7E2-4CA5-B1E4-857A50AAFE9A}" presName="sibTrans" presStyleLbl="sibTrans2D1" presStyleIdx="2" presStyleCnt="3"/>
      <dgm:spPr/>
    </dgm:pt>
    <dgm:pt modelId="{00C69D3C-7711-4F97-A1AB-CBEA15F55AA1}" type="pres">
      <dgm:prSet presAssocID="{B779D64E-D7E2-4CA5-B1E4-857A50AAFE9A}" presName="connectorText" presStyleLbl="sibTrans2D1" presStyleIdx="2" presStyleCnt="3"/>
      <dgm:spPr/>
    </dgm:pt>
    <dgm:pt modelId="{6401AF0E-B597-41A4-ABF0-F1E92A5E8416}" type="pres">
      <dgm:prSet presAssocID="{60354AB0-041F-4BD4-BDCA-1C97AC86DB8A}" presName="node" presStyleLbl="node1" presStyleIdx="3" presStyleCnt="4">
        <dgm:presLayoutVars>
          <dgm:bulletEnabled val="1"/>
        </dgm:presLayoutVars>
      </dgm:prSet>
      <dgm:spPr/>
    </dgm:pt>
  </dgm:ptLst>
  <dgm:cxnLst>
    <dgm:cxn modelId="{D987751C-FC27-46B9-AA6C-6D6EE306B0E7}" type="presOf" srcId="{193F6A4C-6E22-476B-9C78-A1BEFCF5BA3B}" destId="{99F1F128-FCE9-48FE-8509-81F9A278D685}" srcOrd="0" destOrd="0" presId="urn:microsoft.com/office/officeart/2005/8/layout/process1"/>
    <dgm:cxn modelId="{D9054B23-0AFE-4D0D-826E-5A0A5F032A7D}" type="presOf" srcId="{B779D64E-D7E2-4CA5-B1E4-857A50AAFE9A}" destId="{9B9A712F-4BCF-4D93-B131-0D2369486122}" srcOrd="0" destOrd="0" presId="urn:microsoft.com/office/officeart/2005/8/layout/process1"/>
    <dgm:cxn modelId="{7FD70F2C-EE4A-464A-A775-21195243431E}" type="presOf" srcId="{C1EEB5EE-E431-47F3-80AD-F8986834342B}" destId="{4D4C51FF-E998-4738-B9DD-18EF71EB5168}" srcOrd="0" destOrd="0" presId="urn:microsoft.com/office/officeart/2005/8/layout/process1"/>
    <dgm:cxn modelId="{21ADB432-9782-440B-B507-3A5276D6451F}" type="presOf" srcId="{60354AB0-041F-4BD4-BDCA-1C97AC86DB8A}" destId="{6401AF0E-B597-41A4-ABF0-F1E92A5E8416}" srcOrd="0" destOrd="0" presId="urn:microsoft.com/office/officeart/2005/8/layout/process1"/>
    <dgm:cxn modelId="{BF64D536-86EB-459F-BCB2-CFC8AE2F0EBB}" srcId="{7288C982-E9F7-4685-B09F-7451BA976488}" destId="{60354AB0-041F-4BD4-BDCA-1C97AC86DB8A}" srcOrd="3" destOrd="0" parTransId="{CDD4E205-EAB3-4496-906B-EFABEE5DC3DA}" sibTransId="{946A84C5-32C6-4C5E-87AC-58E76B52E3B7}"/>
    <dgm:cxn modelId="{F412A166-D3CA-4766-8580-27E89CF177EC}" type="presOf" srcId="{193F6A4C-6E22-476B-9C78-A1BEFCF5BA3B}" destId="{0380EFCC-18FF-4F73-AB15-9D46C590A929}" srcOrd="1" destOrd="0" presId="urn:microsoft.com/office/officeart/2005/8/layout/process1"/>
    <dgm:cxn modelId="{F3D01751-8C10-47C4-B053-398FD4F12818}" type="presOf" srcId="{B779D64E-D7E2-4CA5-B1E4-857A50AAFE9A}" destId="{00C69D3C-7711-4F97-A1AB-CBEA15F55AA1}" srcOrd="1" destOrd="0" presId="urn:microsoft.com/office/officeart/2005/8/layout/process1"/>
    <dgm:cxn modelId="{33849052-8014-4C37-8C75-99326E92E58A}" srcId="{7288C982-E9F7-4685-B09F-7451BA976488}" destId="{6E1A53E9-155C-4660-80A9-2084C31A4792}" srcOrd="2" destOrd="0" parTransId="{116D08D4-1393-4318-8696-1D0A0F7D435C}" sibTransId="{B779D64E-D7E2-4CA5-B1E4-857A50AAFE9A}"/>
    <dgm:cxn modelId="{E8244A9F-A013-4BE7-A58D-DD1282F93814}" type="presOf" srcId="{7288C982-E9F7-4685-B09F-7451BA976488}" destId="{B909E792-5DC5-459B-833A-FB1CFC556D8B}" srcOrd="0" destOrd="0" presId="urn:microsoft.com/office/officeart/2005/8/layout/process1"/>
    <dgm:cxn modelId="{EE1943A1-69A9-4CE4-B619-4A9B6AFBA881}" srcId="{7288C982-E9F7-4685-B09F-7451BA976488}" destId="{14448E23-B7B3-4210-8CF6-81B2F94A1B0D}" srcOrd="1" destOrd="0" parTransId="{54391DEE-8BC6-4978-B380-96BEFA2FB8D6}" sibTransId="{193F6A4C-6E22-476B-9C78-A1BEFCF5BA3B}"/>
    <dgm:cxn modelId="{1D6752E3-B832-42C2-8FE1-E55034CB5200}" type="presOf" srcId="{7E9C9026-D340-469B-B931-D1B0B33B19D8}" destId="{AE3A376E-BB1F-47B4-B9DC-2C430A297613}" srcOrd="1" destOrd="0" presId="urn:microsoft.com/office/officeart/2005/8/layout/process1"/>
    <dgm:cxn modelId="{764BC2F1-5592-4D78-95D0-8EE878E0B6B6}" type="presOf" srcId="{6E1A53E9-155C-4660-80A9-2084C31A4792}" destId="{E267F1C8-DB4D-4C31-B3EE-EC2FE9ED9CFF}" srcOrd="0" destOrd="0" presId="urn:microsoft.com/office/officeart/2005/8/layout/process1"/>
    <dgm:cxn modelId="{BBC138F3-92C5-4EEC-A8FD-F479A2859AB7}" srcId="{7288C982-E9F7-4685-B09F-7451BA976488}" destId="{C1EEB5EE-E431-47F3-80AD-F8986834342B}" srcOrd="0" destOrd="0" parTransId="{449AE215-EE6A-45E8-9F35-9271BFD830F0}" sibTransId="{7E9C9026-D340-469B-B931-D1B0B33B19D8}"/>
    <dgm:cxn modelId="{32D400F7-BD01-49BC-8D45-249F0894E353}" type="presOf" srcId="{7E9C9026-D340-469B-B931-D1B0B33B19D8}" destId="{D0795984-FF7A-4FD5-B5B1-95AD0B547BE9}" srcOrd="0" destOrd="0" presId="urn:microsoft.com/office/officeart/2005/8/layout/process1"/>
    <dgm:cxn modelId="{DD0BC8F9-9636-4223-A47F-36C6E0507580}" type="presOf" srcId="{14448E23-B7B3-4210-8CF6-81B2F94A1B0D}" destId="{F15823F5-B75E-4675-BEDD-E3493CB93C78}" srcOrd="0" destOrd="0" presId="urn:microsoft.com/office/officeart/2005/8/layout/process1"/>
    <dgm:cxn modelId="{D33DD3C4-06DE-459A-9F1A-D92F6D358FDA}" type="presParOf" srcId="{B909E792-5DC5-459B-833A-FB1CFC556D8B}" destId="{4D4C51FF-E998-4738-B9DD-18EF71EB5168}" srcOrd="0" destOrd="0" presId="urn:microsoft.com/office/officeart/2005/8/layout/process1"/>
    <dgm:cxn modelId="{CDE717F2-D4F6-4648-BB98-EB4602231BF3}" type="presParOf" srcId="{B909E792-5DC5-459B-833A-FB1CFC556D8B}" destId="{D0795984-FF7A-4FD5-B5B1-95AD0B547BE9}" srcOrd="1" destOrd="0" presId="urn:microsoft.com/office/officeart/2005/8/layout/process1"/>
    <dgm:cxn modelId="{1FEEE5F3-A011-49A8-9319-CBBAC25A1440}" type="presParOf" srcId="{D0795984-FF7A-4FD5-B5B1-95AD0B547BE9}" destId="{AE3A376E-BB1F-47B4-B9DC-2C430A297613}" srcOrd="0" destOrd="0" presId="urn:microsoft.com/office/officeart/2005/8/layout/process1"/>
    <dgm:cxn modelId="{5A7403ED-F64B-47C3-9F13-80AADE1BD2D3}" type="presParOf" srcId="{B909E792-5DC5-459B-833A-FB1CFC556D8B}" destId="{F15823F5-B75E-4675-BEDD-E3493CB93C78}" srcOrd="2" destOrd="0" presId="urn:microsoft.com/office/officeart/2005/8/layout/process1"/>
    <dgm:cxn modelId="{F2AC60CC-B85D-42FB-A381-FF6E5979747B}" type="presParOf" srcId="{B909E792-5DC5-459B-833A-FB1CFC556D8B}" destId="{99F1F128-FCE9-48FE-8509-81F9A278D685}" srcOrd="3" destOrd="0" presId="urn:microsoft.com/office/officeart/2005/8/layout/process1"/>
    <dgm:cxn modelId="{D2044E56-7AE2-411A-A37A-5656BC384FB3}" type="presParOf" srcId="{99F1F128-FCE9-48FE-8509-81F9A278D685}" destId="{0380EFCC-18FF-4F73-AB15-9D46C590A929}" srcOrd="0" destOrd="0" presId="urn:microsoft.com/office/officeart/2005/8/layout/process1"/>
    <dgm:cxn modelId="{C0BF26C4-98F8-479D-A7F1-2A44EEC92D1E}" type="presParOf" srcId="{B909E792-5DC5-459B-833A-FB1CFC556D8B}" destId="{E267F1C8-DB4D-4C31-B3EE-EC2FE9ED9CFF}" srcOrd="4" destOrd="0" presId="urn:microsoft.com/office/officeart/2005/8/layout/process1"/>
    <dgm:cxn modelId="{B892B6F4-6952-4794-A08D-6B2FC35AE0F4}" type="presParOf" srcId="{B909E792-5DC5-459B-833A-FB1CFC556D8B}" destId="{9B9A712F-4BCF-4D93-B131-0D2369486122}" srcOrd="5" destOrd="0" presId="urn:microsoft.com/office/officeart/2005/8/layout/process1"/>
    <dgm:cxn modelId="{4D94F14B-731B-422F-8832-94B2935DFB76}" type="presParOf" srcId="{9B9A712F-4BCF-4D93-B131-0D2369486122}" destId="{00C69D3C-7711-4F97-A1AB-CBEA15F55AA1}" srcOrd="0" destOrd="0" presId="urn:microsoft.com/office/officeart/2005/8/layout/process1"/>
    <dgm:cxn modelId="{D0060441-306E-4C1F-974F-ADABDC8C5D95}" type="presParOf" srcId="{B909E792-5DC5-459B-833A-FB1CFC556D8B}" destId="{6401AF0E-B597-41A4-ABF0-F1E92A5E8416}" srcOrd="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D4C51FF-E998-4738-B9DD-18EF71EB5168}">
      <dsp:nvSpPr>
        <dsp:cNvPr id="0" name=""/>
        <dsp:cNvSpPr/>
      </dsp:nvSpPr>
      <dsp:spPr>
        <a:xfrm>
          <a:off x="2775" y="0"/>
          <a:ext cx="1213370" cy="485775"/>
        </a:xfrm>
        <a:prstGeom prst="roundRect">
          <a:avLst>
            <a:gd name="adj" fmla="val 10000"/>
          </a:avLst>
        </a:prstGeom>
        <a:solidFill>
          <a:schemeClr val="bg1"/>
        </a:solidFill>
        <a:ln w="12700" cap="flat" cmpd="sng" algn="ctr">
          <a:solidFill>
            <a:srgbClr val="0070C0"/>
          </a:solidFill>
          <a:prstDash val="dash"/>
          <a:miter lim="800000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HK" sz="1400" kern="1200">
            <a:solidFill>
              <a:srgbClr val="FF0000"/>
            </a:solidFill>
          </a:endParaRPr>
        </a:p>
      </dsp:txBody>
      <dsp:txXfrm>
        <a:off x="17003" y="14228"/>
        <a:ext cx="1184914" cy="457319"/>
      </dsp:txXfrm>
    </dsp:sp>
    <dsp:sp modelId="{D0795984-FF7A-4FD5-B5B1-95AD0B547BE9}">
      <dsp:nvSpPr>
        <dsp:cNvPr id="0" name=""/>
        <dsp:cNvSpPr/>
      </dsp:nvSpPr>
      <dsp:spPr>
        <a:xfrm>
          <a:off x="1337482" y="92429"/>
          <a:ext cx="257234" cy="30091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HK" sz="1200" kern="1200"/>
        </a:p>
      </dsp:txBody>
      <dsp:txXfrm>
        <a:off x="1337482" y="152612"/>
        <a:ext cx="180064" cy="180549"/>
      </dsp:txXfrm>
    </dsp:sp>
    <dsp:sp modelId="{F15823F5-B75E-4675-BEDD-E3493CB93C78}">
      <dsp:nvSpPr>
        <dsp:cNvPr id="0" name=""/>
        <dsp:cNvSpPr/>
      </dsp:nvSpPr>
      <dsp:spPr>
        <a:xfrm>
          <a:off x="1701493" y="0"/>
          <a:ext cx="1213370" cy="485775"/>
        </a:xfrm>
        <a:prstGeom prst="roundRect">
          <a:avLst>
            <a:gd name="adj" fmla="val 10000"/>
          </a:avLst>
        </a:prstGeom>
        <a:solidFill>
          <a:schemeClr val="bg1"/>
        </a:solidFill>
        <a:ln w="12700" cap="flat" cmpd="sng" algn="ctr">
          <a:solidFill>
            <a:srgbClr val="0070C0"/>
          </a:solidFill>
          <a:prstDash val="dash"/>
          <a:miter lim="800000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HK" sz="1400" kern="1200">
            <a:solidFill>
              <a:srgbClr val="FF0000"/>
            </a:solidFill>
          </a:endParaRPr>
        </a:p>
      </dsp:txBody>
      <dsp:txXfrm>
        <a:off x="1715721" y="14228"/>
        <a:ext cx="1184914" cy="457319"/>
      </dsp:txXfrm>
    </dsp:sp>
    <dsp:sp modelId="{99F1F128-FCE9-48FE-8509-81F9A278D685}">
      <dsp:nvSpPr>
        <dsp:cNvPr id="0" name=""/>
        <dsp:cNvSpPr/>
      </dsp:nvSpPr>
      <dsp:spPr>
        <a:xfrm>
          <a:off x="3036200" y="92429"/>
          <a:ext cx="257234" cy="30091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HK" sz="1200" kern="1200"/>
        </a:p>
      </dsp:txBody>
      <dsp:txXfrm>
        <a:off x="3036200" y="152612"/>
        <a:ext cx="180064" cy="180549"/>
      </dsp:txXfrm>
    </dsp:sp>
    <dsp:sp modelId="{E267F1C8-DB4D-4C31-B3EE-EC2FE9ED9CFF}">
      <dsp:nvSpPr>
        <dsp:cNvPr id="0" name=""/>
        <dsp:cNvSpPr/>
      </dsp:nvSpPr>
      <dsp:spPr>
        <a:xfrm>
          <a:off x="3400211" y="0"/>
          <a:ext cx="1213370" cy="485775"/>
        </a:xfrm>
        <a:prstGeom prst="roundRect">
          <a:avLst>
            <a:gd name="adj" fmla="val 10000"/>
          </a:avLst>
        </a:prstGeom>
        <a:solidFill>
          <a:schemeClr val="bg1"/>
        </a:solidFill>
        <a:ln w="12700" cap="flat" cmpd="sng" algn="ctr">
          <a:solidFill>
            <a:srgbClr val="0070C0"/>
          </a:solidFill>
          <a:prstDash val="dash"/>
          <a:miter lim="800000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HK" sz="1400" kern="1200">
            <a:solidFill>
              <a:srgbClr val="FF0000"/>
            </a:solidFill>
          </a:endParaRPr>
        </a:p>
      </dsp:txBody>
      <dsp:txXfrm>
        <a:off x="3414439" y="14228"/>
        <a:ext cx="1184914" cy="457319"/>
      </dsp:txXfrm>
    </dsp:sp>
    <dsp:sp modelId="{9B9A712F-4BCF-4D93-B131-0D2369486122}">
      <dsp:nvSpPr>
        <dsp:cNvPr id="0" name=""/>
        <dsp:cNvSpPr/>
      </dsp:nvSpPr>
      <dsp:spPr>
        <a:xfrm>
          <a:off x="4734918" y="92429"/>
          <a:ext cx="257234" cy="30091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HK" sz="1200" kern="1200"/>
        </a:p>
      </dsp:txBody>
      <dsp:txXfrm>
        <a:off x="4734918" y="152612"/>
        <a:ext cx="180064" cy="180549"/>
      </dsp:txXfrm>
    </dsp:sp>
    <dsp:sp modelId="{6401AF0E-B597-41A4-ABF0-F1E92A5E8416}">
      <dsp:nvSpPr>
        <dsp:cNvPr id="0" name=""/>
        <dsp:cNvSpPr/>
      </dsp:nvSpPr>
      <dsp:spPr>
        <a:xfrm>
          <a:off x="5098929" y="0"/>
          <a:ext cx="1213370" cy="485775"/>
        </a:xfrm>
        <a:prstGeom prst="roundRect">
          <a:avLst>
            <a:gd name="adj" fmla="val 10000"/>
          </a:avLst>
        </a:prstGeom>
        <a:solidFill>
          <a:schemeClr val="bg1"/>
        </a:solidFill>
        <a:ln w="12700" cap="flat" cmpd="sng" algn="ctr">
          <a:solidFill>
            <a:srgbClr val="0070C0"/>
          </a:solidFill>
          <a:prstDash val="dash"/>
          <a:miter lim="800000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HK" sz="1400" kern="1200">
            <a:solidFill>
              <a:srgbClr val="FF0000"/>
            </a:solidFill>
          </a:endParaRPr>
        </a:p>
      </dsp:txBody>
      <dsp:txXfrm>
        <a:off x="5113157" y="14228"/>
        <a:ext cx="1184914" cy="4573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1" ma:contentTypeDescription="建立新的文件。" ma:contentTypeScope="" ma:versionID="0508e3dfe4c09360135c3cab5c3a4ca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3af1c9e3ba4c9f8c8d828c58f1bb26f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2CC6EEE8-54CE-4FCD-A5A1-DE4E4028E7FB}"/>
</file>

<file path=docProps/app.xml><?xml version="1.0" encoding="utf-8"?>
<Properties xmlns="http://schemas.openxmlformats.org/officeDocument/2006/extended-properties" xmlns:vt="http://schemas.openxmlformats.org/officeDocument/2006/docPropsVTypes">
  <Template>抗日_延伸工作紙-小學template</Template>
  <TotalTime>2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Links>
    <vt:vector size="6" baseType="variant">
      <vt:variant>
        <vt:i4>4980740</vt:i4>
      </vt:variant>
      <vt:variant>
        <vt:i4>0</vt:i4>
      </vt:variant>
      <vt:variant>
        <vt:i4>0</vt:i4>
      </vt:variant>
      <vt:variant>
        <vt:i4>5</vt:i4>
      </vt:variant>
      <vt:variant>
        <vt:lpwstr>https://youtu.be/SAZUPeAKDJQ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3</cp:revision>
  <cp:lastPrinted>2022-08-30T16:55:00Z</cp:lastPrinted>
  <dcterms:created xsi:type="dcterms:W3CDTF">2023-08-24T03:09:00Z</dcterms:created>
  <dcterms:modified xsi:type="dcterms:W3CDTF">2023-08-24T03:10:00Z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