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04FD379E" w:rsidR="003F0F0F" w:rsidRPr="000E58CD" w:rsidRDefault="00BB4364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B31F4C2" wp14:editId="78752CBA">
                <wp:simplePos x="0" y="0"/>
                <wp:positionH relativeFrom="margin">
                  <wp:posOffset>2926384</wp:posOffset>
                </wp:positionH>
                <wp:positionV relativeFrom="paragraph">
                  <wp:posOffset>573736</wp:posOffset>
                </wp:positionV>
                <wp:extent cx="2663687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3687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D520C" w14:textId="7C194580" w:rsidR="00BB4364" w:rsidRPr="00020520" w:rsidRDefault="00BB4364" w:rsidP="00BB4364">
                            <w:pPr>
                              <w:spacing w:line="30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02052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學習目標：認識</w:t>
                            </w:r>
                            <w:r w:rsidR="00C1489D" w:rsidRPr="0002052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兒教院及黃光漢在</w:t>
                            </w:r>
                            <w:r w:rsidR="000420EC" w:rsidRPr="0002052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這裏</w:t>
                            </w:r>
                            <w:r w:rsidR="00C1489D" w:rsidRPr="0002052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的生活</w:t>
                            </w:r>
                            <w:r w:rsidRPr="00020520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1F4C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30.4pt;margin-top:45.2pt;width:209.75pt;height:36.9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" filled="f" stroked="f" strokeweight=".5pt">
                <v:textbox>
                  <w:txbxContent>
                    <w:p w14:paraId="0AFD520C" w14:textId="7C194580" w:rsidR="00BB4364" w:rsidRPr="00020520" w:rsidRDefault="00BB4364" w:rsidP="00BB4364">
                      <w:pPr>
                        <w:spacing w:line="30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02052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學習目標：認識</w:t>
                      </w:r>
                      <w:r w:rsidR="00C1489D" w:rsidRPr="0002052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兒教院及黃光漢在</w:t>
                      </w:r>
                      <w:r w:rsidR="000420EC" w:rsidRPr="0002052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這裏</w:t>
                      </w:r>
                      <w:r w:rsidR="00C1489D" w:rsidRPr="0002052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的生活</w:t>
                      </w:r>
                      <w:r w:rsidRPr="00020520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C77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兒教情深</w:t>
      </w:r>
    </w:p>
    <w:p w14:paraId="49DB1BB3" w14:textId="7BCD51DD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0C923DEF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04D2D494" w:rsidR="008D5419" w:rsidRPr="00F62E4D" w:rsidRDefault="008D5419" w:rsidP="00F62E4D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 w:rsidRPr="00F62E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F62E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2E4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F62E4D" w:rsidRPr="00F62E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EP15 老兵黃光漢: 兒教情深</w:t>
                            </w:r>
                          </w:p>
                          <w:p w14:paraId="18F3A096" w14:textId="7C7247D6" w:rsidR="008D5419" w:rsidRPr="009329EE" w:rsidRDefault="008D5419" w:rsidP="008D541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 w:rsidR="009329EE">
                                <w:rPr>
                                  <w:rStyle w:val="af0"/>
                                </w:rPr>
                                <w:t>https://youtu.be/Uo_2by0_TBY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04D2D494" w:rsidR="008D5419" w:rsidRPr="00F62E4D" w:rsidRDefault="008D5419" w:rsidP="00F62E4D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 w:rsidRPr="00F62E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="00F62E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Pr="00F62E4D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F62E4D" w:rsidRPr="00F62E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EP15 老兵黃光漢: 兒教情深</w:t>
                      </w:r>
                    </w:p>
                    <w:p w14:paraId="18F3A096" w14:textId="7C7247D6" w:rsidR="008D5419" w:rsidRPr="009329EE" w:rsidRDefault="008D5419" w:rsidP="008D541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 w:rsidR="009329EE">
                          <w:rPr>
                            <w:rStyle w:val="af0"/>
                          </w:rPr>
                          <w:t>https://youtu.be/Uo_2by0_TBY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014B60D3" w:rsidR="005B59D8" w:rsidRPr="008D5419" w:rsidRDefault="006C48D0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6C48D0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58251" behindDoc="0" locked="0" layoutInCell="1" allowOverlap="1" wp14:anchorId="32A474AA" wp14:editId="43CE2983">
            <wp:simplePos x="0" y="0"/>
            <wp:positionH relativeFrom="margin">
              <wp:align>right</wp:align>
            </wp:positionH>
            <wp:positionV relativeFrom="paragraph">
              <wp:posOffset>169905</wp:posOffset>
            </wp:positionV>
            <wp:extent cx="719455" cy="719455"/>
            <wp:effectExtent l="0" t="0" r="4445" b="4445"/>
            <wp:wrapNone/>
            <wp:docPr id="1" name="圖片 1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樣式, 正方形, 對稱, 圖形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1F8681C8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3D67ADA2" w:rsidR="00C65FA1" w:rsidRDefault="0014054D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以下哪些</w:t>
      </w:r>
      <w:r w:rsidR="0047181C">
        <w:rPr>
          <w:rFonts w:ascii="Microsoft JhengHei" w:eastAsia="Microsoft JhengHei" w:hAnsi="Microsoft JhengHei" w:cstheme="minorHAnsi" w:hint="eastAsia"/>
          <w:sz w:val="28"/>
          <w:szCs w:val="28"/>
        </w:rPr>
        <w:t>關於兒教院的</w:t>
      </w:r>
      <w:r w:rsidR="006C3967">
        <w:rPr>
          <w:rFonts w:ascii="Microsoft JhengHei" w:eastAsia="Microsoft JhengHei" w:hAnsi="Microsoft JhengHei" w:cstheme="minorHAnsi" w:hint="eastAsia"/>
          <w:sz w:val="28"/>
          <w:szCs w:val="28"/>
        </w:rPr>
        <w:t>說法是正確的？</w:t>
      </w:r>
      <w:r w:rsidR="007A7DD5">
        <w:rPr>
          <w:rFonts w:ascii="Microsoft JhengHei" w:eastAsia="Microsoft JhengHei" w:hAnsi="Microsoft JhengHei" w:cstheme="minorHAnsi" w:hint="eastAsia"/>
          <w:sz w:val="28"/>
          <w:szCs w:val="28"/>
        </w:rPr>
        <w:t>正確的，在空格內加</w:t>
      </w:r>
      <w:r w:rsidR="007A7DD5">
        <w:rPr>
          <w:rFonts w:ascii="Microsoft JhengHei" w:eastAsia="Microsoft JhengHei" w:hAnsi="Microsoft JhengHei" w:cstheme="minorHAnsi" w:hint="eastAsia"/>
          <w:sz w:val="28"/>
          <w:szCs w:val="28"/>
        </w:rPr>
        <w:sym w:font="Wingdings" w:char="F0FC"/>
      </w:r>
      <w:r w:rsidR="007A7DD5">
        <w:rPr>
          <w:rFonts w:ascii="Microsoft JhengHei" w:eastAsia="Microsoft JhengHei" w:hAnsi="Microsoft JhengHei" w:cstheme="minorHAnsi" w:hint="eastAsia"/>
          <w:sz w:val="28"/>
          <w:szCs w:val="28"/>
        </w:rPr>
        <w:t>；不正確的加×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21ECF293" w:rsidR="0067447D" w:rsidRPr="00C65FA1" w:rsidRDefault="001A5BDA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AC14EA9" wp14:editId="1D86B519">
                <wp:simplePos x="0" y="0"/>
                <wp:positionH relativeFrom="column">
                  <wp:posOffset>5470607</wp:posOffset>
                </wp:positionH>
                <wp:positionV relativeFrom="paragraph">
                  <wp:posOffset>79044</wp:posOffset>
                </wp:positionV>
                <wp:extent cx="722630" cy="389255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F1710" w14:textId="1E5FF1C5" w:rsidR="001A5BDA" w:rsidRPr="001A5BDA" w:rsidRDefault="001A5BDA" w:rsidP="001A5B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A5BD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14EA9" id="矩形 16" o:spid="_x0000_s1028" style="position:absolute;left:0;text-align:left;margin-left:430.75pt;margin-top:6.2pt;width:56.9pt;height:30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" filled="f" stroked="f" strokeweight="1pt">
                <v:textbox>
                  <w:txbxContent>
                    <w:p w14:paraId="3D6F1710" w14:textId="1E5FF1C5" w:rsidR="001A5BDA" w:rsidRPr="001A5BDA" w:rsidRDefault="001A5BDA" w:rsidP="001A5BDA">
                      <w:pPr>
                        <w:jc w:val="center"/>
                        <w:rPr>
                          <w:color w:val="FF0000"/>
                        </w:rPr>
                      </w:pPr>
                      <w:r w:rsidRPr="001A5BD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C85C82"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714D44BA" w:rsidR="00FA2DD0" w:rsidRPr="0075466E" w:rsidRDefault="00B95FDB" w:rsidP="00CF4147">
      <w:pPr>
        <w:pStyle w:val="a7"/>
        <w:numPr>
          <w:ilvl w:val="0"/>
          <w:numId w:val="47"/>
        </w:numPr>
        <w:spacing w:before="120"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F302A69" wp14:editId="185F4875">
                <wp:simplePos x="0" y="0"/>
                <wp:positionH relativeFrom="column">
                  <wp:posOffset>5454594</wp:posOffset>
                </wp:positionH>
                <wp:positionV relativeFrom="paragraph">
                  <wp:posOffset>453059</wp:posOffset>
                </wp:positionV>
                <wp:extent cx="722630" cy="38925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5F9F4" w14:textId="77777777" w:rsidR="00B95FDB" w:rsidRPr="001A5BDA" w:rsidRDefault="00B95FDB" w:rsidP="00B95FD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A5BD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02A69" id="矩形 17" o:spid="_x0000_s1029" style="position:absolute;left:0;text-align:left;margin-left:429.5pt;margin-top:35.65pt;width:56.9pt;height:30.6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" filled="f" stroked="f" strokeweight="1pt">
                <v:textbox>
                  <w:txbxContent>
                    <w:p w14:paraId="1A45F9F4" w14:textId="77777777" w:rsidR="00B95FDB" w:rsidRPr="001A5BDA" w:rsidRDefault="00B95FDB" w:rsidP="00B95FDB">
                      <w:pPr>
                        <w:jc w:val="center"/>
                        <w:rPr>
                          <w:color w:val="FF0000"/>
                        </w:rPr>
                      </w:pPr>
                      <w:r w:rsidRPr="001A5BD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DF5BD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B85A2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兒教院的全名是廣東兒童教養院。</w:t>
      </w:r>
      <w:r w:rsidR="00CD0E9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           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</w:t>
      </w:r>
      <w:r w:rsidR="000F0B39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</w:t>
      </w:r>
      <w:r w:rsidR="000F0B39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03AEBF98" w14:textId="54C2670F" w:rsidR="0075466E" w:rsidRPr="00DF5BD2" w:rsidRDefault="00AD4FB3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8F1E4A7" wp14:editId="28EB260C">
                <wp:simplePos x="0" y="0"/>
                <wp:positionH relativeFrom="column">
                  <wp:posOffset>5446643</wp:posOffset>
                </wp:positionH>
                <wp:positionV relativeFrom="paragraph">
                  <wp:posOffset>453059</wp:posOffset>
                </wp:positionV>
                <wp:extent cx="722630" cy="389255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2142C" w14:textId="1A25AEFA" w:rsidR="00AD4FB3" w:rsidRPr="001A5BDA" w:rsidRDefault="00AD4FB3" w:rsidP="00AD4FB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1E4A7" id="矩形 18" o:spid="_x0000_s1030" style="position:absolute;left:0;text-align:left;margin-left:428.85pt;margin-top:35.65pt;width:56.9pt;height:30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" filled="f" stroked="f" strokeweight="1pt">
                <v:textbox>
                  <w:txbxContent>
                    <w:p w14:paraId="59F2142C" w14:textId="1A25AEFA" w:rsidR="00AD4FB3" w:rsidRPr="001A5BDA" w:rsidRDefault="00AD4FB3" w:rsidP="00AD4FB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B95FD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吳菊芳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是兒教院的創辦人</w:t>
      </w:r>
      <w:r w:rsidR="0075466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EF57E9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="00EF57E9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  <w:t xml:space="preserve"> </w:t>
      </w:r>
      <w:r w:rsidR="0075466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              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</w:t>
      </w:r>
      <w:r w:rsidR="0075466E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61F8DD51" w14:textId="0C86A77D" w:rsidR="0075466E" w:rsidRPr="00DF5BD2" w:rsidRDefault="0075466E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EA659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r w:rsidR="007400C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的課程主要是軍訓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C122E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</w:t>
      </w:r>
      <w:r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234F67FC" w14:textId="73222F87" w:rsidR="0075466E" w:rsidRPr="00DF5BD2" w:rsidRDefault="001E18A6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CA15326" wp14:editId="0E5D9132">
                <wp:simplePos x="0" y="0"/>
                <wp:positionH relativeFrom="column">
                  <wp:posOffset>5454594</wp:posOffset>
                </wp:positionH>
                <wp:positionV relativeFrom="paragraph">
                  <wp:posOffset>7786</wp:posOffset>
                </wp:positionV>
                <wp:extent cx="722630" cy="389255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F4C7E" w14:textId="77777777" w:rsidR="001E18A6" w:rsidRPr="001A5BDA" w:rsidRDefault="001E18A6" w:rsidP="001E18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A5BD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15326" id="矩形 19" o:spid="_x0000_s1031" style="position:absolute;left:0;text-align:left;margin-left:429.5pt;margin-top:.6pt;width:56.9pt;height:30.6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" filled="f" stroked="f" strokeweight="1pt">
                <v:textbox>
                  <w:txbxContent>
                    <w:p w14:paraId="7D3F4C7E" w14:textId="77777777" w:rsidR="001E18A6" w:rsidRPr="001A5BDA" w:rsidRDefault="001E18A6" w:rsidP="001E18A6">
                      <w:pPr>
                        <w:jc w:val="center"/>
                        <w:rPr>
                          <w:color w:val="FF0000"/>
                        </w:rPr>
                      </w:pPr>
                      <w:r w:rsidRPr="001A5BD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75466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會因應學生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水平編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排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班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級</w:t>
      </w:r>
      <w:r w:rsidR="0075466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 w:rsidR="0058403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      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</w:t>
      </w:r>
      <w:r w:rsidR="0075466E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3D039CEE" w14:textId="77777777" w:rsidR="003F51F6" w:rsidRPr="0032014E" w:rsidRDefault="003F51F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37EFD756" w14:textId="45FD8682" w:rsidR="006B66B9" w:rsidRDefault="006B66B9" w:rsidP="006B66B9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8"/>
          <w:szCs w:val="8"/>
        </w:rPr>
      </w:pPr>
    </w:p>
    <w:p w14:paraId="1A198D56" w14:textId="1F0FCAE2" w:rsidR="002956EA" w:rsidRPr="00C33F92" w:rsidRDefault="002956EA" w:rsidP="002956EA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 w:cstheme="minorHAnsi"/>
          <w:sz w:val="28"/>
          <w:szCs w:val="28"/>
        </w:rPr>
      </w:pPr>
      <w:r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在</w:t>
      </w:r>
      <w:r w:rsidR="004D0C4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兒教院</w:t>
      </w:r>
      <w:r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內的生活環境如何？</w:t>
      </w:r>
      <w:r w:rsidR="00450110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在橫線上填寫答案，完成下表。</w:t>
      </w:r>
    </w:p>
    <w:p w14:paraId="7C31A95A" w14:textId="02ECC86B" w:rsidR="00C33F92" w:rsidRDefault="001C4E28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24" behindDoc="0" locked="0" layoutInCell="1" allowOverlap="1" wp14:anchorId="095B978D" wp14:editId="3E3C0788">
                <wp:simplePos x="0" y="0"/>
                <wp:positionH relativeFrom="column">
                  <wp:posOffset>2080033</wp:posOffset>
                </wp:positionH>
                <wp:positionV relativeFrom="paragraph">
                  <wp:posOffset>300042</wp:posOffset>
                </wp:positionV>
                <wp:extent cx="722630" cy="389255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35B2F" w14:textId="00BA7816" w:rsidR="002527DF" w:rsidRPr="001B36E6" w:rsidRDefault="001B36E6" w:rsidP="002527DF">
                            <w:pPr>
                              <w:jc w:val="center"/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</w:pPr>
                            <w:r w:rsidRPr="001B36E6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桌椅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B978D" id="矩形 15" o:spid="_x0000_s1032" style="position:absolute;left:0;text-align:left;margin-left:163.8pt;margin-top:23.65pt;width:56.9pt;height:30.65pt;z-index:251661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" filled="f" stroked="f" strokeweight="1pt">
                <v:textbox>
                  <w:txbxContent>
                    <w:p w14:paraId="1D335B2F" w14:textId="00BA7816" w:rsidR="002527DF" w:rsidRPr="001B36E6" w:rsidRDefault="001B36E6" w:rsidP="002527DF">
                      <w:pPr>
                        <w:jc w:val="center"/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</w:pPr>
                      <w:r w:rsidRPr="001B36E6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桌椅</w:t>
                      </w:r>
                    </w:p>
                  </w:txbxContent>
                </v:textbox>
              </v:rect>
            </w:pict>
          </mc:Fallback>
        </mc:AlternateContent>
      </w:r>
      <w:r w:rsidR="00332529">
        <w:rPr>
          <w:rFonts w:ascii="Microsoft JhengHei" w:eastAsia="Microsoft JhengHei" w:hAnsi="Microsoft JhengHe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C87AE8B" wp14:editId="11D6AB20">
                <wp:simplePos x="0" y="0"/>
                <wp:positionH relativeFrom="margin">
                  <wp:posOffset>237490</wp:posOffset>
                </wp:positionH>
                <wp:positionV relativeFrom="paragraph">
                  <wp:posOffset>147965</wp:posOffset>
                </wp:positionV>
                <wp:extent cx="6257499" cy="1685499"/>
                <wp:effectExtent l="57150" t="57150" r="124460" b="124460"/>
                <wp:wrapNone/>
                <wp:docPr id="13" name="矩形: 圓角化對角角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1685499"/>
                        </a:xfrm>
                        <a:custGeom>
                          <a:avLst/>
                          <a:gdLst>
                            <a:gd name="connsiteX0" fmla="*/ 280922 w 6257499"/>
                            <a:gd name="connsiteY0" fmla="*/ 0 h 1685499"/>
                            <a:gd name="connsiteX1" fmla="*/ 938345 w 6257499"/>
                            <a:gd name="connsiteY1" fmla="*/ 0 h 1685499"/>
                            <a:gd name="connsiteX2" fmla="*/ 1655535 w 6257499"/>
                            <a:gd name="connsiteY2" fmla="*/ 0 h 1685499"/>
                            <a:gd name="connsiteX3" fmla="*/ 2253192 w 6257499"/>
                            <a:gd name="connsiteY3" fmla="*/ 0 h 1685499"/>
                            <a:gd name="connsiteX4" fmla="*/ 2910616 w 6257499"/>
                            <a:gd name="connsiteY4" fmla="*/ 0 h 1685499"/>
                            <a:gd name="connsiteX5" fmla="*/ 3568039 w 6257499"/>
                            <a:gd name="connsiteY5" fmla="*/ 0 h 1685499"/>
                            <a:gd name="connsiteX6" fmla="*/ 4105931 w 6257499"/>
                            <a:gd name="connsiteY6" fmla="*/ 0 h 1685499"/>
                            <a:gd name="connsiteX7" fmla="*/ 4763355 w 6257499"/>
                            <a:gd name="connsiteY7" fmla="*/ 0 h 1685499"/>
                            <a:gd name="connsiteX8" fmla="*/ 5361012 w 6257499"/>
                            <a:gd name="connsiteY8" fmla="*/ 0 h 1685499"/>
                            <a:gd name="connsiteX9" fmla="*/ 6257499 w 6257499"/>
                            <a:gd name="connsiteY9" fmla="*/ 0 h 1685499"/>
                            <a:gd name="connsiteX10" fmla="*/ 6257499 w 6257499"/>
                            <a:gd name="connsiteY10" fmla="*/ 0 h 1685499"/>
                            <a:gd name="connsiteX11" fmla="*/ 6257499 w 6257499"/>
                            <a:gd name="connsiteY11" fmla="*/ 482238 h 1685499"/>
                            <a:gd name="connsiteX12" fmla="*/ 6257499 w 6257499"/>
                            <a:gd name="connsiteY12" fmla="*/ 950430 h 1685499"/>
                            <a:gd name="connsiteX13" fmla="*/ 6257499 w 6257499"/>
                            <a:gd name="connsiteY13" fmla="*/ 1404577 h 1685499"/>
                            <a:gd name="connsiteX14" fmla="*/ 5976577 w 6257499"/>
                            <a:gd name="connsiteY14" fmla="*/ 1685499 h 1685499"/>
                            <a:gd name="connsiteX15" fmla="*/ 5378919 w 6257499"/>
                            <a:gd name="connsiteY15" fmla="*/ 1685499 h 1685499"/>
                            <a:gd name="connsiteX16" fmla="*/ 4781262 w 6257499"/>
                            <a:gd name="connsiteY16" fmla="*/ 1685499 h 1685499"/>
                            <a:gd name="connsiteX17" fmla="*/ 4303135 w 6257499"/>
                            <a:gd name="connsiteY17" fmla="*/ 1685499 h 1685499"/>
                            <a:gd name="connsiteX18" fmla="*/ 3705478 w 6257499"/>
                            <a:gd name="connsiteY18" fmla="*/ 1685499 h 1685499"/>
                            <a:gd name="connsiteX19" fmla="*/ 3227352 w 6257499"/>
                            <a:gd name="connsiteY19" fmla="*/ 1685499 h 1685499"/>
                            <a:gd name="connsiteX20" fmla="*/ 2510162 w 6257499"/>
                            <a:gd name="connsiteY20" fmla="*/ 1685499 h 1685499"/>
                            <a:gd name="connsiteX21" fmla="*/ 1912505 w 6257499"/>
                            <a:gd name="connsiteY21" fmla="*/ 1685499 h 1685499"/>
                            <a:gd name="connsiteX22" fmla="*/ 1195315 w 6257499"/>
                            <a:gd name="connsiteY22" fmla="*/ 1685499 h 1685499"/>
                            <a:gd name="connsiteX23" fmla="*/ 0 w 6257499"/>
                            <a:gd name="connsiteY23" fmla="*/ 1685499 h 1685499"/>
                            <a:gd name="connsiteX24" fmla="*/ 0 w 6257499"/>
                            <a:gd name="connsiteY24" fmla="*/ 1685499 h 1685499"/>
                            <a:gd name="connsiteX25" fmla="*/ 0 w 6257499"/>
                            <a:gd name="connsiteY25" fmla="*/ 1231352 h 1685499"/>
                            <a:gd name="connsiteX26" fmla="*/ 0 w 6257499"/>
                            <a:gd name="connsiteY26" fmla="*/ 763160 h 1685499"/>
                            <a:gd name="connsiteX27" fmla="*/ 0 w 6257499"/>
                            <a:gd name="connsiteY27" fmla="*/ 280922 h 1685499"/>
                            <a:gd name="connsiteX28" fmla="*/ 280922 w 6257499"/>
                            <a:gd name="connsiteY28" fmla="*/ 0 h 16854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257499" h="1685499" fill="none" extrusionOk="0">
                              <a:moveTo>
                                <a:pt x="280922" y="0"/>
                              </a:moveTo>
                              <a:cubicBezTo>
                                <a:pt x="587747" y="-46205"/>
                                <a:pt x="806083" y="73030"/>
                                <a:pt x="938345" y="0"/>
                              </a:cubicBezTo>
                              <a:cubicBezTo>
                                <a:pt x="1070607" y="-73030"/>
                                <a:pt x="1314909" y="50158"/>
                                <a:pt x="1655535" y="0"/>
                              </a:cubicBezTo>
                              <a:cubicBezTo>
                                <a:pt x="1996161" y="-50158"/>
                                <a:pt x="2111152" y="14744"/>
                                <a:pt x="2253192" y="0"/>
                              </a:cubicBezTo>
                              <a:cubicBezTo>
                                <a:pt x="2395232" y="-14744"/>
                                <a:pt x="2595712" y="38506"/>
                                <a:pt x="2910616" y="0"/>
                              </a:cubicBezTo>
                              <a:cubicBezTo>
                                <a:pt x="3225520" y="-38506"/>
                                <a:pt x="3406947" y="19751"/>
                                <a:pt x="3568039" y="0"/>
                              </a:cubicBezTo>
                              <a:cubicBezTo>
                                <a:pt x="3729131" y="-19751"/>
                                <a:pt x="3940680" y="30731"/>
                                <a:pt x="4105931" y="0"/>
                              </a:cubicBezTo>
                              <a:cubicBezTo>
                                <a:pt x="4271182" y="-30731"/>
                                <a:pt x="4481033" y="4525"/>
                                <a:pt x="4763355" y="0"/>
                              </a:cubicBezTo>
                              <a:cubicBezTo>
                                <a:pt x="5045677" y="-4525"/>
                                <a:pt x="5203594" y="64552"/>
                                <a:pt x="5361012" y="0"/>
                              </a:cubicBezTo>
                              <a:cubicBezTo>
                                <a:pt x="5518430" y="-64552"/>
                                <a:pt x="6041091" y="48653"/>
                                <a:pt x="6257499" y="0"/>
                              </a:cubicBezTo>
                              <a:lnTo>
                                <a:pt x="6257499" y="0"/>
                              </a:lnTo>
                              <a:cubicBezTo>
                                <a:pt x="6299387" y="100429"/>
                                <a:pt x="6205394" y="276280"/>
                                <a:pt x="6257499" y="482238"/>
                              </a:cubicBezTo>
                              <a:cubicBezTo>
                                <a:pt x="6309604" y="688196"/>
                                <a:pt x="6216391" y="841681"/>
                                <a:pt x="6257499" y="950430"/>
                              </a:cubicBezTo>
                              <a:cubicBezTo>
                                <a:pt x="6298607" y="1059179"/>
                                <a:pt x="6255204" y="1185584"/>
                                <a:pt x="6257499" y="1404577"/>
                              </a:cubicBezTo>
                              <a:cubicBezTo>
                                <a:pt x="6254799" y="1577508"/>
                                <a:pt x="6117863" y="1687442"/>
                                <a:pt x="5976577" y="1685499"/>
                              </a:cubicBezTo>
                              <a:cubicBezTo>
                                <a:pt x="5721073" y="1697274"/>
                                <a:pt x="5624872" y="1683205"/>
                                <a:pt x="5378919" y="1685499"/>
                              </a:cubicBezTo>
                              <a:cubicBezTo>
                                <a:pt x="5132966" y="1687793"/>
                                <a:pt x="4924565" y="1633943"/>
                                <a:pt x="4781262" y="1685499"/>
                              </a:cubicBezTo>
                              <a:cubicBezTo>
                                <a:pt x="4637959" y="1737055"/>
                                <a:pt x="4490466" y="1674651"/>
                                <a:pt x="4303135" y="1685499"/>
                              </a:cubicBezTo>
                              <a:cubicBezTo>
                                <a:pt x="4115804" y="1696347"/>
                                <a:pt x="3830221" y="1677891"/>
                                <a:pt x="3705478" y="1685499"/>
                              </a:cubicBezTo>
                              <a:cubicBezTo>
                                <a:pt x="3580735" y="1693107"/>
                                <a:pt x="3462076" y="1649014"/>
                                <a:pt x="3227352" y="1685499"/>
                              </a:cubicBezTo>
                              <a:cubicBezTo>
                                <a:pt x="2992628" y="1721984"/>
                                <a:pt x="2717740" y="1640428"/>
                                <a:pt x="2510162" y="1685499"/>
                              </a:cubicBezTo>
                              <a:cubicBezTo>
                                <a:pt x="2302584" y="1730570"/>
                                <a:pt x="2169097" y="1653042"/>
                                <a:pt x="1912505" y="1685499"/>
                              </a:cubicBezTo>
                              <a:cubicBezTo>
                                <a:pt x="1655913" y="1717956"/>
                                <a:pt x="1512524" y="1629613"/>
                                <a:pt x="1195315" y="1685499"/>
                              </a:cubicBezTo>
                              <a:cubicBezTo>
                                <a:pt x="878106" y="1741385"/>
                                <a:pt x="329113" y="1675560"/>
                                <a:pt x="0" y="1685499"/>
                              </a:cubicBezTo>
                              <a:lnTo>
                                <a:pt x="0" y="1685499"/>
                              </a:lnTo>
                              <a:cubicBezTo>
                                <a:pt x="-11952" y="1552829"/>
                                <a:pt x="15207" y="1439152"/>
                                <a:pt x="0" y="1231352"/>
                              </a:cubicBezTo>
                              <a:cubicBezTo>
                                <a:pt x="-15207" y="1023552"/>
                                <a:pt x="55359" y="888766"/>
                                <a:pt x="0" y="763160"/>
                              </a:cubicBezTo>
                              <a:cubicBezTo>
                                <a:pt x="-55359" y="637554"/>
                                <a:pt x="42229" y="467765"/>
                                <a:pt x="0" y="280922"/>
                              </a:cubicBezTo>
                              <a:cubicBezTo>
                                <a:pt x="-11734" y="116273"/>
                                <a:pt x="133949" y="126"/>
                                <a:pt x="280922" y="0"/>
                              </a:cubicBezTo>
                              <a:close/>
                            </a:path>
                            <a:path w="6257499" h="1685499" stroke="0" extrusionOk="0">
                              <a:moveTo>
                                <a:pt x="280922" y="0"/>
                              </a:moveTo>
                              <a:cubicBezTo>
                                <a:pt x="424378" y="-34684"/>
                                <a:pt x="604757" y="13578"/>
                                <a:pt x="699282" y="0"/>
                              </a:cubicBezTo>
                              <a:cubicBezTo>
                                <a:pt x="793807" y="-13578"/>
                                <a:pt x="997976" y="20698"/>
                                <a:pt x="1237174" y="0"/>
                              </a:cubicBezTo>
                              <a:cubicBezTo>
                                <a:pt x="1476372" y="-20698"/>
                                <a:pt x="1618312" y="19379"/>
                                <a:pt x="1715300" y="0"/>
                              </a:cubicBezTo>
                              <a:cubicBezTo>
                                <a:pt x="1812288" y="-19379"/>
                                <a:pt x="2075637" y="21160"/>
                                <a:pt x="2312958" y="0"/>
                              </a:cubicBezTo>
                              <a:cubicBezTo>
                                <a:pt x="2550279" y="-21160"/>
                                <a:pt x="2622920" y="26334"/>
                                <a:pt x="2910616" y="0"/>
                              </a:cubicBezTo>
                              <a:cubicBezTo>
                                <a:pt x="3198312" y="-26334"/>
                                <a:pt x="3300343" y="45189"/>
                                <a:pt x="3448508" y="0"/>
                              </a:cubicBezTo>
                              <a:cubicBezTo>
                                <a:pt x="3596673" y="-45189"/>
                                <a:pt x="3665979" y="4043"/>
                                <a:pt x="3866868" y="0"/>
                              </a:cubicBezTo>
                              <a:cubicBezTo>
                                <a:pt x="4067757" y="-4043"/>
                                <a:pt x="4382055" y="50219"/>
                                <a:pt x="4584057" y="0"/>
                              </a:cubicBezTo>
                              <a:cubicBezTo>
                                <a:pt x="4786059" y="-50219"/>
                                <a:pt x="4996379" y="56861"/>
                                <a:pt x="5241481" y="0"/>
                              </a:cubicBezTo>
                              <a:cubicBezTo>
                                <a:pt x="5486583" y="-56861"/>
                                <a:pt x="5596420" y="25558"/>
                                <a:pt x="5719607" y="0"/>
                              </a:cubicBezTo>
                              <a:cubicBezTo>
                                <a:pt x="5842794" y="-25558"/>
                                <a:pt x="6027475" y="32436"/>
                                <a:pt x="6257499" y="0"/>
                              </a:cubicBezTo>
                              <a:lnTo>
                                <a:pt x="6257499" y="0"/>
                              </a:lnTo>
                              <a:cubicBezTo>
                                <a:pt x="6294333" y="196185"/>
                                <a:pt x="6207867" y="282105"/>
                                <a:pt x="6257499" y="454147"/>
                              </a:cubicBezTo>
                              <a:cubicBezTo>
                                <a:pt x="6307131" y="626189"/>
                                <a:pt x="6249213" y="712572"/>
                                <a:pt x="6257499" y="922339"/>
                              </a:cubicBezTo>
                              <a:cubicBezTo>
                                <a:pt x="6265785" y="1132106"/>
                                <a:pt x="6208049" y="1176016"/>
                                <a:pt x="6257499" y="1404577"/>
                              </a:cubicBezTo>
                              <a:cubicBezTo>
                                <a:pt x="6271127" y="1598858"/>
                                <a:pt x="6151399" y="1664096"/>
                                <a:pt x="5976577" y="1685499"/>
                              </a:cubicBezTo>
                              <a:cubicBezTo>
                                <a:pt x="5803849" y="1699346"/>
                                <a:pt x="5662714" y="1679483"/>
                                <a:pt x="5498451" y="1685499"/>
                              </a:cubicBezTo>
                              <a:cubicBezTo>
                                <a:pt x="5334188" y="1691515"/>
                                <a:pt x="5099526" y="1624485"/>
                                <a:pt x="4960559" y="1685499"/>
                              </a:cubicBezTo>
                              <a:cubicBezTo>
                                <a:pt x="4821592" y="1746513"/>
                                <a:pt x="4726978" y="1642767"/>
                                <a:pt x="4542199" y="1685499"/>
                              </a:cubicBezTo>
                              <a:cubicBezTo>
                                <a:pt x="4357420" y="1728231"/>
                                <a:pt x="4162574" y="1667314"/>
                                <a:pt x="4004307" y="1685499"/>
                              </a:cubicBezTo>
                              <a:cubicBezTo>
                                <a:pt x="3846040" y="1703684"/>
                                <a:pt x="3636838" y="1632729"/>
                                <a:pt x="3346883" y="1685499"/>
                              </a:cubicBezTo>
                              <a:cubicBezTo>
                                <a:pt x="3056928" y="1738269"/>
                                <a:pt x="3009349" y="1626031"/>
                                <a:pt x="2689460" y="1685499"/>
                              </a:cubicBezTo>
                              <a:cubicBezTo>
                                <a:pt x="2369571" y="1744967"/>
                                <a:pt x="2189904" y="1627562"/>
                                <a:pt x="2032036" y="1685499"/>
                              </a:cubicBezTo>
                              <a:cubicBezTo>
                                <a:pt x="1874168" y="1743436"/>
                                <a:pt x="1691079" y="1675760"/>
                                <a:pt x="1434378" y="1685499"/>
                              </a:cubicBezTo>
                              <a:cubicBezTo>
                                <a:pt x="1177677" y="1695238"/>
                                <a:pt x="928674" y="1615010"/>
                                <a:pt x="776955" y="1685499"/>
                              </a:cubicBezTo>
                              <a:cubicBezTo>
                                <a:pt x="625236" y="1755988"/>
                                <a:pt x="331199" y="1675837"/>
                                <a:pt x="0" y="1685499"/>
                              </a:cubicBezTo>
                              <a:lnTo>
                                <a:pt x="0" y="1685499"/>
                              </a:lnTo>
                              <a:cubicBezTo>
                                <a:pt x="-35836" y="1576500"/>
                                <a:pt x="8273" y="1407960"/>
                                <a:pt x="0" y="1231352"/>
                              </a:cubicBezTo>
                              <a:cubicBezTo>
                                <a:pt x="-8273" y="1054744"/>
                                <a:pt x="2820" y="989783"/>
                                <a:pt x="0" y="805297"/>
                              </a:cubicBezTo>
                              <a:cubicBezTo>
                                <a:pt x="-2820" y="620811"/>
                                <a:pt x="10199" y="472248"/>
                                <a:pt x="0" y="280922"/>
                              </a:cubicBezTo>
                              <a:cubicBezTo>
                                <a:pt x="40592" y="124167"/>
                                <a:pt x="155402" y="19027"/>
                                <a:pt x="2809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939029957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F5DA4" w14:textId="4653FA4F" w:rsidR="00101E5C" w:rsidRPr="00101E5C" w:rsidRDefault="00101E5C" w:rsidP="00101E5C">
                            <w:pPr>
                              <w:pStyle w:val="a7"/>
                              <w:numPr>
                                <w:ilvl w:val="0"/>
                                <w:numId w:val="49"/>
                              </w:numPr>
                              <w:spacing w:before="120" w:line="360" w:lineRule="auto"/>
                              <w:ind w:left="357" w:hanging="357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吃飯時沒有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0482063" w14:textId="6F086891" w:rsidR="00101E5C" w:rsidRPr="00101E5C" w:rsidRDefault="00101E5C" w:rsidP="00101E5C">
                            <w:pPr>
                              <w:pStyle w:val="a7"/>
                              <w:numPr>
                                <w:ilvl w:val="0"/>
                                <w:numId w:val="49"/>
                              </w:numPr>
                              <w:spacing w:line="360" w:lineRule="auto"/>
                              <w:ind w:left="357" w:hanging="357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上課時坐在</w:t>
                            </w:r>
                            <w:r w:rsidR="001C4E28"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E28"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1C4E28"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上，有一塊板供學生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A0F5E91" w14:textId="536C5057" w:rsidR="00101E5C" w:rsidRPr="00101E5C" w:rsidRDefault="00101E5C" w:rsidP="00101E5C">
                            <w:pPr>
                              <w:pStyle w:val="a7"/>
                              <w:numPr>
                                <w:ilvl w:val="0"/>
                                <w:numId w:val="49"/>
                              </w:numPr>
                              <w:spacing w:line="360" w:lineRule="auto"/>
                              <w:ind w:left="357" w:hanging="357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每一餐都是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和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094E6DB" w14:textId="77777777" w:rsidR="00101E5C" w:rsidRDefault="00101E5C" w:rsidP="00101E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AE8B" id="矩形: 圓角化對角角落 13" o:spid="_x0000_s1033" style="position:absolute;left:0;text-align:left;margin-left:18.7pt;margin-top:11.65pt;width:492.7pt;height:132.7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57499,16854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" adj="-11796480,,5400" path="m280922,l6257499,r,l6257499,1404577v,155149,-125773,280922,-280922,280922l,1685499r,l,280922c,125773,125773,,280922,xe" fillcolor="white [3212]" strokecolor="#271a01 [48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80922,0;6257499,0;6257499,0;6257499,1404577;5976577,1685499;0,1685499;0,1685499;0,280922;280922,0" o:connectangles="0,0,0,0,0,0,0,0,0" textboxrect="0,0,6257499,1685499"/>
                <v:textbox>
                  <w:txbxContent>
                    <w:p w14:paraId="3ACF5DA4" w14:textId="4653FA4F" w:rsidR="00101E5C" w:rsidRPr="00101E5C" w:rsidRDefault="00101E5C" w:rsidP="00101E5C">
                      <w:pPr>
                        <w:pStyle w:val="a7"/>
                        <w:numPr>
                          <w:ilvl w:val="0"/>
                          <w:numId w:val="49"/>
                        </w:numPr>
                        <w:spacing w:before="120" w:line="360" w:lineRule="auto"/>
                        <w:ind w:left="357" w:hanging="357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吃飯時沒有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40482063" w14:textId="6F086891" w:rsidR="00101E5C" w:rsidRPr="00101E5C" w:rsidRDefault="00101E5C" w:rsidP="00101E5C">
                      <w:pPr>
                        <w:pStyle w:val="a7"/>
                        <w:numPr>
                          <w:ilvl w:val="0"/>
                          <w:numId w:val="49"/>
                        </w:numPr>
                        <w:spacing w:line="360" w:lineRule="auto"/>
                        <w:ind w:left="357" w:hanging="357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上課時坐在</w:t>
                      </w:r>
                      <w:r w:rsidR="001C4E28"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1C4E28"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1C4E28"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上，有一塊板供學生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A0F5E91" w14:textId="536C5057" w:rsidR="00101E5C" w:rsidRPr="00101E5C" w:rsidRDefault="00101E5C" w:rsidP="00101E5C">
                      <w:pPr>
                        <w:pStyle w:val="a7"/>
                        <w:numPr>
                          <w:ilvl w:val="0"/>
                          <w:numId w:val="49"/>
                        </w:numPr>
                        <w:spacing w:line="360" w:lineRule="auto"/>
                        <w:ind w:left="357" w:hanging="357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每一餐都是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和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0094E6DB" w14:textId="77777777" w:rsidR="00101E5C" w:rsidRDefault="00101E5C" w:rsidP="00101E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6A8F6" w14:textId="462B3714" w:rsidR="00C33F92" w:rsidRDefault="00C33F92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6D5E5701" w14:textId="008377F4" w:rsidR="00332529" w:rsidRDefault="001C4E28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16" behindDoc="0" locked="0" layoutInCell="1" allowOverlap="1" wp14:anchorId="707C4EBB" wp14:editId="40F35701">
                <wp:simplePos x="0" y="0"/>
                <wp:positionH relativeFrom="column">
                  <wp:posOffset>1999398</wp:posOffset>
                </wp:positionH>
                <wp:positionV relativeFrom="paragraph">
                  <wp:posOffset>185941</wp:posOffset>
                </wp:positionV>
                <wp:extent cx="722630" cy="38925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E89A9" w14:textId="6A73BAA3" w:rsidR="001C4E28" w:rsidRPr="001B36E6" w:rsidRDefault="001C4E28" w:rsidP="001C4E28">
                            <w:pPr>
                              <w:jc w:val="center"/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C4EBB" id="矩形 23" o:spid="_x0000_s1034" style="position:absolute;left:0;text-align:left;margin-left:157.45pt;margin-top:14.65pt;width:56.9pt;height:30.65pt;z-index:2516695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" filled="f" stroked="f" strokeweight="1pt">
                <v:textbox>
                  <w:txbxContent>
                    <w:p w14:paraId="2ACE89A9" w14:textId="6A73BAA3" w:rsidR="001C4E28" w:rsidRPr="001B36E6" w:rsidRDefault="001C4E28" w:rsidP="001C4E28">
                      <w:pPr>
                        <w:jc w:val="center"/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椅子</w:t>
                      </w:r>
                    </w:p>
                  </w:txbxContent>
                </v:textbox>
              </v:rect>
            </w:pict>
          </mc:Fallback>
        </mc:AlternateContent>
      </w:r>
      <w:r w:rsidR="001B36E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72" behindDoc="0" locked="0" layoutInCell="1" allowOverlap="1" wp14:anchorId="0F83B80A" wp14:editId="09E78FEE">
                <wp:simplePos x="0" y="0"/>
                <wp:positionH relativeFrom="column">
                  <wp:posOffset>5069006</wp:posOffset>
                </wp:positionH>
                <wp:positionV relativeFrom="paragraph">
                  <wp:posOffset>147794</wp:posOffset>
                </wp:positionV>
                <wp:extent cx="722630" cy="389255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7C22B" w14:textId="179CD672" w:rsidR="001B36E6" w:rsidRPr="001B36E6" w:rsidRDefault="001B36E6" w:rsidP="001B36E6">
                            <w:pPr>
                              <w:jc w:val="center"/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做功課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3B80A" id="矩形 20" o:spid="_x0000_s1035" style="position:absolute;left:0;text-align:left;margin-left:399.15pt;margin-top:11.65pt;width:56.9pt;height:30.65pt;z-index:251663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" filled="f" stroked="f" strokeweight="1pt">
                <v:textbox>
                  <w:txbxContent>
                    <w:p w14:paraId="3A07C22B" w14:textId="179CD672" w:rsidR="001B36E6" w:rsidRPr="001B36E6" w:rsidRDefault="001B36E6" w:rsidP="001B36E6">
                      <w:pPr>
                        <w:jc w:val="center"/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做功課</w:t>
                      </w:r>
                    </w:p>
                  </w:txbxContent>
                </v:textbox>
              </v:rect>
            </w:pict>
          </mc:Fallback>
        </mc:AlternateContent>
      </w:r>
    </w:p>
    <w:p w14:paraId="4F1A3D99" w14:textId="52340AEC" w:rsidR="00332529" w:rsidRDefault="001C4E28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20" behindDoc="0" locked="0" layoutInCell="1" allowOverlap="1" wp14:anchorId="5F711D63" wp14:editId="380FD3F3">
                <wp:simplePos x="0" y="0"/>
                <wp:positionH relativeFrom="column">
                  <wp:posOffset>2012751</wp:posOffset>
                </wp:positionH>
                <wp:positionV relativeFrom="paragraph">
                  <wp:posOffset>306383</wp:posOffset>
                </wp:positionV>
                <wp:extent cx="722630" cy="389255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07F22" w14:textId="75553098" w:rsidR="001B36E6" w:rsidRPr="001B36E6" w:rsidRDefault="001C4E28" w:rsidP="001B36E6">
                            <w:pPr>
                              <w:jc w:val="center"/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南瓜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11D63" id="矩形 21" o:spid="_x0000_s1036" style="position:absolute;left:0;text-align:left;margin-left:158.5pt;margin-top:24.1pt;width:56.9pt;height:30.65pt;z-index:251665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" filled="f" stroked="f" strokeweight="1pt">
                <v:textbox>
                  <w:txbxContent>
                    <w:p w14:paraId="14107F22" w14:textId="75553098" w:rsidR="001B36E6" w:rsidRPr="001B36E6" w:rsidRDefault="001C4E28" w:rsidP="001B36E6">
                      <w:pPr>
                        <w:jc w:val="center"/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南瓜</w:t>
                      </w:r>
                    </w:p>
                  </w:txbxContent>
                </v:textbox>
              </v:rect>
            </w:pict>
          </mc:Fallback>
        </mc:AlternateContent>
      </w:r>
    </w:p>
    <w:p w14:paraId="43DED5B1" w14:textId="77852CEC" w:rsidR="00332529" w:rsidRDefault="001C4E28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68" behindDoc="0" locked="0" layoutInCell="1" allowOverlap="1" wp14:anchorId="55A3F028" wp14:editId="6CC9C97D">
                <wp:simplePos x="0" y="0"/>
                <wp:positionH relativeFrom="column">
                  <wp:posOffset>4025265</wp:posOffset>
                </wp:positionH>
                <wp:positionV relativeFrom="paragraph">
                  <wp:posOffset>12700</wp:posOffset>
                </wp:positionV>
                <wp:extent cx="722630" cy="389255"/>
                <wp:effectExtent l="0" t="0" r="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61E2B" w14:textId="69D6288D" w:rsidR="001C4E28" w:rsidRPr="001B36E6" w:rsidRDefault="001C4E28" w:rsidP="001C4E28">
                            <w:pPr>
                              <w:jc w:val="center"/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豆腐渣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3F028" id="矩形 22" o:spid="_x0000_s1037" style="position:absolute;left:0;text-align:left;margin-left:316.95pt;margin-top:1pt;width:56.9pt;height:30.65pt;z-index:251667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" filled="f" stroked="f" strokeweight="1pt">
                <v:textbox>
                  <w:txbxContent>
                    <w:p w14:paraId="60361E2B" w14:textId="69D6288D" w:rsidR="001C4E28" w:rsidRPr="001B36E6" w:rsidRDefault="001C4E28" w:rsidP="001C4E28">
                      <w:pPr>
                        <w:jc w:val="center"/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豆腐渣</w:t>
                      </w:r>
                    </w:p>
                  </w:txbxContent>
                </v:textbox>
              </v:rect>
            </w:pict>
          </mc:Fallback>
        </mc:AlternateContent>
      </w:r>
      <w:r w:rsidR="002527DF">
        <w:rPr>
          <w:noProof/>
        </w:rPr>
        <w:drawing>
          <wp:anchor distT="0" distB="0" distL="114300" distR="114300" simplePos="0" relativeHeight="251659276" behindDoc="0" locked="0" layoutInCell="1" allowOverlap="1" wp14:anchorId="30570E53" wp14:editId="599B7199">
            <wp:simplePos x="0" y="0"/>
            <wp:positionH relativeFrom="margin">
              <wp:posOffset>5566987</wp:posOffset>
            </wp:positionH>
            <wp:positionV relativeFrom="paragraph">
              <wp:posOffset>224982</wp:posOffset>
            </wp:positionV>
            <wp:extent cx="996287" cy="678340"/>
            <wp:effectExtent l="0" t="0" r="0" b="7620"/>
            <wp:wrapNone/>
            <wp:docPr id="14" name="圖片 14" descr="一張含有 服裝, 人員, 男孩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服裝, 人員, 男孩, 卡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4272" b="86851" l="33740" r="65362">
                                  <a14:foregroundMark x1="59397" y1="75882" x2="64913" y2="81013"/>
                                  <a14:foregroundMark x1="64913" y1="81013" x2="55099" y2="86851"/>
                                  <a14:foregroundMark x1="55099" y1="86851" x2="59012" y2="76908"/>
                                  <a14:foregroundMark x1="65042" y1="83900" x2="55933" y2="86337"/>
                                  <a14:foregroundMark x1="55933" y1="86337" x2="56126" y2="76716"/>
                                  <a14:foregroundMark x1="56126" y1="76716" x2="65362" y2="82360"/>
                                  <a14:foregroundMark x1="65362" y1="82360" x2="65234" y2="84606"/>
                                  <a14:foregroundMark x1="53624" y1="82809" x2="52662" y2="82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7" t="61743" r="32683" b="12862"/>
                    <a:stretch/>
                  </pic:blipFill>
                  <pic:spPr bwMode="auto">
                    <a:xfrm>
                      <a:off x="0" y="0"/>
                      <a:ext cx="999301" cy="68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FB636" w14:textId="5434DCE7" w:rsidR="00332529" w:rsidRDefault="00332529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00AF2D74" w14:textId="6435D6EF" w:rsidR="00332529" w:rsidRDefault="00332529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39B95E1E" w14:textId="0F529429" w:rsidR="002956EA" w:rsidRPr="002956EA" w:rsidRDefault="002956EA" w:rsidP="002956EA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8"/>
          <w:szCs w:val="8"/>
        </w:rPr>
      </w:pPr>
    </w:p>
    <w:p w14:paraId="0724DF94" w14:textId="437B224A" w:rsidR="006B66B9" w:rsidRDefault="006B66B9" w:rsidP="006B66B9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在直屬大隊內，黃光漢負責表演甚麼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在代表答案的空格內填色。</w:t>
      </w:r>
      <w:r w:rsidR="00E81341" w:rsidRPr="00952C3D">
        <w:rPr>
          <w:color w:val="FF0000"/>
        </w:rPr>
        <w:t>(</w:t>
      </w:r>
      <w:r w:rsidR="00E81341" w:rsidRPr="00952C3D">
        <w:rPr>
          <w:color w:val="FF0000"/>
        </w:rPr>
        <w:sym w:font="Wingdings" w:char="F0AD"/>
      </w:r>
      <w:r w:rsidR="00E81341" w:rsidRPr="00952C3D">
        <w:rPr>
          <w:color w:val="FF0000"/>
        </w:rPr>
        <w:t>代表填色</w:t>
      </w:r>
      <w:r w:rsidR="00E81341" w:rsidRPr="00952C3D">
        <w:rPr>
          <w:color w:val="FF0000"/>
        </w:rPr>
        <w:t>)</w:t>
      </w:r>
    </w:p>
    <w:p w14:paraId="2CA1E25F" w14:textId="14B615A2" w:rsidR="006B66B9" w:rsidRPr="00C65FA1" w:rsidRDefault="00101E5C" w:rsidP="006B66B9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BC7E4E" wp14:editId="0B9B8672">
                <wp:simplePos x="0" y="0"/>
                <wp:positionH relativeFrom="column">
                  <wp:posOffset>174985</wp:posOffset>
                </wp:positionH>
                <wp:positionV relativeFrom="paragraph">
                  <wp:posOffset>133985</wp:posOffset>
                </wp:positionV>
                <wp:extent cx="1209675" cy="552450"/>
                <wp:effectExtent l="38100" t="38100" r="123825" b="13335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842CF" w14:textId="2F4F0E85" w:rsidR="006B66B9" w:rsidRPr="001A1410" w:rsidRDefault="001A1410" w:rsidP="006B66B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1A141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粵劇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BC7E4E" id="矩形: 圓角 7" o:spid="_x0000_s1038" style="position:absolute;left:0;text-align:left;margin-left:13.8pt;margin-top:10.55pt;width:95.25pt;height:43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44842CF" w14:textId="2F4F0E85" w:rsidR="006B66B9" w:rsidRPr="001A1410" w:rsidRDefault="001A1410" w:rsidP="006B66B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1A1410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粵劇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76136D" w14:textId="15012F14" w:rsidR="006B66B9" w:rsidRPr="002C2ABA" w:rsidRDefault="002527DF" w:rsidP="006B66B9">
      <w:pPr>
        <w:pStyle w:val="a7"/>
        <w:spacing w:before="120" w:after="120" w:line="360" w:lineRule="auto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4A50E58" wp14:editId="23621460">
                <wp:simplePos x="0" y="0"/>
                <wp:positionH relativeFrom="column">
                  <wp:posOffset>4421211</wp:posOffset>
                </wp:positionH>
                <wp:positionV relativeFrom="paragraph">
                  <wp:posOffset>10160</wp:posOffset>
                </wp:positionV>
                <wp:extent cx="1209675" cy="552450"/>
                <wp:effectExtent l="38100" t="38100" r="123825" b="13335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9BE17" w14:textId="67E91B9E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魔術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A50E58" id="矩形: 圓角 10" o:spid="_x0000_s1039" style="position:absolute;left:0;text-align:left;margin-left:348.15pt;margin-top:.8pt;width:95.25pt;height:43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B09BE17" w14:textId="67E91B9E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魔術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BE2617B" wp14:editId="0C5B0C7F">
                <wp:simplePos x="0" y="0"/>
                <wp:positionH relativeFrom="column">
                  <wp:posOffset>2993115</wp:posOffset>
                </wp:positionH>
                <wp:positionV relativeFrom="paragraph">
                  <wp:posOffset>10160</wp:posOffset>
                </wp:positionV>
                <wp:extent cx="1209675" cy="552450"/>
                <wp:effectExtent l="38100" t="38100" r="123825" b="13335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CEB81" w14:textId="56CCDFBF" w:rsidR="001A1410" w:rsidRPr="001A1410" w:rsidRDefault="00D4265E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A141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話劇</w:t>
                            </w:r>
                            <w:r w:rsidRPr="00952C3D">
                              <w:rPr>
                                <w:color w:val="FF000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E2617B" id="矩形: 圓角 9" o:spid="_x0000_s1040" style="position:absolute;left:0;text-align:left;margin-left:235.7pt;margin-top:.8pt;width:95.25pt;height:43.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7F1CEB81" w14:textId="56CCDFBF" w:rsidR="001A1410" w:rsidRPr="001A1410" w:rsidRDefault="00D4265E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 </w:t>
                      </w:r>
                      <w:r w:rsidR="001A1410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話劇</w:t>
                      </w:r>
                      <w:r w:rsidRPr="00952C3D">
                        <w:rPr>
                          <w:color w:val="FF0000"/>
                        </w:rPr>
                        <w:sym w:font="Wingdings" w:char="F0AD"/>
                      </w:r>
                    </w:p>
                  </w:txbxContent>
                </v:textbox>
              </v:roundrect>
            </w:pict>
          </mc:Fallback>
        </mc:AlternateContent>
      </w:r>
      <w:r w:rsidR="00101E5C"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06804CF" wp14:editId="257428D1">
                <wp:simplePos x="0" y="0"/>
                <wp:positionH relativeFrom="column">
                  <wp:posOffset>1537999</wp:posOffset>
                </wp:positionH>
                <wp:positionV relativeFrom="paragraph">
                  <wp:posOffset>5876</wp:posOffset>
                </wp:positionV>
                <wp:extent cx="1209675" cy="552450"/>
                <wp:effectExtent l="38100" t="38100" r="123825" b="13335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B6EA9" w14:textId="33BF3B3A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唱歌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6804CF" id="矩形: 圓角 8" o:spid="_x0000_s1041" style="position:absolute;left:0;text-align:left;margin-left:121.1pt;margin-top:.45pt;width:95.25pt;height:43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NjMwYAAFg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80B6EA9" w14:textId="33BF3B3A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唱歌</w:t>
                      </w:r>
                    </w:p>
                  </w:txbxContent>
                </v:textbox>
              </v:roundrect>
            </w:pict>
          </mc:Fallback>
        </mc:AlternateContent>
      </w:r>
      <w:r w:rsidR="006B66B9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0EB3A440" w14:textId="1FDEC40B" w:rsidR="006B66B9" w:rsidRDefault="00101E5C" w:rsidP="00CD0267">
      <w:pPr>
        <w:pStyle w:val="a7"/>
        <w:spacing w:before="120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1FF09075" wp14:editId="56A0A0DB">
            <wp:simplePos x="0" y="0"/>
            <wp:positionH relativeFrom="margin">
              <wp:posOffset>5669081</wp:posOffset>
            </wp:positionH>
            <wp:positionV relativeFrom="paragraph">
              <wp:posOffset>225889</wp:posOffset>
            </wp:positionV>
            <wp:extent cx="958850" cy="829945"/>
            <wp:effectExtent l="0" t="0" r="0" b="8255"/>
            <wp:wrapNone/>
            <wp:docPr id="12" name="圖片 12" descr="一張含有 卡通, 服裝, 動畫卡通, 動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卡通, 服裝, 動畫卡通, 動畫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82" b="89897" l="29746" r="93369">
                                  <a14:foregroundMark x1="49299" y1="37371" x2="49299" y2="37371"/>
                                  <a14:foregroundMark x1="34824" y1="44309" x2="34824" y2="44309"/>
                                  <a14:foregroundMark x1="29784" y1="43518" x2="29784" y2="43518"/>
                                  <a14:foregroundMark x1="79348" y1="49544" x2="79348" y2="49544"/>
                                  <a14:foregroundMark x1="84956" y1="63238" x2="84956" y2="63238"/>
                                  <a14:foregroundMark x1="82607" y1="63968" x2="82607" y2="63968"/>
                                  <a14:foregroundMark x1="77719" y1="78089" x2="77719" y2="78089"/>
                                  <a14:foregroundMark x1="82834" y1="64212" x2="82834" y2="64212"/>
                                  <a14:foregroundMark x1="82152" y1="59890" x2="82493" y2="59708"/>
                                  <a14:foregroundMark x1="75142" y1="59282" x2="71732" y2="70542"/>
                                  <a14:foregroundMark x1="76999" y1="63786" x2="77150" y2="80463"/>
                                  <a14:foregroundMark x1="77150" y1="80463" x2="88594" y2="82288"/>
                                  <a14:foregroundMark x1="88594" y1="82288" x2="76885" y2="56482"/>
                                  <a14:foregroundMark x1="94657" y1="70968" x2="87533" y2="53195"/>
                                  <a14:foregroundMark x1="87533" y1="53195" x2="87761" y2="38344"/>
                                  <a14:foregroundMark x1="87761" y1="38344" x2="82759" y2="9556"/>
                                  <a14:foregroundMark x1="82759" y1="9556" x2="76014" y2="24407"/>
                                  <a14:foregroundMark x1="76014" y1="24407" x2="68776" y2="30797"/>
                                  <a14:foregroundMark x1="68776" y1="30797" x2="68321" y2="82715"/>
                                  <a14:foregroundMark x1="71811" y1="87592" x2="75028" y2="92088"/>
                                  <a14:foregroundMark x1="69976" y1="85027" x2="70733" y2="86085"/>
                                  <a14:foregroundMark x1="68321" y1="82715" x2="69976" y2="85027"/>
                                  <a14:foregroundMark x1="83744" y1="88862" x2="91057" y2="80097"/>
                                  <a14:foregroundMark x1="91057" y1="80097" x2="93369" y2="71333"/>
                                  <a14:foregroundMark x1="87419" y1="66829" x2="87419" y2="66829"/>
                                  <a14:foregroundMark x1="86472" y1="64942" x2="81091" y2="50700"/>
                                  <a14:foregroundMark x1="76658" y1="48205" x2="82834" y2="46561"/>
                                  <a14:foregroundMark x1="85184" y1="45040" x2="85184" y2="45040"/>
                                  <a14:foregroundMark x1="78287" y1="41449" x2="78287" y2="41449"/>
                                  <a14:foregroundMark x1="81925" y1="40718" x2="76999" y2="40353"/>
                                  <a14:foregroundMark x1="71997" y1="44492" x2="72452" y2="40901"/>
                                  <a14:backgroundMark x1="80978" y1="91236" x2="80978" y2="91236"/>
                                  <a14:backgroundMark x1="79689" y1="89166" x2="79689" y2="89166"/>
                                  <a14:backgroundMark x1="80182" y1="89166" x2="80182" y2="86732"/>
                                  <a14:backgroundMark x1="81584" y1="88558" x2="74801" y2="91418"/>
                                  <a14:backgroundMark x1="81811" y1="88740" x2="83327" y2="90444"/>
                                  <a14:backgroundMark x1="82152" y1="87462" x2="83668" y2="90809"/>
                                  <a14:backgroundMark x1="82834" y1="88375" x2="83895" y2="90444"/>
                                  <a14:backgroundMark x1="71277" y1="86488" x2="70709" y2="88740"/>
                                  <a14:backgroundMark x1="72452" y1="86306" x2="66124" y2="89166"/>
                                  <a14:backgroundMark x1="69420" y1="85027" x2="69420" y2="850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3"/>
                    <a:stretch/>
                  </pic:blipFill>
                  <pic:spPr bwMode="auto">
                    <a:xfrm>
                      <a:off x="0" y="0"/>
                      <a:ext cx="95885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FF0A5" w14:textId="2ACAE8F6" w:rsidR="006B66B9" w:rsidRDefault="006B66B9" w:rsidP="00CD0267">
      <w:pPr>
        <w:pStyle w:val="a7"/>
        <w:spacing w:before="120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5A7F65C" w14:textId="098C7ED7" w:rsidR="004C5582" w:rsidRPr="006B66B9" w:rsidRDefault="004C5582" w:rsidP="006B66B9">
      <w:pPr>
        <w:spacing w:before="120"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sectPr w:rsidR="004C5582" w:rsidRPr="006B66B9" w:rsidSect="004038B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F71CE" w14:textId="77777777" w:rsidR="00546D69" w:rsidRDefault="00546D69" w:rsidP="00465C96">
      <w:r>
        <w:separator/>
      </w:r>
    </w:p>
  </w:endnote>
  <w:endnote w:type="continuationSeparator" w:id="0">
    <w:p w14:paraId="259FD1FF" w14:textId="77777777" w:rsidR="00546D69" w:rsidRDefault="00546D69" w:rsidP="00465C96">
      <w:r>
        <w:continuationSeparator/>
      </w:r>
    </w:p>
  </w:endnote>
  <w:endnote w:type="continuationNotice" w:id="1">
    <w:p w14:paraId="033F4566" w14:textId="77777777" w:rsidR="00546D69" w:rsidRDefault="00546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9EA5C" w14:textId="77777777" w:rsidR="00546D69" w:rsidRDefault="00546D69" w:rsidP="00465C96">
      <w:r>
        <w:separator/>
      </w:r>
    </w:p>
  </w:footnote>
  <w:footnote w:type="continuationSeparator" w:id="0">
    <w:p w14:paraId="06171FD7" w14:textId="77777777" w:rsidR="00546D69" w:rsidRDefault="00546D69" w:rsidP="00465C96">
      <w:r>
        <w:continuationSeparator/>
      </w:r>
    </w:p>
  </w:footnote>
  <w:footnote w:type="continuationNotice" w:id="1">
    <w:p w14:paraId="218EAE39" w14:textId="77777777" w:rsidR="00546D69" w:rsidRDefault="00546D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4687" w14:textId="77777777" w:rsidR="005F582E" w:rsidRDefault="005F582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046594E7" w:rsidR="004038B5" w:rsidRDefault="0036168D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64E300" wp14:editId="19020CD1">
              <wp:simplePos x="0" y="0"/>
              <wp:positionH relativeFrom="margin">
                <wp:posOffset>3418205</wp:posOffset>
              </wp:positionH>
              <wp:positionV relativeFrom="paragraph">
                <wp:posOffset>-144145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42" style="position:absolute;margin-left:269.15pt;margin-top:-11.3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6qDFu4AAAAAoBAAAPAAAAZHJzL2Rv&#10;d25yZXYueG1sTI/BbsIwDIbvk/YOkSftBukKK1HXFE1IExd2oHDYMbReW9Y4VRNK9/Yzp3G0/0+/&#10;P2fryXZixMG3jjS8zCMQSKWrWqo1HA8fMwXCB0OV6Ryhhl/0sM4fHzKTVu5KexyLUAsuIZ8aDU0I&#10;fSqlLxu0xs9dj8TZtxusCTwOtawGc+Vy28k4ihJpTUt8oTE9bhosf4qL1VCvxmK5P2832+Xua/ep&#10;DpE7T0etn5+m9zcQAafwD8NNn9UhZ6eTu1DlRafhdaEWjGqYxfEKBBOJum1OHCUKZJ7J+xfyPwA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B6qDFu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F582E">
      <w:rPr>
        <w:noProof/>
      </w:rPr>
      <w:drawing>
        <wp:anchor distT="0" distB="0" distL="114300" distR="114300" simplePos="0" relativeHeight="251658243" behindDoc="0" locked="0" layoutInCell="1" allowOverlap="1" wp14:anchorId="3140EAC6" wp14:editId="49E69BA8">
          <wp:simplePos x="0" y="0"/>
          <wp:positionH relativeFrom="page">
            <wp:posOffset>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8.5pt;height:28.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10B92"/>
    <w:multiLevelType w:val="hybridMultilevel"/>
    <w:tmpl w:val="817CF7C8"/>
    <w:lvl w:ilvl="0" w:tplc="3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0D06514"/>
    <w:multiLevelType w:val="hybridMultilevel"/>
    <w:tmpl w:val="9E3E2684"/>
    <w:lvl w:ilvl="0" w:tplc="8B3047C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018AF"/>
    <w:multiLevelType w:val="hybridMultilevel"/>
    <w:tmpl w:val="A68006C8"/>
    <w:lvl w:ilvl="0" w:tplc="507616EC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7184FF2"/>
    <w:multiLevelType w:val="hybridMultilevel"/>
    <w:tmpl w:val="5AF024DC"/>
    <w:lvl w:ilvl="0" w:tplc="A2588908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5" w15:restartNumberingAfterBreak="0">
    <w:nsid w:val="797B3314"/>
    <w:multiLevelType w:val="hybridMultilevel"/>
    <w:tmpl w:val="14E4EE4E"/>
    <w:lvl w:ilvl="0" w:tplc="CFA8F636">
      <w:start w:val="1"/>
      <w:numFmt w:val="upperLetter"/>
      <w:lvlText w:val="%1."/>
      <w:lvlJc w:val="left"/>
      <w:pPr>
        <w:ind w:left="717" w:hanging="360"/>
      </w:pPr>
      <w:rPr>
        <w:rFonts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8"/>
  </w:num>
  <w:num w:numId="2" w16cid:durableId="102379785">
    <w:abstractNumId w:val="39"/>
  </w:num>
  <w:num w:numId="3" w16cid:durableId="1348556626">
    <w:abstractNumId w:val="42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20"/>
  </w:num>
  <w:num w:numId="7" w16cid:durableId="750085455">
    <w:abstractNumId w:val="48"/>
  </w:num>
  <w:num w:numId="8" w16cid:durableId="1344283723">
    <w:abstractNumId w:val="46"/>
  </w:num>
  <w:num w:numId="9" w16cid:durableId="1885632583">
    <w:abstractNumId w:val="1"/>
  </w:num>
  <w:num w:numId="10" w16cid:durableId="1619026902">
    <w:abstractNumId w:val="31"/>
  </w:num>
  <w:num w:numId="11" w16cid:durableId="1152792619">
    <w:abstractNumId w:val="17"/>
  </w:num>
  <w:num w:numId="12" w16cid:durableId="833840534">
    <w:abstractNumId w:val="37"/>
  </w:num>
  <w:num w:numId="13" w16cid:durableId="592203744">
    <w:abstractNumId w:val="10"/>
  </w:num>
  <w:num w:numId="14" w16cid:durableId="868029038">
    <w:abstractNumId w:val="6"/>
  </w:num>
  <w:num w:numId="15" w16cid:durableId="1472560170">
    <w:abstractNumId w:val="33"/>
  </w:num>
  <w:num w:numId="16" w16cid:durableId="1690638085">
    <w:abstractNumId w:val="25"/>
  </w:num>
  <w:num w:numId="17" w16cid:durableId="445545315">
    <w:abstractNumId w:val="12"/>
  </w:num>
  <w:num w:numId="18" w16cid:durableId="160119741">
    <w:abstractNumId w:val="44"/>
  </w:num>
  <w:num w:numId="19" w16cid:durableId="1123697653">
    <w:abstractNumId w:val="29"/>
  </w:num>
  <w:num w:numId="20" w16cid:durableId="1324427341">
    <w:abstractNumId w:val="32"/>
  </w:num>
  <w:num w:numId="21" w16cid:durableId="808788946">
    <w:abstractNumId w:val="24"/>
  </w:num>
  <w:num w:numId="22" w16cid:durableId="1113591721">
    <w:abstractNumId w:val="16"/>
  </w:num>
  <w:num w:numId="23" w16cid:durableId="139811117">
    <w:abstractNumId w:val="35"/>
  </w:num>
  <w:num w:numId="24" w16cid:durableId="1671367105">
    <w:abstractNumId w:val="30"/>
  </w:num>
  <w:num w:numId="25" w16cid:durableId="538709794">
    <w:abstractNumId w:val="15"/>
  </w:num>
  <w:num w:numId="26" w16cid:durableId="1312104137">
    <w:abstractNumId w:val="18"/>
  </w:num>
  <w:num w:numId="27" w16cid:durableId="442384784">
    <w:abstractNumId w:val="38"/>
  </w:num>
  <w:num w:numId="28" w16cid:durableId="1393382153">
    <w:abstractNumId w:val="9"/>
  </w:num>
  <w:num w:numId="29" w16cid:durableId="321349674">
    <w:abstractNumId w:val="22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6"/>
  </w:num>
  <w:num w:numId="33" w16cid:durableId="1033384886">
    <w:abstractNumId w:val="7"/>
  </w:num>
  <w:num w:numId="34" w16cid:durableId="319774123">
    <w:abstractNumId w:val="27"/>
  </w:num>
  <w:num w:numId="35" w16cid:durableId="589239111">
    <w:abstractNumId w:val="21"/>
  </w:num>
  <w:num w:numId="36" w16cid:durableId="756251880">
    <w:abstractNumId w:val="23"/>
  </w:num>
  <w:num w:numId="37" w16cid:durableId="991176627">
    <w:abstractNumId w:val="13"/>
  </w:num>
  <w:num w:numId="38" w16cid:durableId="1438600782">
    <w:abstractNumId w:val="47"/>
  </w:num>
  <w:num w:numId="39" w16cid:durableId="1617104631">
    <w:abstractNumId w:val="36"/>
  </w:num>
  <w:num w:numId="40" w16cid:durableId="177888033">
    <w:abstractNumId w:val="43"/>
  </w:num>
  <w:num w:numId="41" w16cid:durableId="40176913">
    <w:abstractNumId w:val="3"/>
  </w:num>
  <w:num w:numId="42" w16cid:durableId="1713728052">
    <w:abstractNumId w:val="11"/>
  </w:num>
  <w:num w:numId="43" w16cid:durableId="1631209244">
    <w:abstractNumId w:val="40"/>
  </w:num>
  <w:num w:numId="44" w16cid:durableId="1703241624">
    <w:abstractNumId w:val="41"/>
  </w:num>
  <w:num w:numId="45" w16cid:durableId="554313248">
    <w:abstractNumId w:val="34"/>
  </w:num>
  <w:num w:numId="46" w16cid:durableId="1142623040">
    <w:abstractNumId w:val="8"/>
  </w:num>
  <w:num w:numId="47" w16cid:durableId="1292905653">
    <w:abstractNumId w:val="14"/>
  </w:num>
  <w:num w:numId="48" w16cid:durableId="702904333">
    <w:abstractNumId w:val="45"/>
  </w:num>
  <w:num w:numId="49" w16cid:durableId="11419210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0520"/>
    <w:rsid w:val="000214DD"/>
    <w:rsid w:val="000216B2"/>
    <w:rsid w:val="000229F7"/>
    <w:rsid w:val="00022F97"/>
    <w:rsid w:val="00023F7D"/>
    <w:rsid w:val="00026575"/>
    <w:rsid w:val="00027603"/>
    <w:rsid w:val="00033330"/>
    <w:rsid w:val="00035EED"/>
    <w:rsid w:val="000371B0"/>
    <w:rsid w:val="000420EC"/>
    <w:rsid w:val="00057A84"/>
    <w:rsid w:val="0006107E"/>
    <w:rsid w:val="0006459E"/>
    <w:rsid w:val="000661D6"/>
    <w:rsid w:val="00070AD3"/>
    <w:rsid w:val="0007122F"/>
    <w:rsid w:val="0007141B"/>
    <w:rsid w:val="000721E8"/>
    <w:rsid w:val="00073435"/>
    <w:rsid w:val="00081765"/>
    <w:rsid w:val="00081B2D"/>
    <w:rsid w:val="000847D2"/>
    <w:rsid w:val="00085CA2"/>
    <w:rsid w:val="00086E3A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0CDB"/>
    <w:rsid w:val="000E20E7"/>
    <w:rsid w:val="000E588B"/>
    <w:rsid w:val="000E58CD"/>
    <w:rsid w:val="000E5B28"/>
    <w:rsid w:val="000E788F"/>
    <w:rsid w:val="000E7F0E"/>
    <w:rsid w:val="000F0B39"/>
    <w:rsid w:val="001004A5"/>
    <w:rsid w:val="00101E5C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3254A"/>
    <w:rsid w:val="0014054D"/>
    <w:rsid w:val="001412D4"/>
    <w:rsid w:val="00151CF7"/>
    <w:rsid w:val="00157029"/>
    <w:rsid w:val="001576EA"/>
    <w:rsid w:val="00162518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86D0D"/>
    <w:rsid w:val="00191EBE"/>
    <w:rsid w:val="00196A4E"/>
    <w:rsid w:val="001A1410"/>
    <w:rsid w:val="001A2F95"/>
    <w:rsid w:val="001A3CCD"/>
    <w:rsid w:val="001A4F4D"/>
    <w:rsid w:val="001A5407"/>
    <w:rsid w:val="001A5BDA"/>
    <w:rsid w:val="001A5C10"/>
    <w:rsid w:val="001A62A4"/>
    <w:rsid w:val="001B0EBB"/>
    <w:rsid w:val="001B2F67"/>
    <w:rsid w:val="001B3365"/>
    <w:rsid w:val="001B3571"/>
    <w:rsid w:val="001B36E6"/>
    <w:rsid w:val="001B6533"/>
    <w:rsid w:val="001C0541"/>
    <w:rsid w:val="001C0642"/>
    <w:rsid w:val="001C225F"/>
    <w:rsid w:val="001C4E28"/>
    <w:rsid w:val="001D0E55"/>
    <w:rsid w:val="001D3DFC"/>
    <w:rsid w:val="001D4F49"/>
    <w:rsid w:val="001D6899"/>
    <w:rsid w:val="001D7BE6"/>
    <w:rsid w:val="001E18A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339C6"/>
    <w:rsid w:val="00236A37"/>
    <w:rsid w:val="00236D0A"/>
    <w:rsid w:val="00236DCB"/>
    <w:rsid w:val="00237112"/>
    <w:rsid w:val="00241492"/>
    <w:rsid w:val="002428B0"/>
    <w:rsid w:val="00246AAB"/>
    <w:rsid w:val="002476B6"/>
    <w:rsid w:val="00247D1C"/>
    <w:rsid w:val="00250314"/>
    <w:rsid w:val="002527DF"/>
    <w:rsid w:val="00253473"/>
    <w:rsid w:val="002578E0"/>
    <w:rsid w:val="00257B1E"/>
    <w:rsid w:val="00261708"/>
    <w:rsid w:val="00261B02"/>
    <w:rsid w:val="00261F5E"/>
    <w:rsid w:val="002622F2"/>
    <w:rsid w:val="00262837"/>
    <w:rsid w:val="00262D6A"/>
    <w:rsid w:val="00262DF5"/>
    <w:rsid w:val="002644A5"/>
    <w:rsid w:val="00265AA8"/>
    <w:rsid w:val="00267AC8"/>
    <w:rsid w:val="00270482"/>
    <w:rsid w:val="0027119F"/>
    <w:rsid w:val="002742F5"/>
    <w:rsid w:val="0028014C"/>
    <w:rsid w:val="00283C8F"/>
    <w:rsid w:val="00284737"/>
    <w:rsid w:val="002879D8"/>
    <w:rsid w:val="00294630"/>
    <w:rsid w:val="00294B6E"/>
    <w:rsid w:val="002956EA"/>
    <w:rsid w:val="00296E29"/>
    <w:rsid w:val="002A7669"/>
    <w:rsid w:val="002A7E69"/>
    <w:rsid w:val="002C166E"/>
    <w:rsid w:val="002C2ABA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2D32"/>
    <w:rsid w:val="002E331A"/>
    <w:rsid w:val="002E3476"/>
    <w:rsid w:val="002E587D"/>
    <w:rsid w:val="002E5D86"/>
    <w:rsid w:val="002F748E"/>
    <w:rsid w:val="002F7863"/>
    <w:rsid w:val="003030DB"/>
    <w:rsid w:val="00310285"/>
    <w:rsid w:val="0031180F"/>
    <w:rsid w:val="003133B3"/>
    <w:rsid w:val="0031399C"/>
    <w:rsid w:val="00313A13"/>
    <w:rsid w:val="00314C50"/>
    <w:rsid w:val="003174A6"/>
    <w:rsid w:val="0032014E"/>
    <w:rsid w:val="0032354F"/>
    <w:rsid w:val="003235F2"/>
    <w:rsid w:val="00323D45"/>
    <w:rsid w:val="00330DE2"/>
    <w:rsid w:val="0033120B"/>
    <w:rsid w:val="00332529"/>
    <w:rsid w:val="0033255D"/>
    <w:rsid w:val="00333529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2B7"/>
    <w:rsid w:val="00375DF1"/>
    <w:rsid w:val="00377893"/>
    <w:rsid w:val="003826F0"/>
    <w:rsid w:val="0039064E"/>
    <w:rsid w:val="0039323E"/>
    <w:rsid w:val="00394409"/>
    <w:rsid w:val="00395379"/>
    <w:rsid w:val="00397974"/>
    <w:rsid w:val="003A036F"/>
    <w:rsid w:val="003A143D"/>
    <w:rsid w:val="003A55C7"/>
    <w:rsid w:val="003B27AC"/>
    <w:rsid w:val="003B74FB"/>
    <w:rsid w:val="003C15AA"/>
    <w:rsid w:val="003C6CC6"/>
    <w:rsid w:val="003D2C87"/>
    <w:rsid w:val="003D6B55"/>
    <w:rsid w:val="003E10FF"/>
    <w:rsid w:val="003E35D9"/>
    <w:rsid w:val="003E3F00"/>
    <w:rsid w:val="003F0F0F"/>
    <w:rsid w:val="003F3BFE"/>
    <w:rsid w:val="003F51F6"/>
    <w:rsid w:val="003F771E"/>
    <w:rsid w:val="003F7AB2"/>
    <w:rsid w:val="00401E4B"/>
    <w:rsid w:val="00402D76"/>
    <w:rsid w:val="00403504"/>
    <w:rsid w:val="004038B5"/>
    <w:rsid w:val="00410330"/>
    <w:rsid w:val="00410D3E"/>
    <w:rsid w:val="00412FDB"/>
    <w:rsid w:val="00413D92"/>
    <w:rsid w:val="00414716"/>
    <w:rsid w:val="004168A9"/>
    <w:rsid w:val="00417965"/>
    <w:rsid w:val="004267DB"/>
    <w:rsid w:val="00433BF3"/>
    <w:rsid w:val="0043426E"/>
    <w:rsid w:val="00443C26"/>
    <w:rsid w:val="004451C2"/>
    <w:rsid w:val="00446B9D"/>
    <w:rsid w:val="00447E7C"/>
    <w:rsid w:val="00450110"/>
    <w:rsid w:val="00450842"/>
    <w:rsid w:val="00450D4C"/>
    <w:rsid w:val="004539D5"/>
    <w:rsid w:val="004565A5"/>
    <w:rsid w:val="0046059C"/>
    <w:rsid w:val="004607AF"/>
    <w:rsid w:val="00461495"/>
    <w:rsid w:val="00465C96"/>
    <w:rsid w:val="004715D1"/>
    <w:rsid w:val="0047169B"/>
    <w:rsid w:val="0047181C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0C46"/>
    <w:rsid w:val="004D155B"/>
    <w:rsid w:val="004D5A03"/>
    <w:rsid w:val="004D6525"/>
    <w:rsid w:val="004D79F8"/>
    <w:rsid w:val="004D7ED4"/>
    <w:rsid w:val="004E1111"/>
    <w:rsid w:val="004E7FE0"/>
    <w:rsid w:val="004F0A8C"/>
    <w:rsid w:val="004F317E"/>
    <w:rsid w:val="00501B61"/>
    <w:rsid w:val="005031E1"/>
    <w:rsid w:val="00512664"/>
    <w:rsid w:val="005143FE"/>
    <w:rsid w:val="0051704A"/>
    <w:rsid w:val="00517460"/>
    <w:rsid w:val="00520DDE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4545"/>
    <w:rsid w:val="00546D69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36"/>
    <w:rsid w:val="00584079"/>
    <w:rsid w:val="0058498D"/>
    <w:rsid w:val="0058754C"/>
    <w:rsid w:val="00590452"/>
    <w:rsid w:val="00592357"/>
    <w:rsid w:val="005937EF"/>
    <w:rsid w:val="00593AD1"/>
    <w:rsid w:val="0059681B"/>
    <w:rsid w:val="005A0843"/>
    <w:rsid w:val="005A094A"/>
    <w:rsid w:val="005A77F7"/>
    <w:rsid w:val="005B02FC"/>
    <w:rsid w:val="005B0712"/>
    <w:rsid w:val="005B0C24"/>
    <w:rsid w:val="005B59D8"/>
    <w:rsid w:val="005B6C15"/>
    <w:rsid w:val="005C141D"/>
    <w:rsid w:val="005C5236"/>
    <w:rsid w:val="005C6772"/>
    <w:rsid w:val="005D069B"/>
    <w:rsid w:val="005D0F69"/>
    <w:rsid w:val="005D2749"/>
    <w:rsid w:val="005E0042"/>
    <w:rsid w:val="005E5AF9"/>
    <w:rsid w:val="005E5BF0"/>
    <w:rsid w:val="005E6761"/>
    <w:rsid w:val="005F1B16"/>
    <w:rsid w:val="005F3C18"/>
    <w:rsid w:val="005F49E4"/>
    <w:rsid w:val="005F582E"/>
    <w:rsid w:val="005F7C4A"/>
    <w:rsid w:val="0060323C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684"/>
    <w:rsid w:val="00671992"/>
    <w:rsid w:val="0067447D"/>
    <w:rsid w:val="00676CFE"/>
    <w:rsid w:val="00682A0E"/>
    <w:rsid w:val="00685051"/>
    <w:rsid w:val="00692BA0"/>
    <w:rsid w:val="00694632"/>
    <w:rsid w:val="0069696D"/>
    <w:rsid w:val="006B1997"/>
    <w:rsid w:val="006B3C02"/>
    <w:rsid w:val="006B588D"/>
    <w:rsid w:val="006B6120"/>
    <w:rsid w:val="006B66B9"/>
    <w:rsid w:val="006C09AB"/>
    <w:rsid w:val="006C193B"/>
    <w:rsid w:val="006C1EB3"/>
    <w:rsid w:val="006C2B3F"/>
    <w:rsid w:val="006C3760"/>
    <w:rsid w:val="006C3967"/>
    <w:rsid w:val="006C48D0"/>
    <w:rsid w:val="006D06C7"/>
    <w:rsid w:val="006D2B05"/>
    <w:rsid w:val="006E0152"/>
    <w:rsid w:val="006E5567"/>
    <w:rsid w:val="006E6B17"/>
    <w:rsid w:val="006E71A8"/>
    <w:rsid w:val="006F2A9C"/>
    <w:rsid w:val="006F3F81"/>
    <w:rsid w:val="006F71E5"/>
    <w:rsid w:val="00700E2B"/>
    <w:rsid w:val="00701F1D"/>
    <w:rsid w:val="00706C1D"/>
    <w:rsid w:val="0071420A"/>
    <w:rsid w:val="007156C4"/>
    <w:rsid w:val="007171B8"/>
    <w:rsid w:val="00730D60"/>
    <w:rsid w:val="007400C4"/>
    <w:rsid w:val="007438AA"/>
    <w:rsid w:val="00743C17"/>
    <w:rsid w:val="0074644D"/>
    <w:rsid w:val="007465DF"/>
    <w:rsid w:val="007503AC"/>
    <w:rsid w:val="0075466E"/>
    <w:rsid w:val="00760021"/>
    <w:rsid w:val="0076428E"/>
    <w:rsid w:val="00766912"/>
    <w:rsid w:val="007704C4"/>
    <w:rsid w:val="00775640"/>
    <w:rsid w:val="007819E3"/>
    <w:rsid w:val="00783FC5"/>
    <w:rsid w:val="00790366"/>
    <w:rsid w:val="00792B2A"/>
    <w:rsid w:val="00792C0C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A7DD5"/>
    <w:rsid w:val="007B0E94"/>
    <w:rsid w:val="007B1F57"/>
    <w:rsid w:val="007B46D7"/>
    <w:rsid w:val="007B50E6"/>
    <w:rsid w:val="007B5E24"/>
    <w:rsid w:val="007C2E2B"/>
    <w:rsid w:val="007C3046"/>
    <w:rsid w:val="007C56F8"/>
    <w:rsid w:val="007D2A25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0625"/>
    <w:rsid w:val="007F10F8"/>
    <w:rsid w:val="007F724D"/>
    <w:rsid w:val="00800048"/>
    <w:rsid w:val="008006A0"/>
    <w:rsid w:val="008031B2"/>
    <w:rsid w:val="00803E0B"/>
    <w:rsid w:val="008063C4"/>
    <w:rsid w:val="008068E5"/>
    <w:rsid w:val="00810A2C"/>
    <w:rsid w:val="00814583"/>
    <w:rsid w:val="008159A3"/>
    <w:rsid w:val="0081792D"/>
    <w:rsid w:val="0082112F"/>
    <w:rsid w:val="008211FB"/>
    <w:rsid w:val="0082176C"/>
    <w:rsid w:val="00826413"/>
    <w:rsid w:val="00830980"/>
    <w:rsid w:val="008349C9"/>
    <w:rsid w:val="00835341"/>
    <w:rsid w:val="00840F55"/>
    <w:rsid w:val="00851CAD"/>
    <w:rsid w:val="00853EE5"/>
    <w:rsid w:val="0085705B"/>
    <w:rsid w:val="008574F9"/>
    <w:rsid w:val="00857D69"/>
    <w:rsid w:val="0086606A"/>
    <w:rsid w:val="0087273E"/>
    <w:rsid w:val="00872C8C"/>
    <w:rsid w:val="00874E37"/>
    <w:rsid w:val="0087590F"/>
    <w:rsid w:val="008765A1"/>
    <w:rsid w:val="008815E2"/>
    <w:rsid w:val="00881A29"/>
    <w:rsid w:val="008849FC"/>
    <w:rsid w:val="00890590"/>
    <w:rsid w:val="00891CDF"/>
    <w:rsid w:val="0089311F"/>
    <w:rsid w:val="008A3E63"/>
    <w:rsid w:val="008B172E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421D"/>
    <w:rsid w:val="008E7F15"/>
    <w:rsid w:val="008F02FB"/>
    <w:rsid w:val="008F1F59"/>
    <w:rsid w:val="008F41AC"/>
    <w:rsid w:val="008F7025"/>
    <w:rsid w:val="008F7911"/>
    <w:rsid w:val="009048BB"/>
    <w:rsid w:val="00904E36"/>
    <w:rsid w:val="009067F1"/>
    <w:rsid w:val="009136BF"/>
    <w:rsid w:val="00924B1C"/>
    <w:rsid w:val="009329EE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2C3D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83FA9"/>
    <w:rsid w:val="00992141"/>
    <w:rsid w:val="00995F21"/>
    <w:rsid w:val="00997B8D"/>
    <w:rsid w:val="009A352F"/>
    <w:rsid w:val="009B0C02"/>
    <w:rsid w:val="009B4FF6"/>
    <w:rsid w:val="009C0434"/>
    <w:rsid w:val="009C04B7"/>
    <w:rsid w:val="009C5AC8"/>
    <w:rsid w:val="009C6547"/>
    <w:rsid w:val="009C7520"/>
    <w:rsid w:val="009D308D"/>
    <w:rsid w:val="009E231C"/>
    <w:rsid w:val="009E3C4A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518C"/>
    <w:rsid w:val="00A36BE6"/>
    <w:rsid w:val="00A434FC"/>
    <w:rsid w:val="00A4621D"/>
    <w:rsid w:val="00A50B2D"/>
    <w:rsid w:val="00A51619"/>
    <w:rsid w:val="00A53FD3"/>
    <w:rsid w:val="00A54069"/>
    <w:rsid w:val="00A55CDC"/>
    <w:rsid w:val="00A5722D"/>
    <w:rsid w:val="00A6041C"/>
    <w:rsid w:val="00A64807"/>
    <w:rsid w:val="00A676CE"/>
    <w:rsid w:val="00A70C6D"/>
    <w:rsid w:val="00A80CB7"/>
    <w:rsid w:val="00A8427F"/>
    <w:rsid w:val="00A84EE6"/>
    <w:rsid w:val="00A85863"/>
    <w:rsid w:val="00A92247"/>
    <w:rsid w:val="00A9244B"/>
    <w:rsid w:val="00A970C4"/>
    <w:rsid w:val="00A97487"/>
    <w:rsid w:val="00AA2B28"/>
    <w:rsid w:val="00AA7DA3"/>
    <w:rsid w:val="00AB168F"/>
    <w:rsid w:val="00AB3AA0"/>
    <w:rsid w:val="00AB3BB8"/>
    <w:rsid w:val="00AB425D"/>
    <w:rsid w:val="00AB446F"/>
    <w:rsid w:val="00AC2941"/>
    <w:rsid w:val="00AC5AD9"/>
    <w:rsid w:val="00AD068B"/>
    <w:rsid w:val="00AD4A28"/>
    <w:rsid w:val="00AD4FB3"/>
    <w:rsid w:val="00AD652D"/>
    <w:rsid w:val="00AE0187"/>
    <w:rsid w:val="00AE2997"/>
    <w:rsid w:val="00AE53F5"/>
    <w:rsid w:val="00AF034E"/>
    <w:rsid w:val="00AF18AF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51A04"/>
    <w:rsid w:val="00B561C0"/>
    <w:rsid w:val="00B6642E"/>
    <w:rsid w:val="00B71917"/>
    <w:rsid w:val="00B71AF8"/>
    <w:rsid w:val="00B7319E"/>
    <w:rsid w:val="00B74120"/>
    <w:rsid w:val="00B748E4"/>
    <w:rsid w:val="00B75175"/>
    <w:rsid w:val="00B8086C"/>
    <w:rsid w:val="00B8432D"/>
    <w:rsid w:val="00B85A26"/>
    <w:rsid w:val="00B87A16"/>
    <w:rsid w:val="00B9388E"/>
    <w:rsid w:val="00B95FDB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F47FF"/>
    <w:rsid w:val="00C02143"/>
    <w:rsid w:val="00C03907"/>
    <w:rsid w:val="00C03A1B"/>
    <w:rsid w:val="00C04F56"/>
    <w:rsid w:val="00C057E7"/>
    <w:rsid w:val="00C07A6D"/>
    <w:rsid w:val="00C122E6"/>
    <w:rsid w:val="00C1489D"/>
    <w:rsid w:val="00C20627"/>
    <w:rsid w:val="00C214E4"/>
    <w:rsid w:val="00C22240"/>
    <w:rsid w:val="00C306A4"/>
    <w:rsid w:val="00C30764"/>
    <w:rsid w:val="00C33F92"/>
    <w:rsid w:val="00C40074"/>
    <w:rsid w:val="00C413AB"/>
    <w:rsid w:val="00C43C34"/>
    <w:rsid w:val="00C451C4"/>
    <w:rsid w:val="00C52929"/>
    <w:rsid w:val="00C57733"/>
    <w:rsid w:val="00C627F4"/>
    <w:rsid w:val="00C631A5"/>
    <w:rsid w:val="00C652E0"/>
    <w:rsid w:val="00C65FA1"/>
    <w:rsid w:val="00C66167"/>
    <w:rsid w:val="00C75BCD"/>
    <w:rsid w:val="00C7666F"/>
    <w:rsid w:val="00C8061F"/>
    <w:rsid w:val="00C85C82"/>
    <w:rsid w:val="00C923CF"/>
    <w:rsid w:val="00C95CDE"/>
    <w:rsid w:val="00CA03AA"/>
    <w:rsid w:val="00CA1266"/>
    <w:rsid w:val="00CA1395"/>
    <w:rsid w:val="00CA30B2"/>
    <w:rsid w:val="00CA5A8E"/>
    <w:rsid w:val="00CA5FDB"/>
    <w:rsid w:val="00CB7FA3"/>
    <w:rsid w:val="00CC1CBF"/>
    <w:rsid w:val="00CC3713"/>
    <w:rsid w:val="00CC3F08"/>
    <w:rsid w:val="00CC614B"/>
    <w:rsid w:val="00CC7AE5"/>
    <w:rsid w:val="00CD0267"/>
    <w:rsid w:val="00CD085F"/>
    <w:rsid w:val="00CD0E93"/>
    <w:rsid w:val="00CD58A2"/>
    <w:rsid w:val="00CE46BB"/>
    <w:rsid w:val="00CE637F"/>
    <w:rsid w:val="00CF0948"/>
    <w:rsid w:val="00CF2D13"/>
    <w:rsid w:val="00CF4147"/>
    <w:rsid w:val="00CF4FF1"/>
    <w:rsid w:val="00CF5F50"/>
    <w:rsid w:val="00CF656A"/>
    <w:rsid w:val="00CF716A"/>
    <w:rsid w:val="00D0321A"/>
    <w:rsid w:val="00D03DC0"/>
    <w:rsid w:val="00D050C1"/>
    <w:rsid w:val="00D0676E"/>
    <w:rsid w:val="00D10A8A"/>
    <w:rsid w:val="00D1139A"/>
    <w:rsid w:val="00D12C57"/>
    <w:rsid w:val="00D1322D"/>
    <w:rsid w:val="00D13C77"/>
    <w:rsid w:val="00D17EA6"/>
    <w:rsid w:val="00D23629"/>
    <w:rsid w:val="00D30266"/>
    <w:rsid w:val="00D3031F"/>
    <w:rsid w:val="00D30B57"/>
    <w:rsid w:val="00D4224E"/>
    <w:rsid w:val="00D42580"/>
    <w:rsid w:val="00D4265E"/>
    <w:rsid w:val="00D4378C"/>
    <w:rsid w:val="00D463DB"/>
    <w:rsid w:val="00D46F1C"/>
    <w:rsid w:val="00D50054"/>
    <w:rsid w:val="00D506BE"/>
    <w:rsid w:val="00D54F47"/>
    <w:rsid w:val="00D55170"/>
    <w:rsid w:val="00D60A97"/>
    <w:rsid w:val="00D63E51"/>
    <w:rsid w:val="00D73B3F"/>
    <w:rsid w:val="00D7431B"/>
    <w:rsid w:val="00D76905"/>
    <w:rsid w:val="00D86F95"/>
    <w:rsid w:val="00D92CA1"/>
    <w:rsid w:val="00D95972"/>
    <w:rsid w:val="00D96163"/>
    <w:rsid w:val="00DA617D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19C"/>
    <w:rsid w:val="00DE6F70"/>
    <w:rsid w:val="00DF3995"/>
    <w:rsid w:val="00DF45E1"/>
    <w:rsid w:val="00DF5BD2"/>
    <w:rsid w:val="00DF6BE9"/>
    <w:rsid w:val="00E04425"/>
    <w:rsid w:val="00E04AB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3624C"/>
    <w:rsid w:val="00E422BE"/>
    <w:rsid w:val="00E43DE6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883"/>
    <w:rsid w:val="00E719B4"/>
    <w:rsid w:val="00E74064"/>
    <w:rsid w:val="00E754A5"/>
    <w:rsid w:val="00E75EA3"/>
    <w:rsid w:val="00E76DE8"/>
    <w:rsid w:val="00E76FAB"/>
    <w:rsid w:val="00E773F3"/>
    <w:rsid w:val="00E81341"/>
    <w:rsid w:val="00E856E6"/>
    <w:rsid w:val="00E90FFC"/>
    <w:rsid w:val="00E95543"/>
    <w:rsid w:val="00E96ADC"/>
    <w:rsid w:val="00E97272"/>
    <w:rsid w:val="00EA17FB"/>
    <w:rsid w:val="00EA659D"/>
    <w:rsid w:val="00EA6F11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0FAA"/>
    <w:rsid w:val="00ED11D3"/>
    <w:rsid w:val="00ED4027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296"/>
    <w:rsid w:val="00EE6942"/>
    <w:rsid w:val="00EF0A8E"/>
    <w:rsid w:val="00EF3704"/>
    <w:rsid w:val="00EF4F7C"/>
    <w:rsid w:val="00EF57E9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34DC7"/>
    <w:rsid w:val="00F41A40"/>
    <w:rsid w:val="00F45446"/>
    <w:rsid w:val="00F45BBE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62E4D"/>
    <w:rsid w:val="00F72DFF"/>
    <w:rsid w:val="00F77F97"/>
    <w:rsid w:val="00F84E0F"/>
    <w:rsid w:val="00F84FC3"/>
    <w:rsid w:val="00F85FB7"/>
    <w:rsid w:val="00F93E05"/>
    <w:rsid w:val="00F973DA"/>
    <w:rsid w:val="00F97544"/>
    <w:rsid w:val="00FA2957"/>
    <w:rsid w:val="00FA2DD0"/>
    <w:rsid w:val="00FB251F"/>
    <w:rsid w:val="00FB6C57"/>
    <w:rsid w:val="00FC39F4"/>
    <w:rsid w:val="00FD04EA"/>
    <w:rsid w:val="00FD1E82"/>
    <w:rsid w:val="00FD38D8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F62E4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9329EE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F62E4D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af1">
    <w:name w:val="FollowedHyperlink"/>
    <w:basedOn w:val="a0"/>
    <w:uiPriority w:val="99"/>
    <w:semiHidden/>
    <w:unhideWhenUsed/>
    <w:rsid w:val="00924B1C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Uo_2by0_TBY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youtu.be/Uo_2by0_TBY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22D48B-FC16-4083-9B1F-71D07F8F7494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1214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Links>
    <vt:vector size="6" baseType="variant">
      <vt:variant>
        <vt:i4>3407981</vt:i4>
      </vt:variant>
      <vt:variant>
        <vt:i4>0</vt:i4>
      </vt:variant>
      <vt:variant>
        <vt:i4>0</vt:i4>
      </vt:variant>
      <vt:variant>
        <vt:i4>5</vt:i4>
      </vt:variant>
      <vt:variant>
        <vt:lpwstr>https://youtu.be/Uo_2by0_TBY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669</cp:revision>
  <cp:lastPrinted>2022-08-31T07:55:00Z</cp:lastPrinted>
  <dcterms:created xsi:type="dcterms:W3CDTF">2023-02-02T08:17:00Z</dcterms:created>
  <dcterms:modified xsi:type="dcterms:W3CDTF">2023-08-24T02:37:00Z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