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38F247A7" w:rsidR="003F0F0F" w:rsidRPr="000E58CD" w:rsidRDefault="00D13C77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兒教情深</w:t>
      </w:r>
    </w:p>
    <w:p w14:paraId="49DB1BB3" w14:textId="7BCD51DD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FD479A" wp14:editId="0C923DEF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04D2D494" w:rsidR="008D5419" w:rsidRPr="00F62E4D" w:rsidRDefault="008D5419" w:rsidP="00F62E4D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 w:rsidRPr="00F62E4D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F62E4D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62E4D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F62E4D" w:rsidRPr="00F62E4D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EP15 老兵黃光漢: 兒教情深</w:t>
                            </w:r>
                          </w:p>
                          <w:p w14:paraId="18F3A096" w14:textId="7C7247D6" w:rsidR="008D5419" w:rsidRPr="009329EE" w:rsidRDefault="008D5419" w:rsidP="008D5419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hyperlink r:id="rId10" w:history="1">
                              <w:r w:rsidR="009329EE">
                                <w:rPr>
                                  <w:rStyle w:val="af0"/>
                                </w:rPr>
                                <w:t>https://youtu.be/Uo_2by0_TBY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6" style="position:absolute;margin-left:.4pt;margin-top:32.95pt;width:593.85pt;height:74.5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" fillcolor="#e4f4ed" stroked="f" strokeweight="1pt">
                <v:textbox>
                  <w:txbxContent>
                    <w:p w14:paraId="56BC82D2" w14:textId="04D2D494" w:rsidR="008D5419" w:rsidRPr="00F62E4D" w:rsidRDefault="008D5419" w:rsidP="00F62E4D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 w:rsidRPr="00F62E4D"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       </w:t>
                      </w:r>
                      <w:r w:rsidR="00F62E4D"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r w:rsidRPr="00F62E4D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F62E4D" w:rsidRPr="00F62E4D"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EP15 老兵黃光漢: 兒教情深</w:t>
                      </w:r>
                    </w:p>
                    <w:p w14:paraId="18F3A096" w14:textId="7C7247D6" w:rsidR="008D5419" w:rsidRPr="009329EE" w:rsidRDefault="008D5419" w:rsidP="008D5419">
                      <w:pPr>
                        <w:rPr>
                          <w:color w:val="000000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hyperlink r:id="rId11" w:history="1">
                        <w:r w:rsidR="009329EE">
                          <w:rPr>
                            <w:rStyle w:val="af0"/>
                          </w:rPr>
                          <w:t>https://youtu.be/Uo_2by0_TBY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014B60D3" w:rsidR="005B59D8" w:rsidRPr="008D5419" w:rsidRDefault="006C48D0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6C48D0">
        <w:rPr>
          <w:rFonts w:ascii="Kaiti TC" w:eastAsia="Kaiti TC" w:hAnsi="Kaiti TC"/>
          <w:b/>
          <w:bCs/>
          <w:noProof/>
          <w:color w:val="040606" w:themeColor="text2"/>
          <w:sz w:val="50"/>
          <w:szCs w:val="50"/>
        </w:rPr>
        <w:drawing>
          <wp:anchor distT="0" distB="0" distL="114300" distR="114300" simplePos="0" relativeHeight="251658251" behindDoc="0" locked="0" layoutInCell="1" allowOverlap="1" wp14:anchorId="32A474AA" wp14:editId="43CE2983">
            <wp:simplePos x="0" y="0"/>
            <wp:positionH relativeFrom="margin">
              <wp:align>right</wp:align>
            </wp:positionH>
            <wp:positionV relativeFrom="paragraph">
              <wp:posOffset>169905</wp:posOffset>
            </wp:positionV>
            <wp:extent cx="719455" cy="719455"/>
            <wp:effectExtent l="0" t="0" r="4445" b="4445"/>
            <wp:wrapNone/>
            <wp:docPr id="1" name="圖片 1" descr="一張含有 樣式, 正方形, 對稱, 圖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樣式, 正方形, 對稱, 圖形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1F8681C8" w:rsidR="009C7520" w:rsidRDefault="009C7520" w:rsidP="00CF2D13">
      <w:pPr>
        <w:spacing w:line="276" w:lineRule="auto"/>
        <w:rPr>
          <w:color w:val="040606" w:themeColor="text2"/>
        </w:rPr>
      </w:pPr>
    </w:p>
    <w:p w14:paraId="5AE76632" w14:textId="137FA5C4" w:rsidR="002235BC" w:rsidRPr="00ED6E17" w:rsidRDefault="002235BC" w:rsidP="00ED6E1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F762A4B" w14:textId="3D67ADA2" w:rsidR="00C65FA1" w:rsidRDefault="0014054D" w:rsidP="00A54069">
      <w:pPr>
        <w:pStyle w:val="a7"/>
        <w:numPr>
          <w:ilvl w:val="0"/>
          <w:numId w:val="6"/>
        </w:numPr>
        <w:spacing w:before="48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以下哪些</w:t>
      </w:r>
      <w:r w:rsidR="0047181C">
        <w:rPr>
          <w:rFonts w:ascii="Microsoft JhengHei" w:eastAsia="Microsoft JhengHei" w:hAnsi="Microsoft JhengHei" w:cstheme="minorHAnsi" w:hint="eastAsia"/>
          <w:sz w:val="28"/>
          <w:szCs w:val="28"/>
        </w:rPr>
        <w:t>關於兒教院的</w:t>
      </w:r>
      <w:r w:rsidR="006C3967">
        <w:rPr>
          <w:rFonts w:ascii="Microsoft JhengHei" w:eastAsia="Microsoft JhengHei" w:hAnsi="Microsoft JhengHei" w:cstheme="minorHAnsi" w:hint="eastAsia"/>
          <w:sz w:val="28"/>
          <w:szCs w:val="28"/>
        </w:rPr>
        <w:t>說法是正確的？</w:t>
      </w:r>
      <w:r w:rsidR="007A7DD5">
        <w:rPr>
          <w:rFonts w:ascii="Microsoft JhengHei" w:eastAsia="Microsoft JhengHei" w:hAnsi="Microsoft JhengHei" w:cstheme="minorHAnsi" w:hint="eastAsia"/>
          <w:sz w:val="28"/>
          <w:szCs w:val="28"/>
        </w:rPr>
        <w:t>正確的，在空格內加</w:t>
      </w:r>
      <w:r w:rsidR="007A7DD5">
        <w:rPr>
          <w:rFonts w:ascii="Microsoft JhengHei" w:eastAsia="Microsoft JhengHei" w:hAnsi="Microsoft JhengHei" w:cstheme="minorHAnsi" w:hint="eastAsia"/>
          <w:sz w:val="28"/>
          <w:szCs w:val="28"/>
        </w:rPr>
        <w:sym w:font="Wingdings" w:char="F0FC"/>
      </w:r>
      <w:r w:rsidR="007A7DD5">
        <w:rPr>
          <w:rFonts w:ascii="Microsoft JhengHei" w:eastAsia="Microsoft JhengHei" w:hAnsi="Microsoft JhengHei" w:cstheme="minorHAnsi" w:hint="eastAsia"/>
          <w:sz w:val="28"/>
          <w:szCs w:val="28"/>
        </w:rPr>
        <w:t>；不正確的加×</w:t>
      </w:r>
      <w:r w:rsidR="000C240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  <w:r w:rsidR="006E015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6E0152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</w:p>
    <w:p w14:paraId="02B06F9F" w14:textId="225D3D2E" w:rsidR="0067447D" w:rsidRPr="00C65FA1" w:rsidRDefault="00C85C82" w:rsidP="00C65FA1">
      <w:pPr>
        <w:pStyle w:val="a7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12"/>
          <w:szCs w:val="12"/>
        </w:rPr>
      </w:pPr>
      <w:r w:rsidRPr="0067447D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</w:p>
    <w:p w14:paraId="2ED0C5A0" w14:textId="04F76A88" w:rsidR="00FA2DD0" w:rsidRPr="0075466E" w:rsidRDefault="00DF5BD2" w:rsidP="00CF4147">
      <w:pPr>
        <w:pStyle w:val="a7"/>
        <w:numPr>
          <w:ilvl w:val="0"/>
          <w:numId w:val="47"/>
        </w:numPr>
        <w:spacing w:before="120" w:after="120"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</w:t>
      </w:r>
      <w:r w:rsidR="00B85A2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兒教院的全名是廣東兒童教養院。</w:t>
      </w:r>
      <w:r w:rsidR="00CD0E9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CD0E93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                                  </w:t>
      </w:r>
      <w:r w:rsidR="00CD0E93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</w:t>
      </w:r>
      <w:r w:rsidR="000F0B39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</w:t>
      </w:r>
      <w:r w:rsidR="00CD0E93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</w:t>
      </w:r>
      <w:r w:rsidR="000F0B39" w:rsidRPr="000F0B39">
        <w:rPr>
          <w:rFonts w:ascii="Microsoft JhengHei" w:eastAsia="Microsoft JhengHei" w:hAnsi="Microsoft JhengHei" w:hint="eastAsia"/>
          <w:color w:val="FFFFFF" w:themeColor="background1"/>
          <w:sz w:val="4"/>
          <w:szCs w:val="4"/>
          <w:u w:val="single"/>
        </w:rPr>
        <w:t>1</w:t>
      </w:r>
    </w:p>
    <w:p w14:paraId="03AEBF98" w14:textId="08B4A2FE" w:rsidR="0075466E" w:rsidRPr="00DF5BD2" w:rsidRDefault="0075466E" w:rsidP="00CF4147">
      <w:pPr>
        <w:pStyle w:val="a7"/>
        <w:numPr>
          <w:ilvl w:val="0"/>
          <w:numId w:val="47"/>
        </w:numPr>
        <w:spacing w:before="120" w:after="120" w:line="360" w:lineRule="auto"/>
        <w:ind w:left="714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</w:t>
      </w:r>
      <w:r w:rsidR="00B95FD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吳菊芳</w:t>
      </w:r>
      <w:r w:rsidR="00AD4FB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是兒教院的創辦人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  <w:r w:rsidR="00EF57E9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</w:r>
      <w:r w:rsidR="00EF57E9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  <w:t xml:space="preserve"> 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                                 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</w:t>
      </w:r>
      <w:r w:rsidRPr="000F0B39">
        <w:rPr>
          <w:rFonts w:ascii="Microsoft JhengHei" w:eastAsia="Microsoft JhengHei" w:hAnsi="Microsoft JhengHei" w:hint="eastAsia"/>
          <w:color w:val="FFFFFF" w:themeColor="background1"/>
          <w:sz w:val="4"/>
          <w:szCs w:val="4"/>
          <w:u w:val="single"/>
        </w:rPr>
        <w:t>1</w:t>
      </w:r>
    </w:p>
    <w:p w14:paraId="61F8DD51" w14:textId="0C86A77D" w:rsidR="0075466E" w:rsidRPr="00DF5BD2" w:rsidRDefault="0075466E" w:rsidP="00CF4147">
      <w:pPr>
        <w:pStyle w:val="a7"/>
        <w:numPr>
          <w:ilvl w:val="0"/>
          <w:numId w:val="47"/>
        </w:numPr>
        <w:spacing w:before="120" w:after="120" w:line="360" w:lineRule="auto"/>
        <w:ind w:left="714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</w:t>
      </w:r>
      <w:r w:rsidR="00EA659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兒教院</w:t>
      </w:r>
      <w:r w:rsidR="007400C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的課程主要是軍訓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。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  <w:r w:rsidR="00C122E6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                                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</w:t>
      </w:r>
      <w:r w:rsidRPr="000F0B39">
        <w:rPr>
          <w:rFonts w:ascii="Microsoft JhengHei" w:eastAsia="Microsoft JhengHei" w:hAnsi="Microsoft JhengHei" w:hint="eastAsia"/>
          <w:color w:val="FFFFFF" w:themeColor="background1"/>
          <w:sz w:val="4"/>
          <w:szCs w:val="4"/>
          <w:u w:val="single"/>
        </w:rPr>
        <w:t>1</w:t>
      </w:r>
    </w:p>
    <w:p w14:paraId="234F67FC" w14:textId="2DD9AAF1" w:rsidR="0075466E" w:rsidRPr="00DF5BD2" w:rsidRDefault="0075466E" w:rsidP="00CF4147">
      <w:pPr>
        <w:pStyle w:val="a7"/>
        <w:numPr>
          <w:ilvl w:val="0"/>
          <w:numId w:val="47"/>
        </w:numPr>
        <w:spacing w:before="120" w:after="120" w:line="360" w:lineRule="auto"/>
        <w:ind w:left="714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兒教院</w:t>
      </w:r>
      <w:r w:rsidR="0058403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會因應學生</w:t>
      </w:r>
      <w:r w:rsidR="001E18A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</w:t>
      </w:r>
      <w:r w:rsidR="0058403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水平編</w:t>
      </w:r>
      <w:r w:rsidR="001E18A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排</w:t>
      </w:r>
      <w:r w:rsidR="0058403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班</w:t>
      </w:r>
      <w:r w:rsidR="001E18A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級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。 </w:t>
      </w:r>
      <w:r w:rsidR="00584036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                         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</w:t>
      </w:r>
      <w:r w:rsidRPr="000F0B39">
        <w:rPr>
          <w:rFonts w:ascii="Microsoft JhengHei" w:eastAsia="Microsoft JhengHei" w:hAnsi="Microsoft JhengHei" w:hint="eastAsia"/>
          <w:color w:val="FFFFFF" w:themeColor="background1"/>
          <w:sz w:val="4"/>
          <w:szCs w:val="4"/>
          <w:u w:val="single"/>
        </w:rPr>
        <w:t>1</w:t>
      </w:r>
    </w:p>
    <w:p w14:paraId="3D039CEE" w14:textId="77777777" w:rsidR="003F51F6" w:rsidRPr="0032014E" w:rsidRDefault="003F51F6" w:rsidP="0032014E">
      <w:pPr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"/>
          <w:szCs w:val="2"/>
        </w:rPr>
      </w:pPr>
    </w:p>
    <w:p w14:paraId="37EFD756" w14:textId="45FD8682" w:rsidR="006B66B9" w:rsidRDefault="006B66B9" w:rsidP="006B66B9">
      <w:pPr>
        <w:snapToGrid w:val="0"/>
        <w:jc w:val="both"/>
        <w:rPr>
          <w:rFonts w:ascii="Microsoft JhengHei" w:eastAsia="Microsoft JhengHei" w:hAnsi="Microsoft JhengHei"/>
          <w:color w:val="040606" w:themeColor="text2"/>
          <w:sz w:val="8"/>
          <w:szCs w:val="8"/>
        </w:rPr>
      </w:pPr>
    </w:p>
    <w:p w14:paraId="1A198D56" w14:textId="1F0FCAE2" w:rsidR="002956EA" w:rsidRPr="00C33F92" w:rsidRDefault="002956EA" w:rsidP="002956EA">
      <w:pPr>
        <w:pStyle w:val="a7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 w:cstheme="minorHAnsi"/>
          <w:sz w:val="28"/>
          <w:szCs w:val="28"/>
        </w:rPr>
      </w:pPr>
      <w:r w:rsidRPr="00C33F92">
        <w:rPr>
          <w:rFonts w:ascii="Microsoft JhengHei" w:eastAsia="Microsoft JhengHei" w:hAnsi="Microsoft JhengHei" w:cstheme="minorHAnsi" w:hint="eastAsia"/>
          <w:sz w:val="28"/>
          <w:szCs w:val="28"/>
        </w:rPr>
        <w:t>在</w:t>
      </w:r>
      <w:r w:rsidR="004D0C46" w:rsidRPr="00C33F92">
        <w:rPr>
          <w:rFonts w:ascii="Microsoft JhengHei" w:eastAsia="Microsoft JhengHei" w:hAnsi="Microsoft JhengHei" w:cstheme="minorHAnsi" w:hint="eastAsia"/>
          <w:sz w:val="28"/>
          <w:szCs w:val="28"/>
        </w:rPr>
        <w:t>兒教院</w:t>
      </w:r>
      <w:r w:rsidRPr="00C33F92">
        <w:rPr>
          <w:rFonts w:ascii="Microsoft JhengHei" w:eastAsia="Microsoft JhengHei" w:hAnsi="Microsoft JhengHei" w:cstheme="minorHAnsi" w:hint="eastAsia"/>
          <w:sz w:val="28"/>
          <w:szCs w:val="28"/>
        </w:rPr>
        <w:t>內的生活環境如何？</w:t>
      </w:r>
      <w:r w:rsidR="00450110" w:rsidRPr="00C33F92">
        <w:rPr>
          <w:rFonts w:ascii="Microsoft JhengHei" w:eastAsia="Microsoft JhengHei" w:hAnsi="Microsoft JhengHei" w:cstheme="minorHAnsi" w:hint="eastAsia"/>
          <w:sz w:val="28"/>
          <w:szCs w:val="28"/>
        </w:rPr>
        <w:t>在橫線上填寫答案，完成下表。</w:t>
      </w:r>
    </w:p>
    <w:p w14:paraId="7C31A95A" w14:textId="1BA596E4" w:rsidR="00C33F92" w:rsidRDefault="00332529" w:rsidP="00450110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  <w:r>
        <w:rPr>
          <w:rFonts w:ascii="Microsoft JhengHei" w:eastAsia="Microsoft JhengHei" w:hAnsi="Microsoft JhengHe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C87AE8B" wp14:editId="3A9A7807">
                <wp:simplePos x="0" y="0"/>
                <wp:positionH relativeFrom="margin">
                  <wp:posOffset>237490</wp:posOffset>
                </wp:positionH>
                <wp:positionV relativeFrom="paragraph">
                  <wp:posOffset>147965</wp:posOffset>
                </wp:positionV>
                <wp:extent cx="6257499" cy="1685499"/>
                <wp:effectExtent l="57150" t="57150" r="124460" b="124460"/>
                <wp:wrapNone/>
                <wp:docPr id="13" name="矩形: 圓角化對角角落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499" cy="1685499"/>
                        </a:xfrm>
                        <a:custGeom>
                          <a:avLst/>
                          <a:gdLst>
                            <a:gd name="connsiteX0" fmla="*/ 280922 w 6257499"/>
                            <a:gd name="connsiteY0" fmla="*/ 0 h 1685499"/>
                            <a:gd name="connsiteX1" fmla="*/ 938345 w 6257499"/>
                            <a:gd name="connsiteY1" fmla="*/ 0 h 1685499"/>
                            <a:gd name="connsiteX2" fmla="*/ 1655535 w 6257499"/>
                            <a:gd name="connsiteY2" fmla="*/ 0 h 1685499"/>
                            <a:gd name="connsiteX3" fmla="*/ 2253192 w 6257499"/>
                            <a:gd name="connsiteY3" fmla="*/ 0 h 1685499"/>
                            <a:gd name="connsiteX4" fmla="*/ 2910616 w 6257499"/>
                            <a:gd name="connsiteY4" fmla="*/ 0 h 1685499"/>
                            <a:gd name="connsiteX5" fmla="*/ 3568039 w 6257499"/>
                            <a:gd name="connsiteY5" fmla="*/ 0 h 1685499"/>
                            <a:gd name="connsiteX6" fmla="*/ 4105931 w 6257499"/>
                            <a:gd name="connsiteY6" fmla="*/ 0 h 1685499"/>
                            <a:gd name="connsiteX7" fmla="*/ 4763355 w 6257499"/>
                            <a:gd name="connsiteY7" fmla="*/ 0 h 1685499"/>
                            <a:gd name="connsiteX8" fmla="*/ 5361012 w 6257499"/>
                            <a:gd name="connsiteY8" fmla="*/ 0 h 1685499"/>
                            <a:gd name="connsiteX9" fmla="*/ 6257499 w 6257499"/>
                            <a:gd name="connsiteY9" fmla="*/ 0 h 1685499"/>
                            <a:gd name="connsiteX10" fmla="*/ 6257499 w 6257499"/>
                            <a:gd name="connsiteY10" fmla="*/ 0 h 1685499"/>
                            <a:gd name="connsiteX11" fmla="*/ 6257499 w 6257499"/>
                            <a:gd name="connsiteY11" fmla="*/ 482238 h 1685499"/>
                            <a:gd name="connsiteX12" fmla="*/ 6257499 w 6257499"/>
                            <a:gd name="connsiteY12" fmla="*/ 950430 h 1685499"/>
                            <a:gd name="connsiteX13" fmla="*/ 6257499 w 6257499"/>
                            <a:gd name="connsiteY13" fmla="*/ 1404577 h 1685499"/>
                            <a:gd name="connsiteX14" fmla="*/ 5976577 w 6257499"/>
                            <a:gd name="connsiteY14" fmla="*/ 1685499 h 1685499"/>
                            <a:gd name="connsiteX15" fmla="*/ 5378919 w 6257499"/>
                            <a:gd name="connsiteY15" fmla="*/ 1685499 h 1685499"/>
                            <a:gd name="connsiteX16" fmla="*/ 4781262 w 6257499"/>
                            <a:gd name="connsiteY16" fmla="*/ 1685499 h 1685499"/>
                            <a:gd name="connsiteX17" fmla="*/ 4303135 w 6257499"/>
                            <a:gd name="connsiteY17" fmla="*/ 1685499 h 1685499"/>
                            <a:gd name="connsiteX18" fmla="*/ 3705478 w 6257499"/>
                            <a:gd name="connsiteY18" fmla="*/ 1685499 h 1685499"/>
                            <a:gd name="connsiteX19" fmla="*/ 3227352 w 6257499"/>
                            <a:gd name="connsiteY19" fmla="*/ 1685499 h 1685499"/>
                            <a:gd name="connsiteX20" fmla="*/ 2510162 w 6257499"/>
                            <a:gd name="connsiteY20" fmla="*/ 1685499 h 1685499"/>
                            <a:gd name="connsiteX21" fmla="*/ 1912505 w 6257499"/>
                            <a:gd name="connsiteY21" fmla="*/ 1685499 h 1685499"/>
                            <a:gd name="connsiteX22" fmla="*/ 1195315 w 6257499"/>
                            <a:gd name="connsiteY22" fmla="*/ 1685499 h 1685499"/>
                            <a:gd name="connsiteX23" fmla="*/ 0 w 6257499"/>
                            <a:gd name="connsiteY23" fmla="*/ 1685499 h 1685499"/>
                            <a:gd name="connsiteX24" fmla="*/ 0 w 6257499"/>
                            <a:gd name="connsiteY24" fmla="*/ 1685499 h 1685499"/>
                            <a:gd name="connsiteX25" fmla="*/ 0 w 6257499"/>
                            <a:gd name="connsiteY25" fmla="*/ 1231352 h 1685499"/>
                            <a:gd name="connsiteX26" fmla="*/ 0 w 6257499"/>
                            <a:gd name="connsiteY26" fmla="*/ 763160 h 1685499"/>
                            <a:gd name="connsiteX27" fmla="*/ 0 w 6257499"/>
                            <a:gd name="connsiteY27" fmla="*/ 280922 h 1685499"/>
                            <a:gd name="connsiteX28" fmla="*/ 280922 w 6257499"/>
                            <a:gd name="connsiteY28" fmla="*/ 0 h 16854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257499" h="1685499" fill="none" extrusionOk="0">
                              <a:moveTo>
                                <a:pt x="280922" y="0"/>
                              </a:moveTo>
                              <a:cubicBezTo>
                                <a:pt x="587747" y="-46205"/>
                                <a:pt x="806083" y="73030"/>
                                <a:pt x="938345" y="0"/>
                              </a:cubicBezTo>
                              <a:cubicBezTo>
                                <a:pt x="1070607" y="-73030"/>
                                <a:pt x="1314909" y="50158"/>
                                <a:pt x="1655535" y="0"/>
                              </a:cubicBezTo>
                              <a:cubicBezTo>
                                <a:pt x="1996161" y="-50158"/>
                                <a:pt x="2111152" y="14744"/>
                                <a:pt x="2253192" y="0"/>
                              </a:cubicBezTo>
                              <a:cubicBezTo>
                                <a:pt x="2395232" y="-14744"/>
                                <a:pt x="2595712" y="38506"/>
                                <a:pt x="2910616" y="0"/>
                              </a:cubicBezTo>
                              <a:cubicBezTo>
                                <a:pt x="3225520" y="-38506"/>
                                <a:pt x="3406947" y="19751"/>
                                <a:pt x="3568039" y="0"/>
                              </a:cubicBezTo>
                              <a:cubicBezTo>
                                <a:pt x="3729131" y="-19751"/>
                                <a:pt x="3940680" y="30731"/>
                                <a:pt x="4105931" y="0"/>
                              </a:cubicBezTo>
                              <a:cubicBezTo>
                                <a:pt x="4271182" y="-30731"/>
                                <a:pt x="4481033" y="4525"/>
                                <a:pt x="4763355" y="0"/>
                              </a:cubicBezTo>
                              <a:cubicBezTo>
                                <a:pt x="5045677" y="-4525"/>
                                <a:pt x="5203594" y="64552"/>
                                <a:pt x="5361012" y="0"/>
                              </a:cubicBezTo>
                              <a:cubicBezTo>
                                <a:pt x="5518430" y="-64552"/>
                                <a:pt x="6041091" y="48653"/>
                                <a:pt x="6257499" y="0"/>
                              </a:cubicBezTo>
                              <a:lnTo>
                                <a:pt x="6257499" y="0"/>
                              </a:lnTo>
                              <a:cubicBezTo>
                                <a:pt x="6299387" y="100429"/>
                                <a:pt x="6205394" y="276280"/>
                                <a:pt x="6257499" y="482238"/>
                              </a:cubicBezTo>
                              <a:cubicBezTo>
                                <a:pt x="6309604" y="688196"/>
                                <a:pt x="6216391" y="841681"/>
                                <a:pt x="6257499" y="950430"/>
                              </a:cubicBezTo>
                              <a:cubicBezTo>
                                <a:pt x="6298607" y="1059179"/>
                                <a:pt x="6255204" y="1185584"/>
                                <a:pt x="6257499" y="1404577"/>
                              </a:cubicBezTo>
                              <a:cubicBezTo>
                                <a:pt x="6254799" y="1577508"/>
                                <a:pt x="6117863" y="1687442"/>
                                <a:pt x="5976577" y="1685499"/>
                              </a:cubicBezTo>
                              <a:cubicBezTo>
                                <a:pt x="5721073" y="1697274"/>
                                <a:pt x="5624872" y="1683205"/>
                                <a:pt x="5378919" y="1685499"/>
                              </a:cubicBezTo>
                              <a:cubicBezTo>
                                <a:pt x="5132966" y="1687793"/>
                                <a:pt x="4924565" y="1633943"/>
                                <a:pt x="4781262" y="1685499"/>
                              </a:cubicBezTo>
                              <a:cubicBezTo>
                                <a:pt x="4637959" y="1737055"/>
                                <a:pt x="4490466" y="1674651"/>
                                <a:pt x="4303135" y="1685499"/>
                              </a:cubicBezTo>
                              <a:cubicBezTo>
                                <a:pt x="4115804" y="1696347"/>
                                <a:pt x="3830221" y="1677891"/>
                                <a:pt x="3705478" y="1685499"/>
                              </a:cubicBezTo>
                              <a:cubicBezTo>
                                <a:pt x="3580735" y="1693107"/>
                                <a:pt x="3462076" y="1649014"/>
                                <a:pt x="3227352" y="1685499"/>
                              </a:cubicBezTo>
                              <a:cubicBezTo>
                                <a:pt x="2992628" y="1721984"/>
                                <a:pt x="2717740" y="1640428"/>
                                <a:pt x="2510162" y="1685499"/>
                              </a:cubicBezTo>
                              <a:cubicBezTo>
                                <a:pt x="2302584" y="1730570"/>
                                <a:pt x="2169097" y="1653042"/>
                                <a:pt x="1912505" y="1685499"/>
                              </a:cubicBezTo>
                              <a:cubicBezTo>
                                <a:pt x="1655913" y="1717956"/>
                                <a:pt x="1512524" y="1629613"/>
                                <a:pt x="1195315" y="1685499"/>
                              </a:cubicBezTo>
                              <a:cubicBezTo>
                                <a:pt x="878106" y="1741385"/>
                                <a:pt x="329113" y="1675560"/>
                                <a:pt x="0" y="1685499"/>
                              </a:cubicBezTo>
                              <a:lnTo>
                                <a:pt x="0" y="1685499"/>
                              </a:lnTo>
                              <a:cubicBezTo>
                                <a:pt x="-11952" y="1552829"/>
                                <a:pt x="15207" y="1439152"/>
                                <a:pt x="0" y="1231352"/>
                              </a:cubicBezTo>
                              <a:cubicBezTo>
                                <a:pt x="-15207" y="1023552"/>
                                <a:pt x="55359" y="888766"/>
                                <a:pt x="0" y="763160"/>
                              </a:cubicBezTo>
                              <a:cubicBezTo>
                                <a:pt x="-55359" y="637554"/>
                                <a:pt x="42229" y="467765"/>
                                <a:pt x="0" y="280922"/>
                              </a:cubicBezTo>
                              <a:cubicBezTo>
                                <a:pt x="-11734" y="116273"/>
                                <a:pt x="133949" y="126"/>
                                <a:pt x="280922" y="0"/>
                              </a:cubicBezTo>
                              <a:close/>
                            </a:path>
                            <a:path w="6257499" h="1685499" stroke="0" extrusionOk="0">
                              <a:moveTo>
                                <a:pt x="280922" y="0"/>
                              </a:moveTo>
                              <a:cubicBezTo>
                                <a:pt x="424378" y="-34684"/>
                                <a:pt x="604757" y="13578"/>
                                <a:pt x="699282" y="0"/>
                              </a:cubicBezTo>
                              <a:cubicBezTo>
                                <a:pt x="793807" y="-13578"/>
                                <a:pt x="997976" y="20698"/>
                                <a:pt x="1237174" y="0"/>
                              </a:cubicBezTo>
                              <a:cubicBezTo>
                                <a:pt x="1476372" y="-20698"/>
                                <a:pt x="1618312" y="19379"/>
                                <a:pt x="1715300" y="0"/>
                              </a:cubicBezTo>
                              <a:cubicBezTo>
                                <a:pt x="1812288" y="-19379"/>
                                <a:pt x="2075637" y="21160"/>
                                <a:pt x="2312958" y="0"/>
                              </a:cubicBezTo>
                              <a:cubicBezTo>
                                <a:pt x="2550279" y="-21160"/>
                                <a:pt x="2622920" y="26334"/>
                                <a:pt x="2910616" y="0"/>
                              </a:cubicBezTo>
                              <a:cubicBezTo>
                                <a:pt x="3198312" y="-26334"/>
                                <a:pt x="3300343" y="45189"/>
                                <a:pt x="3448508" y="0"/>
                              </a:cubicBezTo>
                              <a:cubicBezTo>
                                <a:pt x="3596673" y="-45189"/>
                                <a:pt x="3665979" y="4043"/>
                                <a:pt x="3866868" y="0"/>
                              </a:cubicBezTo>
                              <a:cubicBezTo>
                                <a:pt x="4067757" y="-4043"/>
                                <a:pt x="4382055" y="50219"/>
                                <a:pt x="4584057" y="0"/>
                              </a:cubicBezTo>
                              <a:cubicBezTo>
                                <a:pt x="4786059" y="-50219"/>
                                <a:pt x="4996379" y="56861"/>
                                <a:pt x="5241481" y="0"/>
                              </a:cubicBezTo>
                              <a:cubicBezTo>
                                <a:pt x="5486583" y="-56861"/>
                                <a:pt x="5596420" y="25558"/>
                                <a:pt x="5719607" y="0"/>
                              </a:cubicBezTo>
                              <a:cubicBezTo>
                                <a:pt x="5842794" y="-25558"/>
                                <a:pt x="6027475" y="32436"/>
                                <a:pt x="6257499" y="0"/>
                              </a:cubicBezTo>
                              <a:lnTo>
                                <a:pt x="6257499" y="0"/>
                              </a:lnTo>
                              <a:cubicBezTo>
                                <a:pt x="6294333" y="196185"/>
                                <a:pt x="6207867" y="282105"/>
                                <a:pt x="6257499" y="454147"/>
                              </a:cubicBezTo>
                              <a:cubicBezTo>
                                <a:pt x="6307131" y="626189"/>
                                <a:pt x="6249213" y="712572"/>
                                <a:pt x="6257499" y="922339"/>
                              </a:cubicBezTo>
                              <a:cubicBezTo>
                                <a:pt x="6265785" y="1132106"/>
                                <a:pt x="6208049" y="1176016"/>
                                <a:pt x="6257499" y="1404577"/>
                              </a:cubicBezTo>
                              <a:cubicBezTo>
                                <a:pt x="6271127" y="1598858"/>
                                <a:pt x="6151399" y="1664096"/>
                                <a:pt x="5976577" y="1685499"/>
                              </a:cubicBezTo>
                              <a:cubicBezTo>
                                <a:pt x="5803849" y="1699346"/>
                                <a:pt x="5662714" y="1679483"/>
                                <a:pt x="5498451" y="1685499"/>
                              </a:cubicBezTo>
                              <a:cubicBezTo>
                                <a:pt x="5334188" y="1691515"/>
                                <a:pt x="5099526" y="1624485"/>
                                <a:pt x="4960559" y="1685499"/>
                              </a:cubicBezTo>
                              <a:cubicBezTo>
                                <a:pt x="4821592" y="1746513"/>
                                <a:pt x="4726978" y="1642767"/>
                                <a:pt x="4542199" y="1685499"/>
                              </a:cubicBezTo>
                              <a:cubicBezTo>
                                <a:pt x="4357420" y="1728231"/>
                                <a:pt x="4162574" y="1667314"/>
                                <a:pt x="4004307" y="1685499"/>
                              </a:cubicBezTo>
                              <a:cubicBezTo>
                                <a:pt x="3846040" y="1703684"/>
                                <a:pt x="3636838" y="1632729"/>
                                <a:pt x="3346883" y="1685499"/>
                              </a:cubicBezTo>
                              <a:cubicBezTo>
                                <a:pt x="3056928" y="1738269"/>
                                <a:pt x="3009349" y="1626031"/>
                                <a:pt x="2689460" y="1685499"/>
                              </a:cubicBezTo>
                              <a:cubicBezTo>
                                <a:pt x="2369571" y="1744967"/>
                                <a:pt x="2189904" y="1627562"/>
                                <a:pt x="2032036" y="1685499"/>
                              </a:cubicBezTo>
                              <a:cubicBezTo>
                                <a:pt x="1874168" y="1743436"/>
                                <a:pt x="1691079" y="1675760"/>
                                <a:pt x="1434378" y="1685499"/>
                              </a:cubicBezTo>
                              <a:cubicBezTo>
                                <a:pt x="1177677" y="1695238"/>
                                <a:pt x="928674" y="1615010"/>
                                <a:pt x="776955" y="1685499"/>
                              </a:cubicBezTo>
                              <a:cubicBezTo>
                                <a:pt x="625236" y="1755988"/>
                                <a:pt x="331199" y="1675837"/>
                                <a:pt x="0" y="1685499"/>
                              </a:cubicBezTo>
                              <a:lnTo>
                                <a:pt x="0" y="1685499"/>
                              </a:lnTo>
                              <a:cubicBezTo>
                                <a:pt x="-35836" y="1576500"/>
                                <a:pt x="8273" y="1407960"/>
                                <a:pt x="0" y="1231352"/>
                              </a:cubicBezTo>
                              <a:cubicBezTo>
                                <a:pt x="-8273" y="1054744"/>
                                <a:pt x="2820" y="989783"/>
                                <a:pt x="0" y="805297"/>
                              </a:cubicBezTo>
                              <a:cubicBezTo>
                                <a:pt x="-2820" y="620811"/>
                                <a:pt x="10199" y="472248"/>
                                <a:pt x="0" y="280922"/>
                              </a:cubicBezTo>
                              <a:cubicBezTo>
                                <a:pt x="40592" y="124167"/>
                                <a:pt x="155402" y="19027"/>
                                <a:pt x="28092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939029957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F5DA4" w14:textId="4653FA4F" w:rsidR="00101E5C" w:rsidRPr="00101E5C" w:rsidRDefault="00101E5C" w:rsidP="00101E5C">
                            <w:pPr>
                              <w:pStyle w:val="a7"/>
                              <w:numPr>
                                <w:ilvl w:val="0"/>
                                <w:numId w:val="49"/>
                              </w:numPr>
                              <w:spacing w:before="120" w:line="360" w:lineRule="auto"/>
                              <w:ind w:left="357" w:hanging="357"/>
                              <w:jc w:val="both"/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吃飯時沒有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</w:t>
                            </w:r>
                            <w:r w:rsidR="001C4E28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40482063" w14:textId="6F086891" w:rsidR="00101E5C" w:rsidRPr="00101E5C" w:rsidRDefault="00101E5C" w:rsidP="00101E5C">
                            <w:pPr>
                              <w:pStyle w:val="a7"/>
                              <w:numPr>
                                <w:ilvl w:val="0"/>
                                <w:numId w:val="49"/>
                              </w:numPr>
                              <w:spacing w:line="360" w:lineRule="auto"/>
                              <w:ind w:left="357" w:hanging="357"/>
                              <w:jc w:val="both"/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上課時坐在</w:t>
                            </w:r>
                            <w:r w:rsidR="001C4E28" w:rsidRPr="00101E5C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4E28" w:rsidRPr="00101E5C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</w:t>
                            </w:r>
                            <w:r w:rsidR="001C4E28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</w:t>
                            </w:r>
                            <w:r w:rsidR="001C4E28" w:rsidRPr="00101E5C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上，有一塊板供學生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</w:t>
                            </w:r>
                            <w:r w:rsidR="001C4E28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A0F5E91" w14:textId="536C5057" w:rsidR="00101E5C" w:rsidRPr="00101E5C" w:rsidRDefault="00101E5C" w:rsidP="00101E5C">
                            <w:pPr>
                              <w:pStyle w:val="a7"/>
                              <w:numPr>
                                <w:ilvl w:val="0"/>
                                <w:numId w:val="49"/>
                              </w:numPr>
                              <w:spacing w:line="360" w:lineRule="auto"/>
                              <w:ind w:left="357" w:hanging="357"/>
                              <w:jc w:val="both"/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每一餐都是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</w:t>
                            </w:r>
                            <w:r w:rsidR="001C4E28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和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</w:t>
                            </w:r>
                            <w:r w:rsidR="001C4E28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01E5C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0094E6DB" w14:textId="77777777" w:rsidR="00101E5C" w:rsidRDefault="00101E5C" w:rsidP="00101E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7AE8B" id="矩形: 圓角化對角角落 13" o:spid="_x0000_s1027" style="position:absolute;left:0;text-align:left;margin-left:18.7pt;margin-top:11.65pt;width:492.7pt;height:132.7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57499,168549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" adj="-11796480,,5400" path="m280922,l6257499,r,l6257499,1404577v,155149,-125773,280922,-280922,280922l,1685499r,l,280922c,125773,125773,,280922,xe" fillcolor="white [3212]" strokecolor="#271a01 [484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280922,0;6257499,0;6257499,0;6257499,1404577;5976577,1685499;0,1685499;0,1685499;0,280922;280922,0" o:connectangles="0,0,0,0,0,0,0,0,0" textboxrect="0,0,6257499,1685499"/>
                <v:textbox>
                  <w:txbxContent>
                    <w:p w14:paraId="3ACF5DA4" w14:textId="4653FA4F" w:rsidR="00101E5C" w:rsidRPr="00101E5C" w:rsidRDefault="00101E5C" w:rsidP="00101E5C">
                      <w:pPr>
                        <w:pStyle w:val="a7"/>
                        <w:numPr>
                          <w:ilvl w:val="0"/>
                          <w:numId w:val="49"/>
                        </w:numPr>
                        <w:spacing w:before="120" w:line="360" w:lineRule="auto"/>
                        <w:ind w:left="357" w:hanging="357"/>
                        <w:jc w:val="both"/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101E5C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 xml:space="preserve">吃飯時沒有 </w:t>
                      </w:r>
                      <w:r w:rsidRPr="00101E5C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</w:t>
                      </w:r>
                      <w:r w:rsidR="001C4E28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</w:t>
                      </w:r>
                      <w:r w:rsidRPr="00101E5C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101E5C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40482063" w14:textId="6F086891" w:rsidR="00101E5C" w:rsidRPr="00101E5C" w:rsidRDefault="00101E5C" w:rsidP="00101E5C">
                      <w:pPr>
                        <w:pStyle w:val="a7"/>
                        <w:numPr>
                          <w:ilvl w:val="0"/>
                          <w:numId w:val="49"/>
                        </w:numPr>
                        <w:spacing w:line="360" w:lineRule="auto"/>
                        <w:ind w:left="357" w:hanging="357"/>
                        <w:jc w:val="both"/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101E5C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>上課時坐在</w:t>
                      </w:r>
                      <w:r w:rsidR="001C4E28" w:rsidRPr="00101E5C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1C4E28" w:rsidRPr="00101E5C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</w:t>
                      </w:r>
                      <w:r w:rsidR="001C4E28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</w:t>
                      </w:r>
                      <w:r w:rsidR="001C4E28" w:rsidRPr="00101E5C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101E5C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 xml:space="preserve">上，有一塊板供學生 </w:t>
                      </w:r>
                      <w:r w:rsidRPr="00101E5C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</w:t>
                      </w:r>
                      <w:r w:rsidR="001C4E28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</w:t>
                      </w:r>
                      <w:r w:rsidRPr="00101E5C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101E5C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2A0F5E91" w14:textId="536C5057" w:rsidR="00101E5C" w:rsidRPr="00101E5C" w:rsidRDefault="00101E5C" w:rsidP="00101E5C">
                      <w:pPr>
                        <w:pStyle w:val="a7"/>
                        <w:numPr>
                          <w:ilvl w:val="0"/>
                          <w:numId w:val="49"/>
                        </w:numPr>
                        <w:spacing w:line="360" w:lineRule="auto"/>
                        <w:ind w:left="357" w:hanging="357"/>
                        <w:jc w:val="both"/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101E5C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 xml:space="preserve">每一餐都是 </w:t>
                      </w:r>
                      <w:r w:rsidRPr="00101E5C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</w:t>
                      </w:r>
                      <w:r w:rsidR="001C4E28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 w:rsidRPr="00101E5C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  <w:t xml:space="preserve">  </w:t>
                      </w:r>
                      <w:r w:rsidRPr="00101E5C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>和</w:t>
                      </w:r>
                      <w:r w:rsidRPr="00101E5C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101E5C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101E5C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</w:t>
                      </w:r>
                      <w:r w:rsidR="001C4E28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</w:t>
                      </w:r>
                      <w:r w:rsidRPr="00101E5C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</w:t>
                      </w:r>
                      <w:r w:rsidRPr="00101E5C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101E5C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0094E6DB" w14:textId="77777777" w:rsidR="00101E5C" w:rsidRDefault="00101E5C" w:rsidP="00101E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F6A8F6" w14:textId="462B3714" w:rsidR="00C33F92" w:rsidRDefault="00C33F92" w:rsidP="00450110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</w:p>
    <w:p w14:paraId="6D5E5701" w14:textId="6CBDBF5A" w:rsidR="00332529" w:rsidRDefault="00332529" w:rsidP="00450110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</w:p>
    <w:p w14:paraId="4F1A3D99" w14:textId="241AB4F9" w:rsidR="00332529" w:rsidRDefault="00332529" w:rsidP="00450110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</w:p>
    <w:p w14:paraId="43DED5B1" w14:textId="727D0ECA" w:rsidR="00332529" w:rsidRDefault="002527DF" w:rsidP="00450110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1659276" behindDoc="0" locked="0" layoutInCell="1" allowOverlap="1" wp14:anchorId="30570E53" wp14:editId="42AD4C60">
            <wp:simplePos x="0" y="0"/>
            <wp:positionH relativeFrom="margin">
              <wp:posOffset>5566987</wp:posOffset>
            </wp:positionH>
            <wp:positionV relativeFrom="paragraph">
              <wp:posOffset>224982</wp:posOffset>
            </wp:positionV>
            <wp:extent cx="996287" cy="678340"/>
            <wp:effectExtent l="0" t="0" r="0" b="7620"/>
            <wp:wrapNone/>
            <wp:docPr id="14" name="圖片 14" descr="一張含有 服裝, 人員, 男孩, 卡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服裝, 人員, 男孩, 卡通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64272" b="86851" l="33740" r="65362">
                                  <a14:foregroundMark x1="59397" y1="75882" x2="64913" y2="81013"/>
                                  <a14:foregroundMark x1="64913" y1="81013" x2="55099" y2="86851"/>
                                  <a14:foregroundMark x1="55099" y1="86851" x2="59012" y2="76908"/>
                                  <a14:foregroundMark x1="65042" y1="83900" x2="55933" y2="86337"/>
                                  <a14:foregroundMark x1="55933" y1="86337" x2="56126" y2="76716"/>
                                  <a14:foregroundMark x1="56126" y1="76716" x2="65362" y2="82360"/>
                                  <a14:foregroundMark x1="65362" y1="82360" x2="65234" y2="84606"/>
                                  <a14:foregroundMark x1="53624" y1="82809" x2="52662" y2="821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7" t="61743" r="32683" b="12862"/>
                    <a:stretch/>
                  </pic:blipFill>
                  <pic:spPr bwMode="auto">
                    <a:xfrm>
                      <a:off x="0" y="0"/>
                      <a:ext cx="999301" cy="68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FB636" w14:textId="5434DCE7" w:rsidR="00332529" w:rsidRDefault="00332529" w:rsidP="00450110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</w:p>
    <w:p w14:paraId="00AF2D74" w14:textId="6435D6EF" w:rsidR="00332529" w:rsidRDefault="00332529" w:rsidP="00450110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</w:p>
    <w:p w14:paraId="39B95E1E" w14:textId="0F529429" w:rsidR="002956EA" w:rsidRPr="002956EA" w:rsidRDefault="002956EA" w:rsidP="002956EA">
      <w:pPr>
        <w:snapToGrid w:val="0"/>
        <w:jc w:val="both"/>
        <w:rPr>
          <w:rFonts w:ascii="Microsoft JhengHei" w:eastAsia="Microsoft JhengHei" w:hAnsi="Microsoft JhengHei"/>
          <w:color w:val="040606" w:themeColor="text2"/>
          <w:sz w:val="8"/>
          <w:szCs w:val="8"/>
        </w:rPr>
      </w:pPr>
    </w:p>
    <w:p w14:paraId="0724DF94" w14:textId="0D57D56C" w:rsidR="006B66B9" w:rsidRDefault="006B66B9" w:rsidP="006B66B9">
      <w:pPr>
        <w:pStyle w:val="a7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在直屬大隊內，黃光漢負責表演甚麼</w:t>
      </w:r>
      <w:r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在代表答案的空格內填色。</w:t>
      </w:r>
    </w:p>
    <w:p w14:paraId="2CA1E25F" w14:textId="14B615A2" w:rsidR="006B66B9" w:rsidRPr="00C65FA1" w:rsidRDefault="00101E5C" w:rsidP="006B66B9">
      <w:pPr>
        <w:pStyle w:val="a7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12"/>
          <w:szCs w:val="12"/>
        </w:rPr>
      </w:pPr>
      <w:r>
        <w:rPr>
          <w:rFonts w:ascii="Microsoft JhengHei" w:eastAsia="Microsoft JhengHei" w:hAnsi="Microsoft JhengHei"/>
          <w:noProof/>
          <w:color w:val="040606" w:themeColor="text2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4BC7E4E" wp14:editId="0B9B8672">
                <wp:simplePos x="0" y="0"/>
                <wp:positionH relativeFrom="column">
                  <wp:posOffset>174985</wp:posOffset>
                </wp:positionH>
                <wp:positionV relativeFrom="paragraph">
                  <wp:posOffset>133985</wp:posOffset>
                </wp:positionV>
                <wp:extent cx="1209675" cy="552450"/>
                <wp:effectExtent l="38100" t="38100" r="123825" b="133350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52450"/>
                        </a:xfrm>
                        <a:custGeom>
                          <a:avLst/>
                          <a:gdLst>
                            <a:gd name="connsiteX0" fmla="*/ 0 w 1209675"/>
                            <a:gd name="connsiteY0" fmla="*/ 92077 h 552450"/>
                            <a:gd name="connsiteX1" fmla="*/ 92077 w 1209675"/>
                            <a:gd name="connsiteY1" fmla="*/ 0 h 552450"/>
                            <a:gd name="connsiteX2" fmla="*/ 1117598 w 1209675"/>
                            <a:gd name="connsiteY2" fmla="*/ 0 h 552450"/>
                            <a:gd name="connsiteX3" fmla="*/ 1209675 w 1209675"/>
                            <a:gd name="connsiteY3" fmla="*/ 92077 h 552450"/>
                            <a:gd name="connsiteX4" fmla="*/ 1209675 w 1209675"/>
                            <a:gd name="connsiteY4" fmla="*/ 460373 h 552450"/>
                            <a:gd name="connsiteX5" fmla="*/ 1117598 w 1209675"/>
                            <a:gd name="connsiteY5" fmla="*/ 552450 h 552450"/>
                            <a:gd name="connsiteX6" fmla="*/ 92077 w 1209675"/>
                            <a:gd name="connsiteY6" fmla="*/ 552450 h 552450"/>
                            <a:gd name="connsiteX7" fmla="*/ 0 w 1209675"/>
                            <a:gd name="connsiteY7" fmla="*/ 460373 h 552450"/>
                            <a:gd name="connsiteX8" fmla="*/ 0 w 1209675"/>
                            <a:gd name="connsiteY8" fmla="*/ 92077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09675" h="552450" fill="none" extrusionOk="0">
                              <a:moveTo>
                                <a:pt x="0" y="92077"/>
                              </a:moveTo>
                              <a:cubicBezTo>
                                <a:pt x="92" y="43702"/>
                                <a:pt x="42456" y="2067"/>
                                <a:pt x="92077" y="0"/>
                              </a:cubicBezTo>
                              <a:cubicBezTo>
                                <a:pt x="241284" y="33432"/>
                                <a:pt x="939283" y="75513"/>
                                <a:pt x="1117598" y="0"/>
                              </a:cubicBezTo>
                              <a:cubicBezTo>
                                <a:pt x="1168352" y="-683"/>
                                <a:pt x="1201338" y="38702"/>
                                <a:pt x="1209675" y="92077"/>
                              </a:cubicBezTo>
                              <a:cubicBezTo>
                                <a:pt x="1205727" y="225529"/>
                                <a:pt x="1215056" y="381874"/>
                                <a:pt x="1209675" y="460373"/>
                              </a:cubicBezTo>
                              <a:cubicBezTo>
                                <a:pt x="1211613" y="501390"/>
                                <a:pt x="1167521" y="551407"/>
                                <a:pt x="1117598" y="552450"/>
                              </a:cubicBezTo>
                              <a:cubicBezTo>
                                <a:pt x="810230" y="538245"/>
                                <a:pt x="375168" y="627813"/>
                                <a:pt x="92077" y="552450"/>
                              </a:cubicBezTo>
                              <a:cubicBezTo>
                                <a:pt x="43572" y="552185"/>
                                <a:pt x="-4634" y="512142"/>
                                <a:pt x="0" y="460373"/>
                              </a:cubicBezTo>
                              <a:cubicBezTo>
                                <a:pt x="20024" y="402880"/>
                                <a:pt x="-15" y="209454"/>
                                <a:pt x="0" y="92077"/>
                              </a:cubicBezTo>
                              <a:close/>
                            </a:path>
                            <a:path w="1209675" h="552450" stroke="0" extrusionOk="0">
                              <a:moveTo>
                                <a:pt x="0" y="92077"/>
                              </a:moveTo>
                              <a:cubicBezTo>
                                <a:pt x="5469" y="42715"/>
                                <a:pt x="43007" y="3715"/>
                                <a:pt x="92077" y="0"/>
                              </a:cubicBezTo>
                              <a:cubicBezTo>
                                <a:pt x="238126" y="-42673"/>
                                <a:pt x="824163" y="-17107"/>
                                <a:pt x="1117598" y="0"/>
                              </a:cubicBezTo>
                              <a:cubicBezTo>
                                <a:pt x="1166988" y="-1115"/>
                                <a:pt x="1210552" y="39456"/>
                                <a:pt x="1209675" y="92077"/>
                              </a:cubicBezTo>
                              <a:cubicBezTo>
                                <a:pt x="1202461" y="132444"/>
                                <a:pt x="1190989" y="365847"/>
                                <a:pt x="1209675" y="460373"/>
                              </a:cubicBezTo>
                              <a:cubicBezTo>
                                <a:pt x="1209091" y="511438"/>
                                <a:pt x="1166759" y="552173"/>
                                <a:pt x="1117598" y="552450"/>
                              </a:cubicBezTo>
                              <a:cubicBezTo>
                                <a:pt x="924833" y="467319"/>
                                <a:pt x="203498" y="576112"/>
                                <a:pt x="92077" y="552450"/>
                              </a:cubicBezTo>
                              <a:cubicBezTo>
                                <a:pt x="36493" y="551494"/>
                                <a:pt x="-9244" y="507038"/>
                                <a:pt x="0" y="460373"/>
                              </a:cubicBezTo>
                              <a:cubicBezTo>
                                <a:pt x="24986" y="284889"/>
                                <a:pt x="20375" y="202052"/>
                                <a:pt x="0" y="920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842CF" w14:textId="2F4F0E85" w:rsidR="006B66B9" w:rsidRPr="001A1410" w:rsidRDefault="001A1410" w:rsidP="006B66B9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1A1410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粵劇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BC7E4E" id="矩形: 圓角 7" o:spid="_x0000_s1028" style="position:absolute;left:0;text-align:left;margin-left:13.8pt;margin-top:10.55pt;width:95.25pt;height:43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" fillcolor="white [3212]" strokecolor="#0070c0" strokeweight="1pt">
                <v:stroke joinstyle="miter"/>
                <v:shadow on="t" color="black" opacity="26214f" origin="-.5,-.5" offset=".74836mm,.74836mm"/>
                <v:textbox>
                  <w:txbxContent>
                    <w:p w14:paraId="244842CF" w14:textId="2F4F0E85" w:rsidR="006B66B9" w:rsidRPr="001A1410" w:rsidRDefault="001A1410" w:rsidP="006B66B9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 w:rsidRPr="001A1410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粵劇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76136D" w14:textId="15012F14" w:rsidR="006B66B9" w:rsidRPr="002C2ABA" w:rsidRDefault="002527DF" w:rsidP="006B66B9">
      <w:pPr>
        <w:pStyle w:val="a7"/>
        <w:spacing w:before="120" w:after="120" w:line="360" w:lineRule="auto"/>
        <w:ind w:left="714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4A50E58" wp14:editId="23621460">
                <wp:simplePos x="0" y="0"/>
                <wp:positionH relativeFrom="column">
                  <wp:posOffset>4421211</wp:posOffset>
                </wp:positionH>
                <wp:positionV relativeFrom="paragraph">
                  <wp:posOffset>10160</wp:posOffset>
                </wp:positionV>
                <wp:extent cx="1209675" cy="552450"/>
                <wp:effectExtent l="38100" t="38100" r="123825" b="133350"/>
                <wp:wrapNone/>
                <wp:docPr id="10" name="矩形: 圓角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52450"/>
                        </a:xfrm>
                        <a:custGeom>
                          <a:avLst/>
                          <a:gdLst>
                            <a:gd name="connsiteX0" fmla="*/ 0 w 1209675"/>
                            <a:gd name="connsiteY0" fmla="*/ 92077 h 552450"/>
                            <a:gd name="connsiteX1" fmla="*/ 92077 w 1209675"/>
                            <a:gd name="connsiteY1" fmla="*/ 0 h 552450"/>
                            <a:gd name="connsiteX2" fmla="*/ 1117598 w 1209675"/>
                            <a:gd name="connsiteY2" fmla="*/ 0 h 552450"/>
                            <a:gd name="connsiteX3" fmla="*/ 1209675 w 1209675"/>
                            <a:gd name="connsiteY3" fmla="*/ 92077 h 552450"/>
                            <a:gd name="connsiteX4" fmla="*/ 1209675 w 1209675"/>
                            <a:gd name="connsiteY4" fmla="*/ 460373 h 552450"/>
                            <a:gd name="connsiteX5" fmla="*/ 1117598 w 1209675"/>
                            <a:gd name="connsiteY5" fmla="*/ 552450 h 552450"/>
                            <a:gd name="connsiteX6" fmla="*/ 92077 w 1209675"/>
                            <a:gd name="connsiteY6" fmla="*/ 552450 h 552450"/>
                            <a:gd name="connsiteX7" fmla="*/ 0 w 1209675"/>
                            <a:gd name="connsiteY7" fmla="*/ 460373 h 552450"/>
                            <a:gd name="connsiteX8" fmla="*/ 0 w 1209675"/>
                            <a:gd name="connsiteY8" fmla="*/ 92077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09675" h="552450" fill="none" extrusionOk="0">
                              <a:moveTo>
                                <a:pt x="0" y="92077"/>
                              </a:moveTo>
                              <a:cubicBezTo>
                                <a:pt x="92" y="43702"/>
                                <a:pt x="42456" y="2067"/>
                                <a:pt x="92077" y="0"/>
                              </a:cubicBezTo>
                              <a:cubicBezTo>
                                <a:pt x="241284" y="33432"/>
                                <a:pt x="939283" y="75513"/>
                                <a:pt x="1117598" y="0"/>
                              </a:cubicBezTo>
                              <a:cubicBezTo>
                                <a:pt x="1168352" y="-683"/>
                                <a:pt x="1201338" y="38702"/>
                                <a:pt x="1209675" y="92077"/>
                              </a:cubicBezTo>
                              <a:cubicBezTo>
                                <a:pt x="1205727" y="225529"/>
                                <a:pt x="1215056" y="381874"/>
                                <a:pt x="1209675" y="460373"/>
                              </a:cubicBezTo>
                              <a:cubicBezTo>
                                <a:pt x="1211613" y="501390"/>
                                <a:pt x="1167521" y="551407"/>
                                <a:pt x="1117598" y="552450"/>
                              </a:cubicBezTo>
                              <a:cubicBezTo>
                                <a:pt x="810230" y="538245"/>
                                <a:pt x="375168" y="627813"/>
                                <a:pt x="92077" y="552450"/>
                              </a:cubicBezTo>
                              <a:cubicBezTo>
                                <a:pt x="43572" y="552185"/>
                                <a:pt x="-4634" y="512142"/>
                                <a:pt x="0" y="460373"/>
                              </a:cubicBezTo>
                              <a:cubicBezTo>
                                <a:pt x="20024" y="402880"/>
                                <a:pt x="-15" y="209454"/>
                                <a:pt x="0" y="92077"/>
                              </a:cubicBezTo>
                              <a:close/>
                            </a:path>
                            <a:path w="1209675" h="552450" stroke="0" extrusionOk="0">
                              <a:moveTo>
                                <a:pt x="0" y="92077"/>
                              </a:moveTo>
                              <a:cubicBezTo>
                                <a:pt x="5469" y="42715"/>
                                <a:pt x="43007" y="3715"/>
                                <a:pt x="92077" y="0"/>
                              </a:cubicBezTo>
                              <a:cubicBezTo>
                                <a:pt x="238126" y="-42673"/>
                                <a:pt x="824163" y="-17107"/>
                                <a:pt x="1117598" y="0"/>
                              </a:cubicBezTo>
                              <a:cubicBezTo>
                                <a:pt x="1166988" y="-1115"/>
                                <a:pt x="1210552" y="39456"/>
                                <a:pt x="1209675" y="92077"/>
                              </a:cubicBezTo>
                              <a:cubicBezTo>
                                <a:pt x="1202461" y="132444"/>
                                <a:pt x="1190989" y="365847"/>
                                <a:pt x="1209675" y="460373"/>
                              </a:cubicBezTo>
                              <a:cubicBezTo>
                                <a:pt x="1209091" y="511438"/>
                                <a:pt x="1166759" y="552173"/>
                                <a:pt x="1117598" y="552450"/>
                              </a:cubicBezTo>
                              <a:cubicBezTo>
                                <a:pt x="924833" y="467319"/>
                                <a:pt x="203498" y="576112"/>
                                <a:pt x="92077" y="552450"/>
                              </a:cubicBezTo>
                              <a:cubicBezTo>
                                <a:pt x="36493" y="551494"/>
                                <a:pt x="-9244" y="507038"/>
                                <a:pt x="0" y="460373"/>
                              </a:cubicBezTo>
                              <a:cubicBezTo>
                                <a:pt x="24986" y="284889"/>
                                <a:pt x="20375" y="202052"/>
                                <a:pt x="0" y="920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9BE17" w14:textId="67E91B9E" w:rsidR="001A1410" w:rsidRPr="001A1410" w:rsidRDefault="001A1410" w:rsidP="001A1410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魔術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A50E58" id="矩形: 圓角 10" o:spid="_x0000_s1029" style="position:absolute;left:0;text-align:left;margin-left:348.15pt;margin-top:.8pt;width:95.25pt;height:43.5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" fillcolor="white [3212]" strokecolor="#0070c0" strokeweight="1pt">
                <v:stroke joinstyle="miter"/>
                <v:shadow on="t" color="black" opacity="26214f" origin="-.5,-.5" offset=".74836mm,.74836mm"/>
                <v:textbox>
                  <w:txbxContent>
                    <w:p w14:paraId="2B09BE17" w14:textId="67E91B9E" w:rsidR="001A1410" w:rsidRPr="001A1410" w:rsidRDefault="001A1410" w:rsidP="001A1410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魔術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BE2617B" wp14:editId="0C5B0C7F">
                <wp:simplePos x="0" y="0"/>
                <wp:positionH relativeFrom="column">
                  <wp:posOffset>2993115</wp:posOffset>
                </wp:positionH>
                <wp:positionV relativeFrom="paragraph">
                  <wp:posOffset>10160</wp:posOffset>
                </wp:positionV>
                <wp:extent cx="1209675" cy="552450"/>
                <wp:effectExtent l="38100" t="38100" r="123825" b="13335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52450"/>
                        </a:xfrm>
                        <a:custGeom>
                          <a:avLst/>
                          <a:gdLst>
                            <a:gd name="connsiteX0" fmla="*/ 0 w 1209675"/>
                            <a:gd name="connsiteY0" fmla="*/ 92077 h 552450"/>
                            <a:gd name="connsiteX1" fmla="*/ 92077 w 1209675"/>
                            <a:gd name="connsiteY1" fmla="*/ 0 h 552450"/>
                            <a:gd name="connsiteX2" fmla="*/ 1117598 w 1209675"/>
                            <a:gd name="connsiteY2" fmla="*/ 0 h 552450"/>
                            <a:gd name="connsiteX3" fmla="*/ 1209675 w 1209675"/>
                            <a:gd name="connsiteY3" fmla="*/ 92077 h 552450"/>
                            <a:gd name="connsiteX4" fmla="*/ 1209675 w 1209675"/>
                            <a:gd name="connsiteY4" fmla="*/ 460373 h 552450"/>
                            <a:gd name="connsiteX5" fmla="*/ 1117598 w 1209675"/>
                            <a:gd name="connsiteY5" fmla="*/ 552450 h 552450"/>
                            <a:gd name="connsiteX6" fmla="*/ 92077 w 1209675"/>
                            <a:gd name="connsiteY6" fmla="*/ 552450 h 552450"/>
                            <a:gd name="connsiteX7" fmla="*/ 0 w 1209675"/>
                            <a:gd name="connsiteY7" fmla="*/ 460373 h 552450"/>
                            <a:gd name="connsiteX8" fmla="*/ 0 w 1209675"/>
                            <a:gd name="connsiteY8" fmla="*/ 92077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09675" h="552450" fill="none" extrusionOk="0">
                              <a:moveTo>
                                <a:pt x="0" y="92077"/>
                              </a:moveTo>
                              <a:cubicBezTo>
                                <a:pt x="92" y="43702"/>
                                <a:pt x="42456" y="2067"/>
                                <a:pt x="92077" y="0"/>
                              </a:cubicBezTo>
                              <a:cubicBezTo>
                                <a:pt x="241284" y="33432"/>
                                <a:pt x="939283" y="75513"/>
                                <a:pt x="1117598" y="0"/>
                              </a:cubicBezTo>
                              <a:cubicBezTo>
                                <a:pt x="1168352" y="-683"/>
                                <a:pt x="1201338" y="38702"/>
                                <a:pt x="1209675" y="92077"/>
                              </a:cubicBezTo>
                              <a:cubicBezTo>
                                <a:pt x="1205727" y="225529"/>
                                <a:pt x="1215056" y="381874"/>
                                <a:pt x="1209675" y="460373"/>
                              </a:cubicBezTo>
                              <a:cubicBezTo>
                                <a:pt x="1211613" y="501390"/>
                                <a:pt x="1167521" y="551407"/>
                                <a:pt x="1117598" y="552450"/>
                              </a:cubicBezTo>
                              <a:cubicBezTo>
                                <a:pt x="810230" y="538245"/>
                                <a:pt x="375168" y="627813"/>
                                <a:pt x="92077" y="552450"/>
                              </a:cubicBezTo>
                              <a:cubicBezTo>
                                <a:pt x="43572" y="552185"/>
                                <a:pt x="-4634" y="512142"/>
                                <a:pt x="0" y="460373"/>
                              </a:cubicBezTo>
                              <a:cubicBezTo>
                                <a:pt x="20024" y="402880"/>
                                <a:pt x="-15" y="209454"/>
                                <a:pt x="0" y="92077"/>
                              </a:cubicBezTo>
                              <a:close/>
                            </a:path>
                            <a:path w="1209675" h="552450" stroke="0" extrusionOk="0">
                              <a:moveTo>
                                <a:pt x="0" y="92077"/>
                              </a:moveTo>
                              <a:cubicBezTo>
                                <a:pt x="5469" y="42715"/>
                                <a:pt x="43007" y="3715"/>
                                <a:pt x="92077" y="0"/>
                              </a:cubicBezTo>
                              <a:cubicBezTo>
                                <a:pt x="238126" y="-42673"/>
                                <a:pt x="824163" y="-17107"/>
                                <a:pt x="1117598" y="0"/>
                              </a:cubicBezTo>
                              <a:cubicBezTo>
                                <a:pt x="1166988" y="-1115"/>
                                <a:pt x="1210552" y="39456"/>
                                <a:pt x="1209675" y="92077"/>
                              </a:cubicBezTo>
                              <a:cubicBezTo>
                                <a:pt x="1202461" y="132444"/>
                                <a:pt x="1190989" y="365847"/>
                                <a:pt x="1209675" y="460373"/>
                              </a:cubicBezTo>
                              <a:cubicBezTo>
                                <a:pt x="1209091" y="511438"/>
                                <a:pt x="1166759" y="552173"/>
                                <a:pt x="1117598" y="552450"/>
                              </a:cubicBezTo>
                              <a:cubicBezTo>
                                <a:pt x="924833" y="467319"/>
                                <a:pt x="203498" y="576112"/>
                                <a:pt x="92077" y="552450"/>
                              </a:cubicBezTo>
                              <a:cubicBezTo>
                                <a:pt x="36493" y="551494"/>
                                <a:pt x="-9244" y="507038"/>
                                <a:pt x="0" y="460373"/>
                              </a:cubicBezTo>
                              <a:cubicBezTo>
                                <a:pt x="24986" y="284889"/>
                                <a:pt x="20375" y="202052"/>
                                <a:pt x="0" y="920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CEB81" w14:textId="5A5D7490" w:rsidR="001A1410" w:rsidRPr="001A1410" w:rsidRDefault="001A1410" w:rsidP="001A1410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話劇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E2617B" id="矩形: 圓角 9" o:spid="_x0000_s1030" style="position:absolute;left:0;text-align:left;margin-left:235.7pt;margin-top:.8pt;width:95.25pt;height:43.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" fillcolor="white [3212]" strokecolor="#0070c0" strokeweight="1pt">
                <v:stroke joinstyle="miter"/>
                <v:shadow on="t" color="black" opacity="26214f" origin="-.5,-.5" offset=".74836mm,.74836mm"/>
                <v:textbox>
                  <w:txbxContent>
                    <w:p w14:paraId="7F1CEB81" w14:textId="5A5D7490" w:rsidR="001A1410" w:rsidRPr="001A1410" w:rsidRDefault="001A1410" w:rsidP="001A1410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話劇</w:t>
                      </w:r>
                    </w:p>
                  </w:txbxContent>
                </v:textbox>
              </v:roundrect>
            </w:pict>
          </mc:Fallback>
        </mc:AlternateContent>
      </w:r>
      <w:r w:rsidR="00101E5C">
        <w:rPr>
          <w:rFonts w:ascii="Microsoft JhengHei" w:eastAsia="Microsoft JhengHei" w:hAnsi="Microsoft JhengHei"/>
          <w:noProof/>
          <w:color w:val="040606" w:themeColor="text2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06804CF" wp14:editId="257428D1">
                <wp:simplePos x="0" y="0"/>
                <wp:positionH relativeFrom="column">
                  <wp:posOffset>1537999</wp:posOffset>
                </wp:positionH>
                <wp:positionV relativeFrom="paragraph">
                  <wp:posOffset>5876</wp:posOffset>
                </wp:positionV>
                <wp:extent cx="1209675" cy="552450"/>
                <wp:effectExtent l="38100" t="38100" r="123825" b="133350"/>
                <wp:wrapNone/>
                <wp:docPr id="8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52450"/>
                        </a:xfrm>
                        <a:custGeom>
                          <a:avLst/>
                          <a:gdLst>
                            <a:gd name="connsiteX0" fmla="*/ 0 w 1209675"/>
                            <a:gd name="connsiteY0" fmla="*/ 92077 h 552450"/>
                            <a:gd name="connsiteX1" fmla="*/ 92077 w 1209675"/>
                            <a:gd name="connsiteY1" fmla="*/ 0 h 552450"/>
                            <a:gd name="connsiteX2" fmla="*/ 1117598 w 1209675"/>
                            <a:gd name="connsiteY2" fmla="*/ 0 h 552450"/>
                            <a:gd name="connsiteX3" fmla="*/ 1209675 w 1209675"/>
                            <a:gd name="connsiteY3" fmla="*/ 92077 h 552450"/>
                            <a:gd name="connsiteX4" fmla="*/ 1209675 w 1209675"/>
                            <a:gd name="connsiteY4" fmla="*/ 460373 h 552450"/>
                            <a:gd name="connsiteX5" fmla="*/ 1117598 w 1209675"/>
                            <a:gd name="connsiteY5" fmla="*/ 552450 h 552450"/>
                            <a:gd name="connsiteX6" fmla="*/ 92077 w 1209675"/>
                            <a:gd name="connsiteY6" fmla="*/ 552450 h 552450"/>
                            <a:gd name="connsiteX7" fmla="*/ 0 w 1209675"/>
                            <a:gd name="connsiteY7" fmla="*/ 460373 h 552450"/>
                            <a:gd name="connsiteX8" fmla="*/ 0 w 1209675"/>
                            <a:gd name="connsiteY8" fmla="*/ 92077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09675" h="552450" fill="none" extrusionOk="0">
                              <a:moveTo>
                                <a:pt x="0" y="92077"/>
                              </a:moveTo>
                              <a:cubicBezTo>
                                <a:pt x="92" y="43702"/>
                                <a:pt x="42456" y="2067"/>
                                <a:pt x="92077" y="0"/>
                              </a:cubicBezTo>
                              <a:cubicBezTo>
                                <a:pt x="241284" y="33432"/>
                                <a:pt x="939283" y="75513"/>
                                <a:pt x="1117598" y="0"/>
                              </a:cubicBezTo>
                              <a:cubicBezTo>
                                <a:pt x="1168352" y="-683"/>
                                <a:pt x="1201338" y="38702"/>
                                <a:pt x="1209675" y="92077"/>
                              </a:cubicBezTo>
                              <a:cubicBezTo>
                                <a:pt x="1205727" y="225529"/>
                                <a:pt x="1215056" y="381874"/>
                                <a:pt x="1209675" y="460373"/>
                              </a:cubicBezTo>
                              <a:cubicBezTo>
                                <a:pt x="1211613" y="501390"/>
                                <a:pt x="1167521" y="551407"/>
                                <a:pt x="1117598" y="552450"/>
                              </a:cubicBezTo>
                              <a:cubicBezTo>
                                <a:pt x="810230" y="538245"/>
                                <a:pt x="375168" y="627813"/>
                                <a:pt x="92077" y="552450"/>
                              </a:cubicBezTo>
                              <a:cubicBezTo>
                                <a:pt x="43572" y="552185"/>
                                <a:pt x="-4634" y="512142"/>
                                <a:pt x="0" y="460373"/>
                              </a:cubicBezTo>
                              <a:cubicBezTo>
                                <a:pt x="20024" y="402880"/>
                                <a:pt x="-15" y="209454"/>
                                <a:pt x="0" y="92077"/>
                              </a:cubicBezTo>
                              <a:close/>
                            </a:path>
                            <a:path w="1209675" h="552450" stroke="0" extrusionOk="0">
                              <a:moveTo>
                                <a:pt x="0" y="92077"/>
                              </a:moveTo>
                              <a:cubicBezTo>
                                <a:pt x="5469" y="42715"/>
                                <a:pt x="43007" y="3715"/>
                                <a:pt x="92077" y="0"/>
                              </a:cubicBezTo>
                              <a:cubicBezTo>
                                <a:pt x="238126" y="-42673"/>
                                <a:pt x="824163" y="-17107"/>
                                <a:pt x="1117598" y="0"/>
                              </a:cubicBezTo>
                              <a:cubicBezTo>
                                <a:pt x="1166988" y="-1115"/>
                                <a:pt x="1210552" y="39456"/>
                                <a:pt x="1209675" y="92077"/>
                              </a:cubicBezTo>
                              <a:cubicBezTo>
                                <a:pt x="1202461" y="132444"/>
                                <a:pt x="1190989" y="365847"/>
                                <a:pt x="1209675" y="460373"/>
                              </a:cubicBezTo>
                              <a:cubicBezTo>
                                <a:pt x="1209091" y="511438"/>
                                <a:pt x="1166759" y="552173"/>
                                <a:pt x="1117598" y="552450"/>
                              </a:cubicBezTo>
                              <a:cubicBezTo>
                                <a:pt x="924833" y="467319"/>
                                <a:pt x="203498" y="576112"/>
                                <a:pt x="92077" y="552450"/>
                              </a:cubicBezTo>
                              <a:cubicBezTo>
                                <a:pt x="36493" y="551494"/>
                                <a:pt x="-9244" y="507038"/>
                                <a:pt x="0" y="460373"/>
                              </a:cubicBezTo>
                              <a:cubicBezTo>
                                <a:pt x="24986" y="284889"/>
                                <a:pt x="20375" y="202052"/>
                                <a:pt x="0" y="920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B6EA9" w14:textId="33BF3B3A" w:rsidR="001A1410" w:rsidRPr="001A1410" w:rsidRDefault="001A1410" w:rsidP="001A1410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唱歌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6804CF" id="矩形: 圓角 8" o:spid="_x0000_s1031" style="position:absolute;left:0;text-align:left;margin-left:121.1pt;margin-top:.45pt;width:95.25pt;height:43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" fillcolor="white [3212]" strokecolor="#0070c0" strokeweight="1pt">
                <v:stroke joinstyle="miter"/>
                <v:shadow on="t" color="black" opacity="26214f" origin="-.5,-.5" offset=".74836mm,.74836mm"/>
                <v:textbox>
                  <w:txbxContent>
                    <w:p w14:paraId="280B6EA9" w14:textId="33BF3B3A" w:rsidR="001A1410" w:rsidRPr="001A1410" w:rsidRDefault="001A1410" w:rsidP="001A1410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唱歌</w:t>
                      </w:r>
                    </w:p>
                  </w:txbxContent>
                </v:textbox>
              </v:roundrect>
            </w:pict>
          </mc:Fallback>
        </mc:AlternateContent>
      </w:r>
      <w:r w:rsidR="006B66B9" w:rsidRPr="000F0B39">
        <w:rPr>
          <w:rFonts w:ascii="Microsoft JhengHei" w:eastAsia="Microsoft JhengHei" w:hAnsi="Microsoft JhengHei" w:hint="eastAsia"/>
          <w:color w:val="FFFFFF" w:themeColor="background1"/>
          <w:sz w:val="4"/>
          <w:szCs w:val="4"/>
          <w:u w:val="single"/>
        </w:rPr>
        <w:t>1</w:t>
      </w:r>
    </w:p>
    <w:p w14:paraId="0EB3A440" w14:textId="1FDEC40B" w:rsidR="006B66B9" w:rsidRDefault="00101E5C" w:rsidP="00CD0267">
      <w:pPr>
        <w:pStyle w:val="a7"/>
        <w:spacing w:before="120"/>
        <w:ind w:left="714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1FF09075" wp14:editId="56A0A0DB">
            <wp:simplePos x="0" y="0"/>
            <wp:positionH relativeFrom="margin">
              <wp:posOffset>5669081</wp:posOffset>
            </wp:positionH>
            <wp:positionV relativeFrom="paragraph">
              <wp:posOffset>225889</wp:posOffset>
            </wp:positionV>
            <wp:extent cx="958850" cy="829945"/>
            <wp:effectExtent l="0" t="0" r="0" b="8255"/>
            <wp:wrapNone/>
            <wp:docPr id="12" name="圖片 12" descr="一張含有 卡通, 服裝, 動畫卡通, 動畫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卡通, 服裝, 動畫卡通, 動畫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982" b="89897" l="29746" r="93369">
                                  <a14:foregroundMark x1="49299" y1="37371" x2="49299" y2="37371"/>
                                  <a14:foregroundMark x1="34824" y1="44309" x2="34824" y2="44309"/>
                                  <a14:foregroundMark x1="29784" y1="43518" x2="29784" y2="43518"/>
                                  <a14:foregroundMark x1="79348" y1="49544" x2="79348" y2="49544"/>
                                  <a14:foregroundMark x1="84956" y1="63238" x2="84956" y2="63238"/>
                                  <a14:foregroundMark x1="82607" y1="63968" x2="82607" y2="63968"/>
                                  <a14:foregroundMark x1="77719" y1="78089" x2="77719" y2="78089"/>
                                  <a14:foregroundMark x1="82834" y1="64212" x2="82834" y2="64212"/>
                                  <a14:foregroundMark x1="82152" y1="59890" x2="82493" y2="59708"/>
                                  <a14:foregroundMark x1="75142" y1="59282" x2="71732" y2="70542"/>
                                  <a14:foregroundMark x1="76999" y1="63786" x2="77150" y2="80463"/>
                                  <a14:foregroundMark x1="77150" y1="80463" x2="88594" y2="82288"/>
                                  <a14:foregroundMark x1="88594" y1="82288" x2="76885" y2="56482"/>
                                  <a14:foregroundMark x1="94657" y1="70968" x2="87533" y2="53195"/>
                                  <a14:foregroundMark x1="87533" y1="53195" x2="87761" y2="38344"/>
                                  <a14:foregroundMark x1="87761" y1="38344" x2="82759" y2="9556"/>
                                  <a14:foregroundMark x1="82759" y1="9556" x2="76014" y2="24407"/>
                                  <a14:foregroundMark x1="76014" y1="24407" x2="68776" y2="30797"/>
                                  <a14:foregroundMark x1="68776" y1="30797" x2="68321" y2="82715"/>
                                  <a14:foregroundMark x1="71811" y1="87592" x2="75028" y2="92088"/>
                                  <a14:foregroundMark x1="69976" y1="85027" x2="70733" y2="86085"/>
                                  <a14:foregroundMark x1="68321" y1="82715" x2="69976" y2="85027"/>
                                  <a14:foregroundMark x1="83744" y1="88862" x2="91057" y2="80097"/>
                                  <a14:foregroundMark x1="91057" y1="80097" x2="93369" y2="71333"/>
                                  <a14:foregroundMark x1="87419" y1="66829" x2="87419" y2="66829"/>
                                  <a14:foregroundMark x1="86472" y1="64942" x2="81091" y2="50700"/>
                                  <a14:foregroundMark x1="76658" y1="48205" x2="82834" y2="46561"/>
                                  <a14:foregroundMark x1="85184" y1="45040" x2="85184" y2="45040"/>
                                  <a14:foregroundMark x1="78287" y1="41449" x2="78287" y2="41449"/>
                                  <a14:foregroundMark x1="81925" y1="40718" x2="76999" y2="40353"/>
                                  <a14:foregroundMark x1="71997" y1="44492" x2="72452" y2="40901"/>
                                  <a14:backgroundMark x1="80978" y1="91236" x2="80978" y2="91236"/>
                                  <a14:backgroundMark x1="79689" y1="89166" x2="79689" y2="89166"/>
                                  <a14:backgroundMark x1="80182" y1="89166" x2="80182" y2="86732"/>
                                  <a14:backgroundMark x1="81584" y1="88558" x2="74801" y2="91418"/>
                                  <a14:backgroundMark x1="81811" y1="88740" x2="83327" y2="90444"/>
                                  <a14:backgroundMark x1="82152" y1="87462" x2="83668" y2="90809"/>
                                  <a14:backgroundMark x1="82834" y1="88375" x2="83895" y2="90444"/>
                                  <a14:backgroundMark x1="71277" y1="86488" x2="70709" y2="88740"/>
                                  <a14:backgroundMark x1="72452" y1="86306" x2="66124" y2="89166"/>
                                  <a14:backgroundMark x1="69420" y1="85027" x2="69420" y2="850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3"/>
                    <a:stretch/>
                  </pic:blipFill>
                  <pic:spPr bwMode="auto">
                    <a:xfrm>
                      <a:off x="0" y="0"/>
                      <a:ext cx="95885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FF0A5" w14:textId="2ACAE8F6" w:rsidR="006B66B9" w:rsidRDefault="006B66B9" w:rsidP="00CD0267">
      <w:pPr>
        <w:pStyle w:val="a7"/>
        <w:spacing w:before="120"/>
        <w:ind w:left="714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25A7F65C" w14:textId="098C7ED7" w:rsidR="004C5582" w:rsidRPr="006B66B9" w:rsidRDefault="004C5582" w:rsidP="006B66B9">
      <w:pPr>
        <w:spacing w:before="120" w:after="120"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sectPr w:rsidR="004C5582" w:rsidRPr="006B66B9" w:rsidSect="004038B5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F71CE" w14:textId="77777777" w:rsidR="00546D69" w:rsidRDefault="00546D69" w:rsidP="00465C96">
      <w:r>
        <w:separator/>
      </w:r>
    </w:p>
  </w:endnote>
  <w:endnote w:type="continuationSeparator" w:id="0">
    <w:p w14:paraId="259FD1FF" w14:textId="77777777" w:rsidR="00546D69" w:rsidRDefault="00546D69" w:rsidP="00465C96">
      <w:r>
        <w:continuationSeparator/>
      </w:r>
    </w:p>
  </w:endnote>
  <w:endnote w:type="continuationNotice" w:id="1">
    <w:p w14:paraId="033F4566" w14:textId="77777777" w:rsidR="00546D69" w:rsidRDefault="00546D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38E281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FA4E6A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A741E0A" wp14:editId="33B150D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圖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9E4A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C1DB001" wp14:editId="29F5FD1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9EA5C" w14:textId="77777777" w:rsidR="00546D69" w:rsidRDefault="00546D69" w:rsidP="00465C96">
      <w:r>
        <w:separator/>
      </w:r>
    </w:p>
  </w:footnote>
  <w:footnote w:type="continuationSeparator" w:id="0">
    <w:p w14:paraId="06171FD7" w14:textId="77777777" w:rsidR="00546D69" w:rsidRDefault="00546D69" w:rsidP="00465C96">
      <w:r>
        <w:continuationSeparator/>
      </w:r>
    </w:p>
  </w:footnote>
  <w:footnote w:type="continuationNotice" w:id="1">
    <w:p w14:paraId="218EAE39" w14:textId="77777777" w:rsidR="00546D69" w:rsidRDefault="00546D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圖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1531DAF8" w:rsidR="004038B5" w:rsidRDefault="005F582E">
    <w:pPr>
      <w:pStyle w:val="a3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140EAC6" wp14:editId="34AA10EB">
          <wp:simplePos x="0" y="0"/>
          <wp:positionH relativeFrom="page">
            <wp:posOffset>0</wp:posOffset>
          </wp:positionH>
          <wp:positionV relativeFrom="paragraph">
            <wp:posOffset>-494665</wp:posOffset>
          </wp:positionV>
          <wp:extent cx="7597880" cy="1130300"/>
          <wp:effectExtent l="0" t="0" r="3175" b="0"/>
          <wp:wrapNone/>
          <wp:docPr id="4" name="圖片 4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.5pt;height:28.5pt;visibility:visible;mso-wrap-style:square" o:bullet="t">
        <v:imagedata r:id="rId1" o:title=""/>
      </v:shape>
    </w:pict>
  </w:numPicBullet>
  <w:abstractNum w:abstractNumId="0" w15:restartNumberingAfterBreak="0">
    <w:nsid w:val="00CF38F1"/>
    <w:multiLevelType w:val="hybridMultilevel"/>
    <w:tmpl w:val="7D245E52"/>
    <w:lvl w:ilvl="0" w:tplc="92A8C00E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1251E5D"/>
    <w:multiLevelType w:val="hybridMultilevel"/>
    <w:tmpl w:val="3620CD1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C43396"/>
    <w:multiLevelType w:val="hybridMultilevel"/>
    <w:tmpl w:val="9ABEE98E"/>
    <w:lvl w:ilvl="0" w:tplc="F58A463E">
      <w:start w:val="3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E4010"/>
    <w:multiLevelType w:val="hybridMultilevel"/>
    <w:tmpl w:val="83D61278"/>
    <w:lvl w:ilvl="0" w:tplc="F616439C">
      <w:start w:val="1"/>
      <w:numFmt w:val="upperLetter"/>
      <w:lvlText w:val="(%1)"/>
      <w:lvlJc w:val="left"/>
      <w:pPr>
        <w:ind w:left="420" w:hanging="360"/>
      </w:pPr>
      <w:rPr>
        <w:rFonts w:ascii="Microsoft JhengHei" w:eastAsia="Microsoft JhengHei" w:hAnsi="Microsoft JhengHei" w:hint="default"/>
        <w:color w:val="484F5E" w:themeColor="text1"/>
        <w:sz w:val="24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A434B3"/>
    <w:multiLevelType w:val="hybridMultilevel"/>
    <w:tmpl w:val="62466B7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30BE5"/>
    <w:multiLevelType w:val="hybridMultilevel"/>
    <w:tmpl w:val="F1B66B86"/>
    <w:lvl w:ilvl="0" w:tplc="A24E1828">
      <w:start w:val="2"/>
      <w:numFmt w:val="lowerLetter"/>
      <w:lvlText w:val="(%1)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10B92"/>
    <w:multiLevelType w:val="hybridMultilevel"/>
    <w:tmpl w:val="817CF7C8"/>
    <w:lvl w:ilvl="0" w:tplc="3C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C0715"/>
    <w:multiLevelType w:val="hybridMultilevel"/>
    <w:tmpl w:val="1A3E2194"/>
    <w:lvl w:ilvl="0" w:tplc="B1F0D4B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1EFB38B0"/>
    <w:multiLevelType w:val="hybridMultilevel"/>
    <w:tmpl w:val="98F805FA"/>
    <w:lvl w:ilvl="0" w:tplc="1514EAF6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80" w:hanging="360"/>
      </w:pPr>
    </w:lvl>
    <w:lvl w:ilvl="2" w:tplc="3C09001B" w:tentative="1">
      <w:start w:val="1"/>
      <w:numFmt w:val="lowerRoman"/>
      <w:lvlText w:val="%3."/>
      <w:lvlJc w:val="right"/>
      <w:pPr>
        <w:ind w:left="2100" w:hanging="180"/>
      </w:pPr>
    </w:lvl>
    <w:lvl w:ilvl="3" w:tplc="3C09000F" w:tentative="1">
      <w:start w:val="1"/>
      <w:numFmt w:val="decimal"/>
      <w:lvlText w:val="%4."/>
      <w:lvlJc w:val="left"/>
      <w:pPr>
        <w:ind w:left="2820" w:hanging="360"/>
      </w:pPr>
    </w:lvl>
    <w:lvl w:ilvl="4" w:tplc="3C090019" w:tentative="1">
      <w:start w:val="1"/>
      <w:numFmt w:val="lowerLetter"/>
      <w:lvlText w:val="%5."/>
      <w:lvlJc w:val="left"/>
      <w:pPr>
        <w:ind w:left="3540" w:hanging="360"/>
      </w:pPr>
    </w:lvl>
    <w:lvl w:ilvl="5" w:tplc="3C09001B" w:tentative="1">
      <w:start w:val="1"/>
      <w:numFmt w:val="lowerRoman"/>
      <w:lvlText w:val="%6."/>
      <w:lvlJc w:val="right"/>
      <w:pPr>
        <w:ind w:left="4260" w:hanging="180"/>
      </w:pPr>
    </w:lvl>
    <w:lvl w:ilvl="6" w:tplc="3C09000F" w:tentative="1">
      <w:start w:val="1"/>
      <w:numFmt w:val="decimal"/>
      <w:lvlText w:val="%7."/>
      <w:lvlJc w:val="left"/>
      <w:pPr>
        <w:ind w:left="4980" w:hanging="360"/>
      </w:pPr>
    </w:lvl>
    <w:lvl w:ilvl="7" w:tplc="3C090019" w:tentative="1">
      <w:start w:val="1"/>
      <w:numFmt w:val="lowerLetter"/>
      <w:lvlText w:val="%8."/>
      <w:lvlJc w:val="left"/>
      <w:pPr>
        <w:ind w:left="5700" w:hanging="360"/>
      </w:pPr>
    </w:lvl>
    <w:lvl w:ilvl="8" w:tplc="3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 w15:restartNumberingAfterBreak="0">
    <w:nsid w:val="1FB81DB0"/>
    <w:multiLevelType w:val="hybridMultilevel"/>
    <w:tmpl w:val="1A0A4BA6"/>
    <w:lvl w:ilvl="0" w:tplc="9FCAB82A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04D20"/>
    <w:multiLevelType w:val="hybridMultilevel"/>
    <w:tmpl w:val="B3184AE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A94B55"/>
    <w:multiLevelType w:val="hybridMultilevel"/>
    <w:tmpl w:val="0958ECBA"/>
    <w:lvl w:ilvl="0" w:tplc="7D00F65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30D06514"/>
    <w:multiLevelType w:val="hybridMultilevel"/>
    <w:tmpl w:val="9E3E2684"/>
    <w:lvl w:ilvl="0" w:tplc="8B3047C4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33EB0055"/>
    <w:multiLevelType w:val="hybridMultilevel"/>
    <w:tmpl w:val="4CA007F0"/>
    <w:lvl w:ilvl="0" w:tplc="C94C1A9C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4D0434"/>
    <w:multiLevelType w:val="hybridMultilevel"/>
    <w:tmpl w:val="DAAECC7A"/>
    <w:lvl w:ilvl="0" w:tplc="10FE2FF2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652803"/>
    <w:multiLevelType w:val="hybridMultilevel"/>
    <w:tmpl w:val="00BC68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44718E"/>
    <w:multiLevelType w:val="hybridMultilevel"/>
    <w:tmpl w:val="CCC8CB66"/>
    <w:lvl w:ilvl="0" w:tplc="4A3AECF6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6018AF"/>
    <w:multiLevelType w:val="hybridMultilevel"/>
    <w:tmpl w:val="A68006C8"/>
    <w:lvl w:ilvl="0" w:tplc="507616EC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FD5FCA"/>
    <w:multiLevelType w:val="hybridMultilevel"/>
    <w:tmpl w:val="6DB2D65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CF54D8"/>
    <w:multiLevelType w:val="hybridMultilevel"/>
    <w:tmpl w:val="EC6C8534"/>
    <w:lvl w:ilvl="0" w:tplc="BEB6CD3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48617FBD"/>
    <w:multiLevelType w:val="hybridMultilevel"/>
    <w:tmpl w:val="8418F16C"/>
    <w:lvl w:ilvl="0" w:tplc="A2344014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A94571"/>
    <w:multiLevelType w:val="hybridMultilevel"/>
    <w:tmpl w:val="F58A49C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9E6798"/>
    <w:multiLevelType w:val="hybridMultilevel"/>
    <w:tmpl w:val="6352A300"/>
    <w:lvl w:ilvl="0" w:tplc="899A6D08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50367F51"/>
    <w:multiLevelType w:val="hybridMultilevel"/>
    <w:tmpl w:val="529823A0"/>
    <w:lvl w:ilvl="0" w:tplc="20863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642344"/>
    <w:multiLevelType w:val="hybridMultilevel"/>
    <w:tmpl w:val="6DB2D656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820890"/>
    <w:multiLevelType w:val="hybridMultilevel"/>
    <w:tmpl w:val="3A96D570"/>
    <w:lvl w:ilvl="0" w:tplc="AAD4F8AA">
      <w:start w:val="1"/>
      <w:numFmt w:val="lowerLetter"/>
      <w:lvlText w:val="(%1)"/>
      <w:lvlJc w:val="left"/>
      <w:pPr>
        <w:ind w:left="795" w:hanging="72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155" w:hanging="360"/>
      </w:pPr>
    </w:lvl>
    <w:lvl w:ilvl="2" w:tplc="3C09001B" w:tentative="1">
      <w:start w:val="1"/>
      <w:numFmt w:val="lowerRoman"/>
      <w:lvlText w:val="%3."/>
      <w:lvlJc w:val="right"/>
      <w:pPr>
        <w:ind w:left="1875" w:hanging="180"/>
      </w:pPr>
    </w:lvl>
    <w:lvl w:ilvl="3" w:tplc="3C09000F" w:tentative="1">
      <w:start w:val="1"/>
      <w:numFmt w:val="decimal"/>
      <w:lvlText w:val="%4."/>
      <w:lvlJc w:val="left"/>
      <w:pPr>
        <w:ind w:left="2595" w:hanging="360"/>
      </w:pPr>
    </w:lvl>
    <w:lvl w:ilvl="4" w:tplc="3C090019" w:tentative="1">
      <w:start w:val="1"/>
      <w:numFmt w:val="lowerLetter"/>
      <w:lvlText w:val="%5."/>
      <w:lvlJc w:val="left"/>
      <w:pPr>
        <w:ind w:left="3315" w:hanging="360"/>
      </w:pPr>
    </w:lvl>
    <w:lvl w:ilvl="5" w:tplc="3C09001B" w:tentative="1">
      <w:start w:val="1"/>
      <w:numFmt w:val="lowerRoman"/>
      <w:lvlText w:val="%6."/>
      <w:lvlJc w:val="right"/>
      <w:pPr>
        <w:ind w:left="4035" w:hanging="180"/>
      </w:pPr>
    </w:lvl>
    <w:lvl w:ilvl="6" w:tplc="3C09000F" w:tentative="1">
      <w:start w:val="1"/>
      <w:numFmt w:val="decimal"/>
      <w:lvlText w:val="%7."/>
      <w:lvlJc w:val="left"/>
      <w:pPr>
        <w:ind w:left="4755" w:hanging="360"/>
      </w:pPr>
    </w:lvl>
    <w:lvl w:ilvl="7" w:tplc="3C090019" w:tentative="1">
      <w:start w:val="1"/>
      <w:numFmt w:val="lowerLetter"/>
      <w:lvlText w:val="%8."/>
      <w:lvlJc w:val="left"/>
      <w:pPr>
        <w:ind w:left="5475" w:hanging="360"/>
      </w:pPr>
    </w:lvl>
    <w:lvl w:ilvl="8" w:tplc="3C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0" w15:restartNumberingAfterBreak="0">
    <w:nsid w:val="5F3C5078"/>
    <w:multiLevelType w:val="hybridMultilevel"/>
    <w:tmpl w:val="2E1E830A"/>
    <w:lvl w:ilvl="0" w:tplc="64463354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21716F"/>
    <w:multiLevelType w:val="hybridMultilevel"/>
    <w:tmpl w:val="4170D202"/>
    <w:lvl w:ilvl="0" w:tplc="11704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A725C7"/>
    <w:multiLevelType w:val="hybridMultilevel"/>
    <w:tmpl w:val="9B4AD63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D32F7F"/>
    <w:multiLevelType w:val="hybridMultilevel"/>
    <w:tmpl w:val="21F400E4"/>
    <w:lvl w:ilvl="0" w:tplc="5254B714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67184FF2"/>
    <w:multiLevelType w:val="hybridMultilevel"/>
    <w:tmpl w:val="5AF024DC"/>
    <w:lvl w:ilvl="0" w:tplc="A2588908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4E245B"/>
    <w:multiLevelType w:val="hybridMultilevel"/>
    <w:tmpl w:val="07BC09FE"/>
    <w:lvl w:ilvl="0" w:tplc="ECC28E3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BB4278"/>
    <w:multiLevelType w:val="hybridMultilevel"/>
    <w:tmpl w:val="BC84B764"/>
    <w:lvl w:ilvl="0" w:tplc="9D72B53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7" w15:restartNumberingAfterBreak="0">
    <w:nsid w:val="6F4319F2"/>
    <w:multiLevelType w:val="hybridMultilevel"/>
    <w:tmpl w:val="2772C3F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FD06E3"/>
    <w:multiLevelType w:val="hybridMultilevel"/>
    <w:tmpl w:val="BA5A7E72"/>
    <w:lvl w:ilvl="0" w:tplc="F828B43A">
      <w:start w:val="6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515688"/>
    <w:multiLevelType w:val="hybridMultilevel"/>
    <w:tmpl w:val="DD8490C6"/>
    <w:lvl w:ilvl="0" w:tplc="7F4CE3B6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1" w15:restartNumberingAfterBreak="0">
    <w:nsid w:val="753F4AE6"/>
    <w:multiLevelType w:val="hybridMultilevel"/>
    <w:tmpl w:val="5B727B92"/>
    <w:lvl w:ilvl="0" w:tplc="1D8E2A94">
      <w:start w:val="3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6880CFD"/>
    <w:multiLevelType w:val="hybridMultilevel"/>
    <w:tmpl w:val="791E0AAC"/>
    <w:lvl w:ilvl="0" w:tplc="FFFFFFFF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79237739"/>
    <w:multiLevelType w:val="hybridMultilevel"/>
    <w:tmpl w:val="8F6A7518"/>
    <w:lvl w:ilvl="0" w:tplc="2086366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5" w15:restartNumberingAfterBreak="0">
    <w:nsid w:val="797B3314"/>
    <w:multiLevelType w:val="hybridMultilevel"/>
    <w:tmpl w:val="14E4EE4E"/>
    <w:lvl w:ilvl="0" w:tplc="CFA8F636">
      <w:start w:val="1"/>
      <w:numFmt w:val="upperLetter"/>
      <w:lvlText w:val="%1."/>
      <w:lvlJc w:val="left"/>
      <w:pPr>
        <w:ind w:left="717" w:hanging="360"/>
      </w:pPr>
      <w:rPr>
        <w:rFonts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6" w15:restartNumberingAfterBreak="0">
    <w:nsid w:val="797E38A0"/>
    <w:multiLevelType w:val="hybridMultilevel"/>
    <w:tmpl w:val="0B785E32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FA2B59"/>
    <w:multiLevelType w:val="hybridMultilevel"/>
    <w:tmpl w:val="791E0AAC"/>
    <w:lvl w:ilvl="0" w:tplc="B3B845C8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2007" w:hanging="360"/>
      </w:pPr>
    </w:lvl>
    <w:lvl w:ilvl="2" w:tplc="3C09001B" w:tentative="1">
      <w:start w:val="1"/>
      <w:numFmt w:val="lowerRoman"/>
      <w:lvlText w:val="%3."/>
      <w:lvlJc w:val="right"/>
      <w:pPr>
        <w:ind w:left="2727" w:hanging="180"/>
      </w:pPr>
    </w:lvl>
    <w:lvl w:ilvl="3" w:tplc="3C09000F" w:tentative="1">
      <w:start w:val="1"/>
      <w:numFmt w:val="decimal"/>
      <w:lvlText w:val="%4."/>
      <w:lvlJc w:val="left"/>
      <w:pPr>
        <w:ind w:left="3447" w:hanging="360"/>
      </w:pPr>
    </w:lvl>
    <w:lvl w:ilvl="4" w:tplc="3C090019" w:tentative="1">
      <w:start w:val="1"/>
      <w:numFmt w:val="lowerLetter"/>
      <w:lvlText w:val="%5."/>
      <w:lvlJc w:val="left"/>
      <w:pPr>
        <w:ind w:left="4167" w:hanging="360"/>
      </w:pPr>
    </w:lvl>
    <w:lvl w:ilvl="5" w:tplc="3C09001B" w:tentative="1">
      <w:start w:val="1"/>
      <w:numFmt w:val="lowerRoman"/>
      <w:lvlText w:val="%6."/>
      <w:lvlJc w:val="right"/>
      <w:pPr>
        <w:ind w:left="4887" w:hanging="180"/>
      </w:pPr>
    </w:lvl>
    <w:lvl w:ilvl="6" w:tplc="3C09000F" w:tentative="1">
      <w:start w:val="1"/>
      <w:numFmt w:val="decimal"/>
      <w:lvlText w:val="%7."/>
      <w:lvlJc w:val="left"/>
      <w:pPr>
        <w:ind w:left="5607" w:hanging="360"/>
      </w:pPr>
    </w:lvl>
    <w:lvl w:ilvl="7" w:tplc="3C090019" w:tentative="1">
      <w:start w:val="1"/>
      <w:numFmt w:val="lowerLetter"/>
      <w:lvlText w:val="%8."/>
      <w:lvlJc w:val="left"/>
      <w:pPr>
        <w:ind w:left="6327" w:hanging="360"/>
      </w:pPr>
    </w:lvl>
    <w:lvl w:ilvl="8" w:tplc="3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28"/>
  </w:num>
  <w:num w:numId="2" w16cid:durableId="102379785">
    <w:abstractNumId w:val="39"/>
  </w:num>
  <w:num w:numId="3" w16cid:durableId="1348556626">
    <w:abstractNumId w:val="42"/>
  </w:num>
  <w:num w:numId="4" w16cid:durableId="849836731">
    <w:abstractNumId w:val="5"/>
  </w:num>
  <w:num w:numId="5" w16cid:durableId="1243838014">
    <w:abstractNumId w:val="2"/>
  </w:num>
  <w:num w:numId="6" w16cid:durableId="575241033">
    <w:abstractNumId w:val="20"/>
  </w:num>
  <w:num w:numId="7" w16cid:durableId="750085455">
    <w:abstractNumId w:val="48"/>
  </w:num>
  <w:num w:numId="8" w16cid:durableId="1344283723">
    <w:abstractNumId w:val="46"/>
  </w:num>
  <w:num w:numId="9" w16cid:durableId="1885632583">
    <w:abstractNumId w:val="1"/>
  </w:num>
  <w:num w:numId="10" w16cid:durableId="1619026902">
    <w:abstractNumId w:val="31"/>
  </w:num>
  <w:num w:numId="11" w16cid:durableId="1152792619">
    <w:abstractNumId w:val="17"/>
  </w:num>
  <w:num w:numId="12" w16cid:durableId="833840534">
    <w:abstractNumId w:val="37"/>
  </w:num>
  <w:num w:numId="13" w16cid:durableId="592203744">
    <w:abstractNumId w:val="10"/>
  </w:num>
  <w:num w:numId="14" w16cid:durableId="868029038">
    <w:abstractNumId w:val="6"/>
  </w:num>
  <w:num w:numId="15" w16cid:durableId="1472560170">
    <w:abstractNumId w:val="33"/>
  </w:num>
  <w:num w:numId="16" w16cid:durableId="1690638085">
    <w:abstractNumId w:val="25"/>
  </w:num>
  <w:num w:numId="17" w16cid:durableId="445545315">
    <w:abstractNumId w:val="12"/>
  </w:num>
  <w:num w:numId="18" w16cid:durableId="160119741">
    <w:abstractNumId w:val="44"/>
  </w:num>
  <w:num w:numId="19" w16cid:durableId="1123697653">
    <w:abstractNumId w:val="29"/>
  </w:num>
  <w:num w:numId="20" w16cid:durableId="1324427341">
    <w:abstractNumId w:val="32"/>
  </w:num>
  <w:num w:numId="21" w16cid:durableId="808788946">
    <w:abstractNumId w:val="24"/>
  </w:num>
  <w:num w:numId="22" w16cid:durableId="1113591721">
    <w:abstractNumId w:val="16"/>
  </w:num>
  <w:num w:numId="23" w16cid:durableId="139811117">
    <w:abstractNumId w:val="35"/>
  </w:num>
  <w:num w:numId="24" w16cid:durableId="1671367105">
    <w:abstractNumId w:val="30"/>
  </w:num>
  <w:num w:numId="25" w16cid:durableId="538709794">
    <w:abstractNumId w:val="15"/>
  </w:num>
  <w:num w:numId="26" w16cid:durableId="1312104137">
    <w:abstractNumId w:val="18"/>
  </w:num>
  <w:num w:numId="27" w16cid:durableId="442384784">
    <w:abstractNumId w:val="38"/>
  </w:num>
  <w:num w:numId="28" w16cid:durableId="1393382153">
    <w:abstractNumId w:val="9"/>
  </w:num>
  <w:num w:numId="29" w16cid:durableId="321349674">
    <w:abstractNumId w:val="22"/>
  </w:num>
  <w:num w:numId="30" w16cid:durableId="312488335">
    <w:abstractNumId w:val="4"/>
  </w:num>
  <w:num w:numId="31" w16cid:durableId="1740781496">
    <w:abstractNumId w:val="0"/>
  </w:num>
  <w:num w:numId="32" w16cid:durableId="2079741792">
    <w:abstractNumId w:val="26"/>
  </w:num>
  <w:num w:numId="33" w16cid:durableId="1033384886">
    <w:abstractNumId w:val="7"/>
  </w:num>
  <w:num w:numId="34" w16cid:durableId="319774123">
    <w:abstractNumId w:val="27"/>
  </w:num>
  <w:num w:numId="35" w16cid:durableId="589239111">
    <w:abstractNumId w:val="21"/>
  </w:num>
  <w:num w:numId="36" w16cid:durableId="756251880">
    <w:abstractNumId w:val="23"/>
  </w:num>
  <w:num w:numId="37" w16cid:durableId="991176627">
    <w:abstractNumId w:val="13"/>
  </w:num>
  <w:num w:numId="38" w16cid:durableId="1438600782">
    <w:abstractNumId w:val="47"/>
  </w:num>
  <w:num w:numId="39" w16cid:durableId="1617104631">
    <w:abstractNumId w:val="36"/>
  </w:num>
  <w:num w:numId="40" w16cid:durableId="177888033">
    <w:abstractNumId w:val="43"/>
  </w:num>
  <w:num w:numId="41" w16cid:durableId="40176913">
    <w:abstractNumId w:val="3"/>
  </w:num>
  <w:num w:numId="42" w16cid:durableId="1713728052">
    <w:abstractNumId w:val="11"/>
  </w:num>
  <w:num w:numId="43" w16cid:durableId="1631209244">
    <w:abstractNumId w:val="40"/>
  </w:num>
  <w:num w:numId="44" w16cid:durableId="1703241624">
    <w:abstractNumId w:val="41"/>
  </w:num>
  <w:num w:numId="45" w16cid:durableId="554313248">
    <w:abstractNumId w:val="34"/>
  </w:num>
  <w:num w:numId="46" w16cid:durableId="1142623040">
    <w:abstractNumId w:val="8"/>
  </w:num>
  <w:num w:numId="47" w16cid:durableId="1292905653">
    <w:abstractNumId w:val="14"/>
  </w:num>
  <w:num w:numId="48" w16cid:durableId="702904333">
    <w:abstractNumId w:val="45"/>
  </w:num>
  <w:num w:numId="49" w16cid:durableId="11419210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137E"/>
    <w:rsid w:val="0000159A"/>
    <w:rsid w:val="000016FD"/>
    <w:rsid w:val="00004632"/>
    <w:rsid w:val="00007077"/>
    <w:rsid w:val="000137E2"/>
    <w:rsid w:val="00013909"/>
    <w:rsid w:val="00015F32"/>
    <w:rsid w:val="00020520"/>
    <w:rsid w:val="000214DD"/>
    <w:rsid w:val="000216B2"/>
    <w:rsid w:val="000229F7"/>
    <w:rsid w:val="00022F97"/>
    <w:rsid w:val="00023F7D"/>
    <w:rsid w:val="00026575"/>
    <w:rsid w:val="00027603"/>
    <w:rsid w:val="00033330"/>
    <w:rsid w:val="00035EED"/>
    <w:rsid w:val="000371B0"/>
    <w:rsid w:val="000420EC"/>
    <w:rsid w:val="00057A84"/>
    <w:rsid w:val="0006107E"/>
    <w:rsid w:val="0006459E"/>
    <w:rsid w:val="000661D6"/>
    <w:rsid w:val="00070AD3"/>
    <w:rsid w:val="0007122F"/>
    <w:rsid w:val="0007141B"/>
    <w:rsid w:val="000721E8"/>
    <w:rsid w:val="00073435"/>
    <w:rsid w:val="00081765"/>
    <w:rsid w:val="00081B2D"/>
    <w:rsid w:val="000847D2"/>
    <w:rsid w:val="00085CA2"/>
    <w:rsid w:val="00086E3A"/>
    <w:rsid w:val="00094A35"/>
    <w:rsid w:val="000A204E"/>
    <w:rsid w:val="000B41D0"/>
    <w:rsid w:val="000B602A"/>
    <w:rsid w:val="000B7CE4"/>
    <w:rsid w:val="000C05F8"/>
    <w:rsid w:val="000C09CC"/>
    <w:rsid w:val="000C0DCA"/>
    <w:rsid w:val="000C166D"/>
    <w:rsid w:val="000C2404"/>
    <w:rsid w:val="000D56D8"/>
    <w:rsid w:val="000D6EA7"/>
    <w:rsid w:val="000E0CDB"/>
    <w:rsid w:val="000E20E7"/>
    <w:rsid w:val="000E588B"/>
    <w:rsid w:val="000E58CD"/>
    <w:rsid w:val="000E5B28"/>
    <w:rsid w:val="000E788F"/>
    <w:rsid w:val="000E7F0E"/>
    <w:rsid w:val="000F0B39"/>
    <w:rsid w:val="001004A5"/>
    <w:rsid w:val="00101E5C"/>
    <w:rsid w:val="00102805"/>
    <w:rsid w:val="00102F29"/>
    <w:rsid w:val="00105ABE"/>
    <w:rsid w:val="00110995"/>
    <w:rsid w:val="00111981"/>
    <w:rsid w:val="00112143"/>
    <w:rsid w:val="00113FD7"/>
    <w:rsid w:val="001141BA"/>
    <w:rsid w:val="001145BE"/>
    <w:rsid w:val="001153B8"/>
    <w:rsid w:val="00117A43"/>
    <w:rsid w:val="00125BCF"/>
    <w:rsid w:val="0013254A"/>
    <w:rsid w:val="0014054D"/>
    <w:rsid w:val="001412D4"/>
    <w:rsid w:val="00151CF7"/>
    <w:rsid w:val="00157029"/>
    <w:rsid w:val="001576EA"/>
    <w:rsid w:val="00162518"/>
    <w:rsid w:val="00164750"/>
    <w:rsid w:val="001647B0"/>
    <w:rsid w:val="00165B48"/>
    <w:rsid w:val="00171F52"/>
    <w:rsid w:val="00172904"/>
    <w:rsid w:val="00172B8E"/>
    <w:rsid w:val="00174E8E"/>
    <w:rsid w:val="00175196"/>
    <w:rsid w:val="001752D5"/>
    <w:rsid w:val="00177482"/>
    <w:rsid w:val="00180254"/>
    <w:rsid w:val="00185F29"/>
    <w:rsid w:val="00186D0D"/>
    <w:rsid w:val="00191EBE"/>
    <w:rsid w:val="00196A4E"/>
    <w:rsid w:val="001A1410"/>
    <w:rsid w:val="001A2F95"/>
    <w:rsid w:val="001A3CCD"/>
    <w:rsid w:val="001A4F4D"/>
    <w:rsid w:val="001A5407"/>
    <w:rsid w:val="001A5BDA"/>
    <w:rsid w:val="001A5C10"/>
    <w:rsid w:val="001A62A4"/>
    <w:rsid w:val="001B0EBB"/>
    <w:rsid w:val="001B2F67"/>
    <w:rsid w:val="001B3365"/>
    <w:rsid w:val="001B3571"/>
    <w:rsid w:val="001B36E6"/>
    <w:rsid w:val="001B6533"/>
    <w:rsid w:val="001C0541"/>
    <w:rsid w:val="001C0642"/>
    <w:rsid w:val="001C225F"/>
    <w:rsid w:val="001C4E28"/>
    <w:rsid w:val="001D0E55"/>
    <w:rsid w:val="001D3DFC"/>
    <w:rsid w:val="001D4F49"/>
    <w:rsid w:val="001D6899"/>
    <w:rsid w:val="001D7BE6"/>
    <w:rsid w:val="001E18A6"/>
    <w:rsid w:val="001E3241"/>
    <w:rsid w:val="001E4DD3"/>
    <w:rsid w:val="001E79CB"/>
    <w:rsid w:val="001F4025"/>
    <w:rsid w:val="001F6E2C"/>
    <w:rsid w:val="0020069A"/>
    <w:rsid w:val="002007FB"/>
    <w:rsid w:val="0020543C"/>
    <w:rsid w:val="00206051"/>
    <w:rsid w:val="00212025"/>
    <w:rsid w:val="00212CE5"/>
    <w:rsid w:val="00213CA0"/>
    <w:rsid w:val="00215D6D"/>
    <w:rsid w:val="0022141A"/>
    <w:rsid w:val="00223311"/>
    <w:rsid w:val="002235BC"/>
    <w:rsid w:val="00223FC6"/>
    <w:rsid w:val="00227235"/>
    <w:rsid w:val="002339C6"/>
    <w:rsid w:val="00236A37"/>
    <w:rsid w:val="00236D0A"/>
    <w:rsid w:val="00236DCB"/>
    <w:rsid w:val="00237112"/>
    <w:rsid w:val="00241492"/>
    <w:rsid w:val="002428B0"/>
    <w:rsid w:val="00246AAB"/>
    <w:rsid w:val="002476B6"/>
    <w:rsid w:val="00247D1C"/>
    <w:rsid w:val="00250314"/>
    <w:rsid w:val="002527DF"/>
    <w:rsid w:val="00253473"/>
    <w:rsid w:val="002578E0"/>
    <w:rsid w:val="00257B1E"/>
    <w:rsid w:val="00261708"/>
    <w:rsid w:val="00261B02"/>
    <w:rsid w:val="00261F5E"/>
    <w:rsid w:val="002622F2"/>
    <w:rsid w:val="00262837"/>
    <w:rsid w:val="00262D6A"/>
    <w:rsid w:val="00262DF5"/>
    <w:rsid w:val="002644A5"/>
    <w:rsid w:val="00265AA8"/>
    <w:rsid w:val="00267AC8"/>
    <w:rsid w:val="00270482"/>
    <w:rsid w:val="0027119F"/>
    <w:rsid w:val="002742F5"/>
    <w:rsid w:val="0028014C"/>
    <w:rsid w:val="00283C8F"/>
    <w:rsid w:val="00284737"/>
    <w:rsid w:val="002879D8"/>
    <w:rsid w:val="00294630"/>
    <w:rsid w:val="00294B6E"/>
    <w:rsid w:val="002956EA"/>
    <w:rsid w:val="00296E29"/>
    <w:rsid w:val="002A7669"/>
    <w:rsid w:val="002A7E69"/>
    <w:rsid w:val="002C166E"/>
    <w:rsid w:val="002C2ABA"/>
    <w:rsid w:val="002C5663"/>
    <w:rsid w:val="002C73C8"/>
    <w:rsid w:val="002C7DA0"/>
    <w:rsid w:val="002C7E62"/>
    <w:rsid w:val="002D2E11"/>
    <w:rsid w:val="002D32BE"/>
    <w:rsid w:val="002D517B"/>
    <w:rsid w:val="002D6956"/>
    <w:rsid w:val="002E27DF"/>
    <w:rsid w:val="002E2D32"/>
    <w:rsid w:val="002E331A"/>
    <w:rsid w:val="002E3476"/>
    <w:rsid w:val="002E587D"/>
    <w:rsid w:val="002E5D86"/>
    <w:rsid w:val="002F748E"/>
    <w:rsid w:val="002F7863"/>
    <w:rsid w:val="003030DB"/>
    <w:rsid w:val="00310285"/>
    <w:rsid w:val="0031180F"/>
    <w:rsid w:val="003133B3"/>
    <w:rsid w:val="0031399C"/>
    <w:rsid w:val="00313A13"/>
    <w:rsid w:val="00314C50"/>
    <w:rsid w:val="003174A6"/>
    <w:rsid w:val="0032014E"/>
    <w:rsid w:val="0032354F"/>
    <w:rsid w:val="003235F2"/>
    <w:rsid w:val="00323D45"/>
    <w:rsid w:val="00330DE2"/>
    <w:rsid w:val="0033120B"/>
    <w:rsid w:val="00332529"/>
    <w:rsid w:val="0033255D"/>
    <w:rsid w:val="00333529"/>
    <w:rsid w:val="003361EC"/>
    <w:rsid w:val="003371A1"/>
    <w:rsid w:val="00337B09"/>
    <w:rsid w:val="003431C5"/>
    <w:rsid w:val="00343871"/>
    <w:rsid w:val="00346063"/>
    <w:rsid w:val="00350B05"/>
    <w:rsid w:val="0035407C"/>
    <w:rsid w:val="0035480E"/>
    <w:rsid w:val="00357EBA"/>
    <w:rsid w:val="0036168D"/>
    <w:rsid w:val="00361CFE"/>
    <w:rsid w:val="0036573B"/>
    <w:rsid w:val="00372C89"/>
    <w:rsid w:val="003752B7"/>
    <w:rsid w:val="00375DF1"/>
    <w:rsid w:val="00377893"/>
    <w:rsid w:val="003826F0"/>
    <w:rsid w:val="0039064E"/>
    <w:rsid w:val="0039323E"/>
    <w:rsid w:val="00394409"/>
    <w:rsid w:val="00395379"/>
    <w:rsid w:val="00397974"/>
    <w:rsid w:val="003A036F"/>
    <w:rsid w:val="003A143D"/>
    <w:rsid w:val="003A55C7"/>
    <w:rsid w:val="003B27AC"/>
    <w:rsid w:val="003B74FB"/>
    <w:rsid w:val="003C15AA"/>
    <w:rsid w:val="003C6CC6"/>
    <w:rsid w:val="003D2C87"/>
    <w:rsid w:val="003D6B55"/>
    <w:rsid w:val="003E10FF"/>
    <w:rsid w:val="003E35D9"/>
    <w:rsid w:val="003E3F00"/>
    <w:rsid w:val="003F0F0F"/>
    <w:rsid w:val="003F3BFE"/>
    <w:rsid w:val="003F51F6"/>
    <w:rsid w:val="003F771E"/>
    <w:rsid w:val="003F7AB2"/>
    <w:rsid w:val="00401E4B"/>
    <w:rsid w:val="00402D76"/>
    <w:rsid w:val="00403504"/>
    <w:rsid w:val="004038B5"/>
    <w:rsid w:val="00410330"/>
    <w:rsid w:val="00410D3E"/>
    <w:rsid w:val="00412FDB"/>
    <w:rsid w:val="00413D92"/>
    <w:rsid w:val="00414716"/>
    <w:rsid w:val="004168A9"/>
    <w:rsid w:val="00417965"/>
    <w:rsid w:val="004267DB"/>
    <w:rsid w:val="00433BF3"/>
    <w:rsid w:val="0043426E"/>
    <w:rsid w:val="00443C26"/>
    <w:rsid w:val="004451C2"/>
    <w:rsid w:val="00446B9D"/>
    <w:rsid w:val="00447E7C"/>
    <w:rsid w:val="00450110"/>
    <w:rsid w:val="00450842"/>
    <w:rsid w:val="00450D4C"/>
    <w:rsid w:val="004539D5"/>
    <w:rsid w:val="004565A5"/>
    <w:rsid w:val="0046059C"/>
    <w:rsid w:val="004607AF"/>
    <w:rsid w:val="00461495"/>
    <w:rsid w:val="00465C96"/>
    <w:rsid w:val="004715D1"/>
    <w:rsid w:val="0047169B"/>
    <w:rsid w:val="0047181C"/>
    <w:rsid w:val="0047226A"/>
    <w:rsid w:val="004722EC"/>
    <w:rsid w:val="004775FE"/>
    <w:rsid w:val="00480FBB"/>
    <w:rsid w:val="00482551"/>
    <w:rsid w:val="004911BC"/>
    <w:rsid w:val="00496211"/>
    <w:rsid w:val="004A2750"/>
    <w:rsid w:val="004A2CA4"/>
    <w:rsid w:val="004A2E2F"/>
    <w:rsid w:val="004A6D4F"/>
    <w:rsid w:val="004B2205"/>
    <w:rsid w:val="004B2D7B"/>
    <w:rsid w:val="004B65AA"/>
    <w:rsid w:val="004B79B8"/>
    <w:rsid w:val="004C0371"/>
    <w:rsid w:val="004C1BD5"/>
    <w:rsid w:val="004C48BD"/>
    <w:rsid w:val="004C4C64"/>
    <w:rsid w:val="004C5582"/>
    <w:rsid w:val="004C6F9F"/>
    <w:rsid w:val="004D0121"/>
    <w:rsid w:val="004D0C46"/>
    <w:rsid w:val="004D155B"/>
    <w:rsid w:val="004D5A03"/>
    <w:rsid w:val="004D6525"/>
    <w:rsid w:val="004D79F8"/>
    <w:rsid w:val="004D7ED4"/>
    <w:rsid w:val="004E1111"/>
    <w:rsid w:val="004E7FE0"/>
    <w:rsid w:val="004F0A8C"/>
    <w:rsid w:val="004F317E"/>
    <w:rsid w:val="00501B61"/>
    <w:rsid w:val="005031E1"/>
    <w:rsid w:val="00512664"/>
    <w:rsid w:val="005143FE"/>
    <w:rsid w:val="0051704A"/>
    <w:rsid w:val="00517460"/>
    <w:rsid w:val="00520DDE"/>
    <w:rsid w:val="00524D68"/>
    <w:rsid w:val="00527DF9"/>
    <w:rsid w:val="00531CAD"/>
    <w:rsid w:val="00532AD8"/>
    <w:rsid w:val="00533903"/>
    <w:rsid w:val="00533D44"/>
    <w:rsid w:val="00534BC7"/>
    <w:rsid w:val="00534FED"/>
    <w:rsid w:val="00537238"/>
    <w:rsid w:val="00544545"/>
    <w:rsid w:val="00546D69"/>
    <w:rsid w:val="005479B2"/>
    <w:rsid w:val="005526C1"/>
    <w:rsid w:val="00555211"/>
    <w:rsid w:val="005552E6"/>
    <w:rsid w:val="005566A0"/>
    <w:rsid w:val="00556D28"/>
    <w:rsid w:val="005619BC"/>
    <w:rsid w:val="0056315E"/>
    <w:rsid w:val="005636F8"/>
    <w:rsid w:val="00564A32"/>
    <w:rsid w:val="00565DD8"/>
    <w:rsid w:val="00574311"/>
    <w:rsid w:val="005750B5"/>
    <w:rsid w:val="0058047E"/>
    <w:rsid w:val="00581DBF"/>
    <w:rsid w:val="005832EF"/>
    <w:rsid w:val="00584036"/>
    <w:rsid w:val="00584079"/>
    <w:rsid w:val="0058498D"/>
    <w:rsid w:val="0058754C"/>
    <w:rsid w:val="00590452"/>
    <w:rsid w:val="00592357"/>
    <w:rsid w:val="005937EF"/>
    <w:rsid w:val="00593AD1"/>
    <w:rsid w:val="0059681B"/>
    <w:rsid w:val="005A0843"/>
    <w:rsid w:val="005A094A"/>
    <w:rsid w:val="005A77F7"/>
    <w:rsid w:val="005B02FC"/>
    <w:rsid w:val="005B0712"/>
    <w:rsid w:val="005B0C24"/>
    <w:rsid w:val="005B59D8"/>
    <w:rsid w:val="005B6C15"/>
    <w:rsid w:val="005C141D"/>
    <w:rsid w:val="005C5236"/>
    <w:rsid w:val="005C6772"/>
    <w:rsid w:val="005D069B"/>
    <w:rsid w:val="005D0F69"/>
    <w:rsid w:val="005D2749"/>
    <w:rsid w:val="005E0042"/>
    <w:rsid w:val="005E5AF9"/>
    <w:rsid w:val="005E5BF0"/>
    <w:rsid w:val="005E6761"/>
    <w:rsid w:val="005F1B16"/>
    <w:rsid w:val="005F3C18"/>
    <w:rsid w:val="005F49E4"/>
    <w:rsid w:val="005F582E"/>
    <w:rsid w:val="005F7C4A"/>
    <w:rsid w:val="0060323C"/>
    <w:rsid w:val="00604612"/>
    <w:rsid w:val="00604DF2"/>
    <w:rsid w:val="006051EA"/>
    <w:rsid w:val="00607159"/>
    <w:rsid w:val="006101FC"/>
    <w:rsid w:val="006117A6"/>
    <w:rsid w:val="00612BDD"/>
    <w:rsid w:val="00613A64"/>
    <w:rsid w:val="00615BE5"/>
    <w:rsid w:val="00621C51"/>
    <w:rsid w:val="0062291B"/>
    <w:rsid w:val="006239DD"/>
    <w:rsid w:val="00625046"/>
    <w:rsid w:val="00627177"/>
    <w:rsid w:val="00627E1A"/>
    <w:rsid w:val="006318CB"/>
    <w:rsid w:val="00635355"/>
    <w:rsid w:val="00637C09"/>
    <w:rsid w:val="006412FA"/>
    <w:rsid w:val="00641E16"/>
    <w:rsid w:val="006442B6"/>
    <w:rsid w:val="0064582B"/>
    <w:rsid w:val="00652E18"/>
    <w:rsid w:val="00654005"/>
    <w:rsid w:val="0065562E"/>
    <w:rsid w:val="00655E55"/>
    <w:rsid w:val="00657191"/>
    <w:rsid w:val="006579B6"/>
    <w:rsid w:val="00663388"/>
    <w:rsid w:val="00663A4A"/>
    <w:rsid w:val="00664FA2"/>
    <w:rsid w:val="0066607E"/>
    <w:rsid w:val="006663F3"/>
    <w:rsid w:val="00667D9A"/>
    <w:rsid w:val="00671684"/>
    <w:rsid w:val="00671992"/>
    <w:rsid w:val="0067447D"/>
    <w:rsid w:val="00676CFE"/>
    <w:rsid w:val="00682A0E"/>
    <w:rsid w:val="00685051"/>
    <w:rsid w:val="00692BA0"/>
    <w:rsid w:val="00694632"/>
    <w:rsid w:val="0069696D"/>
    <w:rsid w:val="006B1997"/>
    <w:rsid w:val="006B3C02"/>
    <w:rsid w:val="006B588D"/>
    <w:rsid w:val="006B6120"/>
    <w:rsid w:val="006B66B9"/>
    <w:rsid w:val="006C09AB"/>
    <w:rsid w:val="006C193B"/>
    <w:rsid w:val="006C1EB3"/>
    <w:rsid w:val="006C2B3F"/>
    <w:rsid w:val="006C3760"/>
    <w:rsid w:val="006C3967"/>
    <w:rsid w:val="006C48D0"/>
    <w:rsid w:val="006D06C7"/>
    <w:rsid w:val="006D2B05"/>
    <w:rsid w:val="006E0152"/>
    <w:rsid w:val="006E5567"/>
    <w:rsid w:val="006E6B17"/>
    <w:rsid w:val="006E71A8"/>
    <w:rsid w:val="006F2A9C"/>
    <w:rsid w:val="006F3F81"/>
    <w:rsid w:val="006F71E5"/>
    <w:rsid w:val="00700E2B"/>
    <w:rsid w:val="00701F1D"/>
    <w:rsid w:val="00706C1D"/>
    <w:rsid w:val="00707A1C"/>
    <w:rsid w:val="0071420A"/>
    <w:rsid w:val="007156C4"/>
    <w:rsid w:val="007171B8"/>
    <w:rsid w:val="00730D60"/>
    <w:rsid w:val="007400C4"/>
    <w:rsid w:val="007438AA"/>
    <w:rsid w:val="00743C17"/>
    <w:rsid w:val="0074644D"/>
    <w:rsid w:val="007465DF"/>
    <w:rsid w:val="007503AC"/>
    <w:rsid w:val="0075466E"/>
    <w:rsid w:val="00760021"/>
    <w:rsid w:val="0076428E"/>
    <w:rsid w:val="00766912"/>
    <w:rsid w:val="007704C4"/>
    <w:rsid w:val="00775640"/>
    <w:rsid w:val="007819E3"/>
    <w:rsid w:val="00783FC5"/>
    <w:rsid w:val="00790366"/>
    <w:rsid w:val="00792B2A"/>
    <w:rsid w:val="00792C0C"/>
    <w:rsid w:val="00794F25"/>
    <w:rsid w:val="00795D15"/>
    <w:rsid w:val="00796836"/>
    <w:rsid w:val="007969E5"/>
    <w:rsid w:val="00796B1C"/>
    <w:rsid w:val="00796CD8"/>
    <w:rsid w:val="007A027A"/>
    <w:rsid w:val="007A2D3A"/>
    <w:rsid w:val="007A531F"/>
    <w:rsid w:val="007A7B09"/>
    <w:rsid w:val="007A7CD9"/>
    <w:rsid w:val="007A7DD5"/>
    <w:rsid w:val="007B0E94"/>
    <w:rsid w:val="007B1F57"/>
    <w:rsid w:val="007B46D7"/>
    <w:rsid w:val="007B50E6"/>
    <w:rsid w:val="007B5E24"/>
    <w:rsid w:val="007C2E2B"/>
    <w:rsid w:val="007C3046"/>
    <w:rsid w:val="007C56F8"/>
    <w:rsid w:val="007D2A25"/>
    <w:rsid w:val="007D3E7E"/>
    <w:rsid w:val="007D698C"/>
    <w:rsid w:val="007D7212"/>
    <w:rsid w:val="007E021E"/>
    <w:rsid w:val="007E1056"/>
    <w:rsid w:val="007E231F"/>
    <w:rsid w:val="007E23EF"/>
    <w:rsid w:val="007E349B"/>
    <w:rsid w:val="007E37D2"/>
    <w:rsid w:val="007E7418"/>
    <w:rsid w:val="007F0625"/>
    <w:rsid w:val="007F10F8"/>
    <w:rsid w:val="007F724D"/>
    <w:rsid w:val="00800048"/>
    <w:rsid w:val="008006A0"/>
    <w:rsid w:val="008031B2"/>
    <w:rsid w:val="00803E0B"/>
    <w:rsid w:val="008063C4"/>
    <w:rsid w:val="008068E5"/>
    <w:rsid w:val="00810A2C"/>
    <w:rsid w:val="00814583"/>
    <w:rsid w:val="008159A3"/>
    <w:rsid w:val="0081792D"/>
    <w:rsid w:val="0082112F"/>
    <w:rsid w:val="008211FB"/>
    <w:rsid w:val="0082176C"/>
    <w:rsid w:val="00826413"/>
    <w:rsid w:val="00830980"/>
    <w:rsid w:val="008349C9"/>
    <w:rsid w:val="00835341"/>
    <w:rsid w:val="00840F55"/>
    <w:rsid w:val="00851CAD"/>
    <w:rsid w:val="00853EE5"/>
    <w:rsid w:val="0085705B"/>
    <w:rsid w:val="008574F9"/>
    <w:rsid w:val="00857D69"/>
    <w:rsid w:val="0086606A"/>
    <w:rsid w:val="0087273E"/>
    <w:rsid w:val="00872C8C"/>
    <w:rsid w:val="00874E37"/>
    <w:rsid w:val="0087590F"/>
    <w:rsid w:val="008765A1"/>
    <w:rsid w:val="008815E2"/>
    <w:rsid w:val="00881A29"/>
    <w:rsid w:val="008849FC"/>
    <w:rsid w:val="00890590"/>
    <w:rsid w:val="00891CDF"/>
    <w:rsid w:val="0089311F"/>
    <w:rsid w:val="008A3E63"/>
    <w:rsid w:val="008B172E"/>
    <w:rsid w:val="008B22E0"/>
    <w:rsid w:val="008B26FB"/>
    <w:rsid w:val="008B37FA"/>
    <w:rsid w:val="008B581F"/>
    <w:rsid w:val="008B715D"/>
    <w:rsid w:val="008B7FA0"/>
    <w:rsid w:val="008C27B7"/>
    <w:rsid w:val="008C380D"/>
    <w:rsid w:val="008D007A"/>
    <w:rsid w:val="008D10BA"/>
    <w:rsid w:val="008D4FDB"/>
    <w:rsid w:val="008D5419"/>
    <w:rsid w:val="008D73A4"/>
    <w:rsid w:val="008E0E85"/>
    <w:rsid w:val="008E421D"/>
    <w:rsid w:val="008E7F15"/>
    <w:rsid w:val="008F02FB"/>
    <w:rsid w:val="008F1F59"/>
    <w:rsid w:val="008F41AC"/>
    <w:rsid w:val="008F7025"/>
    <w:rsid w:val="008F7911"/>
    <w:rsid w:val="009048BB"/>
    <w:rsid w:val="00904E36"/>
    <w:rsid w:val="009067F1"/>
    <w:rsid w:val="009136BF"/>
    <w:rsid w:val="00924B1C"/>
    <w:rsid w:val="009329EE"/>
    <w:rsid w:val="00934194"/>
    <w:rsid w:val="0093424C"/>
    <w:rsid w:val="00935D88"/>
    <w:rsid w:val="00936091"/>
    <w:rsid w:val="009376A1"/>
    <w:rsid w:val="00940503"/>
    <w:rsid w:val="00945594"/>
    <w:rsid w:val="00951359"/>
    <w:rsid w:val="009520C8"/>
    <w:rsid w:val="00952C3D"/>
    <w:rsid w:val="00954E9B"/>
    <w:rsid w:val="00955607"/>
    <w:rsid w:val="00957BF0"/>
    <w:rsid w:val="00957FE2"/>
    <w:rsid w:val="00961FAD"/>
    <w:rsid w:val="0096458D"/>
    <w:rsid w:val="00970B2A"/>
    <w:rsid w:val="0097493D"/>
    <w:rsid w:val="009749D5"/>
    <w:rsid w:val="009803D1"/>
    <w:rsid w:val="00980939"/>
    <w:rsid w:val="00983FA9"/>
    <w:rsid w:val="00992141"/>
    <w:rsid w:val="00995F21"/>
    <w:rsid w:val="00997B8D"/>
    <w:rsid w:val="009A352F"/>
    <w:rsid w:val="009B0C02"/>
    <w:rsid w:val="009B4FF6"/>
    <w:rsid w:val="009C0434"/>
    <w:rsid w:val="009C04B7"/>
    <w:rsid w:val="009C5AC8"/>
    <w:rsid w:val="009C6547"/>
    <w:rsid w:val="009C7520"/>
    <w:rsid w:val="009D308D"/>
    <w:rsid w:val="009E231C"/>
    <w:rsid w:val="009E3C4A"/>
    <w:rsid w:val="00A03D00"/>
    <w:rsid w:val="00A10B5A"/>
    <w:rsid w:val="00A13CC4"/>
    <w:rsid w:val="00A155BD"/>
    <w:rsid w:val="00A15E19"/>
    <w:rsid w:val="00A203BB"/>
    <w:rsid w:val="00A22169"/>
    <w:rsid w:val="00A243B5"/>
    <w:rsid w:val="00A2462B"/>
    <w:rsid w:val="00A26141"/>
    <w:rsid w:val="00A26E24"/>
    <w:rsid w:val="00A318A1"/>
    <w:rsid w:val="00A31F1D"/>
    <w:rsid w:val="00A3518C"/>
    <w:rsid w:val="00A36BE6"/>
    <w:rsid w:val="00A434FC"/>
    <w:rsid w:val="00A4621D"/>
    <w:rsid w:val="00A50B2D"/>
    <w:rsid w:val="00A51619"/>
    <w:rsid w:val="00A53FD3"/>
    <w:rsid w:val="00A54069"/>
    <w:rsid w:val="00A55CDC"/>
    <w:rsid w:val="00A5722D"/>
    <w:rsid w:val="00A6041C"/>
    <w:rsid w:val="00A64807"/>
    <w:rsid w:val="00A676CE"/>
    <w:rsid w:val="00A70C6D"/>
    <w:rsid w:val="00A80CB7"/>
    <w:rsid w:val="00A8427F"/>
    <w:rsid w:val="00A84EE6"/>
    <w:rsid w:val="00A85863"/>
    <w:rsid w:val="00A92247"/>
    <w:rsid w:val="00A9244B"/>
    <w:rsid w:val="00A970C4"/>
    <w:rsid w:val="00A97487"/>
    <w:rsid w:val="00AA2B28"/>
    <w:rsid w:val="00AA7DA3"/>
    <w:rsid w:val="00AB168F"/>
    <w:rsid w:val="00AB3AA0"/>
    <w:rsid w:val="00AB3BB8"/>
    <w:rsid w:val="00AB425D"/>
    <w:rsid w:val="00AB446F"/>
    <w:rsid w:val="00AC2941"/>
    <w:rsid w:val="00AC5AD9"/>
    <w:rsid w:val="00AD068B"/>
    <w:rsid w:val="00AD4A28"/>
    <w:rsid w:val="00AD4FB3"/>
    <w:rsid w:val="00AD652D"/>
    <w:rsid w:val="00AE0187"/>
    <w:rsid w:val="00AE2997"/>
    <w:rsid w:val="00AE53F5"/>
    <w:rsid w:val="00AF034E"/>
    <w:rsid w:val="00AF18AF"/>
    <w:rsid w:val="00AF6C53"/>
    <w:rsid w:val="00B000F8"/>
    <w:rsid w:val="00B0087C"/>
    <w:rsid w:val="00B062A9"/>
    <w:rsid w:val="00B069B4"/>
    <w:rsid w:val="00B12563"/>
    <w:rsid w:val="00B12879"/>
    <w:rsid w:val="00B13359"/>
    <w:rsid w:val="00B2314E"/>
    <w:rsid w:val="00B26766"/>
    <w:rsid w:val="00B34CDD"/>
    <w:rsid w:val="00B35AFE"/>
    <w:rsid w:val="00B51A04"/>
    <w:rsid w:val="00B561C0"/>
    <w:rsid w:val="00B6642E"/>
    <w:rsid w:val="00B71917"/>
    <w:rsid w:val="00B71AF8"/>
    <w:rsid w:val="00B7319E"/>
    <w:rsid w:val="00B74120"/>
    <w:rsid w:val="00B748E4"/>
    <w:rsid w:val="00B75175"/>
    <w:rsid w:val="00B8086C"/>
    <w:rsid w:val="00B8432D"/>
    <w:rsid w:val="00B85A26"/>
    <w:rsid w:val="00B87A16"/>
    <w:rsid w:val="00B9388E"/>
    <w:rsid w:val="00B95FDB"/>
    <w:rsid w:val="00BA39AF"/>
    <w:rsid w:val="00BA799D"/>
    <w:rsid w:val="00BB1EA7"/>
    <w:rsid w:val="00BB2A9A"/>
    <w:rsid w:val="00BB3991"/>
    <w:rsid w:val="00BB4364"/>
    <w:rsid w:val="00BB683C"/>
    <w:rsid w:val="00BB6C12"/>
    <w:rsid w:val="00BC0934"/>
    <w:rsid w:val="00BC4103"/>
    <w:rsid w:val="00BC6252"/>
    <w:rsid w:val="00BD0207"/>
    <w:rsid w:val="00BD1AF9"/>
    <w:rsid w:val="00BD3BCE"/>
    <w:rsid w:val="00BD52E5"/>
    <w:rsid w:val="00BD6681"/>
    <w:rsid w:val="00BE0BBB"/>
    <w:rsid w:val="00BE4E50"/>
    <w:rsid w:val="00BE5AAF"/>
    <w:rsid w:val="00BE5B15"/>
    <w:rsid w:val="00BE6BA1"/>
    <w:rsid w:val="00BF47FF"/>
    <w:rsid w:val="00C02143"/>
    <w:rsid w:val="00C03907"/>
    <w:rsid w:val="00C03A1B"/>
    <w:rsid w:val="00C04F56"/>
    <w:rsid w:val="00C057E7"/>
    <w:rsid w:val="00C07A6D"/>
    <w:rsid w:val="00C122E6"/>
    <w:rsid w:val="00C1489D"/>
    <w:rsid w:val="00C20627"/>
    <w:rsid w:val="00C214E4"/>
    <w:rsid w:val="00C22240"/>
    <w:rsid w:val="00C306A4"/>
    <w:rsid w:val="00C30764"/>
    <w:rsid w:val="00C30C37"/>
    <w:rsid w:val="00C33F92"/>
    <w:rsid w:val="00C40074"/>
    <w:rsid w:val="00C413AB"/>
    <w:rsid w:val="00C43C34"/>
    <w:rsid w:val="00C451C4"/>
    <w:rsid w:val="00C52929"/>
    <w:rsid w:val="00C57733"/>
    <w:rsid w:val="00C627F4"/>
    <w:rsid w:val="00C631A5"/>
    <w:rsid w:val="00C652E0"/>
    <w:rsid w:val="00C65FA1"/>
    <w:rsid w:val="00C66167"/>
    <w:rsid w:val="00C75BCD"/>
    <w:rsid w:val="00C7666F"/>
    <w:rsid w:val="00C8061F"/>
    <w:rsid w:val="00C85C82"/>
    <w:rsid w:val="00C923CF"/>
    <w:rsid w:val="00C95CDE"/>
    <w:rsid w:val="00CA03AA"/>
    <w:rsid w:val="00CA1266"/>
    <w:rsid w:val="00CA1395"/>
    <w:rsid w:val="00CA30B2"/>
    <w:rsid w:val="00CA5A8E"/>
    <w:rsid w:val="00CA5FDB"/>
    <w:rsid w:val="00CB7FA3"/>
    <w:rsid w:val="00CC1CBF"/>
    <w:rsid w:val="00CC3713"/>
    <w:rsid w:val="00CC3F08"/>
    <w:rsid w:val="00CC614B"/>
    <w:rsid w:val="00CC7AE5"/>
    <w:rsid w:val="00CD0267"/>
    <w:rsid w:val="00CD085F"/>
    <w:rsid w:val="00CD0E93"/>
    <w:rsid w:val="00CD58A2"/>
    <w:rsid w:val="00CE46BB"/>
    <w:rsid w:val="00CE637F"/>
    <w:rsid w:val="00CF0948"/>
    <w:rsid w:val="00CF2D13"/>
    <w:rsid w:val="00CF4147"/>
    <w:rsid w:val="00CF4FF1"/>
    <w:rsid w:val="00CF5F50"/>
    <w:rsid w:val="00CF656A"/>
    <w:rsid w:val="00CF716A"/>
    <w:rsid w:val="00D0321A"/>
    <w:rsid w:val="00D03DC0"/>
    <w:rsid w:val="00D050C1"/>
    <w:rsid w:val="00D0676E"/>
    <w:rsid w:val="00D10A8A"/>
    <w:rsid w:val="00D1139A"/>
    <w:rsid w:val="00D12C57"/>
    <w:rsid w:val="00D1322D"/>
    <w:rsid w:val="00D13C77"/>
    <w:rsid w:val="00D17EA6"/>
    <w:rsid w:val="00D23629"/>
    <w:rsid w:val="00D30266"/>
    <w:rsid w:val="00D3031F"/>
    <w:rsid w:val="00D30B57"/>
    <w:rsid w:val="00D4224E"/>
    <w:rsid w:val="00D42580"/>
    <w:rsid w:val="00D4265E"/>
    <w:rsid w:val="00D4378C"/>
    <w:rsid w:val="00D463DB"/>
    <w:rsid w:val="00D46F1C"/>
    <w:rsid w:val="00D50054"/>
    <w:rsid w:val="00D506BE"/>
    <w:rsid w:val="00D54F47"/>
    <w:rsid w:val="00D55170"/>
    <w:rsid w:val="00D60A97"/>
    <w:rsid w:val="00D63E51"/>
    <w:rsid w:val="00D73B3F"/>
    <w:rsid w:val="00D7431B"/>
    <w:rsid w:val="00D76905"/>
    <w:rsid w:val="00D86F95"/>
    <w:rsid w:val="00D92CA1"/>
    <w:rsid w:val="00D95972"/>
    <w:rsid w:val="00D96163"/>
    <w:rsid w:val="00DA617D"/>
    <w:rsid w:val="00DA7E23"/>
    <w:rsid w:val="00DB0D3B"/>
    <w:rsid w:val="00DB1BA8"/>
    <w:rsid w:val="00DB5539"/>
    <w:rsid w:val="00DB59A0"/>
    <w:rsid w:val="00DB6B53"/>
    <w:rsid w:val="00DC0486"/>
    <w:rsid w:val="00DC11E7"/>
    <w:rsid w:val="00DC26B8"/>
    <w:rsid w:val="00DC578E"/>
    <w:rsid w:val="00DC584F"/>
    <w:rsid w:val="00DC655A"/>
    <w:rsid w:val="00DD07B1"/>
    <w:rsid w:val="00DD419C"/>
    <w:rsid w:val="00DE6F70"/>
    <w:rsid w:val="00DF3995"/>
    <w:rsid w:val="00DF45E1"/>
    <w:rsid w:val="00DF5BD2"/>
    <w:rsid w:val="00DF6BE9"/>
    <w:rsid w:val="00E04425"/>
    <w:rsid w:val="00E04AB5"/>
    <w:rsid w:val="00E068CB"/>
    <w:rsid w:val="00E102DE"/>
    <w:rsid w:val="00E10691"/>
    <w:rsid w:val="00E145EF"/>
    <w:rsid w:val="00E15F49"/>
    <w:rsid w:val="00E210E8"/>
    <w:rsid w:val="00E2386A"/>
    <w:rsid w:val="00E254FE"/>
    <w:rsid w:val="00E262D1"/>
    <w:rsid w:val="00E270AB"/>
    <w:rsid w:val="00E30CA5"/>
    <w:rsid w:val="00E318D4"/>
    <w:rsid w:val="00E33F1D"/>
    <w:rsid w:val="00E349D3"/>
    <w:rsid w:val="00E3624C"/>
    <w:rsid w:val="00E422BE"/>
    <w:rsid w:val="00E43DE6"/>
    <w:rsid w:val="00E45B6A"/>
    <w:rsid w:val="00E51A95"/>
    <w:rsid w:val="00E567E5"/>
    <w:rsid w:val="00E57C83"/>
    <w:rsid w:val="00E603AD"/>
    <w:rsid w:val="00E608A6"/>
    <w:rsid w:val="00E612D4"/>
    <w:rsid w:val="00E613F0"/>
    <w:rsid w:val="00E63022"/>
    <w:rsid w:val="00E6749B"/>
    <w:rsid w:val="00E7068E"/>
    <w:rsid w:val="00E71883"/>
    <w:rsid w:val="00E719B4"/>
    <w:rsid w:val="00E74064"/>
    <w:rsid w:val="00E754A5"/>
    <w:rsid w:val="00E75EA3"/>
    <w:rsid w:val="00E76DE8"/>
    <w:rsid w:val="00E76FAB"/>
    <w:rsid w:val="00E773F3"/>
    <w:rsid w:val="00E81341"/>
    <w:rsid w:val="00E856E6"/>
    <w:rsid w:val="00E90FFC"/>
    <w:rsid w:val="00E95543"/>
    <w:rsid w:val="00E96ADC"/>
    <w:rsid w:val="00E97272"/>
    <w:rsid w:val="00EA17FB"/>
    <w:rsid w:val="00EA659D"/>
    <w:rsid w:val="00EA6F11"/>
    <w:rsid w:val="00EA7865"/>
    <w:rsid w:val="00EB3610"/>
    <w:rsid w:val="00EB476A"/>
    <w:rsid w:val="00EB63BC"/>
    <w:rsid w:val="00EB7D6D"/>
    <w:rsid w:val="00EC1B95"/>
    <w:rsid w:val="00EC2183"/>
    <w:rsid w:val="00EC584D"/>
    <w:rsid w:val="00EC7956"/>
    <w:rsid w:val="00ED0FAA"/>
    <w:rsid w:val="00ED11D3"/>
    <w:rsid w:val="00ED4027"/>
    <w:rsid w:val="00ED4372"/>
    <w:rsid w:val="00ED5DF9"/>
    <w:rsid w:val="00ED6E17"/>
    <w:rsid w:val="00ED716D"/>
    <w:rsid w:val="00ED7D39"/>
    <w:rsid w:val="00EE00BC"/>
    <w:rsid w:val="00EE0F3D"/>
    <w:rsid w:val="00EE217D"/>
    <w:rsid w:val="00EE3C2E"/>
    <w:rsid w:val="00EE6296"/>
    <w:rsid w:val="00EE6942"/>
    <w:rsid w:val="00EF0A8E"/>
    <w:rsid w:val="00EF3704"/>
    <w:rsid w:val="00EF4F7C"/>
    <w:rsid w:val="00EF57E9"/>
    <w:rsid w:val="00F00A1E"/>
    <w:rsid w:val="00F03C19"/>
    <w:rsid w:val="00F11770"/>
    <w:rsid w:val="00F135A2"/>
    <w:rsid w:val="00F17125"/>
    <w:rsid w:val="00F202C4"/>
    <w:rsid w:val="00F20329"/>
    <w:rsid w:val="00F257A0"/>
    <w:rsid w:val="00F26F2D"/>
    <w:rsid w:val="00F26FF7"/>
    <w:rsid w:val="00F27069"/>
    <w:rsid w:val="00F31D95"/>
    <w:rsid w:val="00F34DC7"/>
    <w:rsid w:val="00F41A40"/>
    <w:rsid w:val="00F45446"/>
    <w:rsid w:val="00F45BBE"/>
    <w:rsid w:val="00F46E97"/>
    <w:rsid w:val="00F46FFB"/>
    <w:rsid w:val="00F4757E"/>
    <w:rsid w:val="00F514E9"/>
    <w:rsid w:val="00F51761"/>
    <w:rsid w:val="00F5266E"/>
    <w:rsid w:val="00F561A4"/>
    <w:rsid w:val="00F56375"/>
    <w:rsid w:val="00F56ABB"/>
    <w:rsid w:val="00F61C7B"/>
    <w:rsid w:val="00F62E4D"/>
    <w:rsid w:val="00F72DFF"/>
    <w:rsid w:val="00F77F97"/>
    <w:rsid w:val="00F84E0F"/>
    <w:rsid w:val="00F84FC3"/>
    <w:rsid w:val="00F85FB7"/>
    <w:rsid w:val="00F93E05"/>
    <w:rsid w:val="00F973DA"/>
    <w:rsid w:val="00F97544"/>
    <w:rsid w:val="00FA2957"/>
    <w:rsid w:val="00FA2DD0"/>
    <w:rsid w:val="00FB251F"/>
    <w:rsid w:val="00FB6C57"/>
    <w:rsid w:val="00FC39F4"/>
    <w:rsid w:val="00FD04EA"/>
    <w:rsid w:val="00FD1E82"/>
    <w:rsid w:val="00FD38D8"/>
    <w:rsid w:val="00FE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paragraph" w:styleId="1">
    <w:name w:val="heading 1"/>
    <w:basedOn w:val="a"/>
    <w:link w:val="10"/>
    <w:uiPriority w:val="9"/>
    <w:qFormat/>
    <w:rsid w:val="00F62E4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403504"/>
  </w:style>
  <w:style w:type="character" w:styleId="af0">
    <w:name w:val="Hyperlink"/>
    <w:basedOn w:val="a0"/>
    <w:uiPriority w:val="99"/>
    <w:semiHidden/>
    <w:unhideWhenUsed/>
    <w:rsid w:val="009329EE"/>
    <w:rPr>
      <w:color w:val="0563C1"/>
      <w:u w:val="single"/>
    </w:rPr>
  </w:style>
  <w:style w:type="character" w:customStyle="1" w:styleId="10">
    <w:name w:val="標題 1 字元"/>
    <w:basedOn w:val="a0"/>
    <w:link w:val="1"/>
    <w:uiPriority w:val="9"/>
    <w:rsid w:val="00F62E4D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styleId="af1">
    <w:name w:val="FollowedHyperlink"/>
    <w:basedOn w:val="a0"/>
    <w:uiPriority w:val="99"/>
    <w:semiHidden/>
    <w:unhideWhenUsed/>
    <w:rsid w:val="00924B1C"/>
    <w:rPr>
      <w:color w:val="74432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Uo_2by0_TBY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youtu.be/Uo_2by0_TBY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purl.org/dc/elements/1.1/"/>
    <ds:schemaRef ds:uri="7c888565-292f-4b60-a4c3-978be975df1a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terms/"/>
    <ds:schemaRef ds:uri="a67ca032-99e1-499e-a335-21cedd256a52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591C1BB-7C38-4EEA-B895-13D91E30ED19}"/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1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Links>
    <vt:vector size="6" baseType="variant">
      <vt:variant>
        <vt:i4>3407981</vt:i4>
      </vt:variant>
      <vt:variant>
        <vt:i4>0</vt:i4>
      </vt:variant>
      <vt:variant>
        <vt:i4>0</vt:i4>
      </vt:variant>
      <vt:variant>
        <vt:i4>5</vt:i4>
      </vt:variant>
      <vt:variant>
        <vt:lpwstr>https://youtu.be/Uo_2by0_TBY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3</cp:revision>
  <cp:lastPrinted>2022-08-31T07:55:00Z</cp:lastPrinted>
  <dcterms:created xsi:type="dcterms:W3CDTF">2023-08-24T03:40:00Z</dcterms:created>
  <dcterms:modified xsi:type="dcterms:W3CDTF">2023-08-24T03:40:00Z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