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059969" w14:textId="624EAC53" w:rsidR="003F0F0F" w:rsidRPr="000E58CD" w:rsidRDefault="0020543C" w:rsidP="003F0F0F">
      <w:pPr>
        <w:tabs>
          <w:tab w:val="left" w:pos="2057"/>
        </w:tabs>
        <w:spacing w:before="12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>
        <w:rPr>
          <w:rFonts w:ascii="Kaiti TC" w:eastAsia="Kaiti TC" w:hAnsi="Kaiti TC" w:hint="eastAsia"/>
          <w:b/>
          <w:bCs/>
          <w:color w:val="040606" w:themeColor="text2"/>
          <w:sz w:val="50"/>
          <w:szCs w:val="50"/>
        </w:rPr>
        <w:t>戰火中的少年連</w:t>
      </w:r>
    </w:p>
    <w:p w14:paraId="49DB1BB3" w14:textId="71D0CF32" w:rsidR="003F0F0F" w:rsidRDefault="008D5419" w:rsidP="003F0F0F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 w:rsidRPr="00EC52B6">
        <w:rPr>
          <w:rFonts w:ascii="Kaiti TC" w:eastAsia="Kaiti TC" w:hAnsi="Kaiti TC" w:hint="eastAsia"/>
          <w:noProof/>
          <w:color w:val="040606" w:themeColor="text2"/>
          <w:sz w:val="28"/>
          <w:szCs w:val="28"/>
          <w:lang w:val="x-non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7FD479A" wp14:editId="6EFE433F">
                <wp:simplePos x="0" y="0"/>
                <wp:positionH relativeFrom="page">
                  <wp:posOffset>5185</wp:posOffset>
                </wp:positionH>
                <wp:positionV relativeFrom="paragraph">
                  <wp:posOffset>418465</wp:posOffset>
                </wp:positionV>
                <wp:extent cx="7541870" cy="946298"/>
                <wp:effectExtent l="0" t="0" r="2540" b="63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70" cy="946298"/>
                        </a:xfrm>
                        <a:prstGeom prst="rect">
                          <a:avLst/>
                        </a:prstGeom>
                        <a:solidFill>
                          <a:srgbClr val="E4F4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BC82D2" w14:textId="3966F6D2" w:rsidR="008D5419" w:rsidRPr="003962B3" w:rsidRDefault="008D5419" w:rsidP="008D5419">
                            <w:pP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</w:pPr>
                            <w:r w:rsidRPr="003962B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Pr="003962B3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影片名稱：</w:t>
                            </w:r>
                            <w:r w:rsidR="003962B3" w:rsidRPr="003962B3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EP14 老兵黃光漢: 戰火中的少年連</w:t>
                            </w:r>
                          </w:p>
                          <w:p w14:paraId="18F3A096" w14:textId="463B5803" w:rsidR="008D5419" w:rsidRPr="00FC70DB" w:rsidRDefault="008D5419" w:rsidP="008D5419">
                            <w:p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網址：</w:t>
                            </w:r>
                            <w:hyperlink r:id="rId10" w:history="1">
                              <w:r w:rsidR="00FC70DB">
                                <w:rPr>
                                  <w:rStyle w:val="af0"/>
                                </w:rPr>
                                <w:t>https://youtu.be/RQ97XgtPubc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FD479A" id="矩形 5" o:spid="_x0000_s1026" style="position:absolute;margin-left:.4pt;margin-top:32.95pt;width:593.85pt;height:74.5pt;z-index:25165824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" fillcolor="#e4f4ed" stroked="f" strokeweight="1pt">
                <v:textbox>
                  <w:txbxContent>
                    <w:p w14:paraId="56BC82D2" w14:textId="3966F6D2" w:rsidR="008D5419" w:rsidRPr="003962B3" w:rsidRDefault="008D5419" w:rsidP="008D5419">
                      <w:pPr>
                        <w:rPr>
                          <w:rFonts w:ascii="Microsoft JhengHei" w:eastAsia="Microsoft JhengHei" w:hAnsi="Microsoft JhengHei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</w:pPr>
                      <w:r w:rsidRPr="003962B3">
                        <w:rPr>
                          <w:b/>
                          <w:bCs/>
                          <w:sz w:val="28"/>
                          <w:szCs w:val="28"/>
                        </w:rPr>
                        <w:t xml:space="preserve">          </w:t>
                      </w:r>
                      <w:r w:rsidRPr="003962B3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影片名稱：</w:t>
                      </w:r>
                      <w:r w:rsidR="003962B3" w:rsidRPr="003962B3">
                        <w:rPr>
                          <w:rFonts w:ascii="Microsoft JhengHei" w:eastAsia="Microsoft JhengHei" w:hAnsi="Microsoft JhengHei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EP14 老兵黃光漢: 戰火中的少年連</w:t>
                      </w:r>
                    </w:p>
                    <w:p w14:paraId="18F3A096" w14:textId="463B5803" w:rsidR="008D5419" w:rsidRPr="00FC70DB" w:rsidRDefault="008D5419" w:rsidP="008D5419">
                      <w:pPr>
                        <w:rPr>
                          <w:color w:val="000000"/>
                        </w:rPr>
                      </w:pPr>
                      <w:r>
                        <w:rPr>
                          <w:rFonts w:ascii="Microsoft JhengHei UI" w:eastAsia="Microsoft JhengHei UI" w:hAnsi="Microsoft JhengHei UI"/>
                          <w:color w:val="265B43" w:themeColor="accent2" w:themeShade="80"/>
                          <w:sz w:val="28"/>
                          <w:szCs w:val="28"/>
                        </w:rPr>
                        <w:t xml:space="preserve">                 </w:t>
                      </w:r>
                      <w:r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網址：</w:t>
                      </w:r>
                      <w:hyperlink r:id="rId11" w:history="1">
                        <w:r w:rsidR="00FC70DB">
                          <w:rPr>
                            <w:rStyle w:val="af0"/>
                          </w:rPr>
                          <w:t>https://youtu.be/RQ97XgtPubc</w:t>
                        </w:r>
                      </w:hyperlink>
                    </w:p>
                  </w:txbxContent>
                </v:textbox>
                <w10:wrap anchorx="page"/>
              </v:rect>
            </w:pict>
          </mc:Fallback>
        </mc:AlternateContent>
      </w:r>
      <w:r w:rsidR="003F0F0F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觀看以下影片，</w:t>
      </w:r>
      <w:r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然後回答問題</w:t>
      </w:r>
      <w:r w:rsidR="003F0F0F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。</w:t>
      </w:r>
    </w:p>
    <w:p w14:paraId="65C355DF" w14:textId="0D707312" w:rsidR="005B59D8" w:rsidRPr="008D5419" w:rsidRDefault="00C42D8A" w:rsidP="003F0F0F">
      <w:pPr>
        <w:tabs>
          <w:tab w:val="left" w:pos="2057"/>
        </w:tabs>
        <w:spacing w:line="276" w:lineRule="auto"/>
        <w:jc w:val="center"/>
        <w:rPr>
          <w:rFonts w:ascii="Kaiti TC" w:eastAsia="Kaiti TC" w:hAnsi="Kaiti TC" w:cs="Times New Roman (Body CS)"/>
          <w:b/>
          <w:bCs/>
          <w:color w:val="040606" w:themeColor="text2"/>
          <w:position w:val="10"/>
          <w:sz w:val="36"/>
          <w:szCs w:val="36"/>
          <w:lang w:val="x-none"/>
        </w:rPr>
      </w:pPr>
      <w:r w:rsidRPr="00C42D8A">
        <w:rPr>
          <w:rFonts w:ascii="Kaiti TC" w:eastAsia="Kaiti TC" w:hAnsi="Kaiti TC"/>
          <w:b/>
          <w:bCs/>
          <w:noProof/>
          <w:color w:val="040606" w:themeColor="text2"/>
          <w:sz w:val="50"/>
          <w:szCs w:val="50"/>
        </w:rPr>
        <w:drawing>
          <wp:anchor distT="0" distB="0" distL="114300" distR="114300" simplePos="0" relativeHeight="251669519" behindDoc="0" locked="0" layoutInCell="1" allowOverlap="1" wp14:anchorId="5D1B2F4F" wp14:editId="2DFB27EC">
            <wp:simplePos x="0" y="0"/>
            <wp:positionH relativeFrom="margin">
              <wp:align>right</wp:align>
            </wp:positionH>
            <wp:positionV relativeFrom="paragraph">
              <wp:posOffset>180476</wp:posOffset>
            </wp:positionV>
            <wp:extent cx="719455" cy="719455"/>
            <wp:effectExtent l="0" t="0" r="4445" b="4445"/>
            <wp:wrapNone/>
            <wp:docPr id="6" name="圖片 6" descr="一張含有 樣式, 正方形, 對稱, 藝術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 descr="一張含有 樣式, 正方形, 對稱, 藝術 的圖片&#10;&#10;自動產生的描述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C24420" w14:textId="1F8681C8" w:rsidR="009C7520" w:rsidRDefault="009C7520" w:rsidP="00CF2D13">
      <w:pPr>
        <w:spacing w:line="276" w:lineRule="auto"/>
        <w:rPr>
          <w:color w:val="040606" w:themeColor="text2"/>
        </w:rPr>
      </w:pPr>
    </w:p>
    <w:p w14:paraId="5AE76632" w14:textId="137FA5C4" w:rsidR="002235BC" w:rsidRPr="00ED6E17" w:rsidRDefault="002235BC" w:rsidP="00ED6E17">
      <w:pPr>
        <w:spacing w:after="120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0F762A4B" w14:textId="07A9F788" w:rsidR="00C65FA1" w:rsidRDefault="00410D3E" w:rsidP="00A54069">
      <w:pPr>
        <w:pStyle w:val="a7"/>
        <w:numPr>
          <w:ilvl w:val="0"/>
          <w:numId w:val="6"/>
        </w:numPr>
        <w:spacing w:before="480"/>
        <w:ind w:left="357" w:hanging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cstheme="minorHAnsi" w:hint="eastAsia"/>
          <w:sz w:val="28"/>
          <w:szCs w:val="28"/>
        </w:rPr>
        <w:t>黃光漢為甚麼會參加少年連</w:t>
      </w:r>
      <w:r w:rsidR="00DB59A0" w:rsidRPr="0007122F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？</w:t>
      </w:r>
      <w:r w:rsidR="000C2404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在代表空格內</w:t>
      </w:r>
      <w:r w:rsidR="006239DD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加</w:t>
      </w:r>
      <w:r w:rsidR="006239DD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sym w:font="Wingdings" w:char="F0FC"/>
      </w:r>
      <w:r w:rsidR="000C2404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。</w:t>
      </w:r>
      <w:r w:rsidR="006E0152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 xml:space="preserve"> </w:t>
      </w:r>
      <w:r w:rsidR="006E0152"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   </w:t>
      </w:r>
    </w:p>
    <w:p w14:paraId="02B06F9F" w14:textId="5D724EE3" w:rsidR="0067447D" w:rsidRPr="00C65FA1" w:rsidRDefault="00C85C82" w:rsidP="00C65FA1">
      <w:pPr>
        <w:pStyle w:val="a7"/>
        <w:snapToGrid w:val="0"/>
        <w:ind w:left="357"/>
        <w:jc w:val="both"/>
        <w:rPr>
          <w:rFonts w:ascii="Microsoft JhengHei" w:eastAsia="Microsoft JhengHei" w:hAnsi="Microsoft JhengHei"/>
          <w:color w:val="040606" w:themeColor="text2"/>
          <w:sz w:val="12"/>
          <w:szCs w:val="12"/>
        </w:rPr>
      </w:pPr>
      <w:r w:rsidRPr="0067447D"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</w:t>
      </w:r>
    </w:p>
    <w:p w14:paraId="2ED0C5A0" w14:textId="3277FF4E" w:rsidR="00FA2DD0" w:rsidRDefault="00691060" w:rsidP="00FA2DD0">
      <w:pPr>
        <w:spacing w:before="120" w:after="120"/>
        <w:ind w:firstLine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02BE35B2" wp14:editId="0D72E5DD">
                <wp:simplePos x="0" y="0"/>
                <wp:positionH relativeFrom="column">
                  <wp:posOffset>5967730</wp:posOffset>
                </wp:positionH>
                <wp:positionV relativeFrom="paragraph">
                  <wp:posOffset>215265</wp:posOffset>
                </wp:positionV>
                <wp:extent cx="397510" cy="397510"/>
                <wp:effectExtent l="0" t="0" r="21590" b="2159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510" cy="3975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D1400F" id="矩形 17" o:spid="_x0000_s1026" style="position:absolute;margin-left:469.9pt;margin-top:16.95pt;width:31.3pt;height:31.3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" fillcolor="white [3212]" strokecolor="#484f5e [3213]" strokeweight="1pt"/>
            </w:pict>
          </mc:Fallback>
        </mc:AlternateContent>
      </w: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DAE9764" wp14:editId="126A266E">
                <wp:simplePos x="0" y="0"/>
                <wp:positionH relativeFrom="column">
                  <wp:posOffset>3460115</wp:posOffset>
                </wp:positionH>
                <wp:positionV relativeFrom="paragraph">
                  <wp:posOffset>112395</wp:posOffset>
                </wp:positionV>
                <wp:extent cx="3076575" cy="651510"/>
                <wp:effectExtent l="19050" t="19050" r="47625" b="53340"/>
                <wp:wrapNone/>
                <wp:docPr id="16" name="矩形: 圓角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575" cy="651510"/>
                        </a:xfrm>
                        <a:custGeom>
                          <a:avLst/>
                          <a:gdLst>
                            <a:gd name="connsiteX0" fmla="*/ 0 w 3076575"/>
                            <a:gd name="connsiteY0" fmla="*/ 108587 h 651510"/>
                            <a:gd name="connsiteX1" fmla="*/ 108587 w 3076575"/>
                            <a:gd name="connsiteY1" fmla="*/ 0 h 651510"/>
                            <a:gd name="connsiteX2" fmla="*/ 594685 w 3076575"/>
                            <a:gd name="connsiteY2" fmla="*/ 0 h 651510"/>
                            <a:gd name="connsiteX3" fmla="*/ 1223753 w 3076575"/>
                            <a:gd name="connsiteY3" fmla="*/ 0 h 651510"/>
                            <a:gd name="connsiteX4" fmla="*/ 1738446 w 3076575"/>
                            <a:gd name="connsiteY4" fmla="*/ 0 h 651510"/>
                            <a:gd name="connsiteX5" fmla="*/ 2310326 w 3076575"/>
                            <a:gd name="connsiteY5" fmla="*/ 0 h 651510"/>
                            <a:gd name="connsiteX6" fmla="*/ 2967988 w 3076575"/>
                            <a:gd name="connsiteY6" fmla="*/ 0 h 651510"/>
                            <a:gd name="connsiteX7" fmla="*/ 3076575 w 3076575"/>
                            <a:gd name="connsiteY7" fmla="*/ 108587 h 651510"/>
                            <a:gd name="connsiteX8" fmla="*/ 3076575 w 3076575"/>
                            <a:gd name="connsiteY8" fmla="*/ 542923 h 651510"/>
                            <a:gd name="connsiteX9" fmla="*/ 2967988 w 3076575"/>
                            <a:gd name="connsiteY9" fmla="*/ 651510 h 651510"/>
                            <a:gd name="connsiteX10" fmla="*/ 2453296 w 3076575"/>
                            <a:gd name="connsiteY10" fmla="*/ 651510 h 651510"/>
                            <a:gd name="connsiteX11" fmla="*/ 1967198 w 3076575"/>
                            <a:gd name="connsiteY11" fmla="*/ 651510 h 651510"/>
                            <a:gd name="connsiteX12" fmla="*/ 1481099 w 3076575"/>
                            <a:gd name="connsiteY12" fmla="*/ 651510 h 651510"/>
                            <a:gd name="connsiteX13" fmla="*/ 880625 w 3076575"/>
                            <a:gd name="connsiteY13" fmla="*/ 651510 h 651510"/>
                            <a:gd name="connsiteX14" fmla="*/ 108587 w 3076575"/>
                            <a:gd name="connsiteY14" fmla="*/ 651510 h 651510"/>
                            <a:gd name="connsiteX15" fmla="*/ 0 w 3076575"/>
                            <a:gd name="connsiteY15" fmla="*/ 542923 h 651510"/>
                            <a:gd name="connsiteX16" fmla="*/ 0 w 3076575"/>
                            <a:gd name="connsiteY16" fmla="*/ 108587 h 6515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3076575" h="651510" fill="none" extrusionOk="0">
                              <a:moveTo>
                                <a:pt x="0" y="108587"/>
                              </a:moveTo>
                              <a:cubicBezTo>
                                <a:pt x="-13936" y="53553"/>
                                <a:pt x="48320" y="-2551"/>
                                <a:pt x="108587" y="0"/>
                              </a:cubicBezTo>
                              <a:cubicBezTo>
                                <a:pt x="213908" y="-20188"/>
                                <a:pt x="463578" y="35366"/>
                                <a:pt x="594685" y="0"/>
                              </a:cubicBezTo>
                              <a:cubicBezTo>
                                <a:pt x="725792" y="-35366"/>
                                <a:pt x="1059097" y="10093"/>
                                <a:pt x="1223753" y="0"/>
                              </a:cubicBezTo>
                              <a:cubicBezTo>
                                <a:pt x="1388409" y="-10093"/>
                                <a:pt x="1486815" y="23207"/>
                                <a:pt x="1738446" y="0"/>
                              </a:cubicBezTo>
                              <a:cubicBezTo>
                                <a:pt x="1990077" y="-23207"/>
                                <a:pt x="2172800" y="277"/>
                                <a:pt x="2310326" y="0"/>
                              </a:cubicBezTo>
                              <a:cubicBezTo>
                                <a:pt x="2447852" y="-277"/>
                                <a:pt x="2761379" y="1883"/>
                                <a:pt x="2967988" y="0"/>
                              </a:cubicBezTo>
                              <a:cubicBezTo>
                                <a:pt x="3013036" y="4164"/>
                                <a:pt x="3084679" y="40726"/>
                                <a:pt x="3076575" y="108587"/>
                              </a:cubicBezTo>
                              <a:cubicBezTo>
                                <a:pt x="3116161" y="303407"/>
                                <a:pt x="3029796" y="408177"/>
                                <a:pt x="3076575" y="542923"/>
                              </a:cubicBezTo>
                              <a:cubicBezTo>
                                <a:pt x="3084676" y="609368"/>
                                <a:pt x="3034529" y="666499"/>
                                <a:pt x="2967988" y="651510"/>
                              </a:cubicBezTo>
                              <a:cubicBezTo>
                                <a:pt x="2720698" y="697953"/>
                                <a:pt x="2565464" y="596762"/>
                                <a:pt x="2453296" y="651510"/>
                              </a:cubicBezTo>
                              <a:cubicBezTo>
                                <a:pt x="2341128" y="706258"/>
                                <a:pt x="2111694" y="595906"/>
                                <a:pt x="1967198" y="651510"/>
                              </a:cubicBezTo>
                              <a:cubicBezTo>
                                <a:pt x="1822702" y="707114"/>
                                <a:pt x="1661829" y="635115"/>
                                <a:pt x="1481099" y="651510"/>
                              </a:cubicBezTo>
                              <a:cubicBezTo>
                                <a:pt x="1300369" y="667905"/>
                                <a:pt x="1033391" y="586952"/>
                                <a:pt x="880625" y="651510"/>
                              </a:cubicBezTo>
                              <a:cubicBezTo>
                                <a:pt x="727859" y="716068"/>
                                <a:pt x="415757" y="562172"/>
                                <a:pt x="108587" y="651510"/>
                              </a:cubicBezTo>
                              <a:cubicBezTo>
                                <a:pt x="42962" y="637731"/>
                                <a:pt x="12658" y="603942"/>
                                <a:pt x="0" y="542923"/>
                              </a:cubicBezTo>
                              <a:cubicBezTo>
                                <a:pt x="-20483" y="450087"/>
                                <a:pt x="31284" y="230157"/>
                                <a:pt x="0" y="108587"/>
                              </a:cubicBezTo>
                              <a:close/>
                            </a:path>
                            <a:path w="3076575" h="651510" stroke="0" extrusionOk="0">
                              <a:moveTo>
                                <a:pt x="0" y="108587"/>
                              </a:moveTo>
                              <a:cubicBezTo>
                                <a:pt x="7299" y="37237"/>
                                <a:pt x="45257" y="-3602"/>
                                <a:pt x="108587" y="0"/>
                              </a:cubicBezTo>
                              <a:cubicBezTo>
                                <a:pt x="214018" y="-50434"/>
                                <a:pt x="439220" y="35087"/>
                                <a:pt x="623279" y="0"/>
                              </a:cubicBezTo>
                              <a:cubicBezTo>
                                <a:pt x="807338" y="-35087"/>
                                <a:pt x="919056" y="20412"/>
                                <a:pt x="1137971" y="0"/>
                              </a:cubicBezTo>
                              <a:cubicBezTo>
                                <a:pt x="1356886" y="-20412"/>
                                <a:pt x="1514955" y="27409"/>
                                <a:pt x="1681258" y="0"/>
                              </a:cubicBezTo>
                              <a:cubicBezTo>
                                <a:pt x="1847561" y="-27409"/>
                                <a:pt x="1969418" y="20996"/>
                                <a:pt x="2253138" y="0"/>
                              </a:cubicBezTo>
                              <a:cubicBezTo>
                                <a:pt x="2536858" y="-20996"/>
                                <a:pt x="2627997" y="53045"/>
                                <a:pt x="2967988" y="0"/>
                              </a:cubicBezTo>
                              <a:cubicBezTo>
                                <a:pt x="3011584" y="3218"/>
                                <a:pt x="3087226" y="53502"/>
                                <a:pt x="3076575" y="108587"/>
                              </a:cubicBezTo>
                              <a:cubicBezTo>
                                <a:pt x="3127203" y="322623"/>
                                <a:pt x="3048627" y="419619"/>
                                <a:pt x="3076575" y="542923"/>
                              </a:cubicBezTo>
                              <a:cubicBezTo>
                                <a:pt x="3082757" y="607763"/>
                                <a:pt x="3025255" y="658568"/>
                                <a:pt x="2967988" y="651510"/>
                              </a:cubicBezTo>
                              <a:cubicBezTo>
                                <a:pt x="2777433" y="692827"/>
                                <a:pt x="2628953" y="625502"/>
                                <a:pt x="2367514" y="651510"/>
                              </a:cubicBezTo>
                              <a:cubicBezTo>
                                <a:pt x="2106075" y="677518"/>
                                <a:pt x="2061833" y="625019"/>
                                <a:pt x="1824228" y="651510"/>
                              </a:cubicBezTo>
                              <a:cubicBezTo>
                                <a:pt x="1586623" y="678001"/>
                                <a:pt x="1356427" y="585836"/>
                                <a:pt x="1223753" y="651510"/>
                              </a:cubicBezTo>
                              <a:cubicBezTo>
                                <a:pt x="1091080" y="717184"/>
                                <a:pt x="933437" y="626805"/>
                                <a:pt x="737655" y="651510"/>
                              </a:cubicBezTo>
                              <a:cubicBezTo>
                                <a:pt x="541873" y="676215"/>
                                <a:pt x="321722" y="601645"/>
                                <a:pt x="108587" y="651510"/>
                              </a:cubicBezTo>
                              <a:cubicBezTo>
                                <a:pt x="38291" y="659095"/>
                                <a:pt x="-4357" y="596379"/>
                                <a:pt x="0" y="542923"/>
                              </a:cubicBezTo>
                              <a:cubicBezTo>
                                <a:pt x="-38468" y="411011"/>
                                <a:pt x="16854" y="273757"/>
                                <a:pt x="0" y="1085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3066666163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6E1431" w14:textId="60D78F3C" w:rsidR="00125BCF" w:rsidRPr="00CF656A" w:rsidRDefault="00853EE5" w:rsidP="00125BCF">
                            <w:r w:rsidRPr="00CF656A">
                              <w:rPr>
                                <w:rFonts w:ascii="Microsoft JhengHei" w:eastAsia="Microsoft JhengHei" w:hAnsi="Microsoft JhengHei" w:hint="eastAsia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F656A">
                              <w:rPr>
                                <w:rFonts w:ascii="Microsoft JhengHei" w:eastAsia="Microsoft JhengHei" w:hAnsi="Microsoft JhengHei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CF656A">
                              <w:rPr>
                                <w:rFonts w:ascii="Microsoft JhengHei" w:eastAsia="Microsoft JhengHei" w:hAnsi="Microsoft JhengHei" w:hint="eastAsia"/>
                                <w:color w:val="040606" w:themeColor="text2"/>
                                <w:sz w:val="28"/>
                                <w:szCs w:val="28"/>
                              </w:rPr>
                              <w:t>陪同家人一起參加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DAE9764" id="矩形: 圓角 16" o:spid="_x0000_s1027" style="position:absolute;left:0;text-align:left;margin-left:272.45pt;margin-top:8.85pt;width:242.25pt;height:51.3pt;z-index:25165824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" fillcolor="white [3212]" strokecolor="#845903 [1604]" strokeweight="1pt">
                <v:stroke joinstyle="miter"/>
                <v:textbox>
                  <w:txbxContent>
                    <w:p w14:paraId="1A6E1431" w14:textId="60D78F3C" w:rsidR="00125BCF" w:rsidRPr="00CF656A" w:rsidRDefault="00853EE5" w:rsidP="00125BCF">
                      <w:r w:rsidRPr="00CF656A">
                        <w:rPr>
                          <w:rFonts w:ascii="Microsoft JhengHei" w:eastAsia="Microsoft JhengHei" w:hAnsi="Microsoft JhengHei" w:hint="eastAsia"/>
                          <w:color w:val="040606" w:themeColor="text2"/>
                          <w:sz w:val="28"/>
                          <w:szCs w:val="28"/>
                        </w:rPr>
                        <w:t xml:space="preserve"> </w:t>
                      </w:r>
                      <w:r w:rsidRPr="00CF656A">
                        <w:rPr>
                          <w:rFonts w:ascii="Microsoft JhengHei" w:eastAsia="Microsoft JhengHei" w:hAnsi="Microsoft JhengHei"/>
                          <w:color w:val="040606" w:themeColor="text2"/>
                          <w:sz w:val="28"/>
                          <w:szCs w:val="28"/>
                        </w:rPr>
                        <w:t xml:space="preserve">  </w:t>
                      </w:r>
                      <w:r w:rsidRPr="00CF656A">
                        <w:rPr>
                          <w:rFonts w:ascii="Microsoft JhengHei" w:eastAsia="Microsoft JhengHei" w:hAnsi="Microsoft JhengHei" w:hint="eastAsia"/>
                          <w:color w:val="040606" w:themeColor="text2"/>
                          <w:sz w:val="28"/>
                          <w:szCs w:val="28"/>
                        </w:rPr>
                        <w:t>陪同家人一起參加</w:t>
                      </w:r>
                    </w:p>
                  </w:txbxContent>
                </v:textbox>
              </v:roundrect>
            </w:pict>
          </mc:Fallback>
        </mc:AlternateContent>
      </w:r>
      <w:r w:rsidR="006925FF"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E19F206" wp14:editId="0E89B6CE">
                <wp:simplePos x="0" y="0"/>
                <wp:positionH relativeFrom="column">
                  <wp:posOffset>2713990</wp:posOffset>
                </wp:positionH>
                <wp:positionV relativeFrom="paragraph">
                  <wp:posOffset>245745</wp:posOffset>
                </wp:positionV>
                <wp:extent cx="397510" cy="397510"/>
                <wp:effectExtent l="0" t="0" r="21590" b="2159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510" cy="3975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8D4F25" w14:textId="7F35E36F" w:rsidR="00094A35" w:rsidRPr="00094A35" w:rsidRDefault="00094A35" w:rsidP="00094A3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19F206" id="矩形 1" o:spid="_x0000_s1028" style="position:absolute;left:0;text-align:left;margin-left:213.7pt;margin-top:19.35pt;width:31.3pt;height:31.3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" fillcolor="white [3212]" strokecolor="#484f5e [3213]" strokeweight="1pt">
                <v:textbox>
                  <w:txbxContent>
                    <w:p w14:paraId="298D4F25" w14:textId="7F35E36F" w:rsidR="00094A35" w:rsidRPr="00094A35" w:rsidRDefault="00094A35" w:rsidP="00094A35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A7AA8">
        <w:rPr>
          <w:noProof/>
        </w:rPr>
        <w:drawing>
          <wp:anchor distT="0" distB="0" distL="114300" distR="114300" simplePos="0" relativeHeight="251666447" behindDoc="0" locked="0" layoutInCell="1" allowOverlap="1" wp14:anchorId="14E82807" wp14:editId="72A0F842">
            <wp:simplePos x="0" y="0"/>
            <wp:positionH relativeFrom="column">
              <wp:posOffset>5250815</wp:posOffset>
            </wp:positionH>
            <wp:positionV relativeFrom="paragraph">
              <wp:posOffset>302895</wp:posOffset>
            </wp:positionV>
            <wp:extent cx="514350" cy="293220"/>
            <wp:effectExtent l="0" t="0" r="0" b="0"/>
            <wp:wrapNone/>
            <wp:docPr id="22" name="圖片 22" descr="一張含有 輪廓, 美工圖案, 圖解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圖片 22" descr="一張含有 輪廓, 美工圖案, 圖解, 設計 的圖片&#10;&#10;自動產生的描述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67" b="21796"/>
                    <a:stretch/>
                  </pic:blipFill>
                  <pic:spPr bwMode="auto">
                    <a:xfrm>
                      <a:off x="0" y="0"/>
                      <a:ext cx="514350" cy="29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1F2">
        <w:rPr>
          <w:noProof/>
        </w:rPr>
        <w:drawing>
          <wp:anchor distT="0" distB="0" distL="114300" distR="114300" simplePos="0" relativeHeight="251665423" behindDoc="0" locked="0" layoutInCell="1" allowOverlap="1" wp14:anchorId="5C771F06" wp14:editId="7ECC4FE2">
            <wp:simplePos x="0" y="0"/>
            <wp:positionH relativeFrom="column">
              <wp:posOffset>2116455</wp:posOffset>
            </wp:positionH>
            <wp:positionV relativeFrom="paragraph">
              <wp:posOffset>131445</wp:posOffset>
            </wp:positionV>
            <wp:extent cx="561975" cy="561975"/>
            <wp:effectExtent l="0" t="0" r="0" b="0"/>
            <wp:wrapNone/>
            <wp:docPr id="15" name="圖片 15" descr="一張含有 美工圖案, 卡通, 南瓜, 萬聖節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 descr="一張含有 美工圖案, 卡通, 南瓜, 萬聖節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E17"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DD51034" wp14:editId="46A6265C">
                <wp:simplePos x="0" y="0"/>
                <wp:positionH relativeFrom="column">
                  <wp:posOffset>183514</wp:posOffset>
                </wp:positionH>
                <wp:positionV relativeFrom="paragraph">
                  <wp:posOffset>121920</wp:posOffset>
                </wp:positionV>
                <wp:extent cx="3076575" cy="651510"/>
                <wp:effectExtent l="19050" t="19050" r="47625" b="53340"/>
                <wp:wrapNone/>
                <wp:docPr id="7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575" cy="651510"/>
                        </a:xfrm>
                        <a:custGeom>
                          <a:avLst/>
                          <a:gdLst>
                            <a:gd name="connsiteX0" fmla="*/ 0 w 3076575"/>
                            <a:gd name="connsiteY0" fmla="*/ 108587 h 651510"/>
                            <a:gd name="connsiteX1" fmla="*/ 108587 w 3076575"/>
                            <a:gd name="connsiteY1" fmla="*/ 0 h 651510"/>
                            <a:gd name="connsiteX2" fmla="*/ 594685 w 3076575"/>
                            <a:gd name="connsiteY2" fmla="*/ 0 h 651510"/>
                            <a:gd name="connsiteX3" fmla="*/ 1223753 w 3076575"/>
                            <a:gd name="connsiteY3" fmla="*/ 0 h 651510"/>
                            <a:gd name="connsiteX4" fmla="*/ 1738446 w 3076575"/>
                            <a:gd name="connsiteY4" fmla="*/ 0 h 651510"/>
                            <a:gd name="connsiteX5" fmla="*/ 2310326 w 3076575"/>
                            <a:gd name="connsiteY5" fmla="*/ 0 h 651510"/>
                            <a:gd name="connsiteX6" fmla="*/ 2967988 w 3076575"/>
                            <a:gd name="connsiteY6" fmla="*/ 0 h 651510"/>
                            <a:gd name="connsiteX7" fmla="*/ 3076575 w 3076575"/>
                            <a:gd name="connsiteY7" fmla="*/ 108587 h 651510"/>
                            <a:gd name="connsiteX8" fmla="*/ 3076575 w 3076575"/>
                            <a:gd name="connsiteY8" fmla="*/ 542923 h 651510"/>
                            <a:gd name="connsiteX9" fmla="*/ 2967988 w 3076575"/>
                            <a:gd name="connsiteY9" fmla="*/ 651510 h 651510"/>
                            <a:gd name="connsiteX10" fmla="*/ 2453296 w 3076575"/>
                            <a:gd name="connsiteY10" fmla="*/ 651510 h 651510"/>
                            <a:gd name="connsiteX11" fmla="*/ 1967198 w 3076575"/>
                            <a:gd name="connsiteY11" fmla="*/ 651510 h 651510"/>
                            <a:gd name="connsiteX12" fmla="*/ 1481099 w 3076575"/>
                            <a:gd name="connsiteY12" fmla="*/ 651510 h 651510"/>
                            <a:gd name="connsiteX13" fmla="*/ 880625 w 3076575"/>
                            <a:gd name="connsiteY13" fmla="*/ 651510 h 651510"/>
                            <a:gd name="connsiteX14" fmla="*/ 108587 w 3076575"/>
                            <a:gd name="connsiteY14" fmla="*/ 651510 h 651510"/>
                            <a:gd name="connsiteX15" fmla="*/ 0 w 3076575"/>
                            <a:gd name="connsiteY15" fmla="*/ 542923 h 651510"/>
                            <a:gd name="connsiteX16" fmla="*/ 0 w 3076575"/>
                            <a:gd name="connsiteY16" fmla="*/ 108587 h 6515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3076575" h="651510" fill="none" extrusionOk="0">
                              <a:moveTo>
                                <a:pt x="0" y="108587"/>
                              </a:moveTo>
                              <a:cubicBezTo>
                                <a:pt x="-13936" y="53553"/>
                                <a:pt x="48320" y="-2551"/>
                                <a:pt x="108587" y="0"/>
                              </a:cubicBezTo>
                              <a:cubicBezTo>
                                <a:pt x="213908" y="-20188"/>
                                <a:pt x="463578" y="35366"/>
                                <a:pt x="594685" y="0"/>
                              </a:cubicBezTo>
                              <a:cubicBezTo>
                                <a:pt x="725792" y="-35366"/>
                                <a:pt x="1059097" y="10093"/>
                                <a:pt x="1223753" y="0"/>
                              </a:cubicBezTo>
                              <a:cubicBezTo>
                                <a:pt x="1388409" y="-10093"/>
                                <a:pt x="1486815" y="23207"/>
                                <a:pt x="1738446" y="0"/>
                              </a:cubicBezTo>
                              <a:cubicBezTo>
                                <a:pt x="1990077" y="-23207"/>
                                <a:pt x="2172800" y="277"/>
                                <a:pt x="2310326" y="0"/>
                              </a:cubicBezTo>
                              <a:cubicBezTo>
                                <a:pt x="2447852" y="-277"/>
                                <a:pt x="2761379" y="1883"/>
                                <a:pt x="2967988" y="0"/>
                              </a:cubicBezTo>
                              <a:cubicBezTo>
                                <a:pt x="3013036" y="4164"/>
                                <a:pt x="3084679" y="40726"/>
                                <a:pt x="3076575" y="108587"/>
                              </a:cubicBezTo>
                              <a:cubicBezTo>
                                <a:pt x="3116161" y="303407"/>
                                <a:pt x="3029796" y="408177"/>
                                <a:pt x="3076575" y="542923"/>
                              </a:cubicBezTo>
                              <a:cubicBezTo>
                                <a:pt x="3084676" y="609368"/>
                                <a:pt x="3034529" y="666499"/>
                                <a:pt x="2967988" y="651510"/>
                              </a:cubicBezTo>
                              <a:cubicBezTo>
                                <a:pt x="2720698" y="697953"/>
                                <a:pt x="2565464" y="596762"/>
                                <a:pt x="2453296" y="651510"/>
                              </a:cubicBezTo>
                              <a:cubicBezTo>
                                <a:pt x="2341128" y="706258"/>
                                <a:pt x="2111694" y="595906"/>
                                <a:pt x="1967198" y="651510"/>
                              </a:cubicBezTo>
                              <a:cubicBezTo>
                                <a:pt x="1822702" y="707114"/>
                                <a:pt x="1661829" y="635115"/>
                                <a:pt x="1481099" y="651510"/>
                              </a:cubicBezTo>
                              <a:cubicBezTo>
                                <a:pt x="1300369" y="667905"/>
                                <a:pt x="1033391" y="586952"/>
                                <a:pt x="880625" y="651510"/>
                              </a:cubicBezTo>
                              <a:cubicBezTo>
                                <a:pt x="727859" y="716068"/>
                                <a:pt x="415757" y="562172"/>
                                <a:pt x="108587" y="651510"/>
                              </a:cubicBezTo>
                              <a:cubicBezTo>
                                <a:pt x="42962" y="637731"/>
                                <a:pt x="12658" y="603942"/>
                                <a:pt x="0" y="542923"/>
                              </a:cubicBezTo>
                              <a:cubicBezTo>
                                <a:pt x="-20483" y="450087"/>
                                <a:pt x="31284" y="230157"/>
                                <a:pt x="0" y="108587"/>
                              </a:cubicBezTo>
                              <a:close/>
                            </a:path>
                            <a:path w="3076575" h="651510" stroke="0" extrusionOk="0">
                              <a:moveTo>
                                <a:pt x="0" y="108587"/>
                              </a:moveTo>
                              <a:cubicBezTo>
                                <a:pt x="7299" y="37237"/>
                                <a:pt x="45257" y="-3602"/>
                                <a:pt x="108587" y="0"/>
                              </a:cubicBezTo>
                              <a:cubicBezTo>
                                <a:pt x="214018" y="-50434"/>
                                <a:pt x="439220" y="35087"/>
                                <a:pt x="623279" y="0"/>
                              </a:cubicBezTo>
                              <a:cubicBezTo>
                                <a:pt x="807338" y="-35087"/>
                                <a:pt x="919056" y="20412"/>
                                <a:pt x="1137971" y="0"/>
                              </a:cubicBezTo>
                              <a:cubicBezTo>
                                <a:pt x="1356886" y="-20412"/>
                                <a:pt x="1514955" y="27409"/>
                                <a:pt x="1681258" y="0"/>
                              </a:cubicBezTo>
                              <a:cubicBezTo>
                                <a:pt x="1847561" y="-27409"/>
                                <a:pt x="1969418" y="20996"/>
                                <a:pt x="2253138" y="0"/>
                              </a:cubicBezTo>
                              <a:cubicBezTo>
                                <a:pt x="2536858" y="-20996"/>
                                <a:pt x="2627997" y="53045"/>
                                <a:pt x="2967988" y="0"/>
                              </a:cubicBezTo>
                              <a:cubicBezTo>
                                <a:pt x="3011584" y="3218"/>
                                <a:pt x="3087226" y="53502"/>
                                <a:pt x="3076575" y="108587"/>
                              </a:cubicBezTo>
                              <a:cubicBezTo>
                                <a:pt x="3127203" y="322623"/>
                                <a:pt x="3048627" y="419619"/>
                                <a:pt x="3076575" y="542923"/>
                              </a:cubicBezTo>
                              <a:cubicBezTo>
                                <a:pt x="3082757" y="607763"/>
                                <a:pt x="3025255" y="658568"/>
                                <a:pt x="2967988" y="651510"/>
                              </a:cubicBezTo>
                              <a:cubicBezTo>
                                <a:pt x="2777433" y="692827"/>
                                <a:pt x="2628953" y="625502"/>
                                <a:pt x="2367514" y="651510"/>
                              </a:cubicBezTo>
                              <a:cubicBezTo>
                                <a:pt x="2106075" y="677518"/>
                                <a:pt x="2061833" y="625019"/>
                                <a:pt x="1824228" y="651510"/>
                              </a:cubicBezTo>
                              <a:cubicBezTo>
                                <a:pt x="1586623" y="678001"/>
                                <a:pt x="1356427" y="585836"/>
                                <a:pt x="1223753" y="651510"/>
                              </a:cubicBezTo>
                              <a:cubicBezTo>
                                <a:pt x="1091080" y="717184"/>
                                <a:pt x="933437" y="626805"/>
                                <a:pt x="737655" y="651510"/>
                              </a:cubicBezTo>
                              <a:cubicBezTo>
                                <a:pt x="541873" y="676215"/>
                                <a:pt x="321722" y="601645"/>
                                <a:pt x="108587" y="651510"/>
                              </a:cubicBezTo>
                              <a:cubicBezTo>
                                <a:pt x="38291" y="659095"/>
                                <a:pt x="-4357" y="596379"/>
                                <a:pt x="0" y="542923"/>
                              </a:cubicBezTo>
                              <a:cubicBezTo>
                                <a:pt x="-38468" y="411011"/>
                                <a:pt x="16854" y="273757"/>
                                <a:pt x="0" y="1085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3066666163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4D7CA0" w14:textId="66B9F966" w:rsidR="001D4F49" w:rsidRPr="00CF656A" w:rsidRDefault="00410D3E" w:rsidP="00B51A04">
                            <w:r w:rsidRPr="00CF656A">
                              <w:rPr>
                                <w:rFonts w:ascii="Microsoft JhengHei" w:eastAsia="Microsoft JhengHei" w:hAnsi="Microsoft JhengHei" w:hint="eastAsia"/>
                                <w:color w:val="040606" w:themeColor="text2"/>
                                <w:sz w:val="28"/>
                                <w:szCs w:val="28"/>
                              </w:rPr>
                              <w:t>受當時</w:t>
                            </w:r>
                            <w:r w:rsidR="006239DD" w:rsidRPr="00CF656A">
                              <w:rPr>
                                <w:rFonts w:ascii="Microsoft JhengHei" w:eastAsia="Microsoft JhengHei" w:hAnsi="Microsoft JhengHei" w:hint="eastAsia"/>
                                <w:color w:val="040606" w:themeColor="text2"/>
                                <w:sz w:val="28"/>
                                <w:szCs w:val="28"/>
                              </w:rPr>
                              <w:t>的抗戰氣氛影響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DD51034" id="矩形: 圓角 7" o:spid="_x0000_s1029" style="position:absolute;left:0;text-align:left;margin-left:14.45pt;margin-top:9.6pt;width:242.25pt;height:51.3pt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" fillcolor="white [3212]" strokecolor="#845903 [1604]" strokeweight="1pt">
                <v:stroke joinstyle="miter"/>
                <v:textbox>
                  <w:txbxContent>
                    <w:p w14:paraId="604D7CA0" w14:textId="66B9F966" w:rsidR="001D4F49" w:rsidRPr="00CF656A" w:rsidRDefault="00410D3E" w:rsidP="00B51A04">
                      <w:r w:rsidRPr="00CF656A">
                        <w:rPr>
                          <w:rFonts w:ascii="Microsoft JhengHei" w:eastAsia="Microsoft JhengHei" w:hAnsi="Microsoft JhengHei" w:hint="eastAsia"/>
                          <w:color w:val="040606" w:themeColor="text2"/>
                          <w:sz w:val="28"/>
                          <w:szCs w:val="28"/>
                        </w:rPr>
                        <w:t>受當時</w:t>
                      </w:r>
                      <w:r w:rsidR="006239DD" w:rsidRPr="00CF656A">
                        <w:rPr>
                          <w:rFonts w:ascii="Microsoft JhengHei" w:eastAsia="Microsoft JhengHei" w:hAnsi="Microsoft JhengHei" w:hint="eastAsia"/>
                          <w:color w:val="040606" w:themeColor="text2"/>
                          <w:sz w:val="28"/>
                          <w:szCs w:val="28"/>
                        </w:rPr>
                        <w:t>的抗戰氣氛影響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B6E7E5A" w14:textId="3D68E414" w:rsidR="00FA2DD0" w:rsidRDefault="00FA2DD0" w:rsidP="00FA2DD0">
      <w:pPr>
        <w:spacing w:before="120" w:after="120"/>
        <w:ind w:firstLine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2D7C6B94" w14:textId="44F35147" w:rsidR="00FA2DD0" w:rsidRDefault="00F714C2" w:rsidP="00FA2DD0">
      <w:pPr>
        <w:spacing w:before="120" w:after="120"/>
        <w:ind w:firstLine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5BF2F1D1" wp14:editId="264C40EB">
                <wp:simplePos x="0" y="0"/>
                <wp:positionH relativeFrom="column">
                  <wp:posOffset>194574</wp:posOffset>
                </wp:positionH>
                <wp:positionV relativeFrom="paragraph">
                  <wp:posOffset>276225</wp:posOffset>
                </wp:positionV>
                <wp:extent cx="3086459" cy="651510"/>
                <wp:effectExtent l="19050" t="38100" r="38100" b="34290"/>
                <wp:wrapNone/>
                <wp:docPr id="18" name="矩形: 圓角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459" cy="651510"/>
                        </a:xfrm>
                        <a:custGeom>
                          <a:avLst/>
                          <a:gdLst>
                            <a:gd name="connsiteX0" fmla="*/ 0 w 3086459"/>
                            <a:gd name="connsiteY0" fmla="*/ 108587 h 651510"/>
                            <a:gd name="connsiteX1" fmla="*/ 108587 w 3086459"/>
                            <a:gd name="connsiteY1" fmla="*/ 0 h 651510"/>
                            <a:gd name="connsiteX2" fmla="*/ 596365 w 3086459"/>
                            <a:gd name="connsiteY2" fmla="*/ 0 h 651510"/>
                            <a:gd name="connsiteX3" fmla="*/ 1227608 w 3086459"/>
                            <a:gd name="connsiteY3" fmla="*/ 0 h 651510"/>
                            <a:gd name="connsiteX4" fmla="*/ 1744079 w 3086459"/>
                            <a:gd name="connsiteY4" fmla="*/ 0 h 651510"/>
                            <a:gd name="connsiteX5" fmla="*/ 2317936 w 3086459"/>
                            <a:gd name="connsiteY5" fmla="*/ 0 h 651510"/>
                            <a:gd name="connsiteX6" fmla="*/ 2977872 w 3086459"/>
                            <a:gd name="connsiteY6" fmla="*/ 0 h 651510"/>
                            <a:gd name="connsiteX7" fmla="*/ 3086459 w 3086459"/>
                            <a:gd name="connsiteY7" fmla="*/ 108587 h 651510"/>
                            <a:gd name="connsiteX8" fmla="*/ 3086459 w 3086459"/>
                            <a:gd name="connsiteY8" fmla="*/ 542923 h 651510"/>
                            <a:gd name="connsiteX9" fmla="*/ 2977872 w 3086459"/>
                            <a:gd name="connsiteY9" fmla="*/ 651510 h 651510"/>
                            <a:gd name="connsiteX10" fmla="*/ 2461401 w 3086459"/>
                            <a:gd name="connsiteY10" fmla="*/ 651510 h 651510"/>
                            <a:gd name="connsiteX11" fmla="*/ 1973622 w 3086459"/>
                            <a:gd name="connsiteY11" fmla="*/ 651510 h 651510"/>
                            <a:gd name="connsiteX12" fmla="*/ 1485844 w 3086459"/>
                            <a:gd name="connsiteY12" fmla="*/ 651510 h 651510"/>
                            <a:gd name="connsiteX13" fmla="*/ 883294 w 3086459"/>
                            <a:gd name="connsiteY13" fmla="*/ 651510 h 651510"/>
                            <a:gd name="connsiteX14" fmla="*/ 108587 w 3086459"/>
                            <a:gd name="connsiteY14" fmla="*/ 651510 h 651510"/>
                            <a:gd name="connsiteX15" fmla="*/ 0 w 3086459"/>
                            <a:gd name="connsiteY15" fmla="*/ 542923 h 651510"/>
                            <a:gd name="connsiteX16" fmla="*/ 0 w 3086459"/>
                            <a:gd name="connsiteY16" fmla="*/ 108587 h 6515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3086459" h="651510" fill="none" extrusionOk="0">
                              <a:moveTo>
                                <a:pt x="0" y="108587"/>
                              </a:moveTo>
                              <a:cubicBezTo>
                                <a:pt x="-13936" y="53553"/>
                                <a:pt x="48320" y="-2551"/>
                                <a:pt x="108587" y="0"/>
                              </a:cubicBezTo>
                              <a:cubicBezTo>
                                <a:pt x="317524" y="-13152"/>
                                <a:pt x="392476" y="28528"/>
                                <a:pt x="596365" y="0"/>
                              </a:cubicBezTo>
                              <a:cubicBezTo>
                                <a:pt x="800254" y="-28528"/>
                                <a:pt x="926893" y="40951"/>
                                <a:pt x="1227608" y="0"/>
                              </a:cubicBezTo>
                              <a:cubicBezTo>
                                <a:pt x="1528323" y="-40951"/>
                                <a:pt x="1612758" y="59883"/>
                                <a:pt x="1744079" y="0"/>
                              </a:cubicBezTo>
                              <a:cubicBezTo>
                                <a:pt x="1875400" y="-59883"/>
                                <a:pt x="2135213" y="24742"/>
                                <a:pt x="2317936" y="0"/>
                              </a:cubicBezTo>
                              <a:cubicBezTo>
                                <a:pt x="2500659" y="-24742"/>
                                <a:pt x="2782379" y="33836"/>
                                <a:pt x="2977872" y="0"/>
                              </a:cubicBezTo>
                              <a:cubicBezTo>
                                <a:pt x="3022920" y="4164"/>
                                <a:pt x="3094563" y="40726"/>
                                <a:pt x="3086459" y="108587"/>
                              </a:cubicBezTo>
                              <a:cubicBezTo>
                                <a:pt x="3126045" y="303407"/>
                                <a:pt x="3039680" y="408177"/>
                                <a:pt x="3086459" y="542923"/>
                              </a:cubicBezTo>
                              <a:cubicBezTo>
                                <a:pt x="3094560" y="609368"/>
                                <a:pt x="3044413" y="666499"/>
                                <a:pt x="2977872" y="651510"/>
                              </a:cubicBezTo>
                              <a:cubicBezTo>
                                <a:pt x="2762274" y="689724"/>
                                <a:pt x="2643825" y="632145"/>
                                <a:pt x="2461401" y="651510"/>
                              </a:cubicBezTo>
                              <a:cubicBezTo>
                                <a:pt x="2278977" y="670875"/>
                                <a:pt x="2100519" y="611107"/>
                                <a:pt x="1973622" y="651510"/>
                              </a:cubicBezTo>
                              <a:cubicBezTo>
                                <a:pt x="1846725" y="691913"/>
                                <a:pt x="1726150" y="623075"/>
                                <a:pt x="1485844" y="651510"/>
                              </a:cubicBezTo>
                              <a:cubicBezTo>
                                <a:pt x="1245538" y="679945"/>
                                <a:pt x="1110878" y="595844"/>
                                <a:pt x="883294" y="651510"/>
                              </a:cubicBezTo>
                              <a:cubicBezTo>
                                <a:pt x="655710" y="707176"/>
                                <a:pt x="375257" y="571687"/>
                                <a:pt x="108587" y="651510"/>
                              </a:cubicBezTo>
                              <a:cubicBezTo>
                                <a:pt x="42962" y="637731"/>
                                <a:pt x="12658" y="603942"/>
                                <a:pt x="0" y="542923"/>
                              </a:cubicBezTo>
                              <a:cubicBezTo>
                                <a:pt x="-20483" y="450087"/>
                                <a:pt x="31284" y="230157"/>
                                <a:pt x="0" y="108587"/>
                              </a:cubicBezTo>
                              <a:close/>
                            </a:path>
                            <a:path w="3086459" h="651510" stroke="0" extrusionOk="0">
                              <a:moveTo>
                                <a:pt x="0" y="108587"/>
                              </a:moveTo>
                              <a:cubicBezTo>
                                <a:pt x="7299" y="37237"/>
                                <a:pt x="45257" y="-3602"/>
                                <a:pt x="108587" y="0"/>
                              </a:cubicBezTo>
                              <a:cubicBezTo>
                                <a:pt x="228555" y="-56047"/>
                                <a:pt x="479426" y="25704"/>
                                <a:pt x="625058" y="0"/>
                              </a:cubicBezTo>
                              <a:cubicBezTo>
                                <a:pt x="770690" y="-25704"/>
                                <a:pt x="969374" y="2907"/>
                                <a:pt x="1141530" y="0"/>
                              </a:cubicBezTo>
                              <a:cubicBezTo>
                                <a:pt x="1313686" y="-2907"/>
                                <a:pt x="1430516" y="12993"/>
                                <a:pt x="1686694" y="0"/>
                              </a:cubicBezTo>
                              <a:cubicBezTo>
                                <a:pt x="1942872" y="-12993"/>
                                <a:pt x="2062767" y="56355"/>
                                <a:pt x="2260551" y="0"/>
                              </a:cubicBezTo>
                              <a:cubicBezTo>
                                <a:pt x="2458335" y="-56355"/>
                                <a:pt x="2636884" y="3537"/>
                                <a:pt x="2977872" y="0"/>
                              </a:cubicBezTo>
                              <a:cubicBezTo>
                                <a:pt x="3021468" y="3218"/>
                                <a:pt x="3097110" y="53502"/>
                                <a:pt x="3086459" y="108587"/>
                              </a:cubicBezTo>
                              <a:cubicBezTo>
                                <a:pt x="3137087" y="322623"/>
                                <a:pt x="3058511" y="419619"/>
                                <a:pt x="3086459" y="542923"/>
                              </a:cubicBezTo>
                              <a:cubicBezTo>
                                <a:pt x="3092641" y="607763"/>
                                <a:pt x="3035139" y="658568"/>
                                <a:pt x="2977872" y="651510"/>
                              </a:cubicBezTo>
                              <a:cubicBezTo>
                                <a:pt x="2803070" y="661891"/>
                                <a:pt x="2648568" y="588167"/>
                                <a:pt x="2375322" y="651510"/>
                              </a:cubicBezTo>
                              <a:cubicBezTo>
                                <a:pt x="2102076" y="714853"/>
                                <a:pt x="1983921" y="621693"/>
                                <a:pt x="1830158" y="651510"/>
                              </a:cubicBezTo>
                              <a:cubicBezTo>
                                <a:pt x="1676395" y="681327"/>
                                <a:pt x="1385012" y="613007"/>
                                <a:pt x="1227608" y="651510"/>
                              </a:cubicBezTo>
                              <a:cubicBezTo>
                                <a:pt x="1070204" y="690013"/>
                                <a:pt x="974370" y="623110"/>
                                <a:pt x="739830" y="651510"/>
                              </a:cubicBezTo>
                              <a:cubicBezTo>
                                <a:pt x="505290" y="679910"/>
                                <a:pt x="261404" y="643607"/>
                                <a:pt x="108587" y="651510"/>
                              </a:cubicBezTo>
                              <a:cubicBezTo>
                                <a:pt x="38291" y="659095"/>
                                <a:pt x="-4357" y="596379"/>
                                <a:pt x="0" y="542923"/>
                              </a:cubicBezTo>
                              <a:cubicBezTo>
                                <a:pt x="-38468" y="411011"/>
                                <a:pt x="16854" y="273757"/>
                                <a:pt x="0" y="1085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3066666163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0ED454" w14:textId="0C93A7D7" w:rsidR="006117A6" w:rsidRPr="00B374F4" w:rsidRDefault="00B374F4" w:rsidP="006117A6">
                            <w:pPr>
                              <w:rPr>
                                <w:rFonts w:ascii="Microsoft JhengHei" w:eastAsia="Microsoft JhengHei" w:hAnsi="Microsoft JhengHei"/>
                                <w:lang w:eastAsia="zh-CN"/>
                              </w:rPr>
                            </w:pPr>
                            <w:r w:rsidRPr="00D95029">
                              <w:rPr>
                                <w:rFonts w:ascii="Microsoft JhengHei" w:eastAsia="Microsoft JhengHei" w:hAnsi="Microsoft JhengHei" w:hint="eastAsia"/>
                                <w:color w:val="040606" w:themeColor="text2"/>
                                <w:sz w:val="28"/>
                                <w:szCs w:val="28"/>
                                <w:lang w:eastAsia="zh-CN"/>
                              </w:rPr>
                              <w:t>參軍可以有很高的收入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BF2F1D1" id="矩形: 圓角 18" o:spid="_x0000_s1030" style="position:absolute;left:0;text-align:left;margin-left:15.3pt;margin-top:21.75pt;width:243.05pt;height:51.3pt;z-index:2516582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" fillcolor="white [3212]" strokecolor="#845903 [1604]" strokeweight="1pt">
                <v:stroke joinstyle="miter"/>
                <v:textbox>
                  <w:txbxContent>
                    <w:p w14:paraId="2A0ED454" w14:textId="0C93A7D7" w:rsidR="006117A6" w:rsidRPr="00B374F4" w:rsidRDefault="00B374F4" w:rsidP="006117A6">
                      <w:pPr>
                        <w:rPr>
                          <w:rFonts w:ascii="Microsoft JhengHei" w:eastAsia="Microsoft JhengHei" w:hAnsi="Microsoft JhengHei"/>
                          <w:lang w:eastAsia="zh-CN"/>
                        </w:rPr>
                      </w:pPr>
                      <w:r w:rsidRPr="00D95029">
                        <w:rPr>
                          <w:rFonts w:ascii="Microsoft JhengHei" w:eastAsia="Microsoft JhengHei" w:hAnsi="Microsoft JhengHei" w:hint="eastAsia"/>
                          <w:color w:val="040606" w:themeColor="text2"/>
                          <w:sz w:val="28"/>
                          <w:szCs w:val="28"/>
                          <w:lang w:eastAsia="zh-CN"/>
                        </w:rPr>
                        <w:t>參軍可以有很高的收入</w:t>
                      </w:r>
                    </w:p>
                  </w:txbxContent>
                </v:textbox>
              </v:roundrect>
            </w:pict>
          </mc:Fallback>
        </mc:AlternateContent>
      </w:r>
      <w:r w:rsidR="00691060"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2B72B161" wp14:editId="0A6A1C37">
                <wp:simplePos x="0" y="0"/>
                <wp:positionH relativeFrom="column">
                  <wp:posOffset>3479165</wp:posOffset>
                </wp:positionH>
                <wp:positionV relativeFrom="paragraph">
                  <wp:posOffset>259715</wp:posOffset>
                </wp:positionV>
                <wp:extent cx="3057525" cy="651510"/>
                <wp:effectExtent l="19050" t="19050" r="47625" b="53340"/>
                <wp:wrapNone/>
                <wp:docPr id="20" name="矩形: 圓角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651510"/>
                        </a:xfrm>
                        <a:custGeom>
                          <a:avLst/>
                          <a:gdLst>
                            <a:gd name="connsiteX0" fmla="*/ 0 w 3057525"/>
                            <a:gd name="connsiteY0" fmla="*/ 108587 h 651510"/>
                            <a:gd name="connsiteX1" fmla="*/ 108587 w 3057525"/>
                            <a:gd name="connsiteY1" fmla="*/ 0 h 651510"/>
                            <a:gd name="connsiteX2" fmla="*/ 591447 w 3057525"/>
                            <a:gd name="connsiteY2" fmla="*/ 0 h 651510"/>
                            <a:gd name="connsiteX3" fmla="*/ 1216324 w 3057525"/>
                            <a:gd name="connsiteY3" fmla="*/ 0 h 651510"/>
                            <a:gd name="connsiteX4" fmla="*/ 1727587 w 3057525"/>
                            <a:gd name="connsiteY4" fmla="*/ 0 h 651510"/>
                            <a:gd name="connsiteX5" fmla="*/ 2295657 w 3057525"/>
                            <a:gd name="connsiteY5" fmla="*/ 0 h 651510"/>
                            <a:gd name="connsiteX6" fmla="*/ 2948938 w 3057525"/>
                            <a:gd name="connsiteY6" fmla="*/ 0 h 651510"/>
                            <a:gd name="connsiteX7" fmla="*/ 3057525 w 3057525"/>
                            <a:gd name="connsiteY7" fmla="*/ 108587 h 651510"/>
                            <a:gd name="connsiteX8" fmla="*/ 3057525 w 3057525"/>
                            <a:gd name="connsiteY8" fmla="*/ 542923 h 651510"/>
                            <a:gd name="connsiteX9" fmla="*/ 2948938 w 3057525"/>
                            <a:gd name="connsiteY9" fmla="*/ 651510 h 651510"/>
                            <a:gd name="connsiteX10" fmla="*/ 2437675 w 3057525"/>
                            <a:gd name="connsiteY10" fmla="*/ 651510 h 651510"/>
                            <a:gd name="connsiteX11" fmla="*/ 1954815 w 3057525"/>
                            <a:gd name="connsiteY11" fmla="*/ 651510 h 651510"/>
                            <a:gd name="connsiteX12" fmla="*/ 1471955 w 3057525"/>
                            <a:gd name="connsiteY12" fmla="*/ 651510 h 651510"/>
                            <a:gd name="connsiteX13" fmla="*/ 875482 w 3057525"/>
                            <a:gd name="connsiteY13" fmla="*/ 651510 h 651510"/>
                            <a:gd name="connsiteX14" fmla="*/ 108587 w 3057525"/>
                            <a:gd name="connsiteY14" fmla="*/ 651510 h 651510"/>
                            <a:gd name="connsiteX15" fmla="*/ 0 w 3057525"/>
                            <a:gd name="connsiteY15" fmla="*/ 542923 h 651510"/>
                            <a:gd name="connsiteX16" fmla="*/ 0 w 3057525"/>
                            <a:gd name="connsiteY16" fmla="*/ 108587 h 6515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3057525" h="651510" fill="none" extrusionOk="0">
                              <a:moveTo>
                                <a:pt x="0" y="108587"/>
                              </a:moveTo>
                              <a:cubicBezTo>
                                <a:pt x="-13936" y="53553"/>
                                <a:pt x="48320" y="-2551"/>
                                <a:pt x="108587" y="0"/>
                              </a:cubicBezTo>
                              <a:cubicBezTo>
                                <a:pt x="295260" y="-1939"/>
                                <a:pt x="420145" y="11630"/>
                                <a:pt x="591447" y="0"/>
                              </a:cubicBezTo>
                              <a:cubicBezTo>
                                <a:pt x="762749" y="-11630"/>
                                <a:pt x="1067260" y="21610"/>
                                <a:pt x="1216324" y="0"/>
                              </a:cubicBezTo>
                              <a:cubicBezTo>
                                <a:pt x="1365388" y="-21610"/>
                                <a:pt x="1543166" y="24035"/>
                                <a:pt x="1727587" y="0"/>
                              </a:cubicBezTo>
                              <a:cubicBezTo>
                                <a:pt x="1912008" y="-24035"/>
                                <a:pt x="2062027" y="34231"/>
                                <a:pt x="2295657" y="0"/>
                              </a:cubicBezTo>
                              <a:cubicBezTo>
                                <a:pt x="2529287" y="-34231"/>
                                <a:pt x="2760448" y="5701"/>
                                <a:pt x="2948938" y="0"/>
                              </a:cubicBezTo>
                              <a:cubicBezTo>
                                <a:pt x="2993986" y="4164"/>
                                <a:pt x="3065629" y="40726"/>
                                <a:pt x="3057525" y="108587"/>
                              </a:cubicBezTo>
                              <a:cubicBezTo>
                                <a:pt x="3097111" y="303407"/>
                                <a:pt x="3010746" y="408177"/>
                                <a:pt x="3057525" y="542923"/>
                              </a:cubicBezTo>
                              <a:cubicBezTo>
                                <a:pt x="3065626" y="609368"/>
                                <a:pt x="3015479" y="666499"/>
                                <a:pt x="2948938" y="651510"/>
                              </a:cubicBezTo>
                              <a:cubicBezTo>
                                <a:pt x="2818274" y="661826"/>
                                <a:pt x="2568524" y="595170"/>
                                <a:pt x="2437675" y="651510"/>
                              </a:cubicBezTo>
                              <a:cubicBezTo>
                                <a:pt x="2306826" y="707850"/>
                                <a:pt x="2058940" y="651329"/>
                                <a:pt x="1954815" y="651510"/>
                              </a:cubicBezTo>
                              <a:cubicBezTo>
                                <a:pt x="1850690" y="651691"/>
                                <a:pt x="1596813" y="647518"/>
                                <a:pt x="1471955" y="651510"/>
                              </a:cubicBezTo>
                              <a:cubicBezTo>
                                <a:pt x="1347097" y="655502"/>
                                <a:pt x="1097882" y="605324"/>
                                <a:pt x="875482" y="651510"/>
                              </a:cubicBezTo>
                              <a:cubicBezTo>
                                <a:pt x="653082" y="697696"/>
                                <a:pt x="279523" y="562072"/>
                                <a:pt x="108587" y="651510"/>
                              </a:cubicBezTo>
                              <a:cubicBezTo>
                                <a:pt x="42962" y="637731"/>
                                <a:pt x="12658" y="603942"/>
                                <a:pt x="0" y="542923"/>
                              </a:cubicBezTo>
                              <a:cubicBezTo>
                                <a:pt x="-20483" y="450087"/>
                                <a:pt x="31284" y="230157"/>
                                <a:pt x="0" y="108587"/>
                              </a:cubicBezTo>
                              <a:close/>
                            </a:path>
                            <a:path w="3057525" h="651510" stroke="0" extrusionOk="0">
                              <a:moveTo>
                                <a:pt x="0" y="108587"/>
                              </a:moveTo>
                              <a:cubicBezTo>
                                <a:pt x="7299" y="37237"/>
                                <a:pt x="45257" y="-3602"/>
                                <a:pt x="108587" y="0"/>
                              </a:cubicBezTo>
                              <a:cubicBezTo>
                                <a:pt x="248006" y="-19782"/>
                                <a:pt x="472394" y="1267"/>
                                <a:pt x="619850" y="0"/>
                              </a:cubicBezTo>
                              <a:cubicBezTo>
                                <a:pt x="767306" y="-1267"/>
                                <a:pt x="980854" y="20244"/>
                                <a:pt x="1131113" y="0"/>
                              </a:cubicBezTo>
                              <a:cubicBezTo>
                                <a:pt x="1281372" y="-20244"/>
                                <a:pt x="1538113" y="55210"/>
                                <a:pt x="1670780" y="0"/>
                              </a:cubicBezTo>
                              <a:cubicBezTo>
                                <a:pt x="1803447" y="-55210"/>
                                <a:pt x="1976215" y="49114"/>
                                <a:pt x="2238850" y="0"/>
                              </a:cubicBezTo>
                              <a:cubicBezTo>
                                <a:pt x="2501485" y="-49114"/>
                                <a:pt x="2719509" y="23947"/>
                                <a:pt x="2948938" y="0"/>
                              </a:cubicBezTo>
                              <a:cubicBezTo>
                                <a:pt x="2992534" y="3218"/>
                                <a:pt x="3068176" y="53502"/>
                                <a:pt x="3057525" y="108587"/>
                              </a:cubicBezTo>
                              <a:cubicBezTo>
                                <a:pt x="3108153" y="322623"/>
                                <a:pt x="3029577" y="419619"/>
                                <a:pt x="3057525" y="542923"/>
                              </a:cubicBezTo>
                              <a:cubicBezTo>
                                <a:pt x="3063707" y="607763"/>
                                <a:pt x="3006205" y="658568"/>
                                <a:pt x="2948938" y="651510"/>
                              </a:cubicBezTo>
                              <a:cubicBezTo>
                                <a:pt x="2750663" y="682315"/>
                                <a:pt x="2556056" y="613279"/>
                                <a:pt x="2352464" y="651510"/>
                              </a:cubicBezTo>
                              <a:cubicBezTo>
                                <a:pt x="2148872" y="689741"/>
                                <a:pt x="1958399" y="588273"/>
                                <a:pt x="1812798" y="651510"/>
                              </a:cubicBezTo>
                              <a:cubicBezTo>
                                <a:pt x="1667197" y="714747"/>
                                <a:pt x="1389908" y="643492"/>
                                <a:pt x="1216324" y="651510"/>
                              </a:cubicBezTo>
                              <a:cubicBezTo>
                                <a:pt x="1042740" y="659528"/>
                                <a:pt x="970664" y="650458"/>
                                <a:pt x="733464" y="651510"/>
                              </a:cubicBezTo>
                              <a:cubicBezTo>
                                <a:pt x="496264" y="652562"/>
                                <a:pt x="243457" y="600569"/>
                                <a:pt x="108587" y="651510"/>
                              </a:cubicBezTo>
                              <a:cubicBezTo>
                                <a:pt x="38291" y="659095"/>
                                <a:pt x="-4357" y="596379"/>
                                <a:pt x="0" y="542923"/>
                              </a:cubicBezTo>
                              <a:cubicBezTo>
                                <a:pt x="-38468" y="411011"/>
                                <a:pt x="16854" y="273757"/>
                                <a:pt x="0" y="1085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3066666163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C8D37C" w14:textId="13671300" w:rsidR="00E76DE8" w:rsidRPr="00CF656A" w:rsidRDefault="00E76DE8" w:rsidP="00E76DE8">
                            <w:r w:rsidRPr="00CF656A">
                              <w:rPr>
                                <w:rFonts w:ascii="Microsoft JhengHei" w:eastAsia="Microsoft JhengHei" w:hAnsi="Microsoft JhengHei" w:hint="eastAsia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B3BB8" w:rsidRPr="00CF656A">
                              <w:rPr>
                                <w:rFonts w:ascii="Microsoft JhengHei" w:eastAsia="Microsoft JhengHei" w:hAnsi="Microsoft JhengHei" w:hint="eastAsia"/>
                                <w:color w:val="040606" w:themeColor="text2"/>
                                <w:sz w:val="28"/>
                                <w:szCs w:val="28"/>
                              </w:rPr>
                              <w:t>覺得軍人的形象很威風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B72B161" id="矩形: 圓角 20" o:spid="_x0000_s1031" style="position:absolute;left:0;text-align:left;margin-left:273.95pt;margin-top:20.45pt;width:240.75pt;height:51.3pt;z-index:25165824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" fillcolor="white [3212]" strokecolor="#845903 [1604]" strokeweight="1pt">
                <v:stroke joinstyle="miter"/>
                <v:textbox>
                  <w:txbxContent>
                    <w:p w14:paraId="7FC8D37C" w14:textId="13671300" w:rsidR="00E76DE8" w:rsidRPr="00CF656A" w:rsidRDefault="00E76DE8" w:rsidP="00E76DE8">
                      <w:r w:rsidRPr="00CF656A">
                        <w:rPr>
                          <w:rFonts w:ascii="Microsoft JhengHei" w:eastAsia="Microsoft JhengHei" w:hAnsi="Microsoft JhengHei" w:hint="eastAsia"/>
                          <w:color w:val="040606" w:themeColor="text2"/>
                          <w:sz w:val="28"/>
                          <w:szCs w:val="28"/>
                        </w:rPr>
                        <w:t xml:space="preserve"> </w:t>
                      </w:r>
                      <w:r w:rsidR="00AB3BB8" w:rsidRPr="00CF656A">
                        <w:rPr>
                          <w:rFonts w:ascii="Microsoft JhengHei" w:eastAsia="Microsoft JhengHei" w:hAnsi="Microsoft JhengHei" w:hint="eastAsia"/>
                          <w:color w:val="040606" w:themeColor="text2"/>
                          <w:sz w:val="28"/>
                          <w:szCs w:val="28"/>
                        </w:rPr>
                        <w:t>覺得軍人的形象很威風</w:t>
                      </w:r>
                    </w:p>
                  </w:txbxContent>
                </v:textbox>
              </v:roundrect>
            </w:pict>
          </mc:Fallback>
        </mc:AlternateContent>
      </w:r>
      <w:r w:rsidR="00691060">
        <w:rPr>
          <w:noProof/>
        </w:rPr>
        <w:drawing>
          <wp:anchor distT="0" distB="0" distL="114300" distR="114300" simplePos="0" relativeHeight="251668495" behindDoc="0" locked="0" layoutInCell="1" allowOverlap="1" wp14:anchorId="6CE19370" wp14:editId="63F3E3DD">
            <wp:simplePos x="0" y="0"/>
            <wp:positionH relativeFrom="column">
              <wp:posOffset>5488940</wp:posOffset>
            </wp:positionH>
            <wp:positionV relativeFrom="paragraph">
              <wp:posOffset>374015</wp:posOffset>
            </wp:positionV>
            <wp:extent cx="419100" cy="407035"/>
            <wp:effectExtent l="0" t="0" r="0" b="0"/>
            <wp:wrapNone/>
            <wp:docPr id="25" name="圖片 25" descr="一張含有 人的臉孔, 卡通, 美工圖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片 25" descr="一張含有 人的臉孔, 卡通, 美工圖案 的圖片&#10;&#10;自動產生的描述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78" t="25386" r="40171" b="50535"/>
                    <a:stretch/>
                  </pic:blipFill>
                  <pic:spPr bwMode="auto">
                    <a:xfrm>
                      <a:off x="0" y="0"/>
                      <a:ext cx="419100" cy="40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70A30C" w14:textId="7C02B618" w:rsidR="00E45B6A" w:rsidRDefault="00D95029" w:rsidP="00E45B6A">
      <w:pPr>
        <w:pStyle w:val="a7"/>
        <w:spacing w:before="120" w:after="120"/>
        <w:ind w:left="128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43" behindDoc="0" locked="0" layoutInCell="1" allowOverlap="1" wp14:anchorId="1B23109C" wp14:editId="5829732A">
            <wp:simplePos x="0" y="0"/>
            <wp:positionH relativeFrom="column">
              <wp:posOffset>2222974</wp:posOffset>
            </wp:positionH>
            <wp:positionV relativeFrom="paragraph">
              <wp:posOffset>67945</wp:posOffset>
            </wp:positionV>
            <wp:extent cx="327546" cy="327546"/>
            <wp:effectExtent l="0" t="0" r="0" b="0"/>
            <wp:wrapNone/>
            <wp:docPr id="23" name="圖片 23" descr="Salary Special Lineal color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lary Special Lineal color ico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46" cy="32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1060"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57406895" wp14:editId="7789EB82">
                <wp:simplePos x="0" y="0"/>
                <wp:positionH relativeFrom="column">
                  <wp:posOffset>5967095</wp:posOffset>
                </wp:positionH>
                <wp:positionV relativeFrom="paragraph">
                  <wp:posOffset>6985</wp:posOffset>
                </wp:positionV>
                <wp:extent cx="397510" cy="397510"/>
                <wp:effectExtent l="0" t="0" r="21590" b="2159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510" cy="3975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E72E38" w14:textId="5163201F" w:rsidR="00CF5F50" w:rsidRPr="00CF5F50" w:rsidRDefault="00CF5F50" w:rsidP="00CF5F50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406895" id="矩形 21" o:spid="_x0000_s1032" style="position:absolute;left:0;text-align:left;margin-left:469.85pt;margin-top:.55pt;width:31.3pt;height:31.3pt;z-index:2516582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" fillcolor="white [3212]" strokecolor="#484f5e [3213]" strokeweight="1pt">
                <v:textbox>
                  <w:txbxContent>
                    <w:p w14:paraId="53E72E38" w14:textId="5163201F" w:rsidR="00CF5F50" w:rsidRPr="00CF5F50" w:rsidRDefault="00CF5F50" w:rsidP="00CF5F50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925FF"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6A06D20A" wp14:editId="3DE9C969">
                <wp:simplePos x="0" y="0"/>
                <wp:positionH relativeFrom="column">
                  <wp:posOffset>2712720</wp:posOffset>
                </wp:positionH>
                <wp:positionV relativeFrom="paragraph">
                  <wp:posOffset>16510</wp:posOffset>
                </wp:positionV>
                <wp:extent cx="397510" cy="397510"/>
                <wp:effectExtent l="0" t="0" r="21590" b="2159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510" cy="3975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992B87" id="矩形 19" o:spid="_x0000_s1026" style="position:absolute;margin-left:213.6pt;margin-top:1.3pt;width:31.3pt;height:31.3pt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" fillcolor="white [3212]" strokecolor="#484f5e [3213]" strokeweight="1pt"/>
            </w:pict>
          </mc:Fallback>
        </mc:AlternateContent>
      </w:r>
    </w:p>
    <w:p w14:paraId="072DA9FF" w14:textId="6C3DB2C0" w:rsidR="001D4F49" w:rsidRDefault="001D4F49" w:rsidP="00E45B6A">
      <w:pPr>
        <w:pStyle w:val="a7"/>
        <w:spacing w:before="120" w:after="120"/>
        <w:ind w:left="128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6C8F667D" w14:textId="6690FC31" w:rsidR="005E6761" w:rsidRDefault="005E6761" w:rsidP="00A54069">
      <w:pPr>
        <w:pStyle w:val="a7"/>
        <w:spacing w:before="120" w:after="240"/>
        <w:ind w:left="128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4A897923" w14:textId="47DC6E92" w:rsidR="005E6761" w:rsidRDefault="00D17050" w:rsidP="00A54069">
      <w:pPr>
        <w:pStyle w:val="a7"/>
        <w:numPr>
          <w:ilvl w:val="0"/>
          <w:numId w:val="6"/>
        </w:numPr>
        <w:spacing w:before="120"/>
        <w:ind w:left="357" w:hanging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cstheme="minorHAnsi" w:hint="eastAsia"/>
          <w:sz w:val="28"/>
          <w:szCs w:val="28"/>
        </w:rPr>
        <w:t>黃光漢的</w:t>
      </w:r>
      <w:r w:rsidR="007819E3">
        <w:rPr>
          <w:rFonts w:ascii="Microsoft JhengHei" w:eastAsia="Microsoft JhengHei" w:hAnsi="Microsoft JhengHei" w:cstheme="minorHAnsi" w:hint="eastAsia"/>
          <w:sz w:val="28"/>
          <w:szCs w:val="28"/>
        </w:rPr>
        <w:t>軍訓生活是怎樣的</w:t>
      </w:r>
      <w:r w:rsidR="005E6761" w:rsidRPr="0007122F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？</w:t>
      </w:r>
      <w:r w:rsidR="005E6761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在</w:t>
      </w:r>
      <w:r w:rsidR="004267DB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橫線上填寫答案</w:t>
      </w:r>
      <w:r w:rsidR="005E6761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 xml:space="preserve">。 </w:t>
      </w:r>
      <w:r w:rsidR="005E6761"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   </w:t>
      </w:r>
    </w:p>
    <w:p w14:paraId="35889A18" w14:textId="1C67ED3E" w:rsidR="00E2386A" w:rsidRDefault="00E2386A" w:rsidP="00E2386A">
      <w:pPr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7C11F844" wp14:editId="10CDA2D6">
                <wp:simplePos x="0" y="0"/>
                <wp:positionH relativeFrom="margin">
                  <wp:posOffset>229235</wp:posOffset>
                </wp:positionH>
                <wp:positionV relativeFrom="paragraph">
                  <wp:posOffset>169131</wp:posOffset>
                </wp:positionV>
                <wp:extent cx="6090699" cy="1463206"/>
                <wp:effectExtent l="38100" t="95250" r="120015" b="118110"/>
                <wp:wrapNone/>
                <wp:docPr id="35" name="矩形: 圓角化對角角落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0699" cy="1463206"/>
                        </a:xfrm>
                        <a:custGeom>
                          <a:avLst/>
                          <a:gdLst>
                            <a:gd name="connsiteX0" fmla="*/ 243873 w 6090699"/>
                            <a:gd name="connsiteY0" fmla="*/ 0 h 1463206"/>
                            <a:gd name="connsiteX1" fmla="*/ 6090699 w 6090699"/>
                            <a:gd name="connsiteY1" fmla="*/ 0 h 1463206"/>
                            <a:gd name="connsiteX2" fmla="*/ 6090699 w 6090699"/>
                            <a:gd name="connsiteY2" fmla="*/ 0 h 1463206"/>
                            <a:gd name="connsiteX3" fmla="*/ 6090699 w 6090699"/>
                            <a:gd name="connsiteY3" fmla="*/ 1219333 h 1463206"/>
                            <a:gd name="connsiteX4" fmla="*/ 5846826 w 6090699"/>
                            <a:gd name="connsiteY4" fmla="*/ 1463206 h 1463206"/>
                            <a:gd name="connsiteX5" fmla="*/ 0 w 6090699"/>
                            <a:gd name="connsiteY5" fmla="*/ 1463206 h 1463206"/>
                            <a:gd name="connsiteX6" fmla="*/ 0 w 6090699"/>
                            <a:gd name="connsiteY6" fmla="*/ 1463206 h 1463206"/>
                            <a:gd name="connsiteX7" fmla="*/ 0 w 6090699"/>
                            <a:gd name="connsiteY7" fmla="*/ 243873 h 1463206"/>
                            <a:gd name="connsiteX8" fmla="*/ 243873 w 6090699"/>
                            <a:gd name="connsiteY8" fmla="*/ 0 h 14632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6090699" h="1463206" fill="none" extrusionOk="0">
                              <a:moveTo>
                                <a:pt x="243873" y="0"/>
                              </a:moveTo>
                              <a:cubicBezTo>
                                <a:pt x="1662656" y="78011"/>
                                <a:pt x="4694485" y="21937"/>
                                <a:pt x="6090699" y="0"/>
                              </a:cubicBezTo>
                              <a:lnTo>
                                <a:pt x="6090699" y="0"/>
                              </a:lnTo>
                              <a:cubicBezTo>
                                <a:pt x="6028382" y="493273"/>
                                <a:pt x="6049221" y="1091741"/>
                                <a:pt x="6090699" y="1219333"/>
                              </a:cubicBezTo>
                              <a:cubicBezTo>
                                <a:pt x="6107172" y="1333527"/>
                                <a:pt x="5961658" y="1461717"/>
                                <a:pt x="5846826" y="1463206"/>
                              </a:cubicBezTo>
                              <a:cubicBezTo>
                                <a:pt x="4094302" y="1318122"/>
                                <a:pt x="1853367" y="1498285"/>
                                <a:pt x="0" y="1463206"/>
                              </a:cubicBezTo>
                              <a:lnTo>
                                <a:pt x="0" y="1463206"/>
                              </a:lnTo>
                              <a:cubicBezTo>
                                <a:pt x="-5699" y="886389"/>
                                <a:pt x="59895" y="848691"/>
                                <a:pt x="0" y="243873"/>
                              </a:cubicBezTo>
                              <a:cubicBezTo>
                                <a:pt x="23098" y="112136"/>
                                <a:pt x="109413" y="2751"/>
                                <a:pt x="243873" y="0"/>
                              </a:cubicBezTo>
                              <a:close/>
                            </a:path>
                            <a:path w="6090699" h="1463206" stroke="0" extrusionOk="0">
                              <a:moveTo>
                                <a:pt x="243873" y="0"/>
                              </a:moveTo>
                              <a:cubicBezTo>
                                <a:pt x="3063802" y="-16420"/>
                                <a:pt x="3938254" y="-157111"/>
                                <a:pt x="6090699" y="0"/>
                              </a:cubicBezTo>
                              <a:lnTo>
                                <a:pt x="6090699" y="0"/>
                              </a:lnTo>
                              <a:cubicBezTo>
                                <a:pt x="6125635" y="303002"/>
                                <a:pt x="6020606" y="873096"/>
                                <a:pt x="6090699" y="1219333"/>
                              </a:cubicBezTo>
                              <a:cubicBezTo>
                                <a:pt x="6084959" y="1370656"/>
                                <a:pt x="5985138" y="1465669"/>
                                <a:pt x="5846826" y="1463206"/>
                              </a:cubicBezTo>
                              <a:cubicBezTo>
                                <a:pt x="3946863" y="1345711"/>
                                <a:pt x="2163118" y="1544828"/>
                                <a:pt x="0" y="1463206"/>
                              </a:cubicBezTo>
                              <a:lnTo>
                                <a:pt x="0" y="1463206"/>
                              </a:lnTo>
                              <a:cubicBezTo>
                                <a:pt x="35183" y="1035432"/>
                                <a:pt x="68085" y="834655"/>
                                <a:pt x="0" y="243873"/>
                              </a:cubicBezTo>
                              <a:cubicBezTo>
                                <a:pt x="7643" y="100007"/>
                                <a:pt x="129759" y="1927"/>
                                <a:pt x="24387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  <a:prstDash val="lgDash"/>
                          <a:extLst>
                            <a:ext uri="{C807C97D-BFC1-408E-A445-0C87EB9F89A2}">
                              <ask:lineSketchStyleProps xmlns:ask="http://schemas.microsoft.com/office/drawing/2018/sketchyshapes" sd="2214188587">
                                <a:prstGeom prst="round2Diag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29598E" w14:textId="3C0615F2" w:rsidR="00E2386A" w:rsidRPr="00013909" w:rsidRDefault="00AD4A28" w:rsidP="00CF656A">
                            <w:pPr>
                              <w:spacing w:before="360" w:line="360" w:lineRule="auto"/>
                              <w:ind w:left="170" w:right="170"/>
                              <w:jc w:val="both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</w:rPr>
                            </w:pPr>
                            <w:r w:rsidRPr="00013909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8"/>
                                <w:szCs w:val="28"/>
                              </w:rPr>
                              <w:t>軍訓</w:t>
                            </w:r>
                            <w:r w:rsidR="00E2386A" w:rsidRPr="00013909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8"/>
                                <w:szCs w:val="28"/>
                              </w:rPr>
                              <w:t>每天</w:t>
                            </w:r>
                            <w:r w:rsidR="00013909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13909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</w:t>
                            </w:r>
                            <w:r w:rsidR="0074644D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</w:t>
                            </w:r>
                            <w:r w:rsidR="000E7F0E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74644D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0E7F0E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013909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</w:t>
                            </w:r>
                            <w:r w:rsidR="00013909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2386A" w:rsidRPr="00013909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8"/>
                                <w:szCs w:val="28"/>
                              </w:rPr>
                              <w:t>操</w:t>
                            </w:r>
                            <w:r w:rsidR="00013909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13909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  <w:r w:rsidR="0074644D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</w:t>
                            </w:r>
                            <w:r w:rsidR="000E7F0E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  <w:r w:rsidR="0074644D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013909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</w:t>
                            </w:r>
                            <w:r w:rsidR="00013909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2386A" w:rsidRPr="00013909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8"/>
                                <w:szCs w:val="28"/>
                              </w:rPr>
                              <w:t>講，「操」是在</w:t>
                            </w:r>
                            <w:r w:rsidR="00330DE2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8"/>
                                <w:szCs w:val="28"/>
                              </w:rPr>
                              <w:t>操場上學習</w:t>
                            </w:r>
                            <w:r w:rsidR="00013909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13909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 </w:t>
                            </w:r>
                            <w:r w:rsidR="00191EBE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</w:t>
                            </w:r>
                            <w:r w:rsidR="00013909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0E7F0E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</w:t>
                            </w:r>
                            <w:r w:rsidR="00013909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            </w:t>
                            </w:r>
                            <w:r w:rsidR="00E2386A" w:rsidRPr="00013909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8"/>
                                <w:szCs w:val="28"/>
                              </w:rPr>
                              <w:t>；「講」就是</w:t>
                            </w:r>
                            <w:r w:rsidR="0074644D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8"/>
                                <w:szCs w:val="28"/>
                              </w:rPr>
                              <w:t>講解</w:t>
                            </w:r>
                            <w:r w:rsidR="00013909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13909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                    </w:t>
                            </w:r>
                            <w:r w:rsidR="0074644D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  <w:r w:rsidR="00013909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</w:t>
                            </w:r>
                            <w:r w:rsidR="0074644D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74644D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4644D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和  </w:t>
                            </w:r>
                            <w:r w:rsidR="0074644D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                             </w:t>
                            </w:r>
                            <w:r w:rsidR="0074644D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13909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2386A" w:rsidRPr="00013909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731A3ADF" w14:textId="77777777" w:rsidR="00E2386A" w:rsidRDefault="00E2386A" w:rsidP="00E2386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1F844" id="矩形: 圓角化對角角落 35" o:spid="_x0000_s1033" style="position:absolute;left:0;text-align:left;margin-left:18.05pt;margin-top:13.3pt;width:479.6pt;height:115.2pt;z-index:2516582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090699,146320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" adj="-11796480,,5400" path="m243873,l6090699,r,l6090699,1219333v,134687,-109186,243873,-243873,243873l,1463206r,l,243873c,109186,109186,,243873,xe" fillcolor="white [3212]" strokecolor="#00b050" strokeweight="1pt">
                <v:stroke dashstyle="longDash" joinstyle="miter"/>
                <v:shadow on="t" color="black" opacity="26214f" origin="-.5,-.5" offset=".74836mm,.74836mm"/>
                <v:formulas/>
                <v:path arrowok="t" o:connecttype="custom" o:connectlocs="243873,0;6090699,0;6090699,0;6090699,1219333;5846826,1463206;0,1463206;0,1463206;0,243873;243873,0" o:connectangles="0,0,0,0,0,0,0,0,0" textboxrect="0,0,6090699,1463206"/>
                <v:textbox>
                  <w:txbxContent>
                    <w:p w14:paraId="6129598E" w14:textId="3C0615F2" w:rsidR="00E2386A" w:rsidRPr="00013909" w:rsidRDefault="00AD4A28" w:rsidP="00CF656A">
                      <w:pPr>
                        <w:spacing w:before="360" w:line="360" w:lineRule="auto"/>
                        <w:ind w:left="170" w:right="170"/>
                        <w:jc w:val="both"/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</w:rPr>
                      </w:pPr>
                      <w:r w:rsidRPr="00013909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8"/>
                          <w:szCs w:val="28"/>
                        </w:rPr>
                        <w:t>軍訓</w:t>
                      </w:r>
                      <w:r w:rsidR="00E2386A" w:rsidRPr="00013909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8"/>
                          <w:szCs w:val="28"/>
                        </w:rPr>
                        <w:t>每天</w:t>
                      </w:r>
                      <w:r w:rsidR="00013909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8"/>
                          <w:szCs w:val="28"/>
                        </w:rPr>
                        <w:t xml:space="preserve"> </w:t>
                      </w:r>
                      <w:r w:rsidR="00013909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</w:t>
                      </w:r>
                      <w:r w:rsidR="0074644D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</w:t>
                      </w:r>
                      <w:r w:rsidR="000E7F0E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74644D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0E7F0E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013909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</w:t>
                      </w:r>
                      <w:r w:rsidR="00013909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</w:rPr>
                        <w:t xml:space="preserve"> </w:t>
                      </w:r>
                      <w:r w:rsidR="00E2386A" w:rsidRPr="00013909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8"/>
                          <w:szCs w:val="28"/>
                        </w:rPr>
                        <w:t>操</w:t>
                      </w:r>
                      <w:r w:rsidR="00013909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8"/>
                          <w:szCs w:val="28"/>
                        </w:rPr>
                        <w:t xml:space="preserve"> </w:t>
                      </w:r>
                      <w:r w:rsidR="00013909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</w:t>
                      </w:r>
                      <w:r w:rsidR="0074644D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 </w:t>
                      </w:r>
                      <w:r w:rsidR="000E7F0E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</w:t>
                      </w:r>
                      <w:r w:rsidR="0074644D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013909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</w:t>
                      </w:r>
                      <w:r w:rsidR="00013909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</w:rPr>
                        <w:t xml:space="preserve"> </w:t>
                      </w:r>
                      <w:r w:rsidR="00E2386A" w:rsidRPr="00013909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8"/>
                          <w:szCs w:val="28"/>
                        </w:rPr>
                        <w:t>講，「操」是在</w:t>
                      </w:r>
                      <w:r w:rsidR="00330DE2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8"/>
                          <w:szCs w:val="28"/>
                        </w:rPr>
                        <w:t>操場上學習</w:t>
                      </w:r>
                      <w:r w:rsidR="00013909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8"/>
                          <w:szCs w:val="28"/>
                        </w:rPr>
                        <w:t xml:space="preserve"> </w:t>
                      </w:r>
                      <w:r w:rsidR="00013909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   </w:t>
                      </w:r>
                      <w:r w:rsidR="00191EBE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  </w:t>
                      </w:r>
                      <w:r w:rsidR="00013909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0E7F0E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 </w:t>
                      </w:r>
                      <w:r w:rsidR="00013909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              </w:t>
                      </w:r>
                      <w:r w:rsidR="00E2386A" w:rsidRPr="00013909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8"/>
                          <w:szCs w:val="28"/>
                        </w:rPr>
                        <w:t>；「講」就是</w:t>
                      </w:r>
                      <w:r w:rsidR="0074644D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8"/>
                          <w:szCs w:val="28"/>
                        </w:rPr>
                        <w:t>講解</w:t>
                      </w:r>
                      <w:r w:rsidR="00013909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8"/>
                          <w:szCs w:val="28"/>
                        </w:rPr>
                        <w:t xml:space="preserve"> </w:t>
                      </w:r>
                      <w:r w:rsidR="00013909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                      </w:t>
                      </w:r>
                      <w:r w:rsidR="0074644D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</w:t>
                      </w:r>
                      <w:r w:rsidR="00013909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  </w:t>
                      </w:r>
                      <w:r w:rsidR="0074644D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74644D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</w:rPr>
                        <w:t xml:space="preserve"> </w:t>
                      </w:r>
                      <w:r w:rsidR="0074644D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8"/>
                          <w:szCs w:val="28"/>
                        </w:rPr>
                        <w:t xml:space="preserve">和  </w:t>
                      </w:r>
                      <w:r w:rsidR="0074644D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                               </w:t>
                      </w:r>
                      <w:r w:rsidR="0074644D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</w:rPr>
                        <w:t xml:space="preserve"> </w:t>
                      </w:r>
                      <w:r w:rsidR="00013909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</w:rPr>
                        <w:t xml:space="preserve"> </w:t>
                      </w:r>
                      <w:r w:rsidR="00E2386A" w:rsidRPr="00013909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8"/>
                          <w:szCs w:val="28"/>
                        </w:rPr>
                        <w:t>。</w:t>
                      </w:r>
                    </w:p>
                    <w:p w14:paraId="731A3ADF" w14:textId="77777777" w:rsidR="00E2386A" w:rsidRDefault="00E2386A" w:rsidP="00E2386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297899" w14:textId="44087485" w:rsidR="00E2386A" w:rsidRDefault="00E2386A" w:rsidP="00E2386A">
      <w:pPr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4B4E5B8E" w14:textId="34B33B8F" w:rsidR="00E2386A" w:rsidRDefault="00E2386A" w:rsidP="00E2386A">
      <w:pPr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68D537F8" w14:textId="3DC7D409" w:rsidR="00E2386A" w:rsidRDefault="000137E2" w:rsidP="00E2386A">
      <w:pPr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52" behindDoc="0" locked="0" layoutInCell="1" allowOverlap="1" wp14:anchorId="78E52C20" wp14:editId="5669CD24">
            <wp:simplePos x="0" y="0"/>
            <wp:positionH relativeFrom="margin">
              <wp:posOffset>5479415</wp:posOffset>
            </wp:positionH>
            <wp:positionV relativeFrom="paragraph">
              <wp:posOffset>9525</wp:posOffset>
            </wp:positionV>
            <wp:extent cx="1104678" cy="990600"/>
            <wp:effectExtent l="0" t="0" r="0" b="0"/>
            <wp:wrapNone/>
            <wp:docPr id="36" name="圖片 36" descr="一張含有 服裝, 軍服, 人員, 卡通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圖片 36" descr="一張含有 服裝, 軍服, 人員, 卡通 的圖片&#10;&#10;自動產生的描述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9913" b="89985" l="3677" r="89955">
                                  <a14:foregroundMark x1="16566" y1="21972" x2="16945" y2="59325"/>
                                  <a14:foregroundMark x1="7773" y1="29386" x2="7847" y2="28104"/>
                                  <a14:foregroundMark x1="7354" y1="36689" x2="7617" y2="32109"/>
                                  <a14:foregroundMark x1="3677" y1="31886" x2="3942" y2="34032"/>
                                  <a14:foregroundMark x1="25019" y1="62647" x2="24185" y2="61012"/>
                                  <a14:backgroundMark x1="7619" y1="32397" x2="7619" y2="32397"/>
                                  <a14:backgroundMark x1="8605" y1="33061" x2="7468" y2="30761"/>
                                  <a14:backgroundMark x1="7733" y1="32908" x2="8453" y2="30915"/>
                                  <a14:backgroundMark x1="9591" y1="32550" x2="7619" y2="30915"/>
                                  <a14:backgroundMark x1="7619" y1="32908" x2="7468" y2="31732"/>
                                  <a14:backgroundMark x1="7127" y1="32908" x2="7847" y2="33367"/>
                                  <a14:backgroundMark x1="8832" y1="31426" x2="7733" y2="30097"/>
                                  <a14:backgroundMark x1="9591" y1="30404" x2="7733" y2="32243"/>
                                  <a14:backgroundMark x1="8832" y1="29280" x2="7847" y2="31068"/>
                                  <a14:backgroundMark x1="8946" y1="30761" x2="7468" y2="31579"/>
                                  <a14:backgroundMark x1="9439" y1="29280" x2="7354" y2="3055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7" t="16913" r="74036" b="53752"/>
                    <a:stretch/>
                  </pic:blipFill>
                  <pic:spPr bwMode="auto">
                    <a:xfrm>
                      <a:off x="0" y="0"/>
                      <a:ext cx="1104678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8526CD" w14:textId="1C68966D" w:rsidR="00E2386A" w:rsidRDefault="00E2386A" w:rsidP="00E2386A">
      <w:pPr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7969F0E3" w14:textId="642C0AC0" w:rsidR="00E349D3" w:rsidRDefault="00E349D3" w:rsidP="00E2386A">
      <w:pPr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6BC82577" w14:textId="74B9A3C5" w:rsidR="00FB251F" w:rsidRDefault="00FB251F" w:rsidP="00FB251F">
      <w:pPr>
        <w:snapToGrid w:val="0"/>
        <w:jc w:val="both"/>
        <w:rPr>
          <w:rFonts w:ascii="Microsoft JhengHei" w:eastAsia="Microsoft JhengHei" w:hAnsi="Microsoft JhengHei"/>
          <w:color w:val="040606" w:themeColor="text2"/>
          <w:sz w:val="16"/>
          <w:szCs w:val="16"/>
        </w:rPr>
      </w:pPr>
    </w:p>
    <w:p w14:paraId="44469347" w14:textId="77777777" w:rsidR="00D0676E" w:rsidRPr="000E7F0E" w:rsidRDefault="00D0676E" w:rsidP="00FB251F">
      <w:pPr>
        <w:snapToGrid w:val="0"/>
        <w:jc w:val="both"/>
        <w:rPr>
          <w:rFonts w:ascii="Microsoft JhengHei" w:eastAsia="Microsoft JhengHei" w:hAnsi="Microsoft JhengHei"/>
          <w:color w:val="040606" w:themeColor="text2"/>
          <w:sz w:val="16"/>
          <w:szCs w:val="16"/>
        </w:rPr>
      </w:pPr>
    </w:p>
    <w:p w14:paraId="7D3E158A" w14:textId="761792EF" w:rsidR="00CF656A" w:rsidRPr="00245546" w:rsidRDefault="00071F5E" w:rsidP="00CF656A">
      <w:pPr>
        <w:pStyle w:val="a7"/>
        <w:numPr>
          <w:ilvl w:val="0"/>
          <w:numId w:val="6"/>
        </w:numPr>
        <w:ind w:left="357" w:hanging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 w:rsidRPr="00245546">
        <w:rPr>
          <w:rFonts w:ascii="Microsoft JhengHei" w:eastAsia="Microsoft JhengHei" w:hAnsi="Microsoft JhengHei" w:cstheme="minorHAnsi" w:hint="eastAsia"/>
          <w:sz w:val="28"/>
          <w:szCs w:val="28"/>
        </w:rPr>
        <w:t>黃光漢進入少年連的</w:t>
      </w:r>
      <w:r w:rsidR="004F0B0F" w:rsidRPr="00245546">
        <w:rPr>
          <w:rFonts w:ascii="Microsoft JhengHei" w:eastAsia="Microsoft JhengHei" w:hAnsi="Microsoft JhengHei" w:cstheme="minorHAnsi" w:hint="eastAsia"/>
          <w:sz w:val="28"/>
          <w:szCs w:val="28"/>
        </w:rPr>
        <w:t>經歷</w:t>
      </w:r>
      <w:r w:rsidRPr="00245546">
        <w:rPr>
          <w:rFonts w:ascii="Microsoft JhengHei" w:eastAsia="Microsoft JhengHei" w:hAnsi="Microsoft JhengHei" w:cstheme="minorHAnsi" w:hint="eastAsia"/>
          <w:sz w:val="28"/>
          <w:szCs w:val="28"/>
        </w:rPr>
        <w:t>中遇到很多</w:t>
      </w:r>
      <w:r w:rsidR="00FC50DF" w:rsidRPr="00245546">
        <w:rPr>
          <w:rFonts w:ascii="Microsoft JhengHei" w:eastAsia="Microsoft JhengHei" w:hAnsi="Microsoft JhengHei" w:cstheme="minorHAnsi" w:hint="eastAsia"/>
          <w:sz w:val="28"/>
          <w:szCs w:val="28"/>
        </w:rPr>
        <w:t>困難，但他仍然不改變自己的志向。</w:t>
      </w:r>
      <w:r w:rsidR="0013254A" w:rsidRPr="00245546">
        <w:rPr>
          <w:rFonts w:ascii="Microsoft JhengHei" w:eastAsia="Microsoft JhengHei" w:hAnsi="Microsoft JhengHei" w:cstheme="minorHAnsi" w:hint="eastAsia"/>
          <w:sz w:val="28"/>
          <w:szCs w:val="28"/>
        </w:rPr>
        <w:t>影片中</w:t>
      </w:r>
      <w:r w:rsidR="00FC50DF" w:rsidRPr="00245546">
        <w:rPr>
          <w:rFonts w:ascii="Microsoft JhengHei" w:eastAsia="Microsoft JhengHei" w:hAnsi="Microsoft JhengHei" w:cstheme="minorHAnsi" w:hint="eastAsia"/>
          <w:sz w:val="28"/>
          <w:szCs w:val="28"/>
        </w:rPr>
        <w:t>提到了哪些事件</w:t>
      </w:r>
      <w:r w:rsidR="00CF656A" w:rsidRPr="00245546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？</w:t>
      </w:r>
      <w:r w:rsidR="00CF656A" w:rsidRPr="00245546"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</w:t>
      </w:r>
      <w:r w:rsidR="004F0B0F" w:rsidRPr="00245546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試舉出一項。</w:t>
      </w:r>
      <w:r w:rsidR="00CF656A" w:rsidRPr="00245546"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</w:t>
      </w:r>
    </w:p>
    <w:p w14:paraId="25A7F65C" w14:textId="273E7C43" w:rsidR="004C5582" w:rsidRPr="004F0B0F" w:rsidRDefault="004C5582" w:rsidP="004F0B0F">
      <w:pPr>
        <w:spacing w:line="720" w:lineRule="exact"/>
        <w:ind w:left="357"/>
        <w:jc w:val="both"/>
        <w:rPr>
          <w:rFonts w:ascii="Times New Roman" w:eastAsia="Microsoft JhengHei" w:hAnsi="Times New Roman" w:cs="Times New Roman"/>
          <w:color w:val="040606" w:themeColor="text2"/>
          <w:sz w:val="16"/>
          <w:szCs w:val="16"/>
          <w:u w:val="single"/>
        </w:rPr>
      </w:pPr>
      <w:r>
        <w:rPr>
          <w:rFonts w:ascii="Times New Roman" w:eastAsia="Microsoft JhengHei" w:hAnsi="Times New Roman" w:cs="Times New Roman"/>
          <w:color w:val="040606" w:themeColor="text2"/>
          <w:sz w:val="28"/>
          <w:szCs w:val="28"/>
          <w:u w:val="single"/>
        </w:rPr>
        <w:t xml:space="preserve">                                                                                                                           </w:t>
      </w:r>
      <w:r w:rsidR="00D0676E">
        <w:rPr>
          <w:rFonts w:ascii="Times New Roman" w:eastAsia="Microsoft JhengHei" w:hAnsi="Times New Roman" w:cs="Times New Roman"/>
          <w:color w:val="040606" w:themeColor="text2"/>
          <w:sz w:val="28"/>
          <w:szCs w:val="28"/>
          <w:u w:val="single"/>
        </w:rPr>
        <w:t xml:space="preserve"> </w:t>
      </w:r>
      <w:r w:rsidR="008765A1">
        <w:rPr>
          <w:rFonts w:ascii="Times New Roman" w:eastAsia="Microsoft JhengHei" w:hAnsi="Times New Roman" w:cs="Times New Roman"/>
          <w:color w:val="040606" w:themeColor="text2"/>
          <w:sz w:val="28"/>
          <w:szCs w:val="28"/>
          <w:u w:val="single"/>
        </w:rPr>
        <w:t xml:space="preserve">         </w:t>
      </w:r>
      <w:r>
        <w:rPr>
          <w:rFonts w:ascii="Times New Roman" w:eastAsia="Microsoft JhengHei" w:hAnsi="Times New Roman" w:cs="Times New Roman"/>
          <w:color w:val="040606" w:themeColor="text2"/>
          <w:sz w:val="28"/>
          <w:szCs w:val="28"/>
          <w:u w:val="single"/>
        </w:rPr>
        <w:t xml:space="preserve">      </w:t>
      </w:r>
      <w:r w:rsidR="008765A1" w:rsidRPr="00D0676E">
        <w:rPr>
          <w:rFonts w:ascii="Times New Roman" w:eastAsia="Microsoft JhengHei" w:hAnsi="Times New Roman" w:cs="Times New Roman" w:hint="eastAsia"/>
          <w:color w:val="FFFFFF" w:themeColor="background1"/>
          <w:sz w:val="16"/>
          <w:szCs w:val="16"/>
          <w:u w:val="single"/>
        </w:rPr>
        <w:t>1</w:t>
      </w:r>
    </w:p>
    <w:sectPr w:rsidR="004C5582" w:rsidRPr="004F0B0F" w:rsidSect="004038B5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E9D0BD" w14:textId="77777777" w:rsidR="00783C2D" w:rsidRDefault="00783C2D" w:rsidP="00465C96">
      <w:r>
        <w:separator/>
      </w:r>
    </w:p>
  </w:endnote>
  <w:endnote w:type="continuationSeparator" w:id="0">
    <w:p w14:paraId="00E72D06" w14:textId="77777777" w:rsidR="00783C2D" w:rsidRDefault="00783C2D" w:rsidP="00465C96">
      <w:r>
        <w:continuationSeparator/>
      </w:r>
    </w:p>
  </w:endnote>
  <w:endnote w:type="continuationNotice" w:id="1">
    <w:p w14:paraId="6A1A5699" w14:textId="77777777" w:rsidR="00783C2D" w:rsidRDefault="00783C2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 (Body CS)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273082420"/>
      <w:docPartObj>
        <w:docPartGallery w:val="Page Numbers (Bottom of Page)"/>
        <w:docPartUnique/>
      </w:docPartObj>
    </w:sdtPr>
    <w:sdtContent>
      <w:p w14:paraId="7DF3E2FB" w14:textId="77777777" w:rsidR="00EF4F7C" w:rsidRDefault="00EF4F7C" w:rsidP="001F0E11">
        <w:pPr>
          <w:pStyle w:val="a5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1057A734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778766925"/>
      <w:docPartObj>
        <w:docPartGallery w:val="Page Numbers (Bottom of Page)"/>
        <w:docPartUnique/>
      </w:docPartObj>
    </w:sdtPr>
    <w:sdtContent>
      <w:p w14:paraId="238E2818" w14:textId="77777777" w:rsidR="00EF4F7C" w:rsidRDefault="00EF4F7C" w:rsidP="00EF4F7C">
        <w:pPr>
          <w:pStyle w:val="a5"/>
          <w:framePr w:wrap="none" w:vAnchor="text" w:hAnchor="page" w:x="11276" w:y="373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1FA4E6A1" w14:textId="77777777" w:rsidR="00F17125" w:rsidRDefault="00F17125" w:rsidP="00EF4F7C">
    <w:pPr>
      <w:pStyle w:val="a5"/>
      <w:ind w:right="360"/>
    </w:pPr>
    <w:r>
      <w:rPr>
        <w:noProof/>
      </w:rPr>
      <w:drawing>
        <wp:anchor distT="0" distB="0" distL="114300" distR="114300" simplePos="0" relativeHeight="251658241" behindDoc="1" locked="0" layoutInCell="1" allowOverlap="1" wp14:anchorId="5A741E0A" wp14:editId="33B150DB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47" name="圖片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Picture 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149E4A" w14:textId="77777777" w:rsidR="004038B5" w:rsidRDefault="004038B5">
    <w:pPr>
      <w:pStyle w:val="a5"/>
    </w:pPr>
    <w:r>
      <w:rPr>
        <w:noProof/>
      </w:rPr>
      <w:drawing>
        <wp:anchor distT="0" distB="0" distL="114300" distR="114300" simplePos="0" relativeHeight="251658242" behindDoc="1" locked="0" layoutInCell="1" allowOverlap="1" wp14:anchorId="4C1DB001" wp14:editId="29F5FD17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2" name="圖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AA126C" w14:textId="77777777" w:rsidR="00783C2D" w:rsidRDefault="00783C2D" w:rsidP="00465C96">
      <w:r>
        <w:separator/>
      </w:r>
    </w:p>
  </w:footnote>
  <w:footnote w:type="continuationSeparator" w:id="0">
    <w:p w14:paraId="2BDA8E03" w14:textId="77777777" w:rsidR="00783C2D" w:rsidRDefault="00783C2D" w:rsidP="00465C96">
      <w:r>
        <w:continuationSeparator/>
      </w:r>
    </w:p>
  </w:footnote>
  <w:footnote w:type="continuationNotice" w:id="1">
    <w:p w14:paraId="208F1ABC" w14:textId="77777777" w:rsidR="00783C2D" w:rsidRDefault="00783C2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B4687" w14:textId="77777777" w:rsidR="005F582E" w:rsidRDefault="005F582E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0CE10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C012E98" wp14:editId="24653A23">
          <wp:simplePos x="0" y="0"/>
          <wp:positionH relativeFrom="margin">
            <wp:posOffset>-540384</wp:posOffset>
          </wp:positionH>
          <wp:positionV relativeFrom="margin">
            <wp:posOffset>-1067435</wp:posOffset>
          </wp:positionV>
          <wp:extent cx="7558440" cy="710189"/>
          <wp:effectExtent l="0" t="0" r="0" b="1270"/>
          <wp:wrapNone/>
          <wp:docPr id="46" name="圖片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0" cy="7101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FD33D" w14:textId="31E72AD6" w:rsidR="004038B5" w:rsidRDefault="005F582E">
    <w:pPr>
      <w:pStyle w:val="a3"/>
    </w:pPr>
    <w:r>
      <w:rPr>
        <w:noProof/>
      </w:rPr>
      <w:drawing>
        <wp:anchor distT="0" distB="0" distL="114300" distR="114300" simplePos="0" relativeHeight="251658243" behindDoc="0" locked="0" layoutInCell="1" allowOverlap="1" wp14:anchorId="3140EAC6" wp14:editId="0C6328F0">
          <wp:simplePos x="0" y="0"/>
          <wp:positionH relativeFrom="page">
            <wp:posOffset>0</wp:posOffset>
          </wp:positionH>
          <wp:positionV relativeFrom="paragraph">
            <wp:posOffset>-494665</wp:posOffset>
          </wp:positionV>
          <wp:extent cx="7597880" cy="1130300"/>
          <wp:effectExtent l="0" t="0" r="3175" b="0"/>
          <wp:wrapNone/>
          <wp:docPr id="4" name="圖片 4" descr="一張含有 文字, 螢幕擷取畫面, 字型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圖片 4" descr="一張含有 文字, 螢幕擷取畫面, 字型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788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44.05pt;height:44.05pt;visibility:visible;mso-wrap-style:square" o:bullet="t">
        <v:imagedata r:id="rId1" o:title=""/>
      </v:shape>
    </w:pict>
  </w:numPicBullet>
  <w:abstractNum w:abstractNumId="0" w15:restartNumberingAfterBreak="0">
    <w:nsid w:val="00CF38F1"/>
    <w:multiLevelType w:val="hybridMultilevel"/>
    <w:tmpl w:val="7D245E52"/>
    <w:lvl w:ilvl="0" w:tplc="92A8C00E">
      <w:start w:val="1"/>
      <w:numFmt w:val="lowerLetter"/>
      <w:lvlText w:val="(%1)"/>
      <w:lvlJc w:val="left"/>
      <w:pPr>
        <w:ind w:left="4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140" w:hanging="360"/>
      </w:pPr>
    </w:lvl>
    <w:lvl w:ilvl="2" w:tplc="3C09001B" w:tentative="1">
      <w:start w:val="1"/>
      <w:numFmt w:val="lowerRoman"/>
      <w:lvlText w:val="%3."/>
      <w:lvlJc w:val="right"/>
      <w:pPr>
        <w:ind w:left="1860" w:hanging="180"/>
      </w:pPr>
    </w:lvl>
    <w:lvl w:ilvl="3" w:tplc="3C09000F" w:tentative="1">
      <w:start w:val="1"/>
      <w:numFmt w:val="decimal"/>
      <w:lvlText w:val="%4."/>
      <w:lvlJc w:val="left"/>
      <w:pPr>
        <w:ind w:left="2580" w:hanging="360"/>
      </w:pPr>
    </w:lvl>
    <w:lvl w:ilvl="4" w:tplc="3C090019" w:tentative="1">
      <w:start w:val="1"/>
      <w:numFmt w:val="lowerLetter"/>
      <w:lvlText w:val="%5."/>
      <w:lvlJc w:val="left"/>
      <w:pPr>
        <w:ind w:left="3300" w:hanging="360"/>
      </w:pPr>
    </w:lvl>
    <w:lvl w:ilvl="5" w:tplc="3C09001B" w:tentative="1">
      <w:start w:val="1"/>
      <w:numFmt w:val="lowerRoman"/>
      <w:lvlText w:val="%6."/>
      <w:lvlJc w:val="right"/>
      <w:pPr>
        <w:ind w:left="4020" w:hanging="180"/>
      </w:pPr>
    </w:lvl>
    <w:lvl w:ilvl="6" w:tplc="3C09000F" w:tentative="1">
      <w:start w:val="1"/>
      <w:numFmt w:val="decimal"/>
      <w:lvlText w:val="%7."/>
      <w:lvlJc w:val="left"/>
      <w:pPr>
        <w:ind w:left="4740" w:hanging="360"/>
      </w:pPr>
    </w:lvl>
    <w:lvl w:ilvl="7" w:tplc="3C090019" w:tentative="1">
      <w:start w:val="1"/>
      <w:numFmt w:val="lowerLetter"/>
      <w:lvlText w:val="%8."/>
      <w:lvlJc w:val="left"/>
      <w:pPr>
        <w:ind w:left="5460" w:hanging="360"/>
      </w:pPr>
    </w:lvl>
    <w:lvl w:ilvl="8" w:tplc="3C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01251E5D"/>
    <w:multiLevelType w:val="hybridMultilevel"/>
    <w:tmpl w:val="3620CD14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6A2082"/>
    <w:multiLevelType w:val="hybridMultilevel"/>
    <w:tmpl w:val="7FCAD7B4"/>
    <w:lvl w:ilvl="0" w:tplc="FFFFFFFF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6C43396"/>
    <w:multiLevelType w:val="hybridMultilevel"/>
    <w:tmpl w:val="9ABEE98E"/>
    <w:lvl w:ilvl="0" w:tplc="F58A463E">
      <w:start w:val="3"/>
      <w:numFmt w:val="upperLetter"/>
      <w:lvlText w:val="%1."/>
      <w:lvlJc w:val="left"/>
      <w:pPr>
        <w:ind w:left="128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4E4010"/>
    <w:multiLevelType w:val="hybridMultilevel"/>
    <w:tmpl w:val="83D61278"/>
    <w:lvl w:ilvl="0" w:tplc="F616439C">
      <w:start w:val="1"/>
      <w:numFmt w:val="upperLetter"/>
      <w:lvlText w:val="(%1)"/>
      <w:lvlJc w:val="left"/>
      <w:pPr>
        <w:ind w:left="420" w:hanging="360"/>
      </w:pPr>
      <w:rPr>
        <w:rFonts w:ascii="Microsoft JhengHei" w:eastAsia="Microsoft JhengHei" w:hAnsi="Microsoft JhengHei" w:hint="default"/>
        <w:color w:val="484F5E" w:themeColor="text1"/>
        <w:sz w:val="24"/>
      </w:rPr>
    </w:lvl>
    <w:lvl w:ilvl="1" w:tplc="3C090019" w:tentative="1">
      <w:start w:val="1"/>
      <w:numFmt w:val="lowerLetter"/>
      <w:lvlText w:val="%2."/>
      <w:lvlJc w:val="left"/>
      <w:pPr>
        <w:ind w:left="1140" w:hanging="360"/>
      </w:pPr>
    </w:lvl>
    <w:lvl w:ilvl="2" w:tplc="3C09001B" w:tentative="1">
      <w:start w:val="1"/>
      <w:numFmt w:val="lowerRoman"/>
      <w:lvlText w:val="%3."/>
      <w:lvlJc w:val="right"/>
      <w:pPr>
        <w:ind w:left="1860" w:hanging="180"/>
      </w:pPr>
    </w:lvl>
    <w:lvl w:ilvl="3" w:tplc="3C09000F" w:tentative="1">
      <w:start w:val="1"/>
      <w:numFmt w:val="decimal"/>
      <w:lvlText w:val="%4."/>
      <w:lvlJc w:val="left"/>
      <w:pPr>
        <w:ind w:left="2580" w:hanging="360"/>
      </w:pPr>
    </w:lvl>
    <w:lvl w:ilvl="4" w:tplc="3C090019" w:tentative="1">
      <w:start w:val="1"/>
      <w:numFmt w:val="lowerLetter"/>
      <w:lvlText w:val="%5."/>
      <w:lvlJc w:val="left"/>
      <w:pPr>
        <w:ind w:left="3300" w:hanging="360"/>
      </w:pPr>
    </w:lvl>
    <w:lvl w:ilvl="5" w:tplc="3C09001B" w:tentative="1">
      <w:start w:val="1"/>
      <w:numFmt w:val="lowerRoman"/>
      <w:lvlText w:val="%6."/>
      <w:lvlJc w:val="right"/>
      <w:pPr>
        <w:ind w:left="4020" w:hanging="180"/>
      </w:pPr>
    </w:lvl>
    <w:lvl w:ilvl="6" w:tplc="3C09000F" w:tentative="1">
      <w:start w:val="1"/>
      <w:numFmt w:val="decimal"/>
      <w:lvlText w:val="%7."/>
      <w:lvlJc w:val="left"/>
      <w:pPr>
        <w:ind w:left="4740" w:hanging="360"/>
      </w:pPr>
    </w:lvl>
    <w:lvl w:ilvl="7" w:tplc="3C090019" w:tentative="1">
      <w:start w:val="1"/>
      <w:numFmt w:val="lowerLetter"/>
      <w:lvlText w:val="%8."/>
      <w:lvlJc w:val="left"/>
      <w:pPr>
        <w:ind w:left="5460" w:hanging="360"/>
      </w:pPr>
    </w:lvl>
    <w:lvl w:ilvl="8" w:tplc="3C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085D19A1"/>
    <w:multiLevelType w:val="hybridMultilevel"/>
    <w:tmpl w:val="337EDB12"/>
    <w:lvl w:ilvl="0" w:tplc="8C426996">
      <w:start w:val="1"/>
      <w:numFmt w:val="japaneseCounting"/>
      <w:lvlText w:val="(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BA434B3"/>
    <w:multiLevelType w:val="hybridMultilevel"/>
    <w:tmpl w:val="62466B72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430BE5"/>
    <w:multiLevelType w:val="hybridMultilevel"/>
    <w:tmpl w:val="F1B66B86"/>
    <w:lvl w:ilvl="0" w:tplc="A24E1828">
      <w:start w:val="2"/>
      <w:numFmt w:val="lowerLetter"/>
      <w:lvlText w:val="(%1)"/>
      <w:lvlJc w:val="left"/>
      <w:pPr>
        <w:ind w:left="720" w:hanging="360"/>
      </w:pPr>
      <w:rPr>
        <w:rFonts w:ascii="Microsoft JhengHei" w:eastAsia="Microsoft JhengHei" w:hAnsi="Microsoft JhengHei" w:hint="default"/>
        <w:sz w:val="28"/>
        <w:szCs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8C0715"/>
    <w:multiLevelType w:val="hybridMultilevel"/>
    <w:tmpl w:val="1A3E2194"/>
    <w:lvl w:ilvl="0" w:tplc="B1F0D4B0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9" w15:restartNumberingAfterBreak="0">
    <w:nsid w:val="1EFB38B0"/>
    <w:multiLevelType w:val="hybridMultilevel"/>
    <w:tmpl w:val="98F805FA"/>
    <w:lvl w:ilvl="0" w:tplc="1514EAF6">
      <w:start w:val="1"/>
      <w:numFmt w:val="upperLetter"/>
      <w:lvlText w:val="%1."/>
      <w:lvlJc w:val="left"/>
      <w:pPr>
        <w:ind w:left="66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380" w:hanging="360"/>
      </w:pPr>
    </w:lvl>
    <w:lvl w:ilvl="2" w:tplc="3C09001B" w:tentative="1">
      <w:start w:val="1"/>
      <w:numFmt w:val="lowerRoman"/>
      <w:lvlText w:val="%3."/>
      <w:lvlJc w:val="right"/>
      <w:pPr>
        <w:ind w:left="2100" w:hanging="180"/>
      </w:pPr>
    </w:lvl>
    <w:lvl w:ilvl="3" w:tplc="3C09000F" w:tentative="1">
      <w:start w:val="1"/>
      <w:numFmt w:val="decimal"/>
      <w:lvlText w:val="%4."/>
      <w:lvlJc w:val="left"/>
      <w:pPr>
        <w:ind w:left="2820" w:hanging="360"/>
      </w:pPr>
    </w:lvl>
    <w:lvl w:ilvl="4" w:tplc="3C090019" w:tentative="1">
      <w:start w:val="1"/>
      <w:numFmt w:val="lowerLetter"/>
      <w:lvlText w:val="%5."/>
      <w:lvlJc w:val="left"/>
      <w:pPr>
        <w:ind w:left="3540" w:hanging="360"/>
      </w:pPr>
    </w:lvl>
    <w:lvl w:ilvl="5" w:tplc="3C09001B" w:tentative="1">
      <w:start w:val="1"/>
      <w:numFmt w:val="lowerRoman"/>
      <w:lvlText w:val="%6."/>
      <w:lvlJc w:val="right"/>
      <w:pPr>
        <w:ind w:left="4260" w:hanging="180"/>
      </w:pPr>
    </w:lvl>
    <w:lvl w:ilvl="6" w:tplc="3C09000F" w:tentative="1">
      <w:start w:val="1"/>
      <w:numFmt w:val="decimal"/>
      <w:lvlText w:val="%7."/>
      <w:lvlJc w:val="left"/>
      <w:pPr>
        <w:ind w:left="4980" w:hanging="360"/>
      </w:pPr>
    </w:lvl>
    <w:lvl w:ilvl="7" w:tplc="3C090019" w:tentative="1">
      <w:start w:val="1"/>
      <w:numFmt w:val="lowerLetter"/>
      <w:lvlText w:val="%8."/>
      <w:lvlJc w:val="left"/>
      <w:pPr>
        <w:ind w:left="5700" w:hanging="360"/>
      </w:pPr>
    </w:lvl>
    <w:lvl w:ilvl="8" w:tplc="3C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0" w15:restartNumberingAfterBreak="0">
    <w:nsid w:val="1FB81DB0"/>
    <w:multiLevelType w:val="hybridMultilevel"/>
    <w:tmpl w:val="1A0A4BA6"/>
    <w:lvl w:ilvl="0" w:tplc="9FCAB82A">
      <w:start w:val="1"/>
      <w:numFmt w:val="upperLetter"/>
      <w:lvlText w:val="%1."/>
      <w:lvlJc w:val="left"/>
      <w:pPr>
        <w:ind w:left="128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F04D20"/>
    <w:multiLevelType w:val="hybridMultilevel"/>
    <w:tmpl w:val="B3184AE0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A94B55"/>
    <w:multiLevelType w:val="hybridMultilevel"/>
    <w:tmpl w:val="0958ECBA"/>
    <w:lvl w:ilvl="0" w:tplc="7D00F65E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33EB0055"/>
    <w:multiLevelType w:val="hybridMultilevel"/>
    <w:tmpl w:val="4CA007F0"/>
    <w:lvl w:ilvl="0" w:tplc="C94C1A9C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4D0434"/>
    <w:multiLevelType w:val="hybridMultilevel"/>
    <w:tmpl w:val="DAAECC7A"/>
    <w:lvl w:ilvl="0" w:tplc="10FE2FF2">
      <w:start w:val="1"/>
      <w:numFmt w:val="upperLetter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  <w:sz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652803"/>
    <w:multiLevelType w:val="hybridMultilevel"/>
    <w:tmpl w:val="00BC680E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84F5E" w:themeColor="tex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44718E"/>
    <w:multiLevelType w:val="hybridMultilevel"/>
    <w:tmpl w:val="CCC8CB66"/>
    <w:lvl w:ilvl="0" w:tplc="4A3AECF6">
      <w:start w:val="5"/>
      <w:numFmt w:val="upperLetter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  <w:sz w:val="28"/>
        <w:szCs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A31B49"/>
    <w:multiLevelType w:val="hybridMultilevel"/>
    <w:tmpl w:val="1B28409E"/>
    <w:lvl w:ilvl="0" w:tplc="DDCA17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FD5FCA"/>
    <w:multiLevelType w:val="hybridMultilevel"/>
    <w:tmpl w:val="6DB2D656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CF54D8"/>
    <w:multiLevelType w:val="hybridMultilevel"/>
    <w:tmpl w:val="EC6C8534"/>
    <w:lvl w:ilvl="0" w:tplc="BEB6CD3C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0" w15:restartNumberingAfterBreak="0">
    <w:nsid w:val="48617FBD"/>
    <w:multiLevelType w:val="hybridMultilevel"/>
    <w:tmpl w:val="8418F16C"/>
    <w:lvl w:ilvl="0" w:tplc="A2344014">
      <w:start w:val="2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A94571"/>
    <w:multiLevelType w:val="hybridMultilevel"/>
    <w:tmpl w:val="F58A49C0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9E6798"/>
    <w:multiLevelType w:val="hybridMultilevel"/>
    <w:tmpl w:val="6352A300"/>
    <w:lvl w:ilvl="0" w:tplc="899A6D08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3" w15:restartNumberingAfterBreak="0">
    <w:nsid w:val="50367F51"/>
    <w:multiLevelType w:val="hybridMultilevel"/>
    <w:tmpl w:val="529823A0"/>
    <w:lvl w:ilvl="0" w:tplc="2086366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642344"/>
    <w:multiLevelType w:val="hybridMultilevel"/>
    <w:tmpl w:val="6DB2D656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820890"/>
    <w:multiLevelType w:val="hybridMultilevel"/>
    <w:tmpl w:val="3A96D570"/>
    <w:lvl w:ilvl="0" w:tplc="AAD4F8AA">
      <w:start w:val="1"/>
      <w:numFmt w:val="lowerLetter"/>
      <w:lvlText w:val="(%1)"/>
      <w:lvlJc w:val="left"/>
      <w:pPr>
        <w:ind w:left="795" w:hanging="720"/>
      </w:pPr>
      <w:rPr>
        <w:rFonts w:ascii="Microsoft JhengHei" w:eastAsia="Microsoft JhengHei" w:hAnsi="Microsoft JhengHei" w:hint="default"/>
        <w:color w:val="040606" w:themeColor="text2"/>
        <w:sz w:val="28"/>
      </w:rPr>
    </w:lvl>
    <w:lvl w:ilvl="1" w:tplc="3C090019" w:tentative="1">
      <w:start w:val="1"/>
      <w:numFmt w:val="lowerLetter"/>
      <w:lvlText w:val="%2."/>
      <w:lvlJc w:val="left"/>
      <w:pPr>
        <w:ind w:left="1155" w:hanging="360"/>
      </w:pPr>
    </w:lvl>
    <w:lvl w:ilvl="2" w:tplc="3C09001B" w:tentative="1">
      <w:start w:val="1"/>
      <w:numFmt w:val="lowerRoman"/>
      <w:lvlText w:val="%3."/>
      <w:lvlJc w:val="right"/>
      <w:pPr>
        <w:ind w:left="1875" w:hanging="180"/>
      </w:pPr>
    </w:lvl>
    <w:lvl w:ilvl="3" w:tplc="3C09000F" w:tentative="1">
      <w:start w:val="1"/>
      <w:numFmt w:val="decimal"/>
      <w:lvlText w:val="%4."/>
      <w:lvlJc w:val="left"/>
      <w:pPr>
        <w:ind w:left="2595" w:hanging="360"/>
      </w:pPr>
    </w:lvl>
    <w:lvl w:ilvl="4" w:tplc="3C090019" w:tentative="1">
      <w:start w:val="1"/>
      <w:numFmt w:val="lowerLetter"/>
      <w:lvlText w:val="%5."/>
      <w:lvlJc w:val="left"/>
      <w:pPr>
        <w:ind w:left="3315" w:hanging="360"/>
      </w:pPr>
    </w:lvl>
    <w:lvl w:ilvl="5" w:tplc="3C09001B" w:tentative="1">
      <w:start w:val="1"/>
      <w:numFmt w:val="lowerRoman"/>
      <w:lvlText w:val="%6."/>
      <w:lvlJc w:val="right"/>
      <w:pPr>
        <w:ind w:left="4035" w:hanging="180"/>
      </w:pPr>
    </w:lvl>
    <w:lvl w:ilvl="6" w:tplc="3C09000F" w:tentative="1">
      <w:start w:val="1"/>
      <w:numFmt w:val="decimal"/>
      <w:lvlText w:val="%7."/>
      <w:lvlJc w:val="left"/>
      <w:pPr>
        <w:ind w:left="4755" w:hanging="360"/>
      </w:pPr>
    </w:lvl>
    <w:lvl w:ilvl="7" w:tplc="3C090019" w:tentative="1">
      <w:start w:val="1"/>
      <w:numFmt w:val="lowerLetter"/>
      <w:lvlText w:val="%8."/>
      <w:lvlJc w:val="left"/>
      <w:pPr>
        <w:ind w:left="5475" w:hanging="360"/>
      </w:pPr>
    </w:lvl>
    <w:lvl w:ilvl="8" w:tplc="3C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7" w15:restartNumberingAfterBreak="0">
    <w:nsid w:val="5F3C5078"/>
    <w:multiLevelType w:val="hybridMultilevel"/>
    <w:tmpl w:val="2E1E830A"/>
    <w:lvl w:ilvl="0" w:tplc="64463354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21716F"/>
    <w:multiLevelType w:val="hybridMultilevel"/>
    <w:tmpl w:val="4170D202"/>
    <w:lvl w:ilvl="0" w:tplc="117041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84F5E" w:themeColor="text1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A725C7"/>
    <w:multiLevelType w:val="hybridMultilevel"/>
    <w:tmpl w:val="9B4AD63C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D32F7F"/>
    <w:multiLevelType w:val="hybridMultilevel"/>
    <w:tmpl w:val="21F400E4"/>
    <w:lvl w:ilvl="0" w:tplc="5254B714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694E245B"/>
    <w:multiLevelType w:val="hybridMultilevel"/>
    <w:tmpl w:val="07BC09FE"/>
    <w:lvl w:ilvl="0" w:tplc="ECC28E30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BB4278"/>
    <w:multiLevelType w:val="hybridMultilevel"/>
    <w:tmpl w:val="BC84B764"/>
    <w:lvl w:ilvl="0" w:tplc="9D72B53E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3" w15:restartNumberingAfterBreak="0">
    <w:nsid w:val="6F4319F2"/>
    <w:multiLevelType w:val="hybridMultilevel"/>
    <w:tmpl w:val="2772C3FA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FD06E3"/>
    <w:multiLevelType w:val="hybridMultilevel"/>
    <w:tmpl w:val="BA5A7E72"/>
    <w:lvl w:ilvl="0" w:tplc="F828B43A">
      <w:start w:val="6"/>
      <w:numFmt w:val="upperLetter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  <w:sz w:val="28"/>
        <w:szCs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470115"/>
    <w:multiLevelType w:val="hybridMultilevel"/>
    <w:tmpl w:val="16144418"/>
    <w:lvl w:ilvl="0" w:tplc="0E38E0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515688"/>
    <w:multiLevelType w:val="hybridMultilevel"/>
    <w:tmpl w:val="DD8490C6"/>
    <w:lvl w:ilvl="0" w:tplc="7F4CE3B6">
      <w:start w:val="1"/>
      <w:numFmt w:val="upperLetter"/>
      <w:lvlText w:val="%1."/>
      <w:lvlJc w:val="left"/>
      <w:pPr>
        <w:ind w:left="717" w:hanging="360"/>
      </w:pPr>
      <w:rPr>
        <w:rFonts w:ascii="Times New Roman" w:hAnsi="Times New Roman" w:cs="Times New Roman" w:hint="default"/>
        <w:color w:val="auto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7" w15:restartNumberingAfterBreak="0">
    <w:nsid w:val="753F4AE6"/>
    <w:multiLevelType w:val="hybridMultilevel"/>
    <w:tmpl w:val="5B727B92"/>
    <w:lvl w:ilvl="0" w:tplc="1D8E2A94">
      <w:start w:val="3"/>
      <w:numFmt w:val="upperLetter"/>
      <w:lvlText w:val="%1."/>
      <w:lvlJc w:val="left"/>
      <w:pPr>
        <w:ind w:left="717" w:hanging="360"/>
      </w:pPr>
      <w:rPr>
        <w:rFonts w:ascii="Times New Roman" w:hAnsi="Times New Roman" w:cs="Times New Roman" w:hint="default"/>
        <w:color w:val="auto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26532A"/>
    <w:multiLevelType w:val="hybridMultilevel"/>
    <w:tmpl w:val="9A5A18EE"/>
    <w:lvl w:ilvl="0" w:tplc="D40A42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6880CFD"/>
    <w:multiLevelType w:val="hybridMultilevel"/>
    <w:tmpl w:val="791E0AAC"/>
    <w:lvl w:ilvl="0" w:tplc="FFFFFFFF">
      <w:start w:val="1"/>
      <w:numFmt w:val="upperLetter"/>
      <w:lvlText w:val="%1."/>
      <w:lvlJc w:val="left"/>
      <w:pPr>
        <w:ind w:left="128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0" w15:restartNumberingAfterBreak="0">
    <w:nsid w:val="79237739"/>
    <w:multiLevelType w:val="hybridMultilevel"/>
    <w:tmpl w:val="8F6A7518"/>
    <w:lvl w:ilvl="0" w:tplc="2086366E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1" w15:restartNumberingAfterBreak="0">
    <w:nsid w:val="797E38A0"/>
    <w:multiLevelType w:val="hybridMultilevel"/>
    <w:tmpl w:val="0B785E32"/>
    <w:lvl w:ilvl="0" w:tplc="90CEC4C8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  <w:color w:val="484F5E" w:themeColor="text1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FA2B59"/>
    <w:multiLevelType w:val="hybridMultilevel"/>
    <w:tmpl w:val="791E0AAC"/>
    <w:lvl w:ilvl="0" w:tplc="B3B845C8">
      <w:start w:val="1"/>
      <w:numFmt w:val="upperLetter"/>
      <w:lvlText w:val="%1."/>
      <w:lvlJc w:val="left"/>
      <w:pPr>
        <w:ind w:left="128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2007" w:hanging="360"/>
      </w:pPr>
    </w:lvl>
    <w:lvl w:ilvl="2" w:tplc="3C09001B" w:tentative="1">
      <w:start w:val="1"/>
      <w:numFmt w:val="lowerRoman"/>
      <w:lvlText w:val="%3."/>
      <w:lvlJc w:val="right"/>
      <w:pPr>
        <w:ind w:left="2727" w:hanging="180"/>
      </w:pPr>
    </w:lvl>
    <w:lvl w:ilvl="3" w:tplc="3C09000F" w:tentative="1">
      <w:start w:val="1"/>
      <w:numFmt w:val="decimal"/>
      <w:lvlText w:val="%4."/>
      <w:lvlJc w:val="left"/>
      <w:pPr>
        <w:ind w:left="3447" w:hanging="360"/>
      </w:pPr>
    </w:lvl>
    <w:lvl w:ilvl="4" w:tplc="3C090019" w:tentative="1">
      <w:start w:val="1"/>
      <w:numFmt w:val="lowerLetter"/>
      <w:lvlText w:val="%5."/>
      <w:lvlJc w:val="left"/>
      <w:pPr>
        <w:ind w:left="4167" w:hanging="360"/>
      </w:pPr>
    </w:lvl>
    <w:lvl w:ilvl="5" w:tplc="3C09001B" w:tentative="1">
      <w:start w:val="1"/>
      <w:numFmt w:val="lowerRoman"/>
      <w:lvlText w:val="%6."/>
      <w:lvlJc w:val="right"/>
      <w:pPr>
        <w:ind w:left="4887" w:hanging="180"/>
      </w:pPr>
    </w:lvl>
    <w:lvl w:ilvl="6" w:tplc="3C09000F" w:tentative="1">
      <w:start w:val="1"/>
      <w:numFmt w:val="decimal"/>
      <w:lvlText w:val="%7."/>
      <w:lvlJc w:val="left"/>
      <w:pPr>
        <w:ind w:left="5607" w:hanging="360"/>
      </w:pPr>
    </w:lvl>
    <w:lvl w:ilvl="7" w:tplc="3C090019" w:tentative="1">
      <w:start w:val="1"/>
      <w:numFmt w:val="lowerLetter"/>
      <w:lvlText w:val="%8."/>
      <w:lvlJc w:val="left"/>
      <w:pPr>
        <w:ind w:left="6327" w:hanging="360"/>
      </w:pPr>
    </w:lvl>
    <w:lvl w:ilvl="8" w:tplc="3C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 w15:restartNumberingAfterBreak="0">
    <w:nsid w:val="7FD3161D"/>
    <w:multiLevelType w:val="hybridMultilevel"/>
    <w:tmpl w:val="2F705274"/>
    <w:lvl w:ilvl="0" w:tplc="C3AAF434">
      <w:start w:val="1"/>
      <w:numFmt w:val="upperLetter"/>
      <w:lvlText w:val="%1."/>
      <w:lvlJc w:val="left"/>
      <w:pPr>
        <w:ind w:left="717" w:hanging="405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392" w:hanging="360"/>
      </w:pPr>
    </w:lvl>
    <w:lvl w:ilvl="2" w:tplc="3C09001B" w:tentative="1">
      <w:start w:val="1"/>
      <w:numFmt w:val="lowerRoman"/>
      <w:lvlText w:val="%3."/>
      <w:lvlJc w:val="right"/>
      <w:pPr>
        <w:ind w:left="2112" w:hanging="180"/>
      </w:pPr>
    </w:lvl>
    <w:lvl w:ilvl="3" w:tplc="3C09000F" w:tentative="1">
      <w:start w:val="1"/>
      <w:numFmt w:val="decimal"/>
      <w:lvlText w:val="%4."/>
      <w:lvlJc w:val="left"/>
      <w:pPr>
        <w:ind w:left="2832" w:hanging="360"/>
      </w:pPr>
    </w:lvl>
    <w:lvl w:ilvl="4" w:tplc="3C090019" w:tentative="1">
      <w:start w:val="1"/>
      <w:numFmt w:val="lowerLetter"/>
      <w:lvlText w:val="%5."/>
      <w:lvlJc w:val="left"/>
      <w:pPr>
        <w:ind w:left="3552" w:hanging="360"/>
      </w:pPr>
    </w:lvl>
    <w:lvl w:ilvl="5" w:tplc="3C09001B" w:tentative="1">
      <w:start w:val="1"/>
      <w:numFmt w:val="lowerRoman"/>
      <w:lvlText w:val="%6."/>
      <w:lvlJc w:val="right"/>
      <w:pPr>
        <w:ind w:left="4272" w:hanging="180"/>
      </w:pPr>
    </w:lvl>
    <w:lvl w:ilvl="6" w:tplc="3C09000F" w:tentative="1">
      <w:start w:val="1"/>
      <w:numFmt w:val="decimal"/>
      <w:lvlText w:val="%7."/>
      <w:lvlJc w:val="left"/>
      <w:pPr>
        <w:ind w:left="4992" w:hanging="360"/>
      </w:pPr>
    </w:lvl>
    <w:lvl w:ilvl="7" w:tplc="3C090019" w:tentative="1">
      <w:start w:val="1"/>
      <w:numFmt w:val="lowerLetter"/>
      <w:lvlText w:val="%8."/>
      <w:lvlJc w:val="left"/>
      <w:pPr>
        <w:ind w:left="5712" w:hanging="360"/>
      </w:pPr>
    </w:lvl>
    <w:lvl w:ilvl="8" w:tplc="3C09001B" w:tentative="1">
      <w:start w:val="1"/>
      <w:numFmt w:val="lowerRoman"/>
      <w:lvlText w:val="%9."/>
      <w:lvlJc w:val="right"/>
      <w:pPr>
        <w:ind w:left="6432" w:hanging="180"/>
      </w:pPr>
    </w:lvl>
  </w:abstractNum>
  <w:num w:numId="1" w16cid:durableId="1208879651">
    <w:abstractNumId w:val="25"/>
  </w:num>
  <w:num w:numId="2" w16cid:durableId="102379785">
    <w:abstractNumId w:val="35"/>
  </w:num>
  <w:num w:numId="3" w16cid:durableId="1348556626">
    <w:abstractNumId w:val="38"/>
  </w:num>
  <w:num w:numId="4" w16cid:durableId="849836731">
    <w:abstractNumId w:val="5"/>
  </w:num>
  <w:num w:numId="5" w16cid:durableId="1243838014">
    <w:abstractNumId w:val="2"/>
  </w:num>
  <w:num w:numId="6" w16cid:durableId="575241033">
    <w:abstractNumId w:val="17"/>
  </w:num>
  <w:num w:numId="7" w16cid:durableId="750085455">
    <w:abstractNumId w:val="43"/>
  </w:num>
  <w:num w:numId="8" w16cid:durableId="1344283723">
    <w:abstractNumId w:val="41"/>
  </w:num>
  <w:num w:numId="9" w16cid:durableId="1885632583">
    <w:abstractNumId w:val="1"/>
  </w:num>
  <w:num w:numId="10" w16cid:durableId="1619026902">
    <w:abstractNumId w:val="28"/>
  </w:num>
  <w:num w:numId="11" w16cid:durableId="1152792619">
    <w:abstractNumId w:val="15"/>
  </w:num>
  <w:num w:numId="12" w16cid:durableId="833840534">
    <w:abstractNumId w:val="33"/>
  </w:num>
  <w:num w:numId="13" w16cid:durableId="592203744">
    <w:abstractNumId w:val="9"/>
  </w:num>
  <w:num w:numId="14" w16cid:durableId="868029038">
    <w:abstractNumId w:val="6"/>
  </w:num>
  <w:num w:numId="15" w16cid:durableId="1472560170">
    <w:abstractNumId w:val="30"/>
  </w:num>
  <w:num w:numId="16" w16cid:durableId="1690638085">
    <w:abstractNumId w:val="22"/>
  </w:num>
  <w:num w:numId="17" w16cid:durableId="445545315">
    <w:abstractNumId w:val="11"/>
  </w:num>
  <w:num w:numId="18" w16cid:durableId="160119741">
    <w:abstractNumId w:val="40"/>
  </w:num>
  <w:num w:numId="19" w16cid:durableId="1123697653">
    <w:abstractNumId w:val="26"/>
  </w:num>
  <w:num w:numId="20" w16cid:durableId="1324427341">
    <w:abstractNumId w:val="29"/>
  </w:num>
  <w:num w:numId="21" w16cid:durableId="808788946">
    <w:abstractNumId w:val="21"/>
  </w:num>
  <w:num w:numId="22" w16cid:durableId="1113591721">
    <w:abstractNumId w:val="14"/>
  </w:num>
  <w:num w:numId="23" w16cid:durableId="139811117">
    <w:abstractNumId w:val="31"/>
  </w:num>
  <w:num w:numId="24" w16cid:durableId="1671367105">
    <w:abstractNumId w:val="27"/>
  </w:num>
  <w:num w:numId="25" w16cid:durableId="538709794">
    <w:abstractNumId w:val="13"/>
  </w:num>
  <w:num w:numId="26" w16cid:durableId="1312104137">
    <w:abstractNumId w:val="16"/>
  </w:num>
  <w:num w:numId="27" w16cid:durableId="442384784">
    <w:abstractNumId w:val="34"/>
  </w:num>
  <w:num w:numId="28" w16cid:durableId="1393382153">
    <w:abstractNumId w:val="8"/>
  </w:num>
  <w:num w:numId="29" w16cid:durableId="321349674">
    <w:abstractNumId w:val="19"/>
  </w:num>
  <w:num w:numId="30" w16cid:durableId="312488335">
    <w:abstractNumId w:val="4"/>
  </w:num>
  <w:num w:numId="31" w16cid:durableId="1740781496">
    <w:abstractNumId w:val="0"/>
  </w:num>
  <w:num w:numId="32" w16cid:durableId="2079741792">
    <w:abstractNumId w:val="23"/>
  </w:num>
  <w:num w:numId="33" w16cid:durableId="1033384886">
    <w:abstractNumId w:val="7"/>
  </w:num>
  <w:num w:numId="34" w16cid:durableId="319774123">
    <w:abstractNumId w:val="24"/>
  </w:num>
  <w:num w:numId="35" w16cid:durableId="589239111">
    <w:abstractNumId w:val="18"/>
  </w:num>
  <w:num w:numId="36" w16cid:durableId="756251880">
    <w:abstractNumId w:val="20"/>
  </w:num>
  <w:num w:numId="37" w16cid:durableId="991176627">
    <w:abstractNumId w:val="12"/>
  </w:num>
  <w:num w:numId="38" w16cid:durableId="1438600782">
    <w:abstractNumId w:val="42"/>
  </w:num>
  <w:num w:numId="39" w16cid:durableId="1617104631">
    <w:abstractNumId w:val="32"/>
  </w:num>
  <w:num w:numId="40" w16cid:durableId="177888033">
    <w:abstractNumId w:val="39"/>
  </w:num>
  <w:num w:numId="41" w16cid:durableId="40176913">
    <w:abstractNumId w:val="3"/>
  </w:num>
  <w:num w:numId="42" w16cid:durableId="1713728052">
    <w:abstractNumId w:val="10"/>
  </w:num>
  <w:num w:numId="43" w16cid:durableId="1631209244">
    <w:abstractNumId w:val="36"/>
  </w:num>
  <w:num w:numId="44" w16cid:durableId="1703241624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1E7"/>
    <w:rsid w:val="0000137E"/>
    <w:rsid w:val="0000159A"/>
    <w:rsid w:val="000016FD"/>
    <w:rsid w:val="00004632"/>
    <w:rsid w:val="00007077"/>
    <w:rsid w:val="000137E2"/>
    <w:rsid w:val="00013909"/>
    <w:rsid w:val="00015F32"/>
    <w:rsid w:val="000214DD"/>
    <w:rsid w:val="000216B2"/>
    <w:rsid w:val="000229F7"/>
    <w:rsid w:val="00022F97"/>
    <w:rsid w:val="00023F7D"/>
    <w:rsid w:val="00026BD6"/>
    <w:rsid w:val="00027603"/>
    <w:rsid w:val="00033330"/>
    <w:rsid w:val="00035EED"/>
    <w:rsid w:val="000371B0"/>
    <w:rsid w:val="00057A84"/>
    <w:rsid w:val="0006107E"/>
    <w:rsid w:val="0006459E"/>
    <w:rsid w:val="000661D6"/>
    <w:rsid w:val="00070AD3"/>
    <w:rsid w:val="0007122F"/>
    <w:rsid w:val="0007141B"/>
    <w:rsid w:val="00071F5E"/>
    <w:rsid w:val="00081765"/>
    <w:rsid w:val="00081B2D"/>
    <w:rsid w:val="000847D2"/>
    <w:rsid w:val="00094A35"/>
    <w:rsid w:val="000A204E"/>
    <w:rsid w:val="000B41D0"/>
    <w:rsid w:val="000B602A"/>
    <w:rsid w:val="000B7CE4"/>
    <w:rsid w:val="000C05F8"/>
    <w:rsid w:val="000C09CC"/>
    <w:rsid w:val="000C0DCA"/>
    <w:rsid w:val="000C166D"/>
    <w:rsid w:val="000C2404"/>
    <w:rsid w:val="000D56D8"/>
    <w:rsid w:val="000D6EA7"/>
    <w:rsid w:val="000E20E7"/>
    <w:rsid w:val="000E588B"/>
    <w:rsid w:val="000E58CD"/>
    <w:rsid w:val="000E788F"/>
    <w:rsid w:val="000E7F0E"/>
    <w:rsid w:val="000F104D"/>
    <w:rsid w:val="00102805"/>
    <w:rsid w:val="00102F29"/>
    <w:rsid w:val="00105ABE"/>
    <w:rsid w:val="00110995"/>
    <w:rsid w:val="00111981"/>
    <w:rsid w:val="00112143"/>
    <w:rsid w:val="00113FD7"/>
    <w:rsid w:val="001141BA"/>
    <w:rsid w:val="001145BE"/>
    <w:rsid w:val="001153B8"/>
    <w:rsid w:val="00117A43"/>
    <w:rsid w:val="00125BCF"/>
    <w:rsid w:val="0013254A"/>
    <w:rsid w:val="001412D4"/>
    <w:rsid w:val="00151CF7"/>
    <w:rsid w:val="00157029"/>
    <w:rsid w:val="001576EA"/>
    <w:rsid w:val="00162518"/>
    <w:rsid w:val="00164750"/>
    <w:rsid w:val="001647B0"/>
    <w:rsid w:val="00165B48"/>
    <w:rsid w:val="00171F52"/>
    <w:rsid w:val="00172904"/>
    <w:rsid w:val="00172B8E"/>
    <w:rsid w:val="00174E8E"/>
    <w:rsid w:val="00175196"/>
    <w:rsid w:val="001752D5"/>
    <w:rsid w:val="00177482"/>
    <w:rsid w:val="00180254"/>
    <w:rsid w:val="00185F29"/>
    <w:rsid w:val="00191EBE"/>
    <w:rsid w:val="00196A4E"/>
    <w:rsid w:val="001A2F95"/>
    <w:rsid w:val="001A3CCD"/>
    <w:rsid w:val="001A4F4D"/>
    <w:rsid w:val="001A5407"/>
    <w:rsid w:val="001A5C10"/>
    <w:rsid w:val="001A62A4"/>
    <w:rsid w:val="001B2F67"/>
    <w:rsid w:val="001B3365"/>
    <w:rsid w:val="001B3571"/>
    <w:rsid w:val="001B6533"/>
    <w:rsid w:val="001C0541"/>
    <w:rsid w:val="001C0642"/>
    <w:rsid w:val="001C225F"/>
    <w:rsid w:val="001D0E55"/>
    <w:rsid w:val="001D3DFC"/>
    <w:rsid w:val="001D4F49"/>
    <w:rsid w:val="001D6899"/>
    <w:rsid w:val="001D7BE6"/>
    <w:rsid w:val="001E3241"/>
    <w:rsid w:val="001E4DD3"/>
    <w:rsid w:val="001E79CB"/>
    <w:rsid w:val="001F4025"/>
    <w:rsid w:val="001F6E2C"/>
    <w:rsid w:val="0020069A"/>
    <w:rsid w:val="002007FB"/>
    <w:rsid w:val="0020543C"/>
    <w:rsid w:val="00206051"/>
    <w:rsid w:val="00212025"/>
    <w:rsid w:val="00212CE5"/>
    <w:rsid w:val="00213CA0"/>
    <w:rsid w:val="00215D6D"/>
    <w:rsid w:val="0022141A"/>
    <w:rsid w:val="00223311"/>
    <w:rsid w:val="002235BC"/>
    <w:rsid w:val="00223FC6"/>
    <w:rsid w:val="00227235"/>
    <w:rsid w:val="002339C6"/>
    <w:rsid w:val="00236A37"/>
    <w:rsid w:val="00236D0A"/>
    <w:rsid w:val="00236DCB"/>
    <w:rsid w:val="00241492"/>
    <w:rsid w:val="002428B0"/>
    <w:rsid w:val="00245546"/>
    <w:rsid w:val="00246AAB"/>
    <w:rsid w:val="002476B6"/>
    <w:rsid w:val="00247D1C"/>
    <w:rsid w:val="00250314"/>
    <w:rsid w:val="00253473"/>
    <w:rsid w:val="002578E0"/>
    <w:rsid w:val="00257B1E"/>
    <w:rsid w:val="00261708"/>
    <w:rsid w:val="00261B02"/>
    <w:rsid w:val="002622F2"/>
    <w:rsid w:val="00262837"/>
    <w:rsid w:val="00262D6A"/>
    <w:rsid w:val="00262DF5"/>
    <w:rsid w:val="00265AA8"/>
    <w:rsid w:val="00267AC8"/>
    <w:rsid w:val="0027119F"/>
    <w:rsid w:val="002742F5"/>
    <w:rsid w:val="0028014C"/>
    <w:rsid w:val="00283C8F"/>
    <w:rsid w:val="00284737"/>
    <w:rsid w:val="002879D8"/>
    <w:rsid w:val="00294630"/>
    <w:rsid w:val="00294B6E"/>
    <w:rsid w:val="00296E29"/>
    <w:rsid w:val="002A7669"/>
    <w:rsid w:val="002A7E69"/>
    <w:rsid w:val="002C166E"/>
    <w:rsid w:val="002C5663"/>
    <w:rsid w:val="002C73C8"/>
    <w:rsid w:val="002C7DA0"/>
    <w:rsid w:val="002C7E62"/>
    <w:rsid w:val="002D2E11"/>
    <w:rsid w:val="002D32BE"/>
    <w:rsid w:val="002D517B"/>
    <w:rsid w:val="002D6956"/>
    <w:rsid w:val="002E27DF"/>
    <w:rsid w:val="002E2D32"/>
    <w:rsid w:val="002E331A"/>
    <w:rsid w:val="002E3476"/>
    <w:rsid w:val="002E587D"/>
    <w:rsid w:val="002E5D86"/>
    <w:rsid w:val="002F26B4"/>
    <w:rsid w:val="002F748E"/>
    <w:rsid w:val="002F7863"/>
    <w:rsid w:val="003030DB"/>
    <w:rsid w:val="003035C1"/>
    <w:rsid w:val="0030696B"/>
    <w:rsid w:val="00310285"/>
    <w:rsid w:val="003133B3"/>
    <w:rsid w:val="0031399C"/>
    <w:rsid w:val="00314C50"/>
    <w:rsid w:val="003174A6"/>
    <w:rsid w:val="0032354F"/>
    <w:rsid w:val="003235F2"/>
    <w:rsid w:val="00323D45"/>
    <w:rsid w:val="00330DE2"/>
    <w:rsid w:val="0033120B"/>
    <w:rsid w:val="0033255D"/>
    <w:rsid w:val="003361EC"/>
    <w:rsid w:val="003371A1"/>
    <w:rsid w:val="00337B09"/>
    <w:rsid w:val="003431C5"/>
    <w:rsid w:val="00343871"/>
    <w:rsid w:val="00346063"/>
    <w:rsid w:val="00350B05"/>
    <w:rsid w:val="0035407C"/>
    <w:rsid w:val="0035480E"/>
    <w:rsid w:val="00357EBA"/>
    <w:rsid w:val="0036168D"/>
    <w:rsid w:val="00361CFE"/>
    <w:rsid w:val="0036573B"/>
    <w:rsid w:val="00372C89"/>
    <w:rsid w:val="00375DF1"/>
    <w:rsid w:val="00377893"/>
    <w:rsid w:val="003826F0"/>
    <w:rsid w:val="0039064E"/>
    <w:rsid w:val="00394409"/>
    <w:rsid w:val="00395379"/>
    <w:rsid w:val="003962B3"/>
    <w:rsid w:val="003A036F"/>
    <w:rsid w:val="003A143D"/>
    <w:rsid w:val="003B27AC"/>
    <w:rsid w:val="003B74FB"/>
    <w:rsid w:val="003C15AA"/>
    <w:rsid w:val="003C6CC6"/>
    <w:rsid w:val="003D2C87"/>
    <w:rsid w:val="003D6B55"/>
    <w:rsid w:val="003E10FF"/>
    <w:rsid w:val="003E35D9"/>
    <w:rsid w:val="003E3F00"/>
    <w:rsid w:val="003E450C"/>
    <w:rsid w:val="003F0F0F"/>
    <w:rsid w:val="003F3BFE"/>
    <w:rsid w:val="003F771E"/>
    <w:rsid w:val="003F7AB2"/>
    <w:rsid w:val="00401E4B"/>
    <w:rsid w:val="00402D76"/>
    <w:rsid w:val="00403504"/>
    <w:rsid w:val="004038B5"/>
    <w:rsid w:val="00410330"/>
    <w:rsid w:val="00410D3E"/>
    <w:rsid w:val="00413D92"/>
    <w:rsid w:val="00414716"/>
    <w:rsid w:val="004168A9"/>
    <w:rsid w:val="00417965"/>
    <w:rsid w:val="004267DB"/>
    <w:rsid w:val="00433BF3"/>
    <w:rsid w:val="0043426E"/>
    <w:rsid w:val="00443C26"/>
    <w:rsid w:val="004451C2"/>
    <w:rsid w:val="00446B9D"/>
    <w:rsid w:val="00447E7C"/>
    <w:rsid w:val="00450842"/>
    <w:rsid w:val="00450D4C"/>
    <w:rsid w:val="00453307"/>
    <w:rsid w:val="004539D5"/>
    <w:rsid w:val="0046059C"/>
    <w:rsid w:val="004607AF"/>
    <w:rsid w:val="00461495"/>
    <w:rsid w:val="00465C96"/>
    <w:rsid w:val="0047169B"/>
    <w:rsid w:val="0047226A"/>
    <w:rsid w:val="004722EC"/>
    <w:rsid w:val="004775FE"/>
    <w:rsid w:val="00480FBB"/>
    <w:rsid w:val="00482551"/>
    <w:rsid w:val="004911BC"/>
    <w:rsid w:val="00496211"/>
    <w:rsid w:val="004A2750"/>
    <w:rsid w:val="004A2CA4"/>
    <w:rsid w:val="004A2E2F"/>
    <w:rsid w:val="004A6D4F"/>
    <w:rsid w:val="004B2205"/>
    <w:rsid w:val="004B2D7B"/>
    <w:rsid w:val="004B65AA"/>
    <w:rsid w:val="004B79B8"/>
    <w:rsid w:val="004C0371"/>
    <w:rsid w:val="004C1BD5"/>
    <w:rsid w:val="004C48BD"/>
    <w:rsid w:val="004C4C64"/>
    <w:rsid w:val="004C5582"/>
    <w:rsid w:val="004C6F9F"/>
    <w:rsid w:val="004D0121"/>
    <w:rsid w:val="004D155B"/>
    <w:rsid w:val="004D5A03"/>
    <w:rsid w:val="004D6525"/>
    <w:rsid w:val="004D79F8"/>
    <w:rsid w:val="004D7ED4"/>
    <w:rsid w:val="004E1111"/>
    <w:rsid w:val="004F0A8C"/>
    <w:rsid w:val="004F0B0F"/>
    <w:rsid w:val="004F317E"/>
    <w:rsid w:val="00501B61"/>
    <w:rsid w:val="00512664"/>
    <w:rsid w:val="005143FE"/>
    <w:rsid w:val="0051704A"/>
    <w:rsid w:val="00517460"/>
    <w:rsid w:val="00524D68"/>
    <w:rsid w:val="00527DF9"/>
    <w:rsid w:val="00531CAD"/>
    <w:rsid w:val="00532AD8"/>
    <w:rsid w:val="00533903"/>
    <w:rsid w:val="00533D44"/>
    <w:rsid w:val="00534BC7"/>
    <w:rsid w:val="00534FED"/>
    <w:rsid w:val="00537238"/>
    <w:rsid w:val="005479B2"/>
    <w:rsid w:val="005526C1"/>
    <w:rsid w:val="00555211"/>
    <w:rsid w:val="005552E6"/>
    <w:rsid w:val="005566A0"/>
    <w:rsid w:val="00556D28"/>
    <w:rsid w:val="005619BC"/>
    <w:rsid w:val="0056315E"/>
    <w:rsid w:val="005636F8"/>
    <w:rsid w:val="00564A32"/>
    <w:rsid w:val="00565DD8"/>
    <w:rsid w:val="00574311"/>
    <w:rsid w:val="005750B5"/>
    <w:rsid w:val="0058047E"/>
    <w:rsid w:val="00581DBF"/>
    <w:rsid w:val="005832EF"/>
    <w:rsid w:val="00584079"/>
    <w:rsid w:val="0058498D"/>
    <w:rsid w:val="0058754C"/>
    <w:rsid w:val="00590452"/>
    <w:rsid w:val="00592357"/>
    <w:rsid w:val="005937EF"/>
    <w:rsid w:val="00593AD1"/>
    <w:rsid w:val="0059681B"/>
    <w:rsid w:val="005A0843"/>
    <w:rsid w:val="005A77F7"/>
    <w:rsid w:val="005B02FC"/>
    <w:rsid w:val="005B0C24"/>
    <w:rsid w:val="005B59D8"/>
    <w:rsid w:val="005B6C15"/>
    <w:rsid w:val="005C5236"/>
    <w:rsid w:val="005C6772"/>
    <w:rsid w:val="005C7553"/>
    <w:rsid w:val="005D069B"/>
    <w:rsid w:val="005D0F69"/>
    <w:rsid w:val="005D2749"/>
    <w:rsid w:val="005E5AF9"/>
    <w:rsid w:val="005E5BF0"/>
    <w:rsid w:val="005E6761"/>
    <w:rsid w:val="005F1B16"/>
    <w:rsid w:val="005F3C18"/>
    <w:rsid w:val="005F49E4"/>
    <w:rsid w:val="005F582E"/>
    <w:rsid w:val="005F7C4A"/>
    <w:rsid w:val="00604612"/>
    <w:rsid w:val="00604DF2"/>
    <w:rsid w:val="006051EA"/>
    <w:rsid w:val="00607159"/>
    <w:rsid w:val="006101FC"/>
    <w:rsid w:val="006117A6"/>
    <w:rsid w:val="00612BDD"/>
    <w:rsid w:val="00613A64"/>
    <w:rsid w:val="00615BE5"/>
    <w:rsid w:val="00621C51"/>
    <w:rsid w:val="0062291B"/>
    <w:rsid w:val="006239DD"/>
    <w:rsid w:val="00625046"/>
    <w:rsid w:val="00627177"/>
    <w:rsid w:val="00627E1A"/>
    <w:rsid w:val="006318CB"/>
    <w:rsid w:val="00635355"/>
    <w:rsid w:val="00637C09"/>
    <w:rsid w:val="006412FA"/>
    <w:rsid w:val="00641E16"/>
    <w:rsid w:val="006442B6"/>
    <w:rsid w:val="0064582B"/>
    <w:rsid w:val="00652E18"/>
    <w:rsid w:val="00654005"/>
    <w:rsid w:val="0065562E"/>
    <w:rsid w:val="00655E55"/>
    <w:rsid w:val="00657191"/>
    <w:rsid w:val="006579B6"/>
    <w:rsid w:val="00663388"/>
    <w:rsid w:val="00663A4A"/>
    <w:rsid w:val="00664FA2"/>
    <w:rsid w:val="0066607E"/>
    <w:rsid w:val="006663F3"/>
    <w:rsid w:val="00667D9A"/>
    <w:rsid w:val="00671992"/>
    <w:rsid w:val="0067447D"/>
    <w:rsid w:val="00676CFE"/>
    <w:rsid w:val="00682A0E"/>
    <w:rsid w:val="00685051"/>
    <w:rsid w:val="00691060"/>
    <w:rsid w:val="006925FF"/>
    <w:rsid w:val="00692BA0"/>
    <w:rsid w:val="00694632"/>
    <w:rsid w:val="0069696D"/>
    <w:rsid w:val="006B3C02"/>
    <w:rsid w:val="006B588D"/>
    <w:rsid w:val="006B6120"/>
    <w:rsid w:val="006C193B"/>
    <w:rsid w:val="006C1EB3"/>
    <w:rsid w:val="006C2B3F"/>
    <w:rsid w:val="006C3760"/>
    <w:rsid w:val="006D06C7"/>
    <w:rsid w:val="006D2B05"/>
    <w:rsid w:val="006E0152"/>
    <w:rsid w:val="006E5567"/>
    <w:rsid w:val="006E6B17"/>
    <w:rsid w:val="006E71A8"/>
    <w:rsid w:val="006F2A9C"/>
    <w:rsid w:val="006F3F81"/>
    <w:rsid w:val="006F71E5"/>
    <w:rsid w:val="00700E2B"/>
    <w:rsid w:val="00706C1D"/>
    <w:rsid w:val="00712A2C"/>
    <w:rsid w:val="007156C4"/>
    <w:rsid w:val="00730D60"/>
    <w:rsid w:val="007438AA"/>
    <w:rsid w:val="00743C17"/>
    <w:rsid w:val="0074644D"/>
    <w:rsid w:val="007465DF"/>
    <w:rsid w:val="007503AC"/>
    <w:rsid w:val="00760021"/>
    <w:rsid w:val="0076428E"/>
    <w:rsid w:val="00766912"/>
    <w:rsid w:val="007704C4"/>
    <w:rsid w:val="007819E3"/>
    <w:rsid w:val="00783C2D"/>
    <w:rsid w:val="00783FC5"/>
    <w:rsid w:val="00790366"/>
    <w:rsid w:val="00792B2A"/>
    <w:rsid w:val="00792C0C"/>
    <w:rsid w:val="00794F25"/>
    <w:rsid w:val="00795D15"/>
    <w:rsid w:val="00796836"/>
    <w:rsid w:val="007969E5"/>
    <w:rsid w:val="00796B1C"/>
    <w:rsid w:val="00796CD8"/>
    <w:rsid w:val="007A027A"/>
    <w:rsid w:val="007A2D3A"/>
    <w:rsid w:val="007A531F"/>
    <w:rsid w:val="007A63D1"/>
    <w:rsid w:val="007A7B09"/>
    <w:rsid w:val="007A7CD9"/>
    <w:rsid w:val="007B0E94"/>
    <w:rsid w:val="007B1F57"/>
    <w:rsid w:val="007B46D7"/>
    <w:rsid w:val="007B50E6"/>
    <w:rsid w:val="007B5E24"/>
    <w:rsid w:val="007C2E2B"/>
    <w:rsid w:val="007C3046"/>
    <w:rsid w:val="007C56F8"/>
    <w:rsid w:val="007D3E7E"/>
    <w:rsid w:val="007D698C"/>
    <w:rsid w:val="007D7212"/>
    <w:rsid w:val="007E021E"/>
    <w:rsid w:val="007E1056"/>
    <w:rsid w:val="007E231F"/>
    <w:rsid w:val="007E23EF"/>
    <w:rsid w:val="007E349B"/>
    <w:rsid w:val="007E37D2"/>
    <w:rsid w:val="007E7418"/>
    <w:rsid w:val="007F10F8"/>
    <w:rsid w:val="00800048"/>
    <w:rsid w:val="008006A0"/>
    <w:rsid w:val="008031B2"/>
    <w:rsid w:val="008063C4"/>
    <w:rsid w:val="008068E5"/>
    <w:rsid w:val="00810A2C"/>
    <w:rsid w:val="00814583"/>
    <w:rsid w:val="008159A3"/>
    <w:rsid w:val="0081792D"/>
    <w:rsid w:val="0082112F"/>
    <w:rsid w:val="00826413"/>
    <w:rsid w:val="00830980"/>
    <w:rsid w:val="008349C9"/>
    <w:rsid w:val="00840F55"/>
    <w:rsid w:val="00851CAD"/>
    <w:rsid w:val="00853EE5"/>
    <w:rsid w:val="0085705B"/>
    <w:rsid w:val="00857D69"/>
    <w:rsid w:val="0086606A"/>
    <w:rsid w:val="0087273E"/>
    <w:rsid w:val="00872C8C"/>
    <w:rsid w:val="00874E37"/>
    <w:rsid w:val="008765A1"/>
    <w:rsid w:val="008815E2"/>
    <w:rsid w:val="00881A29"/>
    <w:rsid w:val="008849FC"/>
    <w:rsid w:val="00890590"/>
    <w:rsid w:val="00891CDF"/>
    <w:rsid w:val="0089311F"/>
    <w:rsid w:val="008A063B"/>
    <w:rsid w:val="008A3E63"/>
    <w:rsid w:val="008B22E0"/>
    <w:rsid w:val="008B26FB"/>
    <w:rsid w:val="008B37FA"/>
    <w:rsid w:val="008B581F"/>
    <w:rsid w:val="008B715D"/>
    <w:rsid w:val="008B7FA0"/>
    <w:rsid w:val="008C27B7"/>
    <w:rsid w:val="008C380D"/>
    <w:rsid w:val="008D007A"/>
    <w:rsid w:val="008D10BA"/>
    <w:rsid w:val="008D4FDB"/>
    <w:rsid w:val="008D5419"/>
    <w:rsid w:val="008D73A4"/>
    <w:rsid w:val="008E0E85"/>
    <w:rsid w:val="008E7F15"/>
    <w:rsid w:val="008F02FB"/>
    <w:rsid w:val="008F1F59"/>
    <w:rsid w:val="008F7025"/>
    <w:rsid w:val="008F7911"/>
    <w:rsid w:val="009048BB"/>
    <w:rsid w:val="00904E36"/>
    <w:rsid w:val="009067F1"/>
    <w:rsid w:val="009136BF"/>
    <w:rsid w:val="00916FA1"/>
    <w:rsid w:val="00934194"/>
    <w:rsid w:val="0093424C"/>
    <w:rsid w:val="00935D88"/>
    <w:rsid w:val="00936091"/>
    <w:rsid w:val="009376A1"/>
    <w:rsid w:val="00940503"/>
    <w:rsid w:val="00945594"/>
    <w:rsid w:val="00951359"/>
    <w:rsid w:val="009520C8"/>
    <w:rsid w:val="00954E9B"/>
    <w:rsid w:val="00955607"/>
    <w:rsid w:val="00957BF0"/>
    <w:rsid w:val="00957FE2"/>
    <w:rsid w:val="00961FAD"/>
    <w:rsid w:val="0096458D"/>
    <w:rsid w:val="00970B2A"/>
    <w:rsid w:val="0097493D"/>
    <w:rsid w:val="009749D5"/>
    <w:rsid w:val="009803D1"/>
    <w:rsid w:val="00980939"/>
    <w:rsid w:val="00983FA9"/>
    <w:rsid w:val="00992141"/>
    <w:rsid w:val="00995F21"/>
    <w:rsid w:val="00997B8D"/>
    <w:rsid w:val="009A352F"/>
    <w:rsid w:val="009B0C02"/>
    <w:rsid w:val="009B4FF6"/>
    <w:rsid w:val="009C0434"/>
    <w:rsid w:val="009C04B7"/>
    <w:rsid w:val="009C5AC8"/>
    <w:rsid w:val="009C6547"/>
    <w:rsid w:val="009C7520"/>
    <w:rsid w:val="009D308D"/>
    <w:rsid w:val="009E231C"/>
    <w:rsid w:val="009E3C4A"/>
    <w:rsid w:val="00A03D00"/>
    <w:rsid w:val="00A10B5A"/>
    <w:rsid w:val="00A13CC4"/>
    <w:rsid w:val="00A155BD"/>
    <w:rsid w:val="00A15E19"/>
    <w:rsid w:val="00A203BB"/>
    <w:rsid w:val="00A22169"/>
    <w:rsid w:val="00A243B5"/>
    <w:rsid w:val="00A2462B"/>
    <w:rsid w:val="00A26141"/>
    <w:rsid w:val="00A26E24"/>
    <w:rsid w:val="00A318A1"/>
    <w:rsid w:val="00A31F1D"/>
    <w:rsid w:val="00A36BE6"/>
    <w:rsid w:val="00A434FC"/>
    <w:rsid w:val="00A4621D"/>
    <w:rsid w:val="00A50B2D"/>
    <w:rsid w:val="00A51619"/>
    <w:rsid w:val="00A53FD3"/>
    <w:rsid w:val="00A54069"/>
    <w:rsid w:val="00A5722D"/>
    <w:rsid w:val="00A6041C"/>
    <w:rsid w:val="00A64807"/>
    <w:rsid w:val="00A676CE"/>
    <w:rsid w:val="00A70C6D"/>
    <w:rsid w:val="00A71E17"/>
    <w:rsid w:val="00A80CB7"/>
    <w:rsid w:val="00A8427F"/>
    <w:rsid w:val="00A84EE6"/>
    <w:rsid w:val="00A85863"/>
    <w:rsid w:val="00A92247"/>
    <w:rsid w:val="00A97487"/>
    <w:rsid w:val="00AA2B28"/>
    <w:rsid w:val="00AA7DA3"/>
    <w:rsid w:val="00AB168F"/>
    <w:rsid w:val="00AB3AA0"/>
    <w:rsid w:val="00AB3BB8"/>
    <w:rsid w:val="00AB425D"/>
    <w:rsid w:val="00AB446F"/>
    <w:rsid w:val="00AC2941"/>
    <w:rsid w:val="00AC5AD9"/>
    <w:rsid w:val="00AD068B"/>
    <w:rsid w:val="00AD4A28"/>
    <w:rsid w:val="00AD652D"/>
    <w:rsid w:val="00AE0187"/>
    <w:rsid w:val="00AE2997"/>
    <w:rsid w:val="00AE53F5"/>
    <w:rsid w:val="00AF034E"/>
    <w:rsid w:val="00AF6C53"/>
    <w:rsid w:val="00B000F8"/>
    <w:rsid w:val="00B0087C"/>
    <w:rsid w:val="00B062A9"/>
    <w:rsid w:val="00B069B4"/>
    <w:rsid w:val="00B12563"/>
    <w:rsid w:val="00B12879"/>
    <w:rsid w:val="00B13359"/>
    <w:rsid w:val="00B2314E"/>
    <w:rsid w:val="00B26766"/>
    <w:rsid w:val="00B34CDD"/>
    <w:rsid w:val="00B35AFE"/>
    <w:rsid w:val="00B374F4"/>
    <w:rsid w:val="00B51A04"/>
    <w:rsid w:val="00B561C0"/>
    <w:rsid w:val="00B71917"/>
    <w:rsid w:val="00B71AF8"/>
    <w:rsid w:val="00B7319E"/>
    <w:rsid w:val="00B74120"/>
    <w:rsid w:val="00B748E4"/>
    <w:rsid w:val="00B75175"/>
    <w:rsid w:val="00B8086C"/>
    <w:rsid w:val="00B87A16"/>
    <w:rsid w:val="00BA39AF"/>
    <w:rsid w:val="00BA799D"/>
    <w:rsid w:val="00BB1EA7"/>
    <w:rsid w:val="00BB2A9A"/>
    <w:rsid w:val="00BB3991"/>
    <w:rsid w:val="00BB4364"/>
    <w:rsid w:val="00BB683C"/>
    <w:rsid w:val="00BB6C12"/>
    <w:rsid w:val="00BC0934"/>
    <w:rsid w:val="00BC4103"/>
    <w:rsid w:val="00BC6252"/>
    <w:rsid w:val="00BD0207"/>
    <w:rsid w:val="00BD1AF9"/>
    <w:rsid w:val="00BD3BCE"/>
    <w:rsid w:val="00BD52E5"/>
    <w:rsid w:val="00BD6681"/>
    <w:rsid w:val="00BE0BBB"/>
    <w:rsid w:val="00BE4E50"/>
    <w:rsid w:val="00BE5AAF"/>
    <w:rsid w:val="00BE5B15"/>
    <w:rsid w:val="00BE6BA1"/>
    <w:rsid w:val="00BE71F2"/>
    <w:rsid w:val="00BF47FF"/>
    <w:rsid w:val="00C02143"/>
    <w:rsid w:val="00C03907"/>
    <w:rsid w:val="00C03A1B"/>
    <w:rsid w:val="00C057E7"/>
    <w:rsid w:val="00C07A6D"/>
    <w:rsid w:val="00C14CDF"/>
    <w:rsid w:val="00C20627"/>
    <w:rsid w:val="00C214E4"/>
    <w:rsid w:val="00C22240"/>
    <w:rsid w:val="00C306A4"/>
    <w:rsid w:val="00C30764"/>
    <w:rsid w:val="00C40074"/>
    <w:rsid w:val="00C413AB"/>
    <w:rsid w:val="00C42D8A"/>
    <w:rsid w:val="00C451C4"/>
    <w:rsid w:val="00C627F4"/>
    <w:rsid w:val="00C631A5"/>
    <w:rsid w:val="00C652E0"/>
    <w:rsid w:val="00C65FA1"/>
    <w:rsid w:val="00C66167"/>
    <w:rsid w:val="00C75BCD"/>
    <w:rsid w:val="00C8061F"/>
    <w:rsid w:val="00C85C82"/>
    <w:rsid w:val="00C923CF"/>
    <w:rsid w:val="00C95CDE"/>
    <w:rsid w:val="00CA03AA"/>
    <w:rsid w:val="00CA1266"/>
    <w:rsid w:val="00CA1395"/>
    <w:rsid w:val="00CA30B2"/>
    <w:rsid w:val="00CA5A8E"/>
    <w:rsid w:val="00CA5FDB"/>
    <w:rsid w:val="00CB7FA3"/>
    <w:rsid w:val="00CC1CBF"/>
    <w:rsid w:val="00CC3713"/>
    <w:rsid w:val="00CC3F08"/>
    <w:rsid w:val="00CC614B"/>
    <w:rsid w:val="00CC7AE5"/>
    <w:rsid w:val="00CD085F"/>
    <w:rsid w:val="00CD58A2"/>
    <w:rsid w:val="00CE46BB"/>
    <w:rsid w:val="00CE637F"/>
    <w:rsid w:val="00CF0948"/>
    <w:rsid w:val="00CF2D13"/>
    <w:rsid w:val="00CF4FF1"/>
    <w:rsid w:val="00CF5F50"/>
    <w:rsid w:val="00CF656A"/>
    <w:rsid w:val="00D0321A"/>
    <w:rsid w:val="00D03DC0"/>
    <w:rsid w:val="00D050C1"/>
    <w:rsid w:val="00D0676E"/>
    <w:rsid w:val="00D10A8A"/>
    <w:rsid w:val="00D1139A"/>
    <w:rsid w:val="00D12C57"/>
    <w:rsid w:val="00D1322D"/>
    <w:rsid w:val="00D17050"/>
    <w:rsid w:val="00D17EA6"/>
    <w:rsid w:val="00D23629"/>
    <w:rsid w:val="00D3031F"/>
    <w:rsid w:val="00D30B57"/>
    <w:rsid w:val="00D4224E"/>
    <w:rsid w:val="00D42580"/>
    <w:rsid w:val="00D4378C"/>
    <w:rsid w:val="00D463DB"/>
    <w:rsid w:val="00D46F1C"/>
    <w:rsid w:val="00D50054"/>
    <w:rsid w:val="00D506BE"/>
    <w:rsid w:val="00D54F47"/>
    <w:rsid w:val="00D55170"/>
    <w:rsid w:val="00D60A97"/>
    <w:rsid w:val="00D63E51"/>
    <w:rsid w:val="00D73B3F"/>
    <w:rsid w:val="00D7431B"/>
    <w:rsid w:val="00D76905"/>
    <w:rsid w:val="00D86F95"/>
    <w:rsid w:val="00D92CA1"/>
    <w:rsid w:val="00D95029"/>
    <w:rsid w:val="00D95972"/>
    <w:rsid w:val="00D96163"/>
    <w:rsid w:val="00DA617D"/>
    <w:rsid w:val="00DA7AA8"/>
    <w:rsid w:val="00DA7E23"/>
    <w:rsid w:val="00DB0D3B"/>
    <w:rsid w:val="00DB1BA8"/>
    <w:rsid w:val="00DB5539"/>
    <w:rsid w:val="00DB59A0"/>
    <w:rsid w:val="00DB6B53"/>
    <w:rsid w:val="00DC0486"/>
    <w:rsid w:val="00DC11E7"/>
    <w:rsid w:val="00DC26B8"/>
    <w:rsid w:val="00DC578E"/>
    <w:rsid w:val="00DC584F"/>
    <w:rsid w:val="00DC655A"/>
    <w:rsid w:val="00DD07B1"/>
    <w:rsid w:val="00DD419C"/>
    <w:rsid w:val="00DE6F70"/>
    <w:rsid w:val="00DF3995"/>
    <w:rsid w:val="00DF45E1"/>
    <w:rsid w:val="00DF6BE9"/>
    <w:rsid w:val="00E04425"/>
    <w:rsid w:val="00E068CB"/>
    <w:rsid w:val="00E102DE"/>
    <w:rsid w:val="00E10691"/>
    <w:rsid w:val="00E145EF"/>
    <w:rsid w:val="00E15F49"/>
    <w:rsid w:val="00E210E8"/>
    <w:rsid w:val="00E2386A"/>
    <w:rsid w:val="00E254FE"/>
    <w:rsid w:val="00E262D1"/>
    <w:rsid w:val="00E270AB"/>
    <w:rsid w:val="00E30CA5"/>
    <w:rsid w:val="00E318D4"/>
    <w:rsid w:val="00E33F1D"/>
    <w:rsid w:val="00E349D3"/>
    <w:rsid w:val="00E422BE"/>
    <w:rsid w:val="00E45B6A"/>
    <w:rsid w:val="00E51A95"/>
    <w:rsid w:val="00E567E5"/>
    <w:rsid w:val="00E57C83"/>
    <w:rsid w:val="00E603AD"/>
    <w:rsid w:val="00E608A6"/>
    <w:rsid w:val="00E612D4"/>
    <w:rsid w:val="00E613F0"/>
    <w:rsid w:val="00E63022"/>
    <w:rsid w:val="00E6749B"/>
    <w:rsid w:val="00E7068E"/>
    <w:rsid w:val="00E719B4"/>
    <w:rsid w:val="00E74064"/>
    <w:rsid w:val="00E754A5"/>
    <w:rsid w:val="00E75EA3"/>
    <w:rsid w:val="00E76DE8"/>
    <w:rsid w:val="00E76FAB"/>
    <w:rsid w:val="00E773F3"/>
    <w:rsid w:val="00E90FFC"/>
    <w:rsid w:val="00E95543"/>
    <w:rsid w:val="00E96ADC"/>
    <w:rsid w:val="00E97272"/>
    <w:rsid w:val="00EA17FB"/>
    <w:rsid w:val="00EA7865"/>
    <w:rsid w:val="00EB3610"/>
    <w:rsid w:val="00EB476A"/>
    <w:rsid w:val="00EB63BC"/>
    <w:rsid w:val="00EB7D6D"/>
    <w:rsid w:val="00EC1B95"/>
    <w:rsid w:val="00EC2183"/>
    <w:rsid w:val="00EC584D"/>
    <w:rsid w:val="00EC7956"/>
    <w:rsid w:val="00ED11D3"/>
    <w:rsid w:val="00ED4372"/>
    <w:rsid w:val="00ED5DF9"/>
    <w:rsid w:val="00ED6E17"/>
    <w:rsid w:val="00ED716D"/>
    <w:rsid w:val="00ED7D39"/>
    <w:rsid w:val="00EE00BC"/>
    <w:rsid w:val="00EE0F3D"/>
    <w:rsid w:val="00EE217D"/>
    <w:rsid w:val="00EE3C2E"/>
    <w:rsid w:val="00EE6942"/>
    <w:rsid w:val="00EE6BEA"/>
    <w:rsid w:val="00EF0A8E"/>
    <w:rsid w:val="00EF3704"/>
    <w:rsid w:val="00EF4DFF"/>
    <w:rsid w:val="00EF4F7C"/>
    <w:rsid w:val="00F00A1E"/>
    <w:rsid w:val="00F03C19"/>
    <w:rsid w:val="00F11770"/>
    <w:rsid w:val="00F135A2"/>
    <w:rsid w:val="00F17125"/>
    <w:rsid w:val="00F202C4"/>
    <w:rsid w:val="00F20329"/>
    <w:rsid w:val="00F257A0"/>
    <w:rsid w:val="00F26F2D"/>
    <w:rsid w:val="00F26FF7"/>
    <w:rsid w:val="00F27069"/>
    <w:rsid w:val="00F31D95"/>
    <w:rsid w:val="00F41A40"/>
    <w:rsid w:val="00F45446"/>
    <w:rsid w:val="00F46E97"/>
    <w:rsid w:val="00F46FFB"/>
    <w:rsid w:val="00F4757E"/>
    <w:rsid w:val="00F514E9"/>
    <w:rsid w:val="00F51761"/>
    <w:rsid w:val="00F5266E"/>
    <w:rsid w:val="00F561A4"/>
    <w:rsid w:val="00F56375"/>
    <w:rsid w:val="00F56ABB"/>
    <w:rsid w:val="00F61C7B"/>
    <w:rsid w:val="00F714C2"/>
    <w:rsid w:val="00F77F97"/>
    <w:rsid w:val="00F84FC3"/>
    <w:rsid w:val="00F85FB7"/>
    <w:rsid w:val="00F93E05"/>
    <w:rsid w:val="00F973DA"/>
    <w:rsid w:val="00F97544"/>
    <w:rsid w:val="00FA2957"/>
    <w:rsid w:val="00FA2DD0"/>
    <w:rsid w:val="00FB251F"/>
    <w:rsid w:val="00FB6C57"/>
    <w:rsid w:val="00FC39F4"/>
    <w:rsid w:val="00FC50DF"/>
    <w:rsid w:val="00FC70DB"/>
    <w:rsid w:val="00FD04EA"/>
    <w:rsid w:val="00FD1E82"/>
    <w:rsid w:val="00FE32AF"/>
    <w:rsid w:val="00FE4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5FAEE6"/>
  <w15:chartTrackingRefBased/>
  <w15:docId w15:val="{6651B3CB-105C-4CA5-B276-0E9A29A4A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621D"/>
  </w:style>
  <w:style w:type="paragraph" w:styleId="1">
    <w:name w:val="heading 1"/>
    <w:basedOn w:val="a"/>
    <w:link w:val="10"/>
    <w:uiPriority w:val="9"/>
    <w:qFormat/>
    <w:rsid w:val="003962B3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165B48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EF4F7C"/>
  </w:style>
  <w:style w:type="character" w:styleId="a9">
    <w:name w:val="annotation reference"/>
    <w:basedOn w:val="a0"/>
    <w:uiPriority w:val="99"/>
    <w:semiHidden/>
    <w:unhideWhenUsed/>
    <w:rsid w:val="003B27AC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3B27AC"/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3B27AC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3B27AC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3B27AC"/>
    <w:rPr>
      <w:b/>
      <w:bCs/>
      <w:sz w:val="20"/>
      <w:szCs w:val="20"/>
    </w:rPr>
  </w:style>
  <w:style w:type="table" w:styleId="ae">
    <w:name w:val="Table Grid"/>
    <w:basedOn w:val="a1"/>
    <w:uiPriority w:val="39"/>
    <w:rsid w:val="00A46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Revision"/>
    <w:hidden/>
    <w:uiPriority w:val="99"/>
    <w:semiHidden/>
    <w:rsid w:val="00403504"/>
  </w:style>
  <w:style w:type="character" w:styleId="af0">
    <w:name w:val="Hyperlink"/>
    <w:basedOn w:val="a0"/>
    <w:uiPriority w:val="99"/>
    <w:semiHidden/>
    <w:unhideWhenUsed/>
    <w:rsid w:val="00FC70DB"/>
    <w:rPr>
      <w:color w:val="0563C1"/>
      <w:u w:val="single"/>
    </w:rPr>
  </w:style>
  <w:style w:type="character" w:customStyle="1" w:styleId="10">
    <w:name w:val="標題 1 字元"/>
    <w:basedOn w:val="a0"/>
    <w:link w:val="1"/>
    <w:uiPriority w:val="9"/>
    <w:rsid w:val="003962B3"/>
    <w:rPr>
      <w:rFonts w:ascii="Times New Roman" w:eastAsia="Times New Roman" w:hAnsi="Times New Roman" w:cs="Times New Roman"/>
      <w:b/>
      <w:bCs/>
      <w:kern w:val="36"/>
      <w:sz w:val="48"/>
      <w:szCs w:val="48"/>
      <w:lang w:eastAsia="zh-CN"/>
    </w:rPr>
  </w:style>
  <w:style w:type="character" w:styleId="af1">
    <w:name w:val="FollowedHyperlink"/>
    <w:basedOn w:val="a0"/>
    <w:uiPriority w:val="99"/>
    <w:semiHidden/>
    <w:unhideWhenUsed/>
    <w:rsid w:val="00026BD6"/>
    <w:rPr>
      <w:color w:val="74432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7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9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youtu.be/RQ97XgtPubc" TargetMode="External"/><Relationship Id="rId24" Type="http://schemas.openxmlformats.org/officeDocument/2006/relationships/header" Target="header3.xml"/><Relationship Id="rId5" Type="http://schemas.openxmlformats.org/officeDocument/2006/relationships/styles" Target="styles.xml"/><Relationship Id="rId15" Type="http://schemas.microsoft.com/office/2007/relationships/hdphoto" Target="media/hdphoto1.wdp"/><Relationship Id="rId23" Type="http://schemas.openxmlformats.org/officeDocument/2006/relationships/footer" Target="footer2.xml"/><Relationship Id="rId10" Type="http://schemas.openxmlformats.org/officeDocument/2006/relationships/hyperlink" Target="https://youtu.be/RQ97XgtPubc" TargetMode="External"/><Relationship Id="rId19" Type="http://schemas.microsoft.com/office/2007/relationships/hdphoto" Target="media/hdphoto2.wdp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.cheung\Desktop\&#25239;&#26085;_&#23416;&#32722;&#24037;&#20316;&#32025;-&#23567;&#23416;template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21" ma:contentTypeDescription="建立新的文件。" ma:contentTypeScope="" ma:versionID="0508e3dfe4c09360135c3cab5c3a4ca2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23af1c9e3ba4c9f8c8d828c58f1bb26f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影像標籤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A7FD377-259F-42B9-AD48-A7F46BDB0D28}"/>
</file>

<file path=customXml/itemProps2.xml><?xml version="1.0" encoding="utf-8"?>
<ds:datastoreItem xmlns:ds="http://schemas.openxmlformats.org/officeDocument/2006/customXml" ds:itemID="{72E85145-8FFC-4C51-BDDB-6913935C65E8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3.xml><?xml version="1.0" encoding="utf-8"?>
<ds:datastoreItem xmlns:ds="http://schemas.openxmlformats.org/officeDocument/2006/customXml" ds:itemID="{33640945-A2AA-434E-905B-C85B92F140E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抗日_學習工作紙-小學template</Template>
  <TotalTime>2</TotalTime>
  <Pages>1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Cheung</dc:creator>
  <cp:keywords/>
  <dc:description/>
  <cp:lastModifiedBy>Steve Cheung</cp:lastModifiedBy>
  <cp:revision>4</cp:revision>
  <cp:lastPrinted>2022-08-31T07:55:00Z</cp:lastPrinted>
  <dcterms:created xsi:type="dcterms:W3CDTF">2023-08-24T02:48:00Z</dcterms:created>
  <dcterms:modified xsi:type="dcterms:W3CDTF">2023-08-24T02:49:00Z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