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87625" w14:textId="4755DC7D" w:rsidR="009F02BF" w:rsidRPr="000E58CD" w:rsidRDefault="009F02BF" w:rsidP="00C449C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</w:t>
      </w:r>
      <w:r w:rsidR="006E3BD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</w:p>
    <w:p w14:paraId="0C4952CB" w14:textId="4BED4AF8" w:rsidR="009F02BF" w:rsidRDefault="009F02BF" w:rsidP="00BA7782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</w:t>
      </w:r>
      <w:r w:rsidR="00601409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黃光漢</w:t>
      </w:r>
      <w:r w:rsidR="00A216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的介紹影片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6E3BD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以圈答案的方式回答問題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  <w:r w:rsidR="00DF27D4" w:rsidRPr="00DF27D4">
        <w:rPr>
          <w:rFonts w:ascii="Microsoft JhengHei" w:eastAsia="Microsoft JhengHei" w:hAnsi="Microsoft JhengHei" w:hint="eastAsia"/>
          <w:color w:val="484F5E" w:themeColor="text1"/>
          <w:sz w:val="32"/>
          <w:szCs w:val="32"/>
        </w:rPr>
        <w:t>(縱、橫、斜皆可)</w:t>
      </w:r>
    </w:p>
    <w:p w14:paraId="46004D3C" w14:textId="6961D72B" w:rsidR="00A356D9" w:rsidRDefault="00383D08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7A4038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743232" behindDoc="0" locked="0" layoutInCell="1" allowOverlap="1" wp14:anchorId="681F0544" wp14:editId="2ED2BBE4">
            <wp:simplePos x="0" y="0"/>
            <wp:positionH relativeFrom="column">
              <wp:posOffset>5808819</wp:posOffset>
            </wp:positionH>
            <wp:positionV relativeFrom="paragraph">
              <wp:posOffset>92196</wp:posOffset>
            </wp:positionV>
            <wp:extent cx="720000" cy="720000"/>
            <wp:effectExtent l="0" t="0" r="0" b="0"/>
            <wp:wrapNone/>
            <wp:docPr id="22" name="圖片 22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樣式, 正方形, 對稱, 圖形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82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106EF1" wp14:editId="01134692">
                <wp:simplePos x="0" y="0"/>
                <wp:positionH relativeFrom="page">
                  <wp:posOffset>13335</wp:posOffset>
                </wp:positionH>
                <wp:positionV relativeFrom="paragraph">
                  <wp:posOffset>47928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27F28" w14:textId="29049DF3" w:rsidR="004A735B" w:rsidRPr="00D3634D" w:rsidRDefault="004A735B" w:rsidP="004A735B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FE436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D3634D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EP13 老兵黃光漢: 認識無線電通訊兵</w:t>
                            </w:r>
                          </w:p>
                          <w:p w14:paraId="7A6A3C86" w14:textId="1D42DB73" w:rsidR="00086BAC" w:rsidRPr="004A735B" w:rsidRDefault="004A735B" w:rsidP="002B0344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1" w:history="1">
                              <w:r>
                                <w:rPr>
                                  <w:rStyle w:val="af0"/>
                                </w:rPr>
                                <w:t>https://youtu.be/0IywrcJlNHA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06EF1" id="矩形 5" o:spid="_x0000_s1026" style="position:absolute;margin-left:1.05pt;margin-top:3.75pt;width:593.85pt;height:62.35pt;z-index:251662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" fillcolor="#e4f4ed" stroked="f" strokeweight="1pt">
                <v:textbox>
                  <w:txbxContent>
                    <w:p w14:paraId="13D27F28" w14:textId="29049DF3" w:rsidR="004A735B" w:rsidRPr="00D3634D" w:rsidRDefault="004A735B" w:rsidP="004A735B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       </w:t>
                      </w:r>
                      <w:r w:rsidRPr="00FE4361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Pr="00D3634D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EP13 老兵黃光漢: 認識無線電通訊兵</w:t>
                      </w:r>
                    </w:p>
                    <w:p w14:paraId="7A6A3C86" w14:textId="1D42DB73" w:rsidR="00086BAC" w:rsidRPr="004A735B" w:rsidRDefault="004A735B" w:rsidP="002B0344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hyperlink r:id="rId12" w:history="1">
                        <w:r>
                          <w:rPr>
                            <w:rStyle w:val="af0"/>
                          </w:rPr>
                          <w:t>https://youtu.be/0IywrcJlNHA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68B4B2" w14:textId="7FBFFF3C" w:rsidR="009F02BF" w:rsidRDefault="009F02BF" w:rsidP="00A14D0E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19CEC4B" w14:textId="1CB973F0" w:rsidR="002453A6" w:rsidRDefault="002453A6" w:rsidP="002453A6">
      <w:pPr>
        <w:pStyle w:val="rubrics0"/>
        <w:numPr>
          <w:ilvl w:val="0"/>
          <w:numId w:val="0"/>
        </w:numPr>
        <w:spacing w:before="72" w:after="72"/>
        <w:rPr>
          <w:b w:val="0"/>
          <w:bCs w:val="0"/>
          <w:color w:val="484F5E" w:themeColor="text1"/>
          <w:sz w:val="24"/>
          <w:szCs w:val="24"/>
        </w:rPr>
      </w:pPr>
    </w:p>
    <w:p w14:paraId="5C21E7C4" w14:textId="78704F6C" w:rsidR="002453A6" w:rsidRDefault="00ED1EC4" w:rsidP="002453A6">
      <w:pPr>
        <w:pStyle w:val="rubrics0"/>
        <w:numPr>
          <w:ilvl w:val="0"/>
          <w:numId w:val="0"/>
        </w:numPr>
        <w:spacing w:before="72" w:after="72"/>
        <w:rPr>
          <w:b w:val="0"/>
          <w:bCs w:val="0"/>
          <w:color w:val="484F5E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5936BC4" wp14:editId="52985C8B">
            <wp:simplePos x="0" y="0"/>
            <wp:positionH relativeFrom="column">
              <wp:posOffset>239395</wp:posOffset>
            </wp:positionH>
            <wp:positionV relativeFrom="paragraph">
              <wp:posOffset>156845</wp:posOffset>
            </wp:positionV>
            <wp:extent cx="299720" cy="299720"/>
            <wp:effectExtent l="0" t="0" r="5080" b="5080"/>
            <wp:wrapNone/>
            <wp:docPr id="20" name="圖片 20" descr="green_question - Discord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een_question - Discord Emoj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noProof/>
          <w:color w:val="484F5E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6AE5E1" wp14:editId="7087870C">
                <wp:simplePos x="0" y="0"/>
                <wp:positionH relativeFrom="margin">
                  <wp:posOffset>703419</wp:posOffset>
                </wp:positionH>
                <wp:positionV relativeFrom="paragraph">
                  <wp:posOffset>6350</wp:posOffset>
                </wp:positionV>
                <wp:extent cx="5034280" cy="2183130"/>
                <wp:effectExtent l="0" t="0" r="13970" b="26670"/>
                <wp:wrapNone/>
                <wp:docPr id="38" name="流程圖: 替代程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280" cy="21831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598C0" w14:textId="183C457A" w:rsidR="002453A6" w:rsidRDefault="004831E1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黃光漢1</w:t>
                            </w:r>
                            <w:r>
                              <w:rPr>
                                <w:rFonts w:ascii="Microsoft JhengHei" w:eastAsia="Microsoft JhengHei" w:hAnsi="Microsoft JhengHei"/>
                              </w:rPr>
                              <w:t>3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歲時加入了</w:t>
                            </w:r>
                            <w:r w:rsidR="00203E40">
                              <w:rPr>
                                <w:rFonts w:ascii="Microsoft JhengHei" w:eastAsia="Microsoft JhengHei" w:hAnsi="Microsoft JhengHei" w:hint="eastAsia"/>
                              </w:rPr>
                              <w:t>哪</w:t>
                            </w:r>
                            <w:proofErr w:type="gramStart"/>
                            <w:r w:rsidR="00203E40">
                              <w:rPr>
                                <w:rFonts w:ascii="Microsoft JhengHei" w:eastAsia="Microsoft JhengHei" w:hAnsi="Microsoft JhengHei" w:hint="eastAsia"/>
                              </w:rPr>
                              <w:t>個</w:t>
                            </w:r>
                            <w:proofErr w:type="gramEnd"/>
                            <w:r w:rsidR="00B9462F">
                              <w:rPr>
                                <w:rFonts w:ascii="Microsoft JhengHei" w:eastAsia="Microsoft JhengHei" w:hAnsi="Microsoft JhengHei" w:hint="eastAsia"/>
                              </w:rPr>
                              <w:t>軍事單位</w:t>
                            </w:r>
                            <w:r w:rsidR="00203E40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15D1E24F" w14:textId="7E2F8BC8" w:rsidR="002453A6" w:rsidRDefault="00075E77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黃光漢</w:t>
                            </w:r>
                            <w:r w:rsidR="00C15D4B">
                              <w:rPr>
                                <w:rFonts w:ascii="Microsoft JhengHei" w:eastAsia="Microsoft JhengHei" w:hAnsi="Microsoft JhengHei" w:hint="eastAsia"/>
                              </w:rPr>
                              <w:t>遷移至韶關後，成為了</w:t>
                            </w:r>
                            <w:r w:rsidR="00203E40">
                              <w:rPr>
                                <w:rFonts w:ascii="Microsoft JhengHei" w:eastAsia="Microsoft JhengHei" w:hAnsi="Microsoft JhengHei" w:hint="eastAsia"/>
                              </w:rPr>
                              <w:t>哪</w:t>
                            </w:r>
                            <w:proofErr w:type="gramStart"/>
                            <w:r w:rsidR="00B3459F">
                              <w:rPr>
                                <w:rFonts w:ascii="Microsoft JhengHei" w:eastAsia="Microsoft JhengHei" w:hAnsi="Microsoft JhengHei" w:hint="eastAsia"/>
                              </w:rPr>
                              <w:t>個</w:t>
                            </w:r>
                            <w:proofErr w:type="gramEnd"/>
                            <w:r w:rsidR="00B3459F">
                              <w:rPr>
                                <w:rFonts w:ascii="Microsoft JhengHei" w:eastAsia="Microsoft JhengHei" w:hAnsi="Microsoft JhengHei" w:hint="eastAsia"/>
                              </w:rPr>
                              <w:t>慈善機構</w:t>
                            </w:r>
                            <w:r w:rsidR="003B1592">
                              <w:rPr>
                                <w:rFonts w:ascii="Microsoft JhengHei" w:eastAsia="Microsoft JhengHei" w:hAnsi="Microsoft JhengHei" w:hint="eastAsia"/>
                              </w:rPr>
                              <w:t>的學生</w:t>
                            </w:r>
                            <w:r w:rsidR="00203E40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2FE39B09" w14:textId="01E4E836" w:rsidR="002453A6" w:rsidRDefault="001404A8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黃光漢</w:t>
                            </w:r>
                            <w:r w:rsidR="008B476D">
                              <w:rPr>
                                <w:rFonts w:ascii="Microsoft JhengHei" w:eastAsia="Microsoft JhengHei" w:hAnsi="Microsoft JhengHei" w:hint="eastAsia"/>
                              </w:rPr>
                              <w:t>初入軍旅時</w:t>
                            </w:r>
                            <w:r w:rsidR="008D71C8">
                              <w:rPr>
                                <w:rFonts w:ascii="Microsoft JhengHei" w:eastAsia="Microsoft JhengHei" w:hAnsi="Microsoft JhengHei" w:hint="eastAsia"/>
                              </w:rPr>
                              <w:t>，</w:t>
                            </w:r>
                            <w:r w:rsidR="008B476D">
                              <w:rPr>
                                <w:rFonts w:ascii="Microsoft JhengHei" w:eastAsia="Microsoft JhengHei" w:hAnsi="Microsoft JhengHei" w:hint="eastAsia"/>
                              </w:rPr>
                              <w:t>隸屬於哪個軍事單位</w:t>
                            </w:r>
                            <w:r w:rsidR="002453A6" w:rsidRPr="006F4A69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06742AD6" w14:textId="2CED61D8" w:rsidR="00C3331B" w:rsidRDefault="00980972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黃光漢所屬的軍事單位</w:t>
                            </w:r>
                            <w:r w:rsidR="00E0742F">
                              <w:rPr>
                                <w:rFonts w:ascii="Microsoft JhengHei" w:eastAsia="Microsoft JhengHei" w:hAnsi="Microsoft JhengHei" w:hint="eastAsia"/>
                              </w:rPr>
                              <w:t>解散後，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他</w:t>
                            </w:r>
                            <w:r w:rsidR="00E0742F">
                              <w:rPr>
                                <w:rFonts w:ascii="Microsoft JhengHei" w:eastAsia="Microsoft JhengHei" w:hAnsi="Microsoft JhengHei" w:hint="eastAsia"/>
                              </w:rPr>
                              <w:t>被分配到哪</w:t>
                            </w:r>
                            <w:proofErr w:type="gramStart"/>
                            <w:r w:rsidR="0033621D">
                              <w:rPr>
                                <w:rFonts w:ascii="Microsoft JhengHei" w:eastAsia="Microsoft JhengHei" w:hAnsi="Microsoft JhengHei" w:hint="eastAsia"/>
                              </w:rPr>
                              <w:t>裏</w:t>
                            </w:r>
                            <w:proofErr w:type="gramEnd"/>
                            <w:r w:rsidR="00ED1EC4">
                              <w:rPr>
                                <w:rFonts w:ascii="Microsoft JhengHei" w:eastAsia="Microsoft JhengHei" w:hAnsi="Microsoft JhengHei" w:hint="eastAsia"/>
                              </w:rPr>
                              <w:t>工作</w:t>
                            </w:r>
                            <w:r w:rsidR="00E0742F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49BF73CC" w14:textId="2D349192" w:rsidR="002453A6" w:rsidRDefault="003819CA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黃光漢隨</w:t>
                            </w:r>
                            <w:r w:rsidR="0033621D">
                              <w:rPr>
                                <w:rFonts w:ascii="Microsoft JhengHei" w:eastAsia="Microsoft JhengHei" w:hAnsi="Microsoft JhengHei" w:hint="eastAsia"/>
                              </w:rPr>
                              <w:t>遠征軍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到哪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個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國家作戰</w:t>
                            </w:r>
                            <w:r w:rsidR="002453A6" w:rsidRPr="006F4A69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50CA368B" w14:textId="7D082F8E" w:rsidR="002453A6" w:rsidRPr="006F4A69" w:rsidRDefault="00C7361E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抗戰結束後，黃光漢在軍隊中擔任甚麼</w:t>
                            </w:r>
                            <w:r w:rsidR="007C357C">
                              <w:rPr>
                                <w:rFonts w:ascii="Microsoft JhengHei" w:eastAsia="Microsoft JhengHei" w:hAnsi="Microsoft JhengHei" w:hint="eastAsia"/>
                              </w:rPr>
                              <w:t>崗位</w:t>
                            </w:r>
                            <w:r w:rsidR="002453A6" w:rsidRPr="006F4A69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789B5FBD" w14:textId="77777777" w:rsidR="002453A6" w:rsidRPr="0039413F" w:rsidRDefault="002453A6" w:rsidP="002453A6">
                            <w:pPr>
                              <w:snapToGrid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AE5E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8" o:spid="_x0000_s1027" type="#_x0000_t176" style="position:absolute;margin-left:55.4pt;margin-top:.5pt;width:396.4pt;height:171.9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" fillcolor="#feeed0 [665]" strokecolor="white">
                <v:textbox>
                  <w:txbxContent>
                    <w:p w14:paraId="535598C0" w14:textId="183C457A" w:rsidR="002453A6" w:rsidRDefault="004831E1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Microsoft JhengHei" w:eastAsia="Microsoft JhengHei" w:hAnsi="Microsoft JhengHei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</w:rPr>
                        <w:t>黃光漢1</w:t>
                      </w:r>
                      <w:r>
                        <w:rPr>
                          <w:rFonts w:ascii="Microsoft JhengHei" w:eastAsia="Microsoft JhengHei" w:hAnsi="Microsoft JhengHei"/>
                        </w:rPr>
                        <w:t>3</w:t>
                      </w:r>
                      <w:r>
                        <w:rPr>
                          <w:rFonts w:ascii="Microsoft JhengHei" w:eastAsia="Microsoft JhengHei" w:hAnsi="Microsoft JhengHei" w:hint="eastAsia"/>
                        </w:rPr>
                        <w:t>歲時加入了</w:t>
                      </w:r>
                      <w:r w:rsidR="00203E40">
                        <w:rPr>
                          <w:rFonts w:ascii="Microsoft JhengHei" w:eastAsia="Microsoft JhengHei" w:hAnsi="Microsoft JhengHei" w:hint="eastAsia"/>
                        </w:rPr>
                        <w:t>哪</w:t>
                      </w:r>
                      <w:proofErr w:type="gramStart"/>
                      <w:r w:rsidR="00203E40">
                        <w:rPr>
                          <w:rFonts w:ascii="Microsoft JhengHei" w:eastAsia="Microsoft JhengHei" w:hAnsi="Microsoft JhengHei" w:hint="eastAsia"/>
                        </w:rPr>
                        <w:t>個</w:t>
                      </w:r>
                      <w:proofErr w:type="gramEnd"/>
                      <w:r w:rsidR="00B9462F">
                        <w:rPr>
                          <w:rFonts w:ascii="Microsoft JhengHei" w:eastAsia="Microsoft JhengHei" w:hAnsi="Microsoft JhengHei" w:hint="eastAsia"/>
                        </w:rPr>
                        <w:t>軍事單位</w:t>
                      </w:r>
                      <w:r w:rsidR="00203E40">
                        <w:rPr>
                          <w:rFonts w:ascii="Microsoft JhengHei" w:eastAsia="Microsoft JhengHei" w:hAnsi="Microsoft JhengHei" w:hint="eastAsia"/>
                        </w:rPr>
                        <w:t>？</w:t>
                      </w:r>
                    </w:p>
                    <w:p w14:paraId="15D1E24F" w14:textId="7E2F8BC8" w:rsidR="002453A6" w:rsidRDefault="00075E77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Microsoft JhengHei" w:eastAsia="Microsoft JhengHei" w:hAnsi="Microsoft JhengHei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</w:rPr>
                        <w:t>黃光漢</w:t>
                      </w:r>
                      <w:r w:rsidR="00C15D4B">
                        <w:rPr>
                          <w:rFonts w:ascii="Microsoft JhengHei" w:eastAsia="Microsoft JhengHei" w:hAnsi="Microsoft JhengHei" w:hint="eastAsia"/>
                        </w:rPr>
                        <w:t>遷移至韶關後，成為了</w:t>
                      </w:r>
                      <w:r w:rsidR="00203E40">
                        <w:rPr>
                          <w:rFonts w:ascii="Microsoft JhengHei" w:eastAsia="Microsoft JhengHei" w:hAnsi="Microsoft JhengHei" w:hint="eastAsia"/>
                        </w:rPr>
                        <w:t>哪</w:t>
                      </w:r>
                      <w:proofErr w:type="gramStart"/>
                      <w:r w:rsidR="00B3459F">
                        <w:rPr>
                          <w:rFonts w:ascii="Microsoft JhengHei" w:eastAsia="Microsoft JhengHei" w:hAnsi="Microsoft JhengHei" w:hint="eastAsia"/>
                        </w:rPr>
                        <w:t>個</w:t>
                      </w:r>
                      <w:proofErr w:type="gramEnd"/>
                      <w:r w:rsidR="00B3459F">
                        <w:rPr>
                          <w:rFonts w:ascii="Microsoft JhengHei" w:eastAsia="Microsoft JhengHei" w:hAnsi="Microsoft JhengHei" w:hint="eastAsia"/>
                        </w:rPr>
                        <w:t>慈善機構</w:t>
                      </w:r>
                      <w:r w:rsidR="003B1592">
                        <w:rPr>
                          <w:rFonts w:ascii="Microsoft JhengHei" w:eastAsia="Microsoft JhengHei" w:hAnsi="Microsoft JhengHei" w:hint="eastAsia"/>
                        </w:rPr>
                        <w:t>的學生</w:t>
                      </w:r>
                      <w:r w:rsidR="00203E40">
                        <w:rPr>
                          <w:rFonts w:ascii="Microsoft JhengHei" w:eastAsia="Microsoft JhengHei" w:hAnsi="Microsoft JhengHei" w:hint="eastAsia"/>
                        </w:rPr>
                        <w:t>？</w:t>
                      </w:r>
                    </w:p>
                    <w:p w14:paraId="2FE39B09" w14:textId="01E4E836" w:rsidR="002453A6" w:rsidRDefault="001404A8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Microsoft JhengHei" w:eastAsia="Microsoft JhengHei" w:hAnsi="Microsoft JhengHei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</w:rPr>
                        <w:t>黃光漢</w:t>
                      </w:r>
                      <w:r w:rsidR="008B476D">
                        <w:rPr>
                          <w:rFonts w:ascii="Microsoft JhengHei" w:eastAsia="Microsoft JhengHei" w:hAnsi="Microsoft JhengHei" w:hint="eastAsia"/>
                        </w:rPr>
                        <w:t>初入軍旅時</w:t>
                      </w:r>
                      <w:r w:rsidR="008D71C8">
                        <w:rPr>
                          <w:rFonts w:ascii="Microsoft JhengHei" w:eastAsia="Microsoft JhengHei" w:hAnsi="Microsoft JhengHei" w:hint="eastAsia"/>
                        </w:rPr>
                        <w:t>，</w:t>
                      </w:r>
                      <w:r w:rsidR="008B476D">
                        <w:rPr>
                          <w:rFonts w:ascii="Microsoft JhengHei" w:eastAsia="Microsoft JhengHei" w:hAnsi="Microsoft JhengHei" w:hint="eastAsia"/>
                        </w:rPr>
                        <w:t>隸屬於哪個軍事單位</w:t>
                      </w:r>
                      <w:r w:rsidR="002453A6" w:rsidRPr="006F4A69">
                        <w:rPr>
                          <w:rFonts w:ascii="Microsoft JhengHei" w:eastAsia="Microsoft JhengHei" w:hAnsi="Microsoft JhengHei" w:hint="eastAsia"/>
                        </w:rPr>
                        <w:t>？</w:t>
                      </w:r>
                    </w:p>
                    <w:p w14:paraId="06742AD6" w14:textId="2CED61D8" w:rsidR="00C3331B" w:rsidRDefault="00980972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Microsoft JhengHei" w:eastAsia="Microsoft JhengHei" w:hAnsi="Microsoft JhengHei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</w:rPr>
                        <w:t>黃光漢所屬的軍事單位</w:t>
                      </w:r>
                      <w:r w:rsidR="00E0742F">
                        <w:rPr>
                          <w:rFonts w:ascii="Microsoft JhengHei" w:eastAsia="Microsoft JhengHei" w:hAnsi="Microsoft JhengHei" w:hint="eastAsia"/>
                        </w:rPr>
                        <w:t>解散後，</w:t>
                      </w:r>
                      <w:r>
                        <w:rPr>
                          <w:rFonts w:ascii="Microsoft JhengHei" w:eastAsia="Microsoft JhengHei" w:hAnsi="Microsoft JhengHei" w:hint="eastAsia"/>
                        </w:rPr>
                        <w:t>他</w:t>
                      </w:r>
                      <w:r w:rsidR="00E0742F">
                        <w:rPr>
                          <w:rFonts w:ascii="Microsoft JhengHei" w:eastAsia="Microsoft JhengHei" w:hAnsi="Microsoft JhengHei" w:hint="eastAsia"/>
                        </w:rPr>
                        <w:t>被分配到哪</w:t>
                      </w:r>
                      <w:proofErr w:type="gramStart"/>
                      <w:r w:rsidR="0033621D">
                        <w:rPr>
                          <w:rFonts w:ascii="Microsoft JhengHei" w:eastAsia="Microsoft JhengHei" w:hAnsi="Microsoft JhengHei" w:hint="eastAsia"/>
                        </w:rPr>
                        <w:t>裏</w:t>
                      </w:r>
                      <w:proofErr w:type="gramEnd"/>
                      <w:r w:rsidR="00ED1EC4">
                        <w:rPr>
                          <w:rFonts w:ascii="Microsoft JhengHei" w:eastAsia="Microsoft JhengHei" w:hAnsi="Microsoft JhengHei" w:hint="eastAsia"/>
                        </w:rPr>
                        <w:t>工作</w:t>
                      </w:r>
                      <w:r w:rsidR="00E0742F">
                        <w:rPr>
                          <w:rFonts w:ascii="Microsoft JhengHei" w:eastAsia="Microsoft JhengHei" w:hAnsi="Microsoft JhengHei" w:hint="eastAsia"/>
                        </w:rPr>
                        <w:t>？</w:t>
                      </w:r>
                    </w:p>
                    <w:p w14:paraId="49BF73CC" w14:textId="2D349192" w:rsidR="002453A6" w:rsidRDefault="003819CA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Microsoft JhengHei" w:eastAsia="Microsoft JhengHei" w:hAnsi="Microsoft JhengHei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</w:rPr>
                        <w:t>黃光漢隨</w:t>
                      </w:r>
                      <w:r w:rsidR="0033621D">
                        <w:rPr>
                          <w:rFonts w:ascii="Microsoft JhengHei" w:eastAsia="Microsoft JhengHei" w:hAnsi="Microsoft JhengHei" w:hint="eastAsia"/>
                        </w:rPr>
                        <w:t>遠征軍</w:t>
                      </w:r>
                      <w:r>
                        <w:rPr>
                          <w:rFonts w:ascii="Microsoft JhengHei" w:eastAsia="Microsoft JhengHei" w:hAnsi="Microsoft JhengHei" w:hint="eastAsia"/>
                        </w:rPr>
                        <w:t>到哪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</w:rPr>
                        <w:t>個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</w:rPr>
                        <w:t>國家作戰</w:t>
                      </w:r>
                      <w:r w:rsidR="002453A6" w:rsidRPr="006F4A69">
                        <w:rPr>
                          <w:rFonts w:ascii="Microsoft JhengHei" w:eastAsia="Microsoft JhengHei" w:hAnsi="Microsoft JhengHei" w:hint="eastAsia"/>
                        </w:rPr>
                        <w:t>？</w:t>
                      </w:r>
                    </w:p>
                    <w:p w14:paraId="50CA368B" w14:textId="7D082F8E" w:rsidR="002453A6" w:rsidRPr="006F4A69" w:rsidRDefault="00C7361E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Microsoft JhengHei" w:eastAsia="Microsoft JhengHei" w:hAnsi="Microsoft JhengHei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</w:rPr>
                        <w:t>抗戰結束後，黃光漢在軍隊中擔任甚麼</w:t>
                      </w:r>
                      <w:r w:rsidR="007C357C">
                        <w:rPr>
                          <w:rFonts w:ascii="Microsoft JhengHei" w:eastAsia="Microsoft JhengHei" w:hAnsi="Microsoft JhengHei" w:hint="eastAsia"/>
                        </w:rPr>
                        <w:t>崗位</w:t>
                      </w:r>
                      <w:r w:rsidR="002453A6" w:rsidRPr="006F4A69">
                        <w:rPr>
                          <w:rFonts w:ascii="Microsoft JhengHei" w:eastAsia="Microsoft JhengHei" w:hAnsi="Microsoft JhengHei" w:hint="eastAsia"/>
                        </w:rPr>
                        <w:t>？</w:t>
                      </w:r>
                    </w:p>
                    <w:p w14:paraId="789B5FBD" w14:textId="77777777" w:rsidR="002453A6" w:rsidRPr="0039413F" w:rsidRDefault="002453A6" w:rsidP="002453A6">
                      <w:pPr>
                        <w:snapToGrid w:val="0"/>
                        <w:rPr>
                          <w:rFonts w:ascii="Microsoft JhengHei" w:eastAsia="Microsoft JhengHei" w:hAnsi="Microsoft JhengHe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C520F9" w14:textId="3CDC92D3" w:rsidR="002453A6" w:rsidRDefault="00366563" w:rsidP="002453A6">
      <w:pPr>
        <w:pStyle w:val="rubrics0"/>
        <w:numPr>
          <w:ilvl w:val="0"/>
          <w:numId w:val="0"/>
        </w:numPr>
        <w:spacing w:before="72" w:after="72"/>
        <w:rPr>
          <w:b w:val="0"/>
          <w:bCs w:val="0"/>
          <w:color w:val="484F5E" w:themeColor="text1"/>
          <w:sz w:val="24"/>
          <w:szCs w:val="24"/>
        </w:rPr>
      </w:pPr>
      <w:r>
        <w:rPr>
          <w:b w:val="0"/>
          <w:bCs w:val="0"/>
          <w:noProof/>
          <w:color w:val="484F5E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9CE141" wp14:editId="23FBA2D8">
                <wp:simplePos x="0" y="0"/>
                <wp:positionH relativeFrom="column">
                  <wp:posOffset>431004</wp:posOffset>
                </wp:positionH>
                <wp:positionV relativeFrom="paragraph">
                  <wp:posOffset>22860</wp:posOffset>
                </wp:positionV>
                <wp:extent cx="354330" cy="622395"/>
                <wp:effectExtent l="0" t="19050" r="45720" b="44450"/>
                <wp:wrapNone/>
                <wp:docPr id="18" name="流程圖: 結束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622395"/>
                        </a:xfrm>
                        <a:custGeom>
                          <a:avLst/>
                          <a:gdLst>
                            <a:gd name="connsiteX0" fmla="*/ 57004 w 354330"/>
                            <a:gd name="connsiteY0" fmla="*/ 0 h 622395"/>
                            <a:gd name="connsiteX1" fmla="*/ 297325 w 354330"/>
                            <a:gd name="connsiteY1" fmla="*/ 0 h 622395"/>
                            <a:gd name="connsiteX2" fmla="*/ 354329 w 354330"/>
                            <a:gd name="connsiteY2" fmla="*/ 311197 h 622395"/>
                            <a:gd name="connsiteX3" fmla="*/ 297325 w 354330"/>
                            <a:gd name="connsiteY3" fmla="*/ 622395 h 622395"/>
                            <a:gd name="connsiteX4" fmla="*/ 57004 w 354330"/>
                            <a:gd name="connsiteY4" fmla="*/ 622395 h 622395"/>
                            <a:gd name="connsiteX5" fmla="*/ 0 w 354330"/>
                            <a:gd name="connsiteY5" fmla="*/ 311197 h 622395"/>
                            <a:gd name="connsiteX6" fmla="*/ 57004 w 354330"/>
                            <a:gd name="connsiteY6" fmla="*/ 0 h 622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54330" h="622395" fill="none" extrusionOk="0">
                              <a:moveTo>
                                <a:pt x="57004" y="0"/>
                              </a:moveTo>
                              <a:cubicBezTo>
                                <a:pt x="176800" y="-25716"/>
                                <a:pt x="215065" y="1463"/>
                                <a:pt x="297325" y="0"/>
                              </a:cubicBezTo>
                              <a:cubicBezTo>
                                <a:pt x="300426" y="-17064"/>
                                <a:pt x="394891" y="141468"/>
                                <a:pt x="354329" y="311197"/>
                              </a:cubicBezTo>
                              <a:cubicBezTo>
                                <a:pt x="353114" y="478104"/>
                                <a:pt x="325991" y="616524"/>
                                <a:pt x="297325" y="622395"/>
                              </a:cubicBezTo>
                              <a:cubicBezTo>
                                <a:pt x="229434" y="642300"/>
                                <a:pt x="139714" y="612311"/>
                                <a:pt x="57004" y="622395"/>
                              </a:cubicBezTo>
                              <a:cubicBezTo>
                                <a:pt x="46869" y="602183"/>
                                <a:pt x="22135" y="472824"/>
                                <a:pt x="0" y="311197"/>
                              </a:cubicBezTo>
                              <a:cubicBezTo>
                                <a:pt x="-718" y="130173"/>
                                <a:pt x="23880" y="8712"/>
                                <a:pt x="57004" y="0"/>
                              </a:cubicBezTo>
                              <a:close/>
                            </a:path>
                            <a:path w="354330" h="622395" stroke="0" extrusionOk="0">
                              <a:moveTo>
                                <a:pt x="57004" y="0"/>
                              </a:moveTo>
                              <a:cubicBezTo>
                                <a:pt x="142199" y="-275"/>
                                <a:pt x="229089" y="6775"/>
                                <a:pt x="297325" y="0"/>
                              </a:cubicBezTo>
                              <a:cubicBezTo>
                                <a:pt x="332270" y="-6030"/>
                                <a:pt x="360801" y="132494"/>
                                <a:pt x="354329" y="311197"/>
                              </a:cubicBezTo>
                              <a:cubicBezTo>
                                <a:pt x="353905" y="482256"/>
                                <a:pt x="328620" y="631141"/>
                                <a:pt x="297325" y="622395"/>
                              </a:cubicBezTo>
                              <a:cubicBezTo>
                                <a:pt x="214724" y="639631"/>
                                <a:pt x="136264" y="617934"/>
                                <a:pt x="57004" y="622395"/>
                              </a:cubicBezTo>
                              <a:cubicBezTo>
                                <a:pt x="24217" y="603210"/>
                                <a:pt x="-2781" y="453357"/>
                                <a:pt x="0" y="311197"/>
                              </a:cubicBezTo>
                              <a:cubicBezTo>
                                <a:pt x="-1089" y="147508"/>
                                <a:pt x="28540" y="-673"/>
                                <a:pt x="570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3705000160">
                                <a:prstGeom prst="flowChartTerminator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7C804" w14:textId="3563ADD7" w:rsidR="00835AD1" w:rsidRPr="009A68C5" w:rsidRDefault="009A68C5" w:rsidP="00366563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9A68C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問</w:t>
                            </w:r>
                            <w:r w:rsidR="0004304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 xml:space="preserve"> </w:t>
                            </w:r>
                            <w:r w:rsidR="00043043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 xml:space="preserve">  </w:t>
                            </w:r>
                            <w:r w:rsidRPr="009A68C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題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CE14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8" o:spid="_x0000_s1028" type="#_x0000_t116" style="position:absolute;margin-left:33.95pt;margin-top:1.8pt;width:27.9pt;height:4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" fillcolor="white [3212]" strokecolor="#ee6142 [3206]" strokeweight="1pt">
                <v:stroke dashstyle="dash"/>
                <v:textbox style="layout-flow:vertical-ideographic" inset="0,0,0,0">
                  <w:txbxContent>
                    <w:p w14:paraId="4BB7C804" w14:textId="3563ADD7" w:rsidR="00835AD1" w:rsidRPr="009A68C5" w:rsidRDefault="009A68C5" w:rsidP="00366563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9A68C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問</w:t>
                      </w:r>
                      <w:r w:rsidR="0004304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 xml:space="preserve"> </w:t>
                      </w:r>
                      <w:r w:rsidR="00043043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 xml:space="preserve">  </w:t>
                      </w:r>
                      <w:r w:rsidRPr="009A68C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題</w:t>
                      </w:r>
                    </w:p>
                  </w:txbxContent>
                </v:textbox>
              </v:shape>
            </w:pict>
          </mc:Fallback>
        </mc:AlternateContent>
      </w:r>
    </w:p>
    <w:p w14:paraId="748EB0F8" w14:textId="0896846D" w:rsidR="002453A6" w:rsidRDefault="002453A6" w:rsidP="002453A6">
      <w:pPr>
        <w:pStyle w:val="rubrics0"/>
        <w:numPr>
          <w:ilvl w:val="0"/>
          <w:numId w:val="0"/>
        </w:numPr>
        <w:spacing w:before="72" w:after="72"/>
        <w:rPr>
          <w:b w:val="0"/>
          <w:bCs w:val="0"/>
          <w:color w:val="484F5E" w:themeColor="text1"/>
          <w:sz w:val="24"/>
          <w:szCs w:val="24"/>
        </w:rPr>
      </w:pPr>
    </w:p>
    <w:p w14:paraId="212802FF" w14:textId="7252B337" w:rsidR="002453A6" w:rsidRDefault="002453A6" w:rsidP="002453A6">
      <w:pPr>
        <w:pStyle w:val="rubrics0"/>
        <w:numPr>
          <w:ilvl w:val="0"/>
          <w:numId w:val="0"/>
        </w:numPr>
        <w:spacing w:before="72" w:after="72"/>
        <w:rPr>
          <w:b w:val="0"/>
          <w:bCs w:val="0"/>
          <w:color w:val="484F5E" w:themeColor="text1"/>
          <w:sz w:val="24"/>
          <w:szCs w:val="24"/>
        </w:rPr>
      </w:pPr>
    </w:p>
    <w:p w14:paraId="1707AF81" w14:textId="1127B076" w:rsidR="002453A6" w:rsidRDefault="001832A4" w:rsidP="002453A6">
      <w:pPr>
        <w:pStyle w:val="rubrics0"/>
        <w:numPr>
          <w:ilvl w:val="0"/>
          <w:numId w:val="0"/>
        </w:numPr>
        <w:spacing w:before="72" w:afterLines="50" w:after="120"/>
        <w:rPr>
          <w:b w:val="0"/>
          <w:bCs w:val="0"/>
          <w:color w:val="484F5E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8A93A48" wp14:editId="7C0BBB38">
            <wp:simplePos x="0" y="0"/>
            <wp:positionH relativeFrom="margin">
              <wp:posOffset>5260340</wp:posOffset>
            </wp:positionH>
            <wp:positionV relativeFrom="paragraph">
              <wp:posOffset>91985</wp:posOffset>
            </wp:positionV>
            <wp:extent cx="1133475" cy="1025615"/>
            <wp:effectExtent l="0" t="0" r="0" b="3175"/>
            <wp:wrapNone/>
            <wp:docPr id="23" name="圖片 23" descr="一張含有 圖畫, 美工圖案, 圖解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圖畫, 美工圖案, 圖解, 卡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213" b="99598" l="3273" r="97455">
                                  <a14:foregroundMark x1="23636" y1="9639" x2="65455" y2="2008"/>
                                  <a14:foregroundMark x1="65455" y1="2008" x2="70719" y2="4848"/>
                                  <a14:foregroundMark x1="87187" y1="18436" x2="87753" y2="19178"/>
                                  <a14:foregroundMark x1="98545" y1="39631" x2="98545" y2="60146"/>
                                  <a14:foregroundMark x1="87517" y1="80552" x2="67273" y2="94779"/>
                                  <a14:foregroundMark x1="67273" y1="94779" x2="50182" y2="98394"/>
                                  <a14:foregroundMark x1="50182" y1="98394" x2="33599" y2="96239"/>
                                  <a14:foregroundMark x1="18049" y1="87680" x2="4000" y2="59036"/>
                                  <a14:foregroundMark x1="4000" y1="59036" x2="9818" y2="34137"/>
                                  <a14:foregroundMark x1="9818" y1="34137" x2="38545" y2="8032"/>
                                  <a14:foregroundMark x1="38545" y1="8032" x2="49818" y2="3213"/>
                                  <a14:foregroundMark x1="49818" y1="3213" x2="49818" y2="3213"/>
                                  <a14:foregroundMark x1="57455" y1="7631" x2="64364" y2="9237"/>
                                  <a14:foregroundMark x1="69056" y1="9282" x2="68727" y2="20884"/>
                                  <a14:foregroundMark x1="71501" y1="13236" x2="72000" y2="28112"/>
                                  <a14:foregroundMark x1="71472" y1="12383" x2="71501" y2="13229"/>
                                  <a14:foregroundMark x1="71319" y1="7812" x2="71346" y2="8605"/>
                                  <a14:foregroundMark x1="57818" y1="15663" x2="65818" y2="35743"/>
                                  <a14:foregroundMark x1="59636" y1="15261" x2="74182" y2="44980"/>
                                  <a14:foregroundMark x1="74182" y1="44980" x2="74182" y2="44980"/>
                                  <a14:foregroundMark x1="49455" y1="14458" x2="63636" y2="13253"/>
                                  <a14:foregroundMark x1="52727" y1="18876" x2="61091" y2="39357"/>
                                  <a14:foregroundMark x1="53818" y1="18072" x2="65455" y2="35341"/>
                                  <a14:foregroundMark x1="63273" y1="14859" x2="67636" y2="12048"/>
                                  <a14:foregroundMark x1="54545" y1="10843" x2="71636" y2="13655"/>
                                  <a14:foregroundMark x1="66545" y1="14458" x2="63273" y2="19679"/>
                                  <a14:foregroundMark x1="69091" y1="21285" x2="66182" y2="30522"/>
                                  <a14:foregroundMark x1="70545" y1="30120" x2="71636" y2="55823"/>
                                  <a14:foregroundMark x1="71636" y1="55823" x2="71636" y2="55823"/>
                                  <a14:foregroundMark x1="75273" y1="36546" x2="75636" y2="67871"/>
                                  <a14:foregroundMark x1="82545" y1="43373" x2="75636" y2="73092"/>
                                  <a14:foregroundMark x1="87636" y1="48594" x2="74182" y2="73896"/>
                                  <a14:foregroundMark x1="88000" y1="55823" x2="69455" y2="82329"/>
                                  <a14:foregroundMark x1="91636" y1="58635" x2="72000" y2="85141"/>
                                  <a14:foregroundMark x1="88727" y1="59036" x2="76364" y2="79518"/>
                                  <a14:foregroundMark x1="94909" y1="40964" x2="94072" y2="59756"/>
                                  <a14:foregroundMark x1="92873" y1="68072" x2="91932" y2="70669"/>
                                  <a14:foregroundMark x1="96364" y1="42169" x2="97397" y2="60046"/>
                                  <a14:foregroundMark x1="6182" y1="34137" x2="3273" y2="62249"/>
                                  <a14:foregroundMark x1="20727" y1="74699" x2="67636" y2="85141"/>
                                  <a14:foregroundMark x1="29818" y1="87952" x2="58545" y2="91165"/>
                                  <a14:foregroundMark x1="36000" y1="92771" x2="61091" y2="94378"/>
                                  <a14:foregroundMark x1="61091" y1="94378" x2="61818" y2="94378"/>
                                  <a14:foregroundMark x1="53091" y1="55020" x2="53091" y2="55020"/>
                                  <a14:foregroundMark x1="53091" y1="55020" x2="41818" y2="68273"/>
                                  <a14:foregroundMark x1="29130" y1="89242" x2="46545" y2="94779"/>
                                  <a14:foregroundMark x1="46545" y1="94779" x2="53818" y2="99598"/>
                                  <a14:foregroundMark x1="86426" y1="76221" x2="88727" y2="54618"/>
                                  <a14:foregroundMark x1="85818" y1="81928" x2="86103" y2="79254"/>
                                  <a14:foregroundMark x1="96727" y1="36546" x2="97455" y2="38956"/>
                                  <a14:foregroundMark x1="87585" y1="20674" x2="89091" y2="22892"/>
                                  <a14:foregroundMark x1="86909" y1="19679" x2="87106" y2="19969"/>
                                  <a14:foregroundMark x1="89091" y1="22892" x2="90909" y2="24498"/>
                                  <a14:foregroundMark x1="89091" y1="22490" x2="92000" y2="25703"/>
                                  <a14:foregroundMark x1="73091" y1="8032" x2="74002" y2="9038"/>
                                  <a14:backgroundMark x1="77911" y1="8154" x2="81818" y2="8835"/>
                                  <a14:backgroundMark x1="81455" y1="11245" x2="84000" y2="13253"/>
                                  <a14:backgroundMark x1="72727" y1="6426" x2="74602" y2="6721"/>
                                  <a14:backgroundMark x1="72000" y1="4016" x2="73455" y2="6426"/>
                                  <a14:backgroundMark x1="81091" y1="10040" x2="87636" y2="18072"/>
                                  <a14:backgroundMark x1="93018" y1="24820" x2="99636" y2="32129"/>
                                  <a14:backgroundMark x1="99636" y1="32129" x2="99636" y2="32530"/>
                                  <a14:backgroundMark x1="98545" y1="33735" x2="99136" y2="35690"/>
                                  <a14:backgroundMark x1="99407" y1="38262" x2="99636" y2="39357"/>
                                  <a14:backgroundMark x1="98545" y1="34137" x2="98888" y2="35778"/>
                                  <a14:backgroundMark x1="97818" y1="31727" x2="98545" y2="34538"/>
                                  <a14:backgroundMark x1="98716" y1="38508" x2="98909" y2="39357"/>
                                  <a14:backgroundMark x1="99636" y1="60241" x2="98545" y2="75502"/>
                                  <a14:backgroundMark x1="98545" y1="75502" x2="98545" y2="75502"/>
                                  <a14:backgroundMark x1="97818" y1="73896" x2="89455" y2="82329"/>
                                  <a14:backgroundMark x1="16000" y1="90361" x2="27636" y2="95582"/>
                                  <a14:backgroundMark x1="28364" y1="96787" x2="29455" y2="97189"/>
                                  <a14:backgroundMark x1="27273" y1="96386" x2="29818" y2="96787"/>
                                  <a14:backgroundMark x1="26182" y1="95984" x2="32364" y2="97992"/>
                                  <a14:backgroundMark x1="88000" y1="18876" x2="88727" y2="19277"/>
                                  <a14:backgroundMark x1="74909" y1="7631" x2="77091" y2="8032"/>
                                  <a14:backgroundMark x1="75636" y1="6827" x2="74545" y2="6827"/>
                                  <a14:backgroundMark x1="74182" y1="7229" x2="73455" y2="76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64" cy="10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9206D" w14:textId="52B5526B" w:rsidR="007C357C" w:rsidRDefault="007C357C" w:rsidP="002453A6">
      <w:pPr>
        <w:pStyle w:val="rubrics0"/>
        <w:numPr>
          <w:ilvl w:val="0"/>
          <w:numId w:val="0"/>
        </w:numPr>
        <w:spacing w:before="72" w:afterLines="50" w:after="120"/>
        <w:rPr>
          <w:b w:val="0"/>
          <w:bCs w:val="0"/>
          <w:color w:val="484F5E" w:themeColor="text1"/>
          <w:sz w:val="24"/>
          <w:szCs w:val="24"/>
        </w:rPr>
      </w:pPr>
    </w:p>
    <w:p w14:paraId="4C32EF32" w14:textId="77777777" w:rsidR="007E5ADF" w:rsidRDefault="007E5ADF" w:rsidP="002453A6">
      <w:pPr>
        <w:pStyle w:val="rubrics0"/>
        <w:numPr>
          <w:ilvl w:val="0"/>
          <w:numId w:val="0"/>
        </w:numPr>
        <w:spacing w:before="72" w:afterLines="50" w:after="120"/>
        <w:rPr>
          <w:b w:val="0"/>
          <w:bCs w:val="0"/>
          <w:color w:val="484F5E" w:themeColor="text1"/>
          <w:sz w:val="24"/>
          <w:szCs w:val="24"/>
        </w:rPr>
      </w:pPr>
    </w:p>
    <w:p w14:paraId="1CE4AA8D" w14:textId="713703D5" w:rsidR="002453A6" w:rsidRDefault="002453A6" w:rsidP="004E2746">
      <w:pPr>
        <w:pStyle w:val="rubrics0"/>
        <w:numPr>
          <w:ilvl w:val="0"/>
          <w:numId w:val="0"/>
        </w:numPr>
        <w:spacing w:before="72" w:afterLines="0" w:after="0"/>
        <w:rPr>
          <w:b w:val="0"/>
          <w:bCs w:val="0"/>
          <w:color w:val="484F5E" w:themeColor="text1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795"/>
        <w:gridCol w:w="795"/>
        <w:gridCol w:w="795"/>
        <w:gridCol w:w="796"/>
        <w:gridCol w:w="795"/>
        <w:gridCol w:w="795"/>
        <w:gridCol w:w="795"/>
        <w:gridCol w:w="796"/>
        <w:gridCol w:w="795"/>
        <w:gridCol w:w="795"/>
      </w:tblGrid>
      <w:tr w:rsidR="002453A6" w:rsidRPr="009F6DAA" w14:paraId="2A878756" w14:textId="77777777" w:rsidTr="00990400">
        <w:trPr>
          <w:trHeight w:val="637"/>
          <w:jc w:val="center"/>
        </w:trPr>
        <w:tc>
          <w:tcPr>
            <w:tcW w:w="795" w:type="dxa"/>
          </w:tcPr>
          <w:p w14:paraId="0B6FB007" w14:textId="41DB2042" w:rsidR="002453A6" w:rsidRPr="009F6DAA" w:rsidRDefault="00C338B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中</w:t>
            </w:r>
          </w:p>
        </w:tc>
        <w:tc>
          <w:tcPr>
            <w:tcW w:w="795" w:type="dxa"/>
          </w:tcPr>
          <w:p w14:paraId="56C0B6FC" w14:textId="2DCED38A" w:rsidR="002453A6" w:rsidRPr="009F6DAA" w:rsidRDefault="00C338B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國</w:t>
            </w:r>
          </w:p>
        </w:tc>
        <w:tc>
          <w:tcPr>
            <w:tcW w:w="795" w:type="dxa"/>
          </w:tcPr>
          <w:p w14:paraId="3A38D576" w14:textId="657E848B" w:rsidR="002453A6" w:rsidRPr="009F6DAA" w:rsidRDefault="00C338B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小</w:t>
            </w:r>
          </w:p>
        </w:tc>
        <w:tc>
          <w:tcPr>
            <w:tcW w:w="796" w:type="dxa"/>
          </w:tcPr>
          <w:p w14:paraId="3161E9A2" w14:textId="77777777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五</w:t>
            </w:r>
          </w:p>
        </w:tc>
        <w:tc>
          <w:tcPr>
            <w:tcW w:w="795" w:type="dxa"/>
          </w:tcPr>
          <w:p w14:paraId="144CB68F" w14:textId="21282D95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盧</w:t>
            </w:r>
            <w:proofErr w:type="gramEnd"/>
          </w:p>
        </w:tc>
        <w:tc>
          <w:tcPr>
            <w:tcW w:w="795" w:type="dxa"/>
          </w:tcPr>
          <w:p w14:paraId="5E044318" w14:textId="129695B2" w:rsidR="002453A6" w:rsidRPr="009F6DAA" w:rsidRDefault="00A74C74" w:rsidP="00A74C74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溝</w:t>
            </w:r>
          </w:p>
        </w:tc>
        <w:tc>
          <w:tcPr>
            <w:tcW w:w="795" w:type="dxa"/>
          </w:tcPr>
          <w:p w14:paraId="648EE3EE" w14:textId="37DA725D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橋</w:t>
            </w:r>
          </w:p>
        </w:tc>
        <w:tc>
          <w:tcPr>
            <w:tcW w:w="796" w:type="dxa"/>
          </w:tcPr>
          <w:p w14:paraId="58CB1719" w14:textId="02D12BB1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事</w:t>
            </w:r>
          </w:p>
        </w:tc>
        <w:tc>
          <w:tcPr>
            <w:tcW w:w="795" w:type="dxa"/>
          </w:tcPr>
          <w:p w14:paraId="0241FAAB" w14:textId="39DB976A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變</w:t>
            </w:r>
          </w:p>
        </w:tc>
        <w:tc>
          <w:tcPr>
            <w:tcW w:w="795" w:type="dxa"/>
          </w:tcPr>
          <w:p w14:paraId="383A2AC5" w14:textId="1627DB7C" w:rsidR="002453A6" w:rsidRPr="009F6DAA" w:rsidRDefault="00247F8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韶</w:t>
            </w:r>
            <w:proofErr w:type="gramEnd"/>
          </w:p>
        </w:tc>
      </w:tr>
      <w:tr w:rsidR="00F70A48" w:rsidRPr="009F6DAA" w14:paraId="0E289BF7" w14:textId="77777777" w:rsidTr="00990400">
        <w:trPr>
          <w:trHeight w:val="637"/>
          <w:jc w:val="center"/>
        </w:trPr>
        <w:tc>
          <w:tcPr>
            <w:tcW w:w="795" w:type="dxa"/>
          </w:tcPr>
          <w:p w14:paraId="2C5FA877" w14:textId="70580B3B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力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2D3ABC3" wp14:editId="7D711FC5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9" name="橢圓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1F7788" id="橢圓 9" o:spid="_x0000_s1026" style="position:absolute;margin-left:248.1pt;margin-top:557.6pt;width:89.6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6CCE95E0" w14:textId="1174F337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中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E61237C" wp14:editId="2F9B1853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0" name="橢圓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D7F673" id="橢圓 10" o:spid="_x0000_s1026" style="position:absolute;margin-left:248.1pt;margin-top:557.6pt;width:89.6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4C589880" w14:textId="5B22E14F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電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2F29C56" wp14:editId="30644C4F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1" name="橢圓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A3A210" id="橢圓 11" o:spid="_x0000_s1026" style="position:absolute;margin-left:248.1pt;margin-top:557.6pt;width:89.6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" filled="f" strokecolor="#f30" strokeweight="1.25pt"/>
                  </w:pict>
                </mc:Fallback>
              </mc:AlternateContent>
            </w:r>
          </w:p>
        </w:tc>
        <w:tc>
          <w:tcPr>
            <w:tcW w:w="796" w:type="dxa"/>
          </w:tcPr>
          <w:p w14:paraId="7DDF5684" w14:textId="71A97EC8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香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384DB71" wp14:editId="7AE37A94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3" name="橢圓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29E5A5" id="橢圓 3" o:spid="_x0000_s1026" style="position:absolute;margin-left:248.1pt;margin-top:557.6pt;width:89.6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7C06F4FE" w14:textId="1361845B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港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13C00CD" wp14:editId="25F7B993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2" name="橢圓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C35DCF" id="橢圓 12" o:spid="_x0000_s1026" style="position:absolute;margin-left:248.1pt;margin-top:557.6pt;width:89.6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31F1BBF8" w14:textId="4249D678" w:rsidR="00F70A48" w:rsidRPr="009F6DAA" w:rsidRDefault="00AA406B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友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4BC2B4F" wp14:editId="41D61791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3" name="橢圓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1B4DCC" id="橢圓 13" o:spid="_x0000_s1026" style="position:absolute;margin-left:248.1pt;margin-top:557.6pt;width:89.6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21C4F123" w14:textId="451AD980" w:rsidR="00F70A48" w:rsidRPr="009F6DAA" w:rsidRDefault="00AA406B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信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49091D3" wp14:editId="693753B9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4" name="橢圓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66C0AE" id="橢圓 14" o:spid="_x0000_s1026" style="position:absolute;margin-left:248.1pt;margin-top:557.6pt;width:89.6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" filled="f" strokecolor="#f30" strokeweight="1.25pt"/>
                  </w:pict>
                </mc:Fallback>
              </mc:AlternateContent>
            </w:r>
          </w:p>
        </w:tc>
        <w:tc>
          <w:tcPr>
            <w:tcW w:w="796" w:type="dxa"/>
          </w:tcPr>
          <w:p w14:paraId="1B638F9A" w14:textId="1BF8E517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少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80A1A7D" wp14:editId="66A72DAF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8" name="橢圓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7E1392" id="橢圓 8" o:spid="_x0000_s1026" style="position:absolute;margin-left:248.1pt;margin-top:557.6pt;width:89.6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5588D026" w14:textId="6E5B2EAB" w:rsidR="00F70A48" w:rsidRPr="009F6DAA" w:rsidRDefault="00AA406B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洛</w:t>
            </w:r>
            <w:proofErr w:type="gramEnd"/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AC717DE" wp14:editId="72EB8E3D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5" name="橢圓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BF5A5C" id="橢圓 15" o:spid="_x0000_s1026" style="position:absolute;margin-left:248.1pt;margin-top:557.6pt;width:89.6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7CA62D66" w14:textId="7E48986F" w:rsidR="00F70A48" w:rsidRPr="009F6DAA" w:rsidRDefault="00AA406B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關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B4CEB15" wp14:editId="70E33BD9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6" name="橢圓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80B161" id="橢圓 16" o:spid="_x0000_s1026" style="position:absolute;margin-left:248.1pt;margin-top:557.6pt;width:89.6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" filled="f" strokecolor="#f30" strokeweight="1.25pt"/>
                  </w:pict>
                </mc:Fallback>
              </mc:AlternateContent>
            </w:r>
          </w:p>
        </w:tc>
      </w:tr>
      <w:tr w:rsidR="002453A6" w:rsidRPr="009F6DAA" w14:paraId="1A0AFA3B" w14:textId="77777777" w:rsidTr="00990400">
        <w:trPr>
          <w:trHeight w:val="637"/>
          <w:jc w:val="center"/>
        </w:trPr>
        <w:tc>
          <w:tcPr>
            <w:tcW w:w="795" w:type="dxa"/>
          </w:tcPr>
          <w:p w14:paraId="46F41A96" w14:textId="3A41CC66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國</w:t>
            </w:r>
          </w:p>
        </w:tc>
        <w:tc>
          <w:tcPr>
            <w:tcW w:w="795" w:type="dxa"/>
          </w:tcPr>
          <w:p w14:paraId="1DACCDC0" w14:textId="1285439E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慶</w:t>
            </w:r>
          </w:p>
        </w:tc>
        <w:tc>
          <w:tcPr>
            <w:tcW w:w="795" w:type="dxa"/>
          </w:tcPr>
          <w:p w14:paraId="095E0FC0" w14:textId="7C966522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話</w:t>
            </w:r>
          </w:p>
        </w:tc>
        <w:tc>
          <w:tcPr>
            <w:tcW w:w="796" w:type="dxa"/>
          </w:tcPr>
          <w:p w14:paraId="788EF9C9" w14:textId="72385969" w:rsidR="002453A6" w:rsidRPr="009F6DAA" w:rsidRDefault="00C7361E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台</w:t>
            </w:r>
          </w:p>
        </w:tc>
        <w:tc>
          <w:tcPr>
            <w:tcW w:w="795" w:type="dxa"/>
          </w:tcPr>
          <w:p w14:paraId="20118756" w14:textId="4D800DC2" w:rsidR="002453A6" w:rsidRPr="009F6DAA" w:rsidRDefault="00933B3E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黃</w:t>
            </w:r>
          </w:p>
        </w:tc>
        <w:tc>
          <w:tcPr>
            <w:tcW w:w="795" w:type="dxa"/>
          </w:tcPr>
          <w:p w14:paraId="5B81B6B2" w14:textId="4400A701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河</w:t>
            </w:r>
          </w:p>
        </w:tc>
        <w:tc>
          <w:tcPr>
            <w:tcW w:w="795" w:type="dxa"/>
          </w:tcPr>
          <w:p w14:paraId="1A4ABD4F" w14:textId="44952C86" w:rsidR="002453A6" w:rsidRPr="009F6DAA" w:rsidRDefault="00E41207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昆</w:t>
            </w:r>
          </w:p>
        </w:tc>
        <w:tc>
          <w:tcPr>
            <w:tcW w:w="796" w:type="dxa"/>
          </w:tcPr>
          <w:p w14:paraId="404D2FBB" w14:textId="6FBF75B6" w:rsidR="002453A6" w:rsidRPr="009F6DAA" w:rsidRDefault="0003288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年</w:t>
            </w:r>
          </w:p>
        </w:tc>
        <w:tc>
          <w:tcPr>
            <w:tcW w:w="795" w:type="dxa"/>
          </w:tcPr>
          <w:p w14:paraId="6C2CDCF7" w14:textId="5B1223EC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陽</w:t>
            </w:r>
          </w:p>
        </w:tc>
        <w:tc>
          <w:tcPr>
            <w:tcW w:w="795" w:type="dxa"/>
          </w:tcPr>
          <w:p w14:paraId="1025ED3D" w14:textId="3C7CB4E8" w:rsidR="002453A6" w:rsidRPr="009F6DAA" w:rsidRDefault="0048071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通</w:t>
            </w:r>
          </w:p>
        </w:tc>
      </w:tr>
      <w:tr w:rsidR="002453A6" w:rsidRPr="009F6DAA" w14:paraId="16002C99" w14:textId="77777777" w:rsidTr="00990400">
        <w:trPr>
          <w:trHeight w:val="637"/>
          <w:jc w:val="center"/>
        </w:trPr>
        <w:tc>
          <w:tcPr>
            <w:tcW w:w="795" w:type="dxa"/>
          </w:tcPr>
          <w:p w14:paraId="322E5E56" w14:textId="279B3C5D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飛</w:t>
            </w:r>
          </w:p>
        </w:tc>
        <w:tc>
          <w:tcPr>
            <w:tcW w:w="795" w:type="dxa"/>
          </w:tcPr>
          <w:p w14:paraId="37E5C5DC" w14:textId="4E16769E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帝</w:t>
            </w:r>
          </w:p>
        </w:tc>
        <w:tc>
          <w:tcPr>
            <w:tcW w:w="795" w:type="dxa"/>
          </w:tcPr>
          <w:p w14:paraId="04E460BE" w14:textId="6B1A9A34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通</w:t>
            </w:r>
          </w:p>
        </w:tc>
        <w:tc>
          <w:tcPr>
            <w:tcW w:w="796" w:type="dxa"/>
          </w:tcPr>
          <w:p w14:paraId="48600801" w14:textId="77777777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迪</w:t>
            </w:r>
            <w:proofErr w:type="gramEnd"/>
          </w:p>
        </w:tc>
        <w:tc>
          <w:tcPr>
            <w:tcW w:w="795" w:type="dxa"/>
          </w:tcPr>
          <w:p w14:paraId="271FE3EF" w14:textId="608E4C6A" w:rsidR="002453A6" w:rsidRPr="009F6DAA" w:rsidRDefault="00C7361E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台</w:t>
            </w:r>
          </w:p>
        </w:tc>
        <w:tc>
          <w:tcPr>
            <w:tcW w:w="795" w:type="dxa"/>
          </w:tcPr>
          <w:p w14:paraId="0D780BF0" w14:textId="68B8D8C6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洞</w:t>
            </w:r>
          </w:p>
        </w:tc>
        <w:tc>
          <w:tcPr>
            <w:tcW w:w="795" w:type="dxa"/>
          </w:tcPr>
          <w:p w14:paraId="516EADEF" w14:textId="53551124" w:rsidR="002453A6" w:rsidRPr="009F6DAA" w:rsidRDefault="00E41207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明</w:t>
            </w:r>
          </w:p>
        </w:tc>
        <w:tc>
          <w:tcPr>
            <w:tcW w:w="796" w:type="dxa"/>
          </w:tcPr>
          <w:p w14:paraId="1E13890F" w14:textId="531FBB94" w:rsidR="002453A6" w:rsidRPr="009F6DAA" w:rsidRDefault="0003288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連</w:t>
            </w:r>
          </w:p>
        </w:tc>
        <w:tc>
          <w:tcPr>
            <w:tcW w:w="795" w:type="dxa"/>
          </w:tcPr>
          <w:p w14:paraId="6E7DD91E" w14:textId="3A949972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利</w:t>
            </w:r>
          </w:p>
        </w:tc>
        <w:tc>
          <w:tcPr>
            <w:tcW w:w="795" w:type="dxa"/>
          </w:tcPr>
          <w:p w14:paraId="6CFF377A" w14:textId="14E01C2B" w:rsidR="002453A6" w:rsidRPr="009F6DAA" w:rsidRDefault="0048071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訊</w:t>
            </w:r>
          </w:p>
        </w:tc>
      </w:tr>
      <w:tr w:rsidR="002453A6" w:rsidRPr="009F6DAA" w14:paraId="76E67AA3" w14:textId="77777777" w:rsidTr="00990400">
        <w:trPr>
          <w:trHeight w:val="594"/>
          <w:jc w:val="center"/>
        </w:trPr>
        <w:tc>
          <w:tcPr>
            <w:tcW w:w="795" w:type="dxa"/>
          </w:tcPr>
          <w:p w14:paraId="1FBBA501" w14:textId="2FC31E47" w:rsidR="002453A6" w:rsidRPr="009F6DAA" w:rsidRDefault="008B476D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政</w:t>
            </w:r>
          </w:p>
        </w:tc>
        <w:tc>
          <w:tcPr>
            <w:tcW w:w="795" w:type="dxa"/>
          </w:tcPr>
          <w:p w14:paraId="7CB5CC69" w14:textId="330231FA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陳</w:t>
            </w:r>
          </w:p>
        </w:tc>
        <w:tc>
          <w:tcPr>
            <w:tcW w:w="795" w:type="dxa"/>
          </w:tcPr>
          <w:p w14:paraId="656FC90F" w14:textId="3E0B307D" w:rsidR="002453A6" w:rsidRPr="009F6DAA" w:rsidRDefault="00A74C74" w:rsidP="00A74C74">
            <w:pPr>
              <w:pStyle w:val="rubrics0"/>
              <w:numPr>
                <w:ilvl w:val="0"/>
                <w:numId w:val="0"/>
              </w:numPr>
              <w:spacing w:before="72" w:after="72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484F5E" w:themeColor="text1"/>
                <w:sz w:val="24"/>
                <w:szCs w:val="24"/>
              </w:rPr>
              <w:t xml:space="preserve">   </w:t>
            </w:r>
            <w:r w:rsidR="00C6601B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訊</w:t>
            </w:r>
          </w:p>
        </w:tc>
        <w:tc>
          <w:tcPr>
            <w:tcW w:w="796" w:type="dxa"/>
          </w:tcPr>
          <w:p w14:paraId="0C813A77" w14:textId="15D7765E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德</w:t>
            </w:r>
          </w:p>
        </w:tc>
        <w:tc>
          <w:tcPr>
            <w:tcW w:w="795" w:type="dxa"/>
          </w:tcPr>
          <w:p w14:paraId="54AC9DED" w14:textId="6B141357" w:rsidR="002453A6" w:rsidRPr="009F6DAA" w:rsidRDefault="00E41207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師</w:t>
            </w:r>
          </w:p>
        </w:tc>
        <w:tc>
          <w:tcPr>
            <w:tcW w:w="795" w:type="dxa"/>
          </w:tcPr>
          <w:p w14:paraId="7D337DDC" w14:textId="5BDAAC3A" w:rsidR="002453A6" w:rsidRPr="009F6DAA" w:rsidRDefault="00C7361E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長</w:t>
            </w:r>
          </w:p>
        </w:tc>
        <w:tc>
          <w:tcPr>
            <w:tcW w:w="795" w:type="dxa"/>
          </w:tcPr>
          <w:p w14:paraId="3B706F49" w14:textId="184B84E0" w:rsidR="002453A6" w:rsidRPr="009F6DAA" w:rsidRDefault="00546B4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吳</w:t>
            </w:r>
          </w:p>
        </w:tc>
        <w:tc>
          <w:tcPr>
            <w:tcW w:w="796" w:type="dxa"/>
          </w:tcPr>
          <w:p w14:paraId="636A21DA" w14:textId="4D7943FB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統</w:t>
            </w:r>
          </w:p>
        </w:tc>
        <w:tc>
          <w:tcPr>
            <w:tcW w:w="795" w:type="dxa"/>
          </w:tcPr>
          <w:p w14:paraId="79A19C55" w14:textId="0534FD21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穀</w:t>
            </w:r>
            <w:proofErr w:type="gramEnd"/>
          </w:p>
        </w:tc>
        <w:tc>
          <w:tcPr>
            <w:tcW w:w="795" w:type="dxa"/>
          </w:tcPr>
          <w:p w14:paraId="47F7578C" w14:textId="0B58C675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兵</w:t>
            </w:r>
          </w:p>
        </w:tc>
      </w:tr>
      <w:tr w:rsidR="002453A6" w:rsidRPr="009F6DAA" w14:paraId="086223B0" w14:textId="77777777" w:rsidTr="00990400">
        <w:trPr>
          <w:trHeight w:val="637"/>
          <w:jc w:val="center"/>
        </w:trPr>
        <w:tc>
          <w:tcPr>
            <w:tcW w:w="795" w:type="dxa"/>
          </w:tcPr>
          <w:p w14:paraId="02FBA4D2" w14:textId="598302C3" w:rsidR="002453A6" w:rsidRPr="009F6DAA" w:rsidRDefault="008B476D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工</w:t>
            </w:r>
          </w:p>
        </w:tc>
        <w:tc>
          <w:tcPr>
            <w:tcW w:w="795" w:type="dxa"/>
          </w:tcPr>
          <w:p w14:paraId="0AEECB75" w14:textId="026421B4" w:rsidR="002453A6" w:rsidRPr="009F6DAA" w:rsidRDefault="002E7E48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納</w:t>
            </w:r>
          </w:p>
        </w:tc>
        <w:tc>
          <w:tcPr>
            <w:tcW w:w="795" w:type="dxa"/>
          </w:tcPr>
          <w:p w14:paraId="05FFFFB5" w14:textId="69D601FD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連</w:t>
            </w:r>
          </w:p>
        </w:tc>
        <w:tc>
          <w:tcPr>
            <w:tcW w:w="796" w:type="dxa"/>
          </w:tcPr>
          <w:p w14:paraId="49016FB4" w14:textId="54FDAAF0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皇</w:t>
            </w:r>
          </w:p>
        </w:tc>
        <w:tc>
          <w:tcPr>
            <w:tcW w:w="795" w:type="dxa"/>
          </w:tcPr>
          <w:p w14:paraId="5727165F" w14:textId="4ED16BC1" w:rsidR="002453A6" w:rsidRPr="009F6DAA" w:rsidRDefault="003819CA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緬</w:t>
            </w:r>
          </w:p>
        </w:tc>
        <w:tc>
          <w:tcPr>
            <w:tcW w:w="795" w:type="dxa"/>
          </w:tcPr>
          <w:p w14:paraId="1192267D" w14:textId="4BEEB26A" w:rsidR="002453A6" w:rsidRPr="009F6DAA" w:rsidRDefault="003819CA" w:rsidP="003819CA">
            <w:pPr>
              <w:pStyle w:val="rubrics0"/>
              <w:numPr>
                <w:ilvl w:val="0"/>
                <w:numId w:val="0"/>
              </w:numPr>
              <w:spacing w:before="72" w:after="72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color w:val="484F5E" w:themeColor="text1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甸</w:t>
            </w:r>
            <w:proofErr w:type="gramEnd"/>
          </w:p>
        </w:tc>
        <w:tc>
          <w:tcPr>
            <w:tcW w:w="795" w:type="dxa"/>
          </w:tcPr>
          <w:p w14:paraId="2EDB3312" w14:textId="33B15588" w:rsidR="002453A6" w:rsidRPr="009F6DAA" w:rsidRDefault="00933B3E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晗</w:t>
            </w:r>
          </w:p>
        </w:tc>
        <w:tc>
          <w:tcPr>
            <w:tcW w:w="796" w:type="dxa"/>
          </w:tcPr>
          <w:p w14:paraId="2A431314" w14:textId="6B960975" w:rsidR="002453A6" w:rsidRPr="009F6DAA" w:rsidRDefault="00546B4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菊</w:t>
            </w:r>
          </w:p>
        </w:tc>
        <w:tc>
          <w:tcPr>
            <w:tcW w:w="795" w:type="dxa"/>
          </w:tcPr>
          <w:p w14:paraId="6A3FC26D" w14:textId="44FFD426" w:rsidR="002453A6" w:rsidRPr="009F6DAA" w:rsidRDefault="00B307D3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門</w:t>
            </w:r>
          </w:p>
        </w:tc>
        <w:tc>
          <w:tcPr>
            <w:tcW w:w="795" w:type="dxa"/>
          </w:tcPr>
          <w:p w14:paraId="2B12B979" w14:textId="6D238B62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交</w:t>
            </w:r>
          </w:p>
        </w:tc>
      </w:tr>
      <w:tr w:rsidR="002453A6" w:rsidRPr="009F6DAA" w14:paraId="68483BB7" w14:textId="77777777" w:rsidTr="00990400">
        <w:trPr>
          <w:trHeight w:val="637"/>
          <w:jc w:val="center"/>
        </w:trPr>
        <w:tc>
          <w:tcPr>
            <w:tcW w:w="795" w:type="dxa"/>
          </w:tcPr>
          <w:p w14:paraId="37FFCA6A" w14:textId="036C0F43" w:rsidR="002453A6" w:rsidRPr="009F6DAA" w:rsidRDefault="008B476D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隊</w:t>
            </w:r>
          </w:p>
        </w:tc>
        <w:tc>
          <w:tcPr>
            <w:tcW w:w="795" w:type="dxa"/>
          </w:tcPr>
          <w:p w14:paraId="6B05162D" w14:textId="19411274" w:rsidR="002453A6" w:rsidRPr="009F6DAA" w:rsidRDefault="002E7E48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德</w:t>
            </w:r>
          </w:p>
        </w:tc>
        <w:tc>
          <w:tcPr>
            <w:tcW w:w="795" w:type="dxa"/>
          </w:tcPr>
          <w:p w14:paraId="3D30BC1A" w14:textId="66FC4979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無</w:t>
            </w:r>
          </w:p>
        </w:tc>
        <w:tc>
          <w:tcPr>
            <w:tcW w:w="796" w:type="dxa"/>
          </w:tcPr>
          <w:p w14:paraId="11ACFFC0" w14:textId="03323308" w:rsidR="002453A6" w:rsidRPr="009F6DAA" w:rsidRDefault="00483799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中</w:t>
            </w:r>
          </w:p>
        </w:tc>
        <w:tc>
          <w:tcPr>
            <w:tcW w:w="795" w:type="dxa"/>
          </w:tcPr>
          <w:p w14:paraId="34DC151C" w14:textId="042C338A" w:rsidR="002453A6" w:rsidRPr="009F6DAA" w:rsidRDefault="00483799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華</w:t>
            </w:r>
          </w:p>
        </w:tc>
        <w:tc>
          <w:tcPr>
            <w:tcW w:w="795" w:type="dxa"/>
          </w:tcPr>
          <w:p w14:paraId="7A229B06" w14:textId="5B5A65E9" w:rsidR="002453A6" w:rsidRPr="009F6DAA" w:rsidRDefault="00483799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魂</w:t>
            </w:r>
          </w:p>
        </w:tc>
        <w:tc>
          <w:tcPr>
            <w:tcW w:w="795" w:type="dxa"/>
          </w:tcPr>
          <w:p w14:paraId="1CA23CCD" w14:textId="59DE3853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盟</w:t>
            </w:r>
          </w:p>
        </w:tc>
        <w:tc>
          <w:tcPr>
            <w:tcW w:w="796" w:type="dxa"/>
          </w:tcPr>
          <w:p w14:paraId="1703559F" w14:textId="61F49B2A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軍</w:t>
            </w:r>
          </w:p>
        </w:tc>
        <w:tc>
          <w:tcPr>
            <w:tcW w:w="795" w:type="dxa"/>
          </w:tcPr>
          <w:p w14:paraId="75F883BC" w14:textId="144EE7EC" w:rsidR="002453A6" w:rsidRPr="009F6DAA" w:rsidRDefault="0061570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芳</w:t>
            </w:r>
          </w:p>
        </w:tc>
        <w:tc>
          <w:tcPr>
            <w:tcW w:w="795" w:type="dxa"/>
          </w:tcPr>
          <w:p w14:paraId="59E2AE5E" w14:textId="1E3CF2FB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通</w:t>
            </w:r>
          </w:p>
        </w:tc>
      </w:tr>
      <w:tr w:rsidR="002453A6" w:rsidRPr="009F6DAA" w14:paraId="5BE3BD4B" w14:textId="77777777" w:rsidTr="00990400">
        <w:trPr>
          <w:trHeight w:val="637"/>
          <w:jc w:val="center"/>
        </w:trPr>
        <w:tc>
          <w:tcPr>
            <w:tcW w:w="795" w:type="dxa"/>
          </w:tcPr>
          <w:p w14:paraId="3627C714" w14:textId="72D02865" w:rsidR="002453A6" w:rsidRPr="009F6DAA" w:rsidRDefault="008B476D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電</w:t>
            </w:r>
          </w:p>
        </w:tc>
        <w:tc>
          <w:tcPr>
            <w:tcW w:w="795" w:type="dxa"/>
          </w:tcPr>
          <w:p w14:paraId="2F0D1DD0" w14:textId="099A6351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報</w:t>
            </w:r>
          </w:p>
        </w:tc>
        <w:tc>
          <w:tcPr>
            <w:tcW w:w="795" w:type="dxa"/>
          </w:tcPr>
          <w:p w14:paraId="253D7C59" w14:textId="6745B625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線</w:t>
            </w:r>
          </w:p>
        </w:tc>
        <w:tc>
          <w:tcPr>
            <w:tcW w:w="796" w:type="dxa"/>
          </w:tcPr>
          <w:p w14:paraId="42D81642" w14:textId="3DD9D04F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港</w:t>
            </w:r>
          </w:p>
        </w:tc>
        <w:tc>
          <w:tcPr>
            <w:tcW w:w="795" w:type="dxa"/>
          </w:tcPr>
          <w:p w14:paraId="76DAB718" w14:textId="57842091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九</w:t>
            </w:r>
          </w:p>
        </w:tc>
        <w:tc>
          <w:tcPr>
            <w:tcW w:w="795" w:type="dxa"/>
          </w:tcPr>
          <w:p w14:paraId="3FAEFABF" w14:textId="1B39EB7D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獨</w:t>
            </w:r>
          </w:p>
        </w:tc>
        <w:tc>
          <w:tcPr>
            <w:tcW w:w="795" w:type="dxa"/>
          </w:tcPr>
          <w:p w14:paraId="36D641EF" w14:textId="5835B7B7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立</w:t>
            </w:r>
          </w:p>
        </w:tc>
        <w:tc>
          <w:tcPr>
            <w:tcW w:w="796" w:type="dxa"/>
          </w:tcPr>
          <w:p w14:paraId="54AC51C7" w14:textId="7D8BE59C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大</w:t>
            </w:r>
          </w:p>
        </w:tc>
        <w:tc>
          <w:tcPr>
            <w:tcW w:w="795" w:type="dxa"/>
          </w:tcPr>
          <w:p w14:paraId="71CA24F8" w14:textId="68A1F68F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隊</w:t>
            </w:r>
          </w:p>
        </w:tc>
        <w:tc>
          <w:tcPr>
            <w:tcW w:w="795" w:type="dxa"/>
          </w:tcPr>
          <w:p w14:paraId="72F92A96" w14:textId="3528D73B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員</w:t>
            </w:r>
          </w:p>
        </w:tc>
      </w:tr>
      <w:tr w:rsidR="002453A6" w:rsidRPr="009F6DAA" w14:paraId="207F12A0" w14:textId="77777777" w:rsidTr="00990400">
        <w:trPr>
          <w:trHeight w:val="637"/>
          <w:jc w:val="center"/>
        </w:trPr>
        <w:tc>
          <w:tcPr>
            <w:tcW w:w="795" w:type="dxa"/>
          </w:tcPr>
          <w:p w14:paraId="4AE1C960" w14:textId="09441495" w:rsidR="002453A6" w:rsidRPr="009F6DAA" w:rsidRDefault="00546B4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歷</w:t>
            </w:r>
          </w:p>
        </w:tc>
        <w:tc>
          <w:tcPr>
            <w:tcW w:w="795" w:type="dxa"/>
          </w:tcPr>
          <w:p w14:paraId="52F74DA0" w14:textId="5D48241F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務</w:t>
            </w:r>
            <w:proofErr w:type="gramEnd"/>
          </w:p>
        </w:tc>
        <w:tc>
          <w:tcPr>
            <w:tcW w:w="795" w:type="dxa"/>
          </w:tcPr>
          <w:p w14:paraId="7469E696" w14:textId="56A866E9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電</w:t>
            </w:r>
          </w:p>
        </w:tc>
        <w:tc>
          <w:tcPr>
            <w:tcW w:w="796" w:type="dxa"/>
          </w:tcPr>
          <w:p w14:paraId="1DC0052D" w14:textId="5579D3EE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廣</w:t>
            </w:r>
          </w:p>
        </w:tc>
        <w:tc>
          <w:tcPr>
            <w:tcW w:w="795" w:type="dxa"/>
          </w:tcPr>
          <w:p w14:paraId="6A934C69" w14:textId="58D74788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東</w:t>
            </w:r>
          </w:p>
        </w:tc>
        <w:tc>
          <w:tcPr>
            <w:tcW w:w="795" w:type="dxa"/>
          </w:tcPr>
          <w:p w14:paraId="2FE759C6" w14:textId="24AFA2E6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兒</w:t>
            </w:r>
          </w:p>
        </w:tc>
        <w:tc>
          <w:tcPr>
            <w:tcW w:w="795" w:type="dxa"/>
          </w:tcPr>
          <w:p w14:paraId="596BBD8C" w14:textId="63921F6E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童</w:t>
            </w:r>
          </w:p>
        </w:tc>
        <w:tc>
          <w:tcPr>
            <w:tcW w:w="796" w:type="dxa"/>
          </w:tcPr>
          <w:p w14:paraId="15537BAE" w14:textId="09E5B1E3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教</w:t>
            </w:r>
          </w:p>
        </w:tc>
        <w:tc>
          <w:tcPr>
            <w:tcW w:w="795" w:type="dxa"/>
          </w:tcPr>
          <w:p w14:paraId="3EBC7131" w14:textId="0389B346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養</w:t>
            </w:r>
          </w:p>
        </w:tc>
        <w:tc>
          <w:tcPr>
            <w:tcW w:w="795" w:type="dxa"/>
          </w:tcPr>
          <w:p w14:paraId="5E4F3A5E" w14:textId="7C2B60CF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院</w:t>
            </w:r>
          </w:p>
        </w:tc>
      </w:tr>
      <w:tr w:rsidR="002453A6" w:rsidRPr="009F6DAA" w14:paraId="66EA186C" w14:textId="77777777" w:rsidTr="00990400">
        <w:trPr>
          <w:trHeight w:val="637"/>
          <w:jc w:val="center"/>
        </w:trPr>
        <w:tc>
          <w:tcPr>
            <w:tcW w:w="795" w:type="dxa"/>
          </w:tcPr>
          <w:p w14:paraId="45FA3BDF" w14:textId="25F81765" w:rsidR="002453A6" w:rsidRPr="009F6DAA" w:rsidRDefault="00546B4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史</w:t>
            </w:r>
          </w:p>
        </w:tc>
        <w:tc>
          <w:tcPr>
            <w:tcW w:w="795" w:type="dxa"/>
          </w:tcPr>
          <w:p w14:paraId="2BD7B93F" w14:textId="6E1A6613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兵</w:t>
            </w:r>
          </w:p>
        </w:tc>
        <w:tc>
          <w:tcPr>
            <w:tcW w:w="795" w:type="dxa"/>
          </w:tcPr>
          <w:p w14:paraId="0DEA7A8F" w14:textId="36A1F069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排</w:t>
            </w:r>
          </w:p>
        </w:tc>
        <w:tc>
          <w:tcPr>
            <w:tcW w:w="796" w:type="dxa"/>
          </w:tcPr>
          <w:p w14:paraId="776C7D2A" w14:textId="21B2B093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電</w:t>
            </w:r>
          </w:p>
        </w:tc>
        <w:tc>
          <w:tcPr>
            <w:tcW w:w="795" w:type="dxa"/>
          </w:tcPr>
          <w:p w14:paraId="180A9D76" w14:textId="477A53F4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報</w:t>
            </w:r>
          </w:p>
        </w:tc>
        <w:tc>
          <w:tcPr>
            <w:tcW w:w="795" w:type="dxa"/>
          </w:tcPr>
          <w:p w14:paraId="6A476C3D" w14:textId="15A3A443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小</w:t>
            </w:r>
          </w:p>
        </w:tc>
        <w:tc>
          <w:tcPr>
            <w:tcW w:w="795" w:type="dxa"/>
          </w:tcPr>
          <w:p w14:paraId="51105F17" w14:textId="3D553817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鬼</w:t>
            </w:r>
          </w:p>
        </w:tc>
        <w:tc>
          <w:tcPr>
            <w:tcW w:w="796" w:type="dxa"/>
          </w:tcPr>
          <w:p w14:paraId="7C1CC3A7" w14:textId="03BF6ADD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護</w:t>
            </w:r>
          </w:p>
        </w:tc>
        <w:tc>
          <w:tcPr>
            <w:tcW w:w="795" w:type="dxa"/>
          </w:tcPr>
          <w:p w14:paraId="768AD6C0" w14:textId="24DABD85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理</w:t>
            </w:r>
          </w:p>
        </w:tc>
        <w:tc>
          <w:tcPr>
            <w:tcW w:w="795" w:type="dxa"/>
          </w:tcPr>
          <w:p w14:paraId="475D71F8" w14:textId="65052A56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員</w:t>
            </w:r>
          </w:p>
        </w:tc>
      </w:tr>
    </w:tbl>
    <w:p w14:paraId="65AC6350" w14:textId="77777777" w:rsidR="002453A6" w:rsidRPr="007E5ADF" w:rsidRDefault="002453A6" w:rsidP="00A14D0E">
      <w:pPr>
        <w:tabs>
          <w:tab w:val="left" w:pos="2057"/>
        </w:tabs>
        <w:spacing w:line="276" w:lineRule="auto"/>
        <w:rPr>
          <w:color w:val="040606" w:themeColor="text2"/>
          <w:sz w:val="2"/>
          <w:szCs w:val="2"/>
        </w:rPr>
      </w:pPr>
    </w:p>
    <w:sectPr w:rsidR="002453A6" w:rsidRPr="007E5ADF" w:rsidSect="004038B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3B4B3" w14:textId="77777777" w:rsidR="00220DAB" w:rsidRDefault="00220DAB" w:rsidP="00465C96">
      <w:r>
        <w:separator/>
      </w:r>
    </w:p>
  </w:endnote>
  <w:endnote w:type="continuationSeparator" w:id="0">
    <w:p w14:paraId="2098439B" w14:textId="77777777" w:rsidR="00220DAB" w:rsidRDefault="00220DAB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665551A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87E9B0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9CC56D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F2C76E9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2F058A" wp14:editId="48F424E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16925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82C38B" wp14:editId="74946F8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CF9CC" w14:textId="77777777" w:rsidR="00220DAB" w:rsidRDefault="00220DAB" w:rsidP="00465C96">
      <w:r>
        <w:separator/>
      </w:r>
    </w:p>
  </w:footnote>
  <w:footnote w:type="continuationSeparator" w:id="0">
    <w:p w14:paraId="2C4F9805" w14:textId="77777777" w:rsidR="00220DAB" w:rsidRDefault="00220DAB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380D" w14:textId="77777777" w:rsidR="00CD56EE" w:rsidRDefault="00CD56E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863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1B6A02" wp14:editId="4EBED645">
          <wp:simplePos x="0" y="0"/>
          <wp:positionH relativeFrom="margin">
            <wp:posOffset>-540385</wp:posOffset>
          </wp:positionH>
          <wp:positionV relativeFrom="margin">
            <wp:posOffset>-1073794</wp:posOffset>
          </wp:positionV>
          <wp:extent cx="7558443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A1307" w14:textId="123F76D4" w:rsidR="004038B5" w:rsidRDefault="00CD56EE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5E695D4" wp14:editId="6ACAFA24">
          <wp:simplePos x="0" y="0"/>
          <wp:positionH relativeFrom="page">
            <wp:posOffset>-2540</wp:posOffset>
          </wp:positionH>
          <wp:positionV relativeFrom="paragraph">
            <wp:posOffset>-488315</wp:posOffset>
          </wp:positionV>
          <wp:extent cx="7556500" cy="1124144"/>
          <wp:effectExtent l="0" t="0" r="6350" b="0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43pt;height:43pt;visibility:visible;mso-wrap-style:square" o:bullet="t">
        <v:imagedata r:id="rId1" o:title=""/>
      </v:shape>
    </w:pict>
  </w:numPicBullet>
  <w:abstractNum w:abstractNumId="0" w15:restartNumberingAfterBreak="0">
    <w:nsid w:val="02DD001D"/>
    <w:multiLevelType w:val="hybridMultilevel"/>
    <w:tmpl w:val="2B1C598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2357A1"/>
    <w:multiLevelType w:val="hybridMultilevel"/>
    <w:tmpl w:val="E832692E"/>
    <w:lvl w:ilvl="0" w:tplc="881E90EC">
      <w:start w:val="1"/>
      <w:numFmt w:val="taiwaneseCountingThousand"/>
      <w:pStyle w:val="Rubrics"/>
      <w:lvlText w:val="%1、"/>
      <w:lvlJc w:val="left"/>
      <w:pPr>
        <w:ind w:left="720" w:hanging="720"/>
      </w:pPr>
      <w:rPr>
        <w:rFonts w:ascii="DengXian" w:hAnsi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3"/>
  </w:num>
  <w:num w:numId="2" w16cid:durableId="102379785">
    <w:abstractNumId w:val="5"/>
  </w:num>
  <w:num w:numId="3" w16cid:durableId="1348556626">
    <w:abstractNumId w:val="6"/>
  </w:num>
  <w:num w:numId="4" w16cid:durableId="849836731">
    <w:abstractNumId w:val="2"/>
  </w:num>
  <w:num w:numId="5" w16cid:durableId="1243838014">
    <w:abstractNumId w:val="1"/>
  </w:num>
  <w:num w:numId="6" w16cid:durableId="1740327512">
    <w:abstractNumId w:val="4"/>
  </w:num>
  <w:num w:numId="7" w16cid:durableId="1488746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BF"/>
    <w:rsid w:val="000167DE"/>
    <w:rsid w:val="00021266"/>
    <w:rsid w:val="000214DD"/>
    <w:rsid w:val="00023F7D"/>
    <w:rsid w:val="00027603"/>
    <w:rsid w:val="00032880"/>
    <w:rsid w:val="00035EED"/>
    <w:rsid w:val="00043043"/>
    <w:rsid w:val="0006459E"/>
    <w:rsid w:val="000661D6"/>
    <w:rsid w:val="000702FB"/>
    <w:rsid w:val="0007141B"/>
    <w:rsid w:val="00075E77"/>
    <w:rsid w:val="00080361"/>
    <w:rsid w:val="000869D0"/>
    <w:rsid w:val="00086BAC"/>
    <w:rsid w:val="00094495"/>
    <w:rsid w:val="000A204E"/>
    <w:rsid w:val="000B41D0"/>
    <w:rsid w:val="000B602A"/>
    <w:rsid w:val="000D658B"/>
    <w:rsid w:val="000D719D"/>
    <w:rsid w:val="000E58CD"/>
    <w:rsid w:val="00102832"/>
    <w:rsid w:val="001145BE"/>
    <w:rsid w:val="001404A8"/>
    <w:rsid w:val="001412D4"/>
    <w:rsid w:val="00157029"/>
    <w:rsid w:val="00164750"/>
    <w:rsid w:val="00165B48"/>
    <w:rsid w:val="00166373"/>
    <w:rsid w:val="001752D5"/>
    <w:rsid w:val="001832A4"/>
    <w:rsid w:val="00185F29"/>
    <w:rsid w:val="001A2F95"/>
    <w:rsid w:val="001A4F4D"/>
    <w:rsid w:val="001B0BAD"/>
    <w:rsid w:val="001B3365"/>
    <w:rsid w:val="001B3571"/>
    <w:rsid w:val="001C0642"/>
    <w:rsid w:val="001C30D4"/>
    <w:rsid w:val="001D350F"/>
    <w:rsid w:val="001D7BE6"/>
    <w:rsid w:val="001E4DD3"/>
    <w:rsid w:val="001E5078"/>
    <w:rsid w:val="001F16F9"/>
    <w:rsid w:val="001F4025"/>
    <w:rsid w:val="0020069A"/>
    <w:rsid w:val="00203D59"/>
    <w:rsid w:val="00203E40"/>
    <w:rsid w:val="00213CA0"/>
    <w:rsid w:val="00220DAB"/>
    <w:rsid w:val="00223BF6"/>
    <w:rsid w:val="00227235"/>
    <w:rsid w:val="002453A6"/>
    <w:rsid w:val="00247F84"/>
    <w:rsid w:val="0025125B"/>
    <w:rsid w:val="00253473"/>
    <w:rsid w:val="0025746D"/>
    <w:rsid w:val="002578E0"/>
    <w:rsid w:val="00257B1E"/>
    <w:rsid w:val="00263728"/>
    <w:rsid w:val="00265AA8"/>
    <w:rsid w:val="00294B6E"/>
    <w:rsid w:val="002A14F5"/>
    <w:rsid w:val="002A7669"/>
    <w:rsid w:val="002B0344"/>
    <w:rsid w:val="002C5663"/>
    <w:rsid w:val="002C7E62"/>
    <w:rsid w:val="002D517B"/>
    <w:rsid w:val="002E27DF"/>
    <w:rsid w:val="002E587D"/>
    <w:rsid w:val="002E7E48"/>
    <w:rsid w:val="002F6794"/>
    <w:rsid w:val="002F748E"/>
    <w:rsid w:val="002F7863"/>
    <w:rsid w:val="00314C50"/>
    <w:rsid w:val="0032354F"/>
    <w:rsid w:val="0033621D"/>
    <w:rsid w:val="00346063"/>
    <w:rsid w:val="00350B05"/>
    <w:rsid w:val="0036573B"/>
    <w:rsid w:val="00366563"/>
    <w:rsid w:val="00374913"/>
    <w:rsid w:val="00375DF1"/>
    <w:rsid w:val="003819CA"/>
    <w:rsid w:val="003826F0"/>
    <w:rsid w:val="00383D08"/>
    <w:rsid w:val="003B06F2"/>
    <w:rsid w:val="003B1592"/>
    <w:rsid w:val="003B27AC"/>
    <w:rsid w:val="003C15AA"/>
    <w:rsid w:val="003E3F00"/>
    <w:rsid w:val="00402D76"/>
    <w:rsid w:val="004038B5"/>
    <w:rsid w:val="00413314"/>
    <w:rsid w:val="00424349"/>
    <w:rsid w:val="00433BF3"/>
    <w:rsid w:val="0043426E"/>
    <w:rsid w:val="00450D4C"/>
    <w:rsid w:val="004607AF"/>
    <w:rsid w:val="00465C96"/>
    <w:rsid w:val="0047169B"/>
    <w:rsid w:val="00472804"/>
    <w:rsid w:val="0048071C"/>
    <w:rsid w:val="00482551"/>
    <w:rsid w:val="004831E1"/>
    <w:rsid w:val="00483799"/>
    <w:rsid w:val="004922A0"/>
    <w:rsid w:val="004A2E2F"/>
    <w:rsid w:val="004A735B"/>
    <w:rsid w:val="004B79B8"/>
    <w:rsid w:val="004C1BD5"/>
    <w:rsid w:val="004C4C64"/>
    <w:rsid w:val="004C6F9F"/>
    <w:rsid w:val="004D0121"/>
    <w:rsid w:val="004D155B"/>
    <w:rsid w:val="004D6525"/>
    <w:rsid w:val="004E1111"/>
    <w:rsid w:val="004E2746"/>
    <w:rsid w:val="00501B61"/>
    <w:rsid w:val="00524D68"/>
    <w:rsid w:val="00532AD8"/>
    <w:rsid w:val="0053461F"/>
    <w:rsid w:val="00534FED"/>
    <w:rsid w:val="00537238"/>
    <w:rsid w:val="00546B4B"/>
    <w:rsid w:val="00547976"/>
    <w:rsid w:val="005566A0"/>
    <w:rsid w:val="005619BC"/>
    <w:rsid w:val="00561EE4"/>
    <w:rsid w:val="0056286F"/>
    <w:rsid w:val="00574311"/>
    <w:rsid w:val="00581DBF"/>
    <w:rsid w:val="00584079"/>
    <w:rsid w:val="00592357"/>
    <w:rsid w:val="0059681B"/>
    <w:rsid w:val="005B1802"/>
    <w:rsid w:val="005B6C15"/>
    <w:rsid w:val="005F3E4D"/>
    <w:rsid w:val="005F7C4A"/>
    <w:rsid w:val="00601409"/>
    <w:rsid w:val="00602FB2"/>
    <w:rsid w:val="00604DF2"/>
    <w:rsid w:val="006101FC"/>
    <w:rsid w:val="00615700"/>
    <w:rsid w:val="00615BE5"/>
    <w:rsid w:val="00621C51"/>
    <w:rsid w:val="00627177"/>
    <w:rsid w:val="0063226C"/>
    <w:rsid w:val="00635355"/>
    <w:rsid w:val="00641E16"/>
    <w:rsid w:val="00652E18"/>
    <w:rsid w:val="00656E49"/>
    <w:rsid w:val="00660A86"/>
    <w:rsid w:val="00664FA2"/>
    <w:rsid w:val="006652D7"/>
    <w:rsid w:val="0066607E"/>
    <w:rsid w:val="00680679"/>
    <w:rsid w:val="00685051"/>
    <w:rsid w:val="00687C14"/>
    <w:rsid w:val="00692BA0"/>
    <w:rsid w:val="006B5E02"/>
    <w:rsid w:val="006C3760"/>
    <w:rsid w:val="006D06C7"/>
    <w:rsid w:val="006E3BDF"/>
    <w:rsid w:val="006E5B79"/>
    <w:rsid w:val="006F47F3"/>
    <w:rsid w:val="006F6FF8"/>
    <w:rsid w:val="006F72D9"/>
    <w:rsid w:val="007438AA"/>
    <w:rsid w:val="007503AC"/>
    <w:rsid w:val="00766912"/>
    <w:rsid w:val="007714F2"/>
    <w:rsid w:val="00792C0C"/>
    <w:rsid w:val="007969E5"/>
    <w:rsid w:val="007A027A"/>
    <w:rsid w:val="007A2D3A"/>
    <w:rsid w:val="007A2F1C"/>
    <w:rsid w:val="007A531F"/>
    <w:rsid w:val="007A7B09"/>
    <w:rsid w:val="007A7CD9"/>
    <w:rsid w:val="007B5E24"/>
    <w:rsid w:val="007C3046"/>
    <w:rsid w:val="007C357C"/>
    <w:rsid w:val="007D5C2F"/>
    <w:rsid w:val="007D698C"/>
    <w:rsid w:val="007E021E"/>
    <w:rsid w:val="007E1056"/>
    <w:rsid w:val="007E231F"/>
    <w:rsid w:val="007E5ADF"/>
    <w:rsid w:val="008031B2"/>
    <w:rsid w:val="008036A2"/>
    <w:rsid w:val="00810A2C"/>
    <w:rsid w:val="00826413"/>
    <w:rsid w:val="00835AD1"/>
    <w:rsid w:val="0085705B"/>
    <w:rsid w:val="0087273E"/>
    <w:rsid w:val="00881A29"/>
    <w:rsid w:val="008A03E6"/>
    <w:rsid w:val="008A3E63"/>
    <w:rsid w:val="008B26FB"/>
    <w:rsid w:val="008B37FA"/>
    <w:rsid w:val="008B476D"/>
    <w:rsid w:val="008D71C8"/>
    <w:rsid w:val="008E0E85"/>
    <w:rsid w:val="008E7F15"/>
    <w:rsid w:val="008F02FB"/>
    <w:rsid w:val="008F0563"/>
    <w:rsid w:val="009067F1"/>
    <w:rsid w:val="00927829"/>
    <w:rsid w:val="00933B3E"/>
    <w:rsid w:val="00951359"/>
    <w:rsid w:val="00961FAD"/>
    <w:rsid w:val="00980972"/>
    <w:rsid w:val="00995F21"/>
    <w:rsid w:val="009A352F"/>
    <w:rsid w:val="009A68C5"/>
    <w:rsid w:val="009B4D81"/>
    <w:rsid w:val="009B4FF6"/>
    <w:rsid w:val="009C04B7"/>
    <w:rsid w:val="009C5AC8"/>
    <w:rsid w:val="009C7520"/>
    <w:rsid w:val="009E550C"/>
    <w:rsid w:val="009E733C"/>
    <w:rsid w:val="009F02BF"/>
    <w:rsid w:val="00A11877"/>
    <w:rsid w:val="00A14D0E"/>
    <w:rsid w:val="00A216BF"/>
    <w:rsid w:val="00A22169"/>
    <w:rsid w:val="00A236E5"/>
    <w:rsid w:val="00A26141"/>
    <w:rsid w:val="00A318A1"/>
    <w:rsid w:val="00A356D9"/>
    <w:rsid w:val="00A4621D"/>
    <w:rsid w:val="00A52F20"/>
    <w:rsid w:val="00A6041C"/>
    <w:rsid w:val="00A70C6D"/>
    <w:rsid w:val="00A71987"/>
    <w:rsid w:val="00A74C74"/>
    <w:rsid w:val="00A8427F"/>
    <w:rsid w:val="00A87A8D"/>
    <w:rsid w:val="00A92247"/>
    <w:rsid w:val="00AA406B"/>
    <w:rsid w:val="00AC5AD9"/>
    <w:rsid w:val="00AD068B"/>
    <w:rsid w:val="00AD652D"/>
    <w:rsid w:val="00AF6C53"/>
    <w:rsid w:val="00B000F8"/>
    <w:rsid w:val="00B062A9"/>
    <w:rsid w:val="00B307D3"/>
    <w:rsid w:val="00B33CB6"/>
    <w:rsid w:val="00B3459F"/>
    <w:rsid w:val="00B34CDD"/>
    <w:rsid w:val="00B35AFE"/>
    <w:rsid w:val="00B41C2A"/>
    <w:rsid w:val="00B71AF8"/>
    <w:rsid w:val="00B7239C"/>
    <w:rsid w:val="00B75175"/>
    <w:rsid w:val="00B9462F"/>
    <w:rsid w:val="00BA017C"/>
    <w:rsid w:val="00BA6B04"/>
    <w:rsid w:val="00BA7782"/>
    <w:rsid w:val="00BA799D"/>
    <w:rsid w:val="00BB2A9A"/>
    <w:rsid w:val="00BB6C12"/>
    <w:rsid w:val="00BC6252"/>
    <w:rsid w:val="00BC6DCF"/>
    <w:rsid w:val="00BD0207"/>
    <w:rsid w:val="00BD1AF9"/>
    <w:rsid w:val="00BE0BBB"/>
    <w:rsid w:val="00BE4E50"/>
    <w:rsid w:val="00BE6BA1"/>
    <w:rsid w:val="00BF7ED7"/>
    <w:rsid w:val="00C057E7"/>
    <w:rsid w:val="00C07A6D"/>
    <w:rsid w:val="00C13545"/>
    <w:rsid w:val="00C15D4B"/>
    <w:rsid w:val="00C3331B"/>
    <w:rsid w:val="00C338B6"/>
    <w:rsid w:val="00C413AB"/>
    <w:rsid w:val="00C449CF"/>
    <w:rsid w:val="00C451C4"/>
    <w:rsid w:val="00C6601B"/>
    <w:rsid w:val="00C7361E"/>
    <w:rsid w:val="00C968C2"/>
    <w:rsid w:val="00CA1395"/>
    <w:rsid w:val="00CB51C4"/>
    <w:rsid w:val="00CC614B"/>
    <w:rsid w:val="00CC7AE5"/>
    <w:rsid w:val="00CD56EE"/>
    <w:rsid w:val="00CE4201"/>
    <w:rsid w:val="00CF2D13"/>
    <w:rsid w:val="00CF4FF1"/>
    <w:rsid w:val="00D0321A"/>
    <w:rsid w:val="00D1322D"/>
    <w:rsid w:val="00D17625"/>
    <w:rsid w:val="00D3031F"/>
    <w:rsid w:val="00D30B57"/>
    <w:rsid w:val="00D3634D"/>
    <w:rsid w:val="00D375A7"/>
    <w:rsid w:val="00D73B3F"/>
    <w:rsid w:val="00D86F95"/>
    <w:rsid w:val="00D95972"/>
    <w:rsid w:val="00D96163"/>
    <w:rsid w:val="00DA7E23"/>
    <w:rsid w:val="00DB2DC0"/>
    <w:rsid w:val="00DC584F"/>
    <w:rsid w:val="00DF27D4"/>
    <w:rsid w:val="00E0742F"/>
    <w:rsid w:val="00E210E8"/>
    <w:rsid w:val="00E254FE"/>
    <w:rsid w:val="00E30CA5"/>
    <w:rsid w:val="00E318D4"/>
    <w:rsid w:val="00E41207"/>
    <w:rsid w:val="00E4142E"/>
    <w:rsid w:val="00E603AD"/>
    <w:rsid w:val="00E612D4"/>
    <w:rsid w:val="00E76FAB"/>
    <w:rsid w:val="00E90FFC"/>
    <w:rsid w:val="00E93B10"/>
    <w:rsid w:val="00E95543"/>
    <w:rsid w:val="00E96ADC"/>
    <w:rsid w:val="00EA2CC4"/>
    <w:rsid w:val="00EC7956"/>
    <w:rsid w:val="00ED1EC4"/>
    <w:rsid w:val="00ED4372"/>
    <w:rsid w:val="00EE723F"/>
    <w:rsid w:val="00EF0397"/>
    <w:rsid w:val="00EF0A8E"/>
    <w:rsid w:val="00EF3A02"/>
    <w:rsid w:val="00EF4F7C"/>
    <w:rsid w:val="00F00FB0"/>
    <w:rsid w:val="00F11770"/>
    <w:rsid w:val="00F17125"/>
    <w:rsid w:val="00F257A0"/>
    <w:rsid w:val="00F26FF7"/>
    <w:rsid w:val="00F27069"/>
    <w:rsid w:val="00F31D95"/>
    <w:rsid w:val="00F328B5"/>
    <w:rsid w:val="00F46E97"/>
    <w:rsid w:val="00F561A4"/>
    <w:rsid w:val="00F70A48"/>
    <w:rsid w:val="00F76103"/>
    <w:rsid w:val="00F83C2F"/>
    <w:rsid w:val="00F84FC3"/>
    <w:rsid w:val="00F93E05"/>
    <w:rsid w:val="00F97544"/>
    <w:rsid w:val="00FD0B6B"/>
    <w:rsid w:val="00FD1E82"/>
    <w:rsid w:val="00FE3B40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4015D4A"/>
  <w15:chartTrackingRefBased/>
  <w15:docId w15:val="{87B8B408-AE33-4BF6-9B59-8E49F2C0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next w:val="a"/>
    <w:link w:val="10"/>
    <w:uiPriority w:val="9"/>
    <w:qFormat/>
    <w:rsid w:val="002453A6"/>
    <w:pPr>
      <w:keepNext/>
      <w:keepLines/>
      <w:widowControl w:val="0"/>
      <w:spacing w:before="240"/>
      <w:outlineLvl w:val="0"/>
    </w:pPr>
    <w:rPr>
      <w:rFonts w:asciiTheme="majorHAnsi" w:eastAsiaTheme="majorEastAsia" w:hAnsiTheme="majorHAnsi" w:cstheme="majorBidi"/>
      <w:color w:val="C78604" w:themeColor="accent1" w:themeShade="BF"/>
      <w:kern w:val="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character" w:styleId="aa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27AC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3B27A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27A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B27AC"/>
    <w:rPr>
      <w:b/>
      <w:bCs/>
      <w:sz w:val="20"/>
      <w:szCs w:val="20"/>
    </w:rPr>
  </w:style>
  <w:style w:type="table" w:styleId="af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f"/>
    <w:uiPriority w:val="39"/>
    <w:rsid w:val="00A236E5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basedOn w:val="a0"/>
    <w:link w:val="a7"/>
    <w:uiPriority w:val="34"/>
    <w:rsid w:val="00A236E5"/>
  </w:style>
  <w:style w:type="character" w:customStyle="1" w:styleId="10">
    <w:name w:val="標題 1 字元"/>
    <w:basedOn w:val="a0"/>
    <w:link w:val="1"/>
    <w:uiPriority w:val="9"/>
    <w:rsid w:val="002453A6"/>
    <w:rPr>
      <w:rFonts w:asciiTheme="majorHAnsi" w:eastAsiaTheme="majorEastAsia" w:hAnsiTheme="majorHAnsi" w:cstheme="majorBidi"/>
      <w:color w:val="C78604" w:themeColor="accent1" w:themeShade="BF"/>
      <w:kern w:val="2"/>
      <w:sz w:val="32"/>
      <w:szCs w:val="32"/>
      <w:lang w:val="en-US"/>
    </w:rPr>
  </w:style>
  <w:style w:type="paragraph" w:customStyle="1" w:styleId="Rubrics">
    <w:name w:val="Rubrics"/>
    <w:basedOn w:val="a7"/>
    <w:rsid w:val="002453A6"/>
    <w:pPr>
      <w:widowControl w:val="0"/>
      <w:numPr>
        <w:numId w:val="6"/>
      </w:numPr>
      <w:tabs>
        <w:tab w:val="left" w:pos="567"/>
      </w:tabs>
      <w:snapToGrid w:val="0"/>
      <w:spacing w:beforeLines="30" w:before="108" w:afterLines="30" w:after="108"/>
      <w:ind w:left="0"/>
      <w:contextualSpacing w:val="0"/>
    </w:pPr>
    <w:rPr>
      <w:rFonts w:ascii="Microsoft JhengHei" w:eastAsia="Microsoft JhengHei" w:hAnsi="Microsoft JhengHei"/>
      <w:b/>
      <w:bCs/>
      <w:color w:val="C78604" w:themeColor="accent1" w:themeShade="BF"/>
      <w:kern w:val="2"/>
      <w:sz w:val="26"/>
      <w:szCs w:val="26"/>
      <w:lang w:val="en-US"/>
    </w:rPr>
  </w:style>
  <w:style w:type="paragraph" w:customStyle="1" w:styleId="rubrics0">
    <w:name w:val="rubrics"/>
    <w:basedOn w:val="Rubrics"/>
    <w:link w:val="rubrics1"/>
    <w:qFormat/>
    <w:rsid w:val="002453A6"/>
  </w:style>
  <w:style w:type="character" w:customStyle="1" w:styleId="rubrics1">
    <w:name w:val="rubrics 字元"/>
    <w:basedOn w:val="a0"/>
    <w:link w:val="rubrics0"/>
    <w:rsid w:val="002453A6"/>
    <w:rPr>
      <w:rFonts w:ascii="Microsoft JhengHei" w:eastAsia="Microsoft JhengHei" w:hAnsi="Microsoft JhengHei"/>
      <w:b/>
      <w:bCs/>
      <w:color w:val="C78604" w:themeColor="accent1" w:themeShade="BF"/>
      <w:kern w:val="2"/>
      <w:sz w:val="26"/>
      <w:szCs w:val="26"/>
      <w:lang w:val="en-US"/>
    </w:rPr>
  </w:style>
  <w:style w:type="character" w:styleId="af0">
    <w:name w:val="Hyperlink"/>
    <w:basedOn w:val="a0"/>
    <w:uiPriority w:val="99"/>
    <w:unhideWhenUsed/>
    <w:rsid w:val="002453A6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63226C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0IywrcJlNHA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0IywrcJlNHA" TargetMode="Externa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5239;&#26085;_&#38928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493057FB-833C-4FAA-A62D-894EFFF64D62}"/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抗日_預習工作紙-小學template</Template>
  <TotalTime>2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2023-08-24T02:45:00Z</dcterms:created>
  <dcterms:modified xsi:type="dcterms:W3CDTF">2023-08-24T02:46:00Z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