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29303" w14:textId="5BE36CF0" w:rsidR="006833B9" w:rsidRPr="000E58CD" w:rsidRDefault="004F0F40" w:rsidP="006833B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  <w:r w:rsidR="00DD6EB3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：</w:t>
      </w:r>
      <w:r w:rsidR="008B7693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</w:p>
    <w:p w14:paraId="2A2F4351" w14:textId="133AF57F" w:rsidR="001E584A" w:rsidRPr="00AB2A2B" w:rsidRDefault="007C03AC" w:rsidP="00AB2A2B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運用六何法，</w:t>
      </w:r>
      <w:r w:rsidR="003C3981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在空格內填寫適當的答案，</w:t>
      </w: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分析訪問中得到的內容</w:t>
      </w:r>
      <w:r w:rsidR="006833B9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。</w:t>
      </w:r>
    </w:p>
    <w:p w14:paraId="6CF023D6" w14:textId="58DE6233" w:rsidR="008202A5" w:rsidRDefault="003C3981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3D18C" wp14:editId="666A1F8F">
                <wp:simplePos x="0" y="0"/>
                <wp:positionH relativeFrom="margin">
                  <wp:posOffset>1882140</wp:posOffset>
                </wp:positionH>
                <wp:positionV relativeFrom="paragraph">
                  <wp:posOffset>216535</wp:posOffset>
                </wp:positionV>
                <wp:extent cx="2520000" cy="1980000"/>
                <wp:effectExtent l="19050" t="0" r="33020" b="20320"/>
                <wp:wrapNone/>
                <wp:docPr id="6" name="六邊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3757A" w14:textId="77777777" w:rsidR="005924CA" w:rsidRDefault="008B7693" w:rsidP="00AC419D">
                            <w:pPr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黃光漢</w:t>
                            </w:r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講述了</w:t>
                            </w:r>
                            <w:r w:rsidR="007A5BC0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甚麼</w:t>
                            </w:r>
                          </w:p>
                          <w:p w14:paraId="3A0BB556" w14:textId="2010B8EF" w:rsidR="003C3981" w:rsidRPr="003C3981" w:rsidRDefault="003C3981" w:rsidP="005924CA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何事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49D5319A" w14:textId="12DCB551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3851989" w14:textId="77777777" w:rsidR="000E5849" w:rsidRDefault="000E5849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2115BE0" w14:textId="77777777" w:rsidR="000E5849" w:rsidRDefault="000E5849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DBDC5EE" w14:textId="345F0A23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D14AFEA" w14:textId="5DAD7D9F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63B91FE4" w14:textId="50095395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0D8483C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3D18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邊形 6" o:spid="_x0000_s1026" type="#_x0000_t9" style="position:absolute;margin-left:148.2pt;margin-top:17.05pt;width:198.45pt;height:155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" adj="4243" fillcolor="white [3212]" strokecolor="red" strokeweight="1.5pt">
                <v:textbox>
                  <w:txbxContent>
                    <w:p w14:paraId="3C93757A" w14:textId="77777777" w:rsidR="005924CA" w:rsidRDefault="008B7693" w:rsidP="00AC419D">
                      <w:pPr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黃光漢</w:t>
                      </w:r>
                      <w:r w:rsidR="003C3981"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講述了</w:t>
                      </w:r>
                      <w:r w:rsidR="007A5BC0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甚麼</w:t>
                      </w:r>
                    </w:p>
                    <w:p w14:paraId="3A0BB556" w14:textId="2010B8EF" w:rsidR="003C3981" w:rsidRPr="003C3981" w:rsidRDefault="003C3981" w:rsidP="005924CA">
                      <w:pPr>
                        <w:jc w:val="both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何事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49D5319A" w14:textId="12DCB551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03851989" w14:textId="77777777" w:rsidR="000E5849" w:rsidRDefault="000E5849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12115BE0" w14:textId="77777777" w:rsidR="000E5849" w:rsidRDefault="000E5849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DBDC5EE" w14:textId="345F0A23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D14AFEA" w14:textId="5DAD7D9F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63B91FE4" w14:textId="50095395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10D8483C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CD25B" w14:textId="2FB36F0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33F81C7" w14:textId="548F581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959BB62" w14:textId="66201337" w:rsidR="008202A5" w:rsidRDefault="000E707F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7BC45" wp14:editId="1FDCB44A">
                <wp:simplePos x="0" y="0"/>
                <wp:positionH relativeFrom="margin">
                  <wp:posOffset>-159385</wp:posOffset>
                </wp:positionH>
                <wp:positionV relativeFrom="paragraph">
                  <wp:posOffset>168909</wp:posOffset>
                </wp:positionV>
                <wp:extent cx="2519680" cy="1970405"/>
                <wp:effectExtent l="19050" t="0" r="33020" b="10795"/>
                <wp:wrapNone/>
                <wp:docPr id="5" name="六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7040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90F3E" w14:textId="6926228F" w:rsidR="003C3981" w:rsidRDefault="003C3981" w:rsidP="005924CA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導致事件發生的原因是甚麼？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為何</w:t>
                            </w:r>
                            <w:proofErr w:type="spellEnd"/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4A6A4E3A" w14:textId="77777777" w:rsidR="000E5849" w:rsidRDefault="000E5849" w:rsidP="005924CA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41DED5B" w14:textId="5B2772C1" w:rsidR="003C3981" w:rsidRPr="002D41AE" w:rsidRDefault="003C3981" w:rsidP="003C3981">
                            <w:pPr>
                              <w:jc w:val="center"/>
                              <w:rPr>
                                <w:rStyle w:val="af"/>
                              </w:rPr>
                            </w:pPr>
                          </w:p>
                          <w:p w14:paraId="136A46E2" w14:textId="6F2E0DB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4D1E9FE" w14:textId="77777777" w:rsidR="003C3981" w:rsidRDefault="003C3981" w:rsidP="003C3981">
                            <w:pPr>
                              <w:jc w:val="center"/>
                            </w:pPr>
                          </w:p>
                          <w:p w14:paraId="328CFE6B" w14:textId="77777777" w:rsidR="000E5849" w:rsidRPr="003C3981" w:rsidRDefault="000E5849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BC45" id="六邊形 5" o:spid="_x0000_s1027" type="#_x0000_t9" style="position:absolute;margin-left:-12.55pt;margin-top:13.3pt;width:198.4pt;height:155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" adj="4223" fillcolor="white [3212]" strokecolor="#845903 [1604]" strokeweight="1.5pt">
                <v:textbox inset=",0,,0">
                  <w:txbxContent>
                    <w:p w14:paraId="72690F3E" w14:textId="6926228F" w:rsidR="003C3981" w:rsidRDefault="003C3981" w:rsidP="005924CA">
                      <w:pPr>
                        <w:snapToGrid w:val="0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導致事件發生的原因是甚麼？</w:t>
                      </w: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為何</w:t>
                      </w:r>
                      <w:proofErr w:type="spellEnd"/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4A6A4E3A" w14:textId="77777777" w:rsidR="000E5849" w:rsidRDefault="000E5849" w:rsidP="005924CA">
                      <w:pPr>
                        <w:snapToGrid w:val="0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41DED5B" w14:textId="5B2772C1" w:rsidR="003C3981" w:rsidRPr="002D41AE" w:rsidRDefault="003C3981" w:rsidP="003C3981">
                      <w:pPr>
                        <w:jc w:val="center"/>
                        <w:rPr>
                          <w:rStyle w:val="af"/>
                        </w:rPr>
                      </w:pPr>
                    </w:p>
                    <w:p w14:paraId="136A46E2" w14:textId="6F2E0DB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4D1E9FE" w14:textId="77777777" w:rsidR="003C3981" w:rsidRDefault="003C3981" w:rsidP="003C3981">
                      <w:pPr>
                        <w:jc w:val="center"/>
                      </w:pPr>
                    </w:p>
                    <w:p w14:paraId="328CFE6B" w14:textId="77777777" w:rsidR="000E5849" w:rsidRPr="003C3981" w:rsidRDefault="000E5849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CC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30DC5" wp14:editId="65F7A133">
                <wp:simplePos x="0" y="0"/>
                <wp:positionH relativeFrom="margin">
                  <wp:posOffset>3890835</wp:posOffset>
                </wp:positionH>
                <wp:positionV relativeFrom="paragraph">
                  <wp:posOffset>157480</wp:posOffset>
                </wp:positionV>
                <wp:extent cx="2520000" cy="1980000"/>
                <wp:effectExtent l="19050" t="0" r="33020" b="20320"/>
                <wp:wrapNone/>
                <wp:docPr id="7" name="六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3FF8C" w14:textId="5CCC070B" w:rsidR="003C3981" w:rsidRPr="00B40939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</w:t>
                            </w:r>
                            <w:proofErr w:type="gram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裏</w:t>
                            </w:r>
                            <w:proofErr w:type="gram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涉及甚麼人物</w:t>
                            </w:r>
                            <w:r w:rsidRPr="003C3981">
                              <w:rPr>
                                <w:rFonts w:ascii="Kaiti TC" w:eastAsia="Kaiti TC" w:hAnsi="Kaiti TC" w:hint="eastAsia"/>
                                <w:color w:val="040606" w:themeColor="text2"/>
                                <w:lang w:val="x-none"/>
                              </w:rPr>
                              <w:t>？</w:t>
                            </w:r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何人</w:t>
                            </w:r>
                            <w:proofErr w:type="spellEnd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7814EFAE" w14:textId="563BED28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405F69D" w14:textId="03D2D222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6BC7331" w14:textId="77777777" w:rsidR="000E5849" w:rsidRDefault="000E5849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37438BE" w14:textId="77777777" w:rsidR="000E5849" w:rsidRDefault="000E5849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9D427CF" w14:textId="77777777" w:rsidR="003C3981" w:rsidRP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8A42561" w14:textId="77777777" w:rsidR="003C3981" w:rsidRPr="003C3981" w:rsidRDefault="003C3981" w:rsidP="003C3981">
                            <w:pPr>
                              <w:jc w:val="center"/>
                              <w:rPr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0DC5" id="六邊形 7" o:spid="_x0000_s1028" type="#_x0000_t9" style="position:absolute;margin-left:306.35pt;margin-top:12.4pt;width:198.4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" adj="4243" fillcolor="white [3212]" strokecolor="#00b050" strokeweight="1.5pt">
                <v:textbox>
                  <w:txbxContent>
                    <w:p w14:paraId="09C3FF8C" w14:textId="5CCC070B" w:rsidR="003C3981" w:rsidRPr="00B40939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</w:t>
                      </w:r>
                      <w:proofErr w:type="gram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裏</w:t>
                      </w:r>
                      <w:proofErr w:type="gram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涉及甚麼人物</w:t>
                      </w:r>
                      <w:r w:rsidRPr="003C3981">
                        <w:rPr>
                          <w:rFonts w:ascii="Kaiti TC" w:eastAsia="Kaiti TC" w:hAnsi="Kaiti TC" w:hint="eastAsia"/>
                          <w:color w:val="040606" w:themeColor="text2"/>
                          <w:lang w:val="x-none"/>
                        </w:rPr>
                        <w:t>？</w:t>
                      </w:r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何人</w:t>
                      </w:r>
                      <w:proofErr w:type="spellEnd"/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7814EFAE" w14:textId="563BED28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5405F69D" w14:textId="03D2D222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06BC7331" w14:textId="77777777" w:rsidR="000E5849" w:rsidRDefault="000E5849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237438BE" w14:textId="77777777" w:rsidR="000E5849" w:rsidRDefault="000E5849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49D427CF" w14:textId="77777777" w:rsidR="003C3981" w:rsidRP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78A42561" w14:textId="77777777" w:rsidR="003C3981" w:rsidRPr="003C3981" w:rsidRDefault="003C3981" w:rsidP="003C3981">
                      <w:pPr>
                        <w:jc w:val="center"/>
                        <w:rPr>
                          <w:lang w:val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57C17" w14:textId="32BAFF9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C2CEBB7" w14:textId="679DFD9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1100A64" w14:textId="015EF3EB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D5FBD" wp14:editId="110EB17A">
                <wp:simplePos x="0" y="0"/>
                <wp:positionH relativeFrom="margin">
                  <wp:posOffset>1865374</wp:posOffset>
                </wp:positionH>
                <wp:positionV relativeFrom="paragraph">
                  <wp:posOffset>95885</wp:posOffset>
                </wp:positionV>
                <wp:extent cx="2520000" cy="1980000"/>
                <wp:effectExtent l="19050" t="0" r="33020" b="20320"/>
                <wp:wrapNone/>
                <wp:docPr id="3" name="六邊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D19BB" w14:textId="77777777" w:rsidR="005E2D81" w:rsidRDefault="003C3981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主題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52D097A7" w14:textId="77777777" w:rsidR="000E5849" w:rsidRDefault="000E5849" w:rsidP="003C3981">
                            <w:pPr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</w:p>
                          <w:p w14:paraId="45E59614" w14:textId="77777777" w:rsidR="000E5849" w:rsidRDefault="000E5849" w:rsidP="003C3981">
                            <w:pPr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</w:p>
                          <w:p w14:paraId="15EC8E44" w14:textId="77777777" w:rsidR="000E5849" w:rsidRDefault="000E5849" w:rsidP="003C3981">
                            <w:pPr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</w:p>
                          <w:p w14:paraId="28B0C726" w14:textId="77777777" w:rsidR="000E5849" w:rsidRDefault="000E5849" w:rsidP="003C3981">
                            <w:pPr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</w:p>
                          <w:p w14:paraId="1CAC129D" w14:textId="77777777" w:rsidR="000E5849" w:rsidRDefault="000E5849" w:rsidP="003C3981">
                            <w:pPr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</w:p>
                          <w:p w14:paraId="5286048C" w14:textId="77777777" w:rsidR="000E5849" w:rsidRDefault="000E5849" w:rsidP="003C3981">
                            <w:pPr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</w:p>
                          <w:p w14:paraId="40B83D10" w14:textId="1052C616" w:rsidR="003C3981" w:rsidRPr="003C3981" w:rsidRDefault="003C3981" w:rsidP="003C3981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5FBD" id="六邊形 3" o:spid="_x0000_s1029" type="#_x0000_t9" style="position:absolute;margin-left:146.9pt;margin-top:7.55pt;width:198.4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" adj="4243" fillcolor="white [3212]" strokecolor="#484f5e [3213]" strokeweight="1pt">
                <v:textbox>
                  <w:txbxContent>
                    <w:p w14:paraId="68AD19BB" w14:textId="77777777" w:rsidR="005E2D81" w:rsidRDefault="003C3981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主題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：</w:t>
                      </w:r>
                    </w:p>
                    <w:p w14:paraId="52D097A7" w14:textId="77777777" w:rsidR="000E5849" w:rsidRDefault="000E5849" w:rsidP="003C3981">
                      <w:pPr>
                        <w:rPr>
                          <w:rFonts w:ascii="PMingLiU" w:eastAsia="PMingLiU" w:hAnsi="PMingLiU"/>
                          <w:color w:val="FF0000"/>
                        </w:rPr>
                      </w:pPr>
                    </w:p>
                    <w:p w14:paraId="45E59614" w14:textId="77777777" w:rsidR="000E5849" w:rsidRDefault="000E5849" w:rsidP="003C3981">
                      <w:pPr>
                        <w:rPr>
                          <w:rFonts w:ascii="PMingLiU" w:eastAsia="PMingLiU" w:hAnsi="PMingLiU"/>
                          <w:color w:val="FF0000"/>
                        </w:rPr>
                      </w:pPr>
                    </w:p>
                    <w:p w14:paraId="15EC8E44" w14:textId="77777777" w:rsidR="000E5849" w:rsidRDefault="000E5849" w:rsidP="003C3981">
                      <w:pPr>
                        <w:rPr>
                          <w:rFonts w:ascii="PMingLiU" w:eastAsia="PMingLiU" w:hAnsi="PMingLiU"/>
                          <w:color w:val="FF0000"/>
                        </w:rPr>
                      </w:pPr>
                    </w:p>
                    <w:p w14:paraId="28B0C726" w14:textId="77777777" w:rsidR="000E5849" w:rsidRDefault="000E5849" w:rsidP="003C3981">
                      <w:pPr>
                        <w:rPr>
                          <w:rFonts w:ascii="PMingLiU" w:eastAsia="PMingLiU" w:hAnsi="PMingLiU"/>
                          <w:color w:val="FF0000"/>
                        </w:rPr>
                      </w:pPr>
                    </w:p>
                    <w:p w14:paraId="1CAC129D" w14:textId="77777777" w:rsidR="000E5849" w:rsidRDefault="000E5849" w:rsidP="003C3981">
                      <w:pPr>
                        <w:rPr>
                          <w:rFonts w:ascii="PMingLiU" w:eastAsia="PMingLiU" w:hAnsi="PMingLiU"/>
                          <w:color w:val="FF0000"/>
                        </w:rPr>
                      </w:pPr>
                    </w:p>
                    <w:p w14:paraId="5286048C" w14:textId="77777777" w:rsidR="000E5849" w:rsidRDefault="000E5849" w:rsidP="003C3981">
                      <w:pPr>
                        <w:rPr>
                          <w:rFonts w:ascii="PMingLiU" w:eastAsia="PMingLiU" w:hAnsi="PMingLiU"/>
                          <w:color w:val="FF0000"/>
                        </w:rPr>
                      </w:pPr>
                    </w:p>
                    <w:p w14:paraId="40B83D10" w14:textId="1052C616" w:rsidR="003C3981" w:rsidRPr="003C3981" w:rsidRDefault="003C3981" w:rsidP="003C3981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0492F" w14:textId="3467B6B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65508E7" w14:textId="277AE720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AAC09" wp14:editId="243560B9">
                <wp:simplePos x="0" y="0"/>
                <wp:positionH relativeFrom="margin">
                  <wp:posOffset>-161611</wp:posOffset>
                </wp:positionH>
                <wp:positionV relativeFrom="paragraph">
                  <wp:posOffset>390632</wp:posOffset>
                </wp:positionV>
                <wp:extent cx="2520000" cy="1980000"/>
                <wp:effectExtent l="19050" t="0" r="33020" b="20320"/>
                <wp:wrapNone/>
                <wp:docPr id="8" name="六邊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E90AD" w14:textId="5446C1AE" w:rsidR="003C3981" w:rsidRDefault="003C3981" w:rsidP="007409CC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事件怎樣發生？(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如何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0BAD0D1F" w14:textId="08DD066D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0DFD4FB" w14:textId="77777777" w:rsidR="000E5849" w:rsidRDefault="000E5849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D38A893" w14:textId="77777777" w:rsidR="000E5849" w:rsidRDefault="000E5849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8B33050" w14:textId="77777777" w:rsidR="000E5849" w:rsidRDefault="000E5849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24C44DD" w14:textId="62FA8DC7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C4B763B" w14:textId="77777777" w:rsidR="000E5849" w:rsidRDefault="000E5849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11DEDAD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AC09" id="六邊形 8" o:spid="_x0000_s1030" type="#_x0000_t9" style="position:absolute;margin-left:-12.75pt;margin-top:30.75pt;width:198.4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" adj="4243" fillcolor="white [3212]" strokecolor="#002060" strokeweight="1.5pt">
                <v:textbox>
                  <w:txbxContent>
                    <w:p w14:paraId="596E90AD" w14:textId="5446C1AE" w:rsidR="003C3981" w:rsidRDefault="003C3981" w:rsidP="007409CC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事件怎樣發生？(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如何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0BAD0D1F" w14:textId="08DD066D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30DFD4FB" w14:textId="77777777" w:rsidR="000E5849" w:rsidRDefault="000E5849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7D38A893" w14:textId="77777777" w:rsidR="000E5849" w:rsidRDefault="000E5849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8B33050" w14:textId="77777777" w:rsidR="000E5849" w:rsidRDefault="000E5849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24C44DD" w14:textId="62FA8DC7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3C4B763B" w14:textId="77777777" w:rsidR="000E5849" w:rsidRDefault="000E5849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411DEDAD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6C99A" w14:textId="748E0A6E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94252" wp14:editId="2C3001F9">
                <wp:simplePos x="0" y="0"/>
                <wp:positionH relativeFrom="margin">
                  <wp:posOffset>3885565</wp:posOffset>
                </wp:positionH>
                <wp:positionV relativeFrom="paragraph">
                  <wp:posOffset>48433</wp:posOffset>
                </wp:positionV>
                <wp:extent cx="2520000" cy="1980000"/>
                <wp:effectExtent l="19050" t="0" r="33020" b="20320"/>
                <wp:wrapNone/>
                <wp:docPr id="9" name="六邊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D429" w14:textId="6B0818A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事件在甚麼時候發生？(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何時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30A67A16" w14:textId="7DA6797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3238B6C" w14:textId="77777777" w:rsidR="000E5849" w:rsidRDefault="000E5849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EE3425B" w14:textId="77777777" w:rsidR="000E5849" w:rsidRDefault="000E5849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72FA82D" w14:textId="77777777" w:rsidR="000E5849" w:rsidRDefault="000E5849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3D6911D" w14:textId="77777777" w:rsidR="000E5849" w:rsidRDefault="000E5849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4252" id="六邊形 9" o:spid="_x0000_s1031" type="#_x0000_t9" style="position:absolute;margin-left:305.95pt;margin-top:3.8pt;width:198.45pt;height:155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" adj="4243" fillcolor="white [3212]" strokecolor="#c78604 [2404]" strokeweight="1.5pt">
                <v:textbox>
                  <w:txbxContent>
                    <w:p w14:paraId="76C3D429" w14:textId="6B0818A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事件在甚麼時候發生？(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何時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30A67A16" w14:textId="7DA6797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73238B6C" w14:textId="77777777" w:rsidR="000E5849" w:rsidRDefault="000E5849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EE3425B" w14:textId="77777777" w:rsidR="000E5849" w:rsidRDefault="000E5849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472FA82D" w14:textId="77777777" w:rsidR="000E5849" w:rsidRDefault="000E5849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3D6911D" w14:textId="77777777" w:rsidR="000E5849" w:rsidRDefault="000E5849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F472C" w14:textId="5E1F1F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A2BFB89" w14:textId="5BE0C5EA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4F9F2" wp14:editId="560488A0">
                <wp:simplePos x="0" y="0"/>
                <wp:positionH relativeFrom="margin">
                  <wp:posOffset>1856105</wp:posOffset>
                </wp:positionH>
                <wp:positionV relativeFrom="paragraph">
                  <wp:posOffset>314960</wp:posOffset>
                </wp:positionV>
                <wp:extent cx="2519680" cy="1980000"/>
                <wp:effectExtent l="19050" t="0" r="33020" b="20320"/>
                <wp:wrapNone/>
                <wp:docPr id="10" name="六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9F1F" w14:textId="43E7B33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事件在甚麼地方發生？(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何地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2AD2E534" w14:textId="7B5DE8F5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54633B9" w14:textId="713AE48B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B29AC3A" w14:textId="77777777" w:rsidR="000E5849" w:rsidRDefault="000E5849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B5EAC5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F9F2" id="六邊形 10" o:spid="_x0000_s1032" type="#_x0000_t9" style="position:absolute;margin-left:146.15pt;margin-top:24.8pt;width:198.4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" adj="4243" fillcolor="white [3212]" strokecolor="#00b0f0" strokeweight="1.5pt">
                <v:textbox>
                  <w:txbxContent>
                    <w:p w14:paraId="5FA09F1F" w14:textId="43E7B33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事件在甚麼地方發生？(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何地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2AD2E534" w14:textId="7B5DE8F5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54633B9" w14:textId="713AE48B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B29AC3A" w14:textId="77777777" w:rsidR="000E5849" w:rsidRDefault="000E5849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7B5EAC5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590E2" w14:textId="77E5DA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2CD3A06" w14:textId="286470D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222ADCD" w14:textId="10DC56D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4815ED2" w14:textId="7ACC6AF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E476508" w14:textId="6A7D33B9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6CCDD37" w14:textId="502723B7" w:rsidR="001E584A" w:rsidRDefault="00B7716B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7F9C9AD6" wp14:editId="325FD7EA">
            <wp:simplePos x="0" y="0"/>
            <wp:positionH relativeFrom="margin">
              <wp:posOffset>-635</wp:posOffset>
            </wp:positionH>
            <wp:positionV relativeFrom="paragraph">
              <wp:posOffset>262255</wp:posOffset>
            </wp:positionV>
            <wp:extent cx="1442085" cy="1504950"/>
            <wp:effectExtent l="0" t="0" r="5715" b="0"/>
            <wp:wrapNone/>
            <wp:docPr id="1" name="圖片 1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420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558B4" wp14:editId="0EBC4A27">
                <wp:simplePos x="0" y="0"/>
                <wp:positionH relativeFrom="margin">
                  <wp:posOffset>1678940</wp:posOffset>
                </wp:positionH>
                <wp:positionV relativeFrom="paragraph">
                  <wp:posOffset>278130</wp:posOffset>
                </wp:positionV>
                <wp:extent cx="4870450" cy="1466850"/>
                <wp:effectExtent l="533400" t="38100" r="101600" b="9525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0" cy="1466850"/>
                        </a:xfrm>
                        <a:prstGeom prst="wedgeRoundRectCallout">
                          <a:avLst>
                            <a:gd name="adj1" fmla="val -60240"/>
                            <a:gd name="adj2" fmla="val -3340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3C5" w14:textId="6E045835" w:rsidR="00FD2CC0" w:rsidRDefault="0005072C" w:rsidP="0005072C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="00AB2A2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享</w:t>
                            </w:r>
                            <w:r w:rsidR="00A0548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，然後進行討論，再決定選擇以甚麼形式進行報告，報告的方式不拘</w:t>
                            </w:r>
                            <w:r w:rsidR="0034735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，例如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：</w:t>
                            </w:r>
                          </w:p>
                          <w:p w14:paraId="1D82718D" w14:textId="77777777" w:rsidR="00D87DCC" w:rsidRDefault="0005072C" w:rsidP="0005072C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6A9DC804" w14:textId="61E5DC19" w:rsidR="0005072C" w:rsidRPr="00D87DCC" w:rsidRDefault="00D87DCC" w:rsidP="00D87DC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你也以在報告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裏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加上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訪問心得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、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個人感想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等</w:t>
                            </w:r>
                            <w:r w:rsidR="00FF361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，讓報告內容更豐富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  <w:r w:rsidR="0005072C" w:rsidRPr="00D87DC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58B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3" type="#_x0000_t62" style="position:absolute;margin-left:132.2pt;margin-top:21.9pt;width:383.5pt;height:11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" adj="-2212,3585" fillcolor="#feeed0 [665]" stroked="f" strokeweight="1pt">
                <v:shadow on="t" color="black" opacity="26214f" origin="-.5,-.5" offset=".74836mm,.74836mm"/>
                <v:textbox>
                  <w:txbxContent>
                    <w:p w14:paraId="612953C5" w14:textId="6E045835" w:rsidR="00FD2CC0" w:rsidRDefault="0005072C" w:rsidP="0005072C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="00AB2A2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享</w:t>
                      </w:r>
                      <w:r w:rsidR="00A0548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，然後進行討論，再決定選擇以甚麼形式進行報告，報告的方式不拘</w:t>
                      </w:r>
                      <w:r w:rsidR="0034735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，例如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：</w:t>
                      </w:r>
                    </w:p>
                    <w:p w14:paraId="1D82718D" w14:textId="77777777" w:rsidR="00D87DCC" w:rsidRDefault="0005072C" w:rsidP="0005072C">
                      <w:pPr>
                        <w:pStyle w:val="a7"/>
                        <w:numPr>
                          <w:ilvl w:val="0"/>
                          <w:numId w:val="8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匯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</w:p>
                    <w:p w14:paraId="6A9DC804" w14:textId="61E5DC19" w:rsidR="0005072C" w:rsidRPr="00D87DCC" w:rsidRDefault="00D87DCC" w:rsidP="00D87DCC">
                      <w:pPr>
                        <w:spacing w:before="120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你也以在報告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裏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加上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訪問心得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、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個人感想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等</w:t>
                      </w:r>
                      <w:r w:rsidR="00FF361E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，讓報告內容更豐富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  <w:r w:rsidR="0005072C" w:rsidRPr="00D87DC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584A" w:rsidSect="004038B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FB75F" w14:textId="77777777" w:rsidR="00681B67" w:rsidRDefault="00681B67" w:rsidP="00465C96">
      <w:r>
        <w:separator/>
      </w:r>
    </w:p>
  </w:endnote>
  <w:endnote w:type="continuationSeparator" w:id="0">
    <w:p w14:paraId="6E5846E4" w14:textId="77777777" w:rsidR="00681B67" w:rsidRDefault="00681B67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41CD79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186FAD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A1283A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50A51C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4F51F7" wp14:editId="0708260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D9B0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875DD80" wp14:editId="5CBF61D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3D1B1" w14:textId="77777777" w:rsidR="00681B67" w:rsidRDefault="00681B67" w:rsidP="00465C96">
      <w:r>
        <w:separator/>
      </w:r>
    </w:p>
  </w:footnote>
  <w:footnote w:type="continuationSeparator" w:id="0">
    <w:p w14:paraId="04761AE4" w14:textId="77777777" w:rsidR="00681B67" w:rsidRDefault="00681B67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796C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8F5913" wp14:editId="7058E4D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DEF6" w14:textId="4EB023CB" w:rsidR="004038B5" w:rsidRDefault="00716F20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73AA059" wp14:editId="565A02BA">
          <wp:simplePos x="0" y="0"/>
          <wp:positionH relativeFrom="page">
            <wp:posOffset>-6350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.4pt;height:42.4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1C0384"/>
    <w:multiLevelType w:val="hybridMultilevel"/>
    <w:tmpl w:val="B7443F76"/>
    <w:lvl w:ilvl="0" w:tplc="C1BE1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069D7"/>
    <w:multiLevelType w:val="hybridMultilevel"/>
    <w:tmpl w:val="06F681C2"/>
    <w:lvl w:ilvl="0" w:tplc="3E5E1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5"/>
  </w:num>
  <w:num w:numId="2" w16cid:durableId="102379785">
    <w:abstractNumId w:val="6"/>
  </w:num>
  <w:num w:numId="3" w16cid:durableId="1348556626">
    <w:abstractNumId w:val="7"/>
  </w:num>
  <w:num w:numId="4" w16cid:durableId="849836731">
    <w:abstractNumId w:val="2"/>
  </w:num>
  <w:num w:numId="5" w16cid:durableId="1243838014">
    <w:abstractNumId w:val="0"/>
  </w:num>
  <w:num w:numId="6" w16cid:durableId="1223365837">
    <w:abstractNumId w:val="4"/>
  </w:num>
  <w:num w:numId="7" w16cid:durableId="531192456">
    <w:abstractNumId w:val="1"/>
  </w:num>
  <w:num w:numId="8" w16cid:durableId="1617711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FD"/>
    <w:rsid w:val="000214DD"/>
    <w:rsid w:val="000215FD"/>
    <w:rsid w:val="00023F7D"/>
    <w:rsid w:val="00027603"/>
    <w:rsid w:val="00030F39"/>
    <w:rsid w:val="00035EED"/>
    <w:rsid w:val="00042CB7"/>
    <w:rsid w:val="0005072C"/>
    <w:rsid w:val="0005347A"/>
    <w:rsid w:val="00055A9A"/>
    <w:rsid w:val="0006459E"/>
    <w:rsid w:val="000661D6"/>
    <w:rsid w:val="0007141B"/>
    <w:rsid w:val="00076B80"/>
    <w:rsid w:val="000879A2"/>
    <w:rsid w:val="000968BA"/>
    <w:rsid w:val="000A204E"/>
    <w:rsid w:val="000B41D0"/>
    <w:rsid w:val="000B602A"/>
    <w:rsid w:val="000C06CD"/>
    <w:rsid w:val="000C6B25"/>
    <w:rsid w:val="000E5849"/>
    <w:rsid w:val="000E58CD"/>
    <w:rsid w:val="000E707F"/>
    <w:rsid w:val="000F1376"/>
    <w:rsid w:val="00101FFE"/>
    <w:rsid w:val="001145BE"/>
    <w:rsid w:val="001412D4"/>
    <w:rsid w:val="00157029"/>
    <w:rsid w:val="00164750"/>
    <w:rsid w:val="00165B48"/>
    <w:rsid w:val="001752D5"/>
    <w:rsid w:val="00185D17"/>
    <w:rsid w:val="00185F29"/>
    <w:rsid w:val="001A2F95"/>
    <w:rsid w:val="001A4F4D"/>
    <w:rsid w:val="001B3365"/>
    <w:rsid w:val="001B3571"/>
    <w:rsid w:val="001C0642"/>
    <w:rsid w:val="001D2AC7"/>
    <w:rsid w:val="001D7BE6"/>
    <w:rsid w:val="001E4DD3"/>
    <w:rsid w:val="001E584A"/>
    <w:rsid w:val="001F4025"/>
    <w:rsid w:val="0020069A"/>
    <w:rsid w:val="00206DE7"/>
    <w:rsid w:val="00213CA0"/>
    <w:rsid w:val="00227235"/>
    <w:rsid w:val="00243D4B"/>
    <w:rsid w:val="00253473"/>
    <w:rsid w:val="00257B1E"/>
    <w:rsid w:val="00265AA8"/>
    <w:rsid w:val="00294871"/>
    <w:rsid w:val="00294B6E"/>
    <w:rsid w:val="002A7669"/>
    <w:rsid w:val="002B0332"/>
    <w:rsid w:val="002B7DBD"/>
    <w:rsid w:val="002C5663"/>
    <w:rsid w:val="002C7E62"/>
    <w:rsid w:val="002D41AE"/>
    <w:rsid w:val="002D517B"/>
    <w:rsid w:val="002E27DF"/>
    <w:rsid w:val="002E587D"/>
    <w:rsid w:val="002E648B"/>
    <w:rsid w:val="002F3590"/>
    <w:rsid w:val="002F748E"/>
    <w:rsid w:val="002F7863"/>
    <w:rsid w:val="00314C50"/>
    <w:rsid w:val="0032354F"/>
    <w:rsid w:val="00346063"/>
    <w:rsid w:val="0034735B"/>
    <w:rsid w:val="00350B05"/>
    <w:rsid w:val="0036573B"/>
    <w:rsid w:val="00375DF1"/>
    <w:rsid w:val="003826F0"/>
    <w:rsid w:val="003B27AC"/>
    <w:rsid w:val="003C15AA"/>
    <w:rsid w:val="003C3981"/>
    <w:rsid w:val="003E3F00"/>
    <w:rsid w:val="00402225"/>
    <w:rsid w:val="00402D76"/>
    <w:rsid w:val="004038B5"/>
    <w:rsid w:val="004243A0"/>
    <w:rsid w:val="004308DA"/>
    <w:rsid w:val="00433BF3"/>
    <w:rsid w:val="0043426E"/>
    <w:rsid w:val="00437159"/>
    <w:rsid w:val="00447ACC"/>
    <w:rsid w:val="00450D4C"/>
    <w:rsid w:val="00452D10"/>
    <w:rsid w:val="004607AF"/>
    <w:rsid w:val="00462CC9"/>
    <w:rsid w:val="00465C96"/>
    <w:rsid w:val="0047169B"/>
    <w:rsid w:val="00482551"/>
    <w:rsid w:val="004A234C"/>
    <w:rsid w:val="004A2E2F"/>
    <w:rsid w:val="004A5BFB"/>
    <w:rsid w:val="004B79B8"/>
    <w:rsid w:val="004C1BD5"/>
    <w:rsid w:val="004C4C64"/>
    <w:rsid w:val="004C6F9F"/>
    <w:rsid w:val="004D0121"/>
    <w:rsid w:val="004D155B"/>
    <w:rsid w:val="004D6525"/>
    <w:rsid w:val="004E1111"/>
    <w:rsid w:val="004F0F40"/>
    <w:rsid w:val="00501B61"/>
    <w:rsid w:val="00524D68"/>
    <w:rsid w:val="00532AD8"/>
    <w:rsid w:val="00534FED"/>
    <w:rsid w:val="00537238"/>
    <w:rsid w:val="00550C14"/>
    <w:rsid w:val="005566A0"/>
    <w:rsid w:val="005619BC"/>
    <w:rsid w:val="00567611"/>
    <w:rsid w:val="00574311"/>
    <w:rsid w:val="00581DBF"/>
    <w:rsid w:val="00584079"/>
    <w:rsid w:val="00592357"/>
    <w:rsid w:val="005924CA"/>
    <w:rsid w:val="0059681B"/>
    <w:rsid w:val="005B6C15"/>
    <w:rsid w:val="005E2D81"/>
    <w:rsid w:val="005F0F7F"/>
    <w:rsid w:val="005F58FF"/>
    <w:rsid w:val="005F7C4A"/>
    <w:rsid w:val="00604DF2"/>
    <w:rsid w:val="006101FC"/>
    <w:rsid w:val="00615BE5"/>
    <w:rsid w:val="00621C51"/>
    <w:rsid w:val="00627177"/>
    <w:rsid w:val="006311A4"/>
    <w:rsid w:val="00635355"/>
    <w:rsid w:val="00641E16"/>
    <w:rsid w:val="00652E18"/>
    <w:rsid w:val="00655B55"/>
    <w:rsid w:val="00664FA2"/>
    <w:rsid w:val="0066607E"/>
    <w:rsid w:val="00676AC4"/>
    <w:rsid w:val="00680F61"/>
    <w:rsid w:val="006815E3"/>
    <w:rsid w:val="00681B67"/>
    <w:rsid w:val="006833B9"/>
    <w:rsid w:val="00684FE4"/>
    <w:rsid w:val="00685051"/>
    <w:rsid w:val="00692BA0"/>
    <w:rsid w:val="006C3760"/>
    <w:rsid w:val="006D06C7"/>
    <w:rsid w:val="006E1559"/>
    <w:rsid w:val="006F018B"/>
    <w:rsid w:val="006F3FBA"/>
    <w:rsid w:val="00706A84"/>
    <w:rsid w:val="00713461"/>
    <w:rsid w:val="00716F20"/>
    <w:rsid w:val="00734EAE"/>
    <w:rsid w:val="007409CC"/>
    <w:rsid w:val="007438AA"/>
    <w:rsid w:val="007503AC"/>
    <w:rsid w:val="00755A8F"/>
    <w:rsid w:val="00766912"/>
    <w:rsid w:val="00792C0C"/>
    <w:rsid w:val="007935C3"/>
    <w:rsid w:val="007969E5"/>
    <w:rsid w:val="007A027A"/>
    <w:rsid w:val="007A2D3A"/>
    <w:rsid w:val="007A4667"/>
    <w:rsid w:val="007A531F"/>
    <w:rsid w:val="007A560C"/>
    <w:rsid w:val="007A5BC0"/>
    <w:rsid w:val="007A7B09"/>
    <w:rsid w:val="007A7CD9"/>
    <w:rsid w:val="007B5E24"/>
    <w:rsid w:val="007C03AC"/>
    <w:rsid w:val="007C3046"/>
    <w:rsid w:val="007D698C"/>
    <w:rsid w:val="007E021E"/>
    <w:rsid w:val="007E1056"/>
    <w:rsid w:val="007E231F"/>
    <w:rsid w:val="008031B2"/>
    <w:rsid w:val="00810A2C"/>
    <w:rsid w:val="008202A5"/>
    <w:rsid w:val="00820924"/>
    <w:rsid w:val="00826413"/>
    <w:rsid w:val="0085705B"/>
    <w:rsid w:val="0085762B"/>
    <w:rsid w:val="0087273E"/>
    <w:rsid w:val="008758B3"/>
    <w:rsid w:val="00875C1B"/>
    <w:rsid w:val="008A3E63"/>
    <w:rsid w:val="008B26FB"/>
    <w:rsid w:val="008B37FA"/>
    <w:rsid w:val="008B7693"/>
    <w:rsid w:val="008E0E85"/>
    <w:rsid w:val="008E7F15"/>
    <w:rsid w:val="008F02FB"/>
    <w:rsid w:val="008F5C6F"/>
    <w:rsid w:val="00905959"/>
    <w:rsid w:val="009067F1"/>
    <w:rsid w:val="00922210"/>
    <w:rsid w:val="0093024F"/>
    <w:rsid w:val="00951359"/>
    <w:rsid w:val="00961FAD"/>
    <w:rsid w:val="00995F21"/>
    <w:rsid w:val="009A352F"/>
    <w:rsid w:val="009B2A4B"/>
    <w:rsid w:val="009B4FF6"/>
    <w:rsid w:val="009C04B7"/>
    <w:rsid w:val="009C5AC8"/>
    <w:rsid w:val="009C7520"/>
    <w:rsid w:val="009E53A9"/>
    <w:rsid w:val="009F4591"/>
    <w:rsid w:val="009F64F9"/>
    <w:rsid w:val="00A0548B"/>
    <w:rsid w:val="00A1637F"/>
    <w:rsid w:val="00A22169"/>
    <w:rsid w:val="00A26141"/>
    <w:rsid w:val="00A269D0"/>
    <w:rsid w:val="00A318A1"/>
    <w:rsid w:val="00A4621D"/>
    <w:rsid w:val="00A6041C"/>
    <w:rsid w:val="00A70C6D"/>
    <w:rsid w:val="00A735A6"/>
    <w:rsid w:val="00A8427F"/>
    <w:rsid w:val="00A92247"/>
    <w:rsid w:val="00AB2A2B"/>
    <w:rsid w:val="00AC419D"/>
    <w:rsid w:val="00AC5AD9"/>
    <w:rsid w:val="00AD068B"/>
    <w:rsid w:val="00AD652D"/>
    <w:rsid w:val="00AF6C53"/>
    <w:rsid w:val="00B000F8"/>
    <w:rsid w:val="00B04B9A"/>
    <w:rsid w:val="00B062A9"/>
    <w:rsid w:val="00B100C5"/>
    <w:rsid w:val="00B11AD2"/>
    <w:rsid w:val="00B3063E"/>
    <w:rsid w:val="00B34CDD"/>
    <w:rsid w:val="00B35AFE"/>
    <w:rsid w:val="00B40939"/>
    <w:rsid w:val="00B71AF8"/>
    <w:rsid w:val="00B75175"/>
    <w:rsid w:val="00B7716B"/>
    <w:rsid w:val="00B838C3"/>
    <w:rsid w:val="00B83F8F"/>
    <w:rsid w:val="00B95CEE"/>
    <w:rsid w:val="00BA799D"/>
    <w:rsid w:val="00BB02C8"/>
    <w:rsid w:val="00BB2A9A"/>
    <w:rsid w:val="00BB6C12"/>
    <w:rsid w:val="00BC619F"/>
    <w:rsid w:val="00BC6252"/>
    <w:rsid w:val="00BD0207"/>
    <w:rsid w:val="00BD1AF9"/>
    <w:rsid w:val="00BE0BBB"/>
    <w:rsid w:val="00BE4E50"/>
    <w:rsid w:val="00BE6BA1"/>
    <w:rsid w:val="00BF0AB8"/>
    <w:rsid w:val="00BF1D7C"/>
    <w:rsid w:val="00BF22B1"/>
    <w:rsid w:val="00BF7598"/>
    <w:rsid w:val="00C057E7"/>
    <w:rsid w:val="00C07A6D"/>
    <w:rsid w:val="00C215BC"/>
    <w:rsid w:val="00C413AB"/>
    <w:rsid w:val="00C451C4"/>
    <w:rsid w:val="00C56764"/>
    <w:rsid w:val="00C63320"/>
    <w:rsid w:val="00CA1395"/>
    <w:rsid w:val="00CB1235"/>
    <w:rsid w:val="00CC5D8B"/>
    <w:rsid w:val="00CC614B"/>
    <w:rsid w:val="00CC7AE5"/>
    <w:rsid w:val="00CF2D13"/>
    <w:rsid w:val="00CF4FF1"/>
    <w:rsid w:val="00D0321A"/>
    <w:rsid w:val="00D05D28"/>
    <w:rsid w:val="00D1322D"/>
    <w:rsid w:val="00D3031F"/>
    <w:rsid w:val="00D30B57"/>
    <w:rsid w:val="00D72D29"/>
    <w:rsid w:val="00D73B3F"/>
    <w:rsid w:val="00D86F95"/>
    <w:rsid w:val="00D87DCC"/>
    <w:rsid w:val="00D95972"/>
    <w:rsid w:val="00D96163"/>
    <w:rsid w:val="00DA7E23"/>
    <w:rsid w:val="00DC4787"/>
    <w:rsid w:val="00DC4FB7"/>
    <w:rsid w:val="00DC584F"/>
    <w:rsid w:val="00DD6EB3"/>
    <w:rsid w:val="00E210E8"/>
    <w:rsid w:val="00E254FE"/>
    <w:rsid w:val="00E30CA5"/>
    <w:rsid w:val="00E318D4"/>
    <w:rsid w:val="00E565BC"/>
    <w:rsid w:val="00E603AD"/>
    <w:rsid w:val="00E612D4"/>
    <w:rsid w:val="00E76FAB"/>
    <w:rsid w:val="00E831CB"/>
    <w:rsid w:val="00E90FFC"/>
    <w:rsid w:val="00E95543"/>
    <w:rsid w:val="00E96ADC"/>
    <w:rsid w:val="00EA1E73"/>
    <w:rsid w:val="00EC650C"/>
    <w:rsid w:val="00EC7956"/>
    <w:rsid w:val="00ED4372"/>
    <w:rsid w:val="00EF0A8E"/>
    <w:rsid w:val="00EF4F7C"/>
    <w:rsid w:val="00EF6A6B"/>
    <w:rsid w:val="00F11770"/>
    <w:rsid w:val="00F15DAB"/>
    <w:rsid w:val="00F17125"/>
    <w:rsid w:val="00F257A0"/>
    <w:rsid w:val="00F26FF7"/>
    <w:rsid w:val="00F27069"/>
    <w:rsid w:val="00F31D95"/>
    <w:rsid w:val="00F46E97"/>
    <w:rsid w:val="00F55D92"/>
    <w:rsid w:val="00F561A4"/>
    <w:rsid w:val="00F84FC3"/>
    <w:rsid w:val="00F93E05"/>
    <w:rsid w:val="00F97544"/>
    <w:rsid w:val="00FD1E82"/>
    <w:rsid w:val="00FD2CC0"/>
    <w:rsid w:val="00F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E878501"/>
  <w15:chartTrackingRefBased/>
  <w15:docId w15:val="{D561C8D4-F16D-426F-9E93-C7F5C964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2D41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0F10E164-5AC9-4D21-BE17-F5F1B960ECFB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抗日_訪問紀錄再創造-小學template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</cp:revision>
  <cp:lastPrinted>2022-08-31T07:55:00Z</cp:lastPrinted>
  <dcterms:created xsi:type="dcterms:W3CDTF">2023-08-07T02:35:00Z</dcterms:created>
  <dcterms:modified xsi:type="dcterms:W3CDTF">2023-08-07T02:36:00Z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