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AE879" w14:textId="7D3C541D" w:rsidR="00AF4BB0" w:rsidRPr="000E58CD" w:rsidRDefault="00AF4BB0" w:rsidP="00AF4BB0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與</w:t>
      </w:r>
      <w:r w:rsidR="007B204A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黃</w:t>
      </w:r>
      <w:r w:rsidR="007B204A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 w:eastAsia="zh-HK"/>
        </w:rPr>
        <w:t>光漢</w:t>
      </w: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對話</w:t>
      </w:r>
    </w:p>
    <w:p w14:paraId="3F05582D" w14:textId="4A0388B1" w:rsidR="00AF4BB0" w:rsidRDefault="00CD288A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按照「訪問熱身工作紙」所擬定的方向</w:t>
      </w:r>
      <w:r w:rsidR="00501D30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</w:t>
      </w:r>
      <w:r w:rsidR="00746364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先</w:t>
      </w:r>
      <w:r w:rsidR="00532452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在表格</w:t>
      </w:r>
      <w:r w:rsidR="00746364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左方</w:t>
      </w:r>
      <w:r w:rsidR="00532452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填寫問題，</w:t>
      </w:r>
      <w:r w:rsidR="00814E77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然後按問題進行發問，</w:t>
      </w:r>
      <w:r w:rsidR="00532452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記錄</w:t>
      </w:r>
      <w:r w:rsidR="00591317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黃光漢</w:t>
      </w:r>
      <w:r w:rsidR="00532452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的回答</w:t>
      </w:r>
      <w:r w:rsidR="00AF4BB0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42C402B4" w14:textId="7FFFC368" w:rsidR="00B95A9B" w:rsidRDefault="00056516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056516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66432" behindDoc="0" locked="0" layoutInCell="1" allowOverlap="1" wp14:anchorId="4D47EFFA" wp14:editId="0E74FB68">
            <wp:simplePos x="0" y="0"/>
            <wp:positionH relativeFrom="column">
              <wp:posOffset>5669915</wp:posOffset>
            </wp:positionH>
            <wp:positionV relativeFrom="paragraph">
              <wp:posOffset>222250</wp:posOffset>
            </wp:positionV>
            <wp:extent cx="630000" cy="630000"/>
            <wp:effectExtent l="0" t="0" r="0" b="0"/>
            <wp:wrapNone/>
            <wp:docPr id="1" name="圖片 1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9B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FB7158" wp14:editId="42221BB1">
                <wp:simplePos x="0" y="0"/>
                <wp:positionH relativeFrom="page">
                  <wp:align>right</wp:align>
                </wp:positionH>
                <wp:positionV relativeFrom="paragraph">
                  <wp:posOffset>150495</wp:posOffset>
                </wp:positionV>
                <wp:extent cx="754187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72B4C" w14:textId="578AEF20" w:rsidR="00B95A9B" w:rsidRPr="00086BAC" w:rsidRDefault="00B95A9B" w:rsidP="00B95A9B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與抗日戰士對話 —— </w:t>
                            </w:r>
                            <w:r w:rsidR="00591317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黃光漢</w:t>
                            </w:r>
                          </w:p>
                          <w:p w14:paraId="7C6515B8" w14:textId="39758623" w:rsidR="00E76C9C" w:rsidRPr="00E76C9C" w:rsidRDefault="00B95A9B" w:rsidP="00E76C9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FE32BC" w:rsidRPr="00FE32BC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https://aistory.chiculture.org.hk/chat/</w:t>
                            </w:r>
                            <w:r w:rsidR="00E76C9C" w:rsidRPr="00E76C9C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2"/>
                                <w:szCs w:val="22"/>
                              </w:rPr>
                              <w:t>wong-kwong-hon</w:t>
                            </w:r>
                          </w:p>
                          <w:p w14:paraId="3F6D4F9F" w14:textId="4CFF33D2" w:rsidR="00B95A9B" w:rsidRPr="00086BAC" w:rsidRDefault="00B95A9B" w:rsidP="00B95A9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B7158" id="矩形 21" o:spid="_x0000_s1026" style="position:absolute;margin-left:542.65pt;margin-top:11.85pt;width:593.85pt;height:59.25pt;z-index:25166540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" fillcolor="#e4f4ed" stroked="f" strokeweight="1pt">
                <v:textbox>
                  <w:txbxContent>
                    <w:p w14:paraId="6EF72B4C" w14:textId="578AEF20" w:rsidR="00B95A9B" w:rsidRPr="00086BAC" w:rsidRDefault="00B95A9B" w:rsidP="00B95A9B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與抗日戰士對話 —— </w:t>
                      </w:r>
                      <w:r w:rsidR="00591317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黃光漢</w:t>
                      </w:r>
                    </w:p>
                    <w:p w14:paraId="7C6515B8" w14:textId="39758623" w:rsidR="00E76C9C" w:rsidRPr="00E76C9C" w:rsidRDefault="00B95A9B" w:rsidP="00E76C9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FE32BC" w:rsidRPr="00FE32BC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https://aistory.chiculture.org.hk/chat/</w:t>
                      </w:r>
                      <w:r w:rsidR="00E76C9C" w:rsidRPr="00E76C9C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2"/>
                          <w:szCs w:val="22"/>
                        </w:rPr>
                        <w:t>wong-kwong-hon</w:t>
                      </w:r>
                    </w:p>
                    <w:p w14:paraId="3F6D4F9F" w14:textId="4CFF33D2" w:rsidR="00B95A9B" w:rsidRPr="00086BAC" w:rsidRDefault="00B95A9B" w:rsidP="00B95A9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2A35213" w14:textId="3347DA05" w:rsidR="00B95A9B" w:rsidRDefault="00B95A9B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3C66A607" w14:textId="7F8DC71E" w:rsidR="00B95A9B" w:rsidRDefault="00B95A9B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0E33977" w14:textId="2F14916A" w:rsidR="00C21DCE" w:rsidRDefault="00482E57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B7042" wp14:editId="20D7ECDC">
                <wp:simplePos x="0" y="0"/>
                <wp:positionH relativeFrom="margin">
                  <wp:posOffset>330228</wp:posOffset>
                </wp:positionH>
                <wp:positionV relativeFrom="paragraph">
                  <wp:posOffset>307444</wp:posOffset>
                </wp:positionV>
                <wp:extent cx="5980563" cy="956310"/>
                <wp:effectExtent l="38100" t="38100" r="96520" b="91440"/>
                <wp:wrapNone/>
                <wp:docPr id="3" name="流程圖: 替代程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0563" cy="95631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7C2E8" w14:textId="1C9C1776" w:rsidR="001D6B9D" w:rsidRDefault="001D6B9D" w:rsidP="00481BB5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每位組員</w:t>
                            </w:r>
                            <w:r w:rsidR="00481BB5"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各負責</w:t>
                            </w:r>
                            <w:r w:rsidR="00481BB5" w:rsidRPr="00081C9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一個方向</w:t>
                            </w:r>
                            <w:r w:rsidR="00481BB5"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的問題，進行提問會更佳。</w:t>
                            </w:r>
                          </w:p>
                          <w:p w14:paraId="2B3CCC68" w14:textId="5874CC29" w:rsidR="00DC673A" w:rsidRPr="00776EA1" w:rsidRDefault="00DC673A" w:rsidP="00481BB5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問題不宜太複雜，每次只提問</w:t>
                            </w:r>
                            <w:r w:rsidRPr="00081C9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一個重點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</w:p>
                          <w:p w14:paraId="322762BD" w14:textId="6C8D86C7" w:rsidR="00EB1ED1" w:rsidRPr="00FD0510" w:rsidRDefault="00181CCF" w:rsidP="00EB1ED1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記錄</w:t>
                            </w:r>
                            <w:r w:rsidR="00482E57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黃光漢</w:t>
                            </w: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的回答時</w:t>
                            </w:r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，可</w:t>
                            </w:r>
                            <w:r w:rsidR="00EB1ED1" w:rsidRPr="00081C9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集中記錄重點</w:t>
                            </w:r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</w:t>
                            </w:r>
                            <w:r w:rsidR="004C026B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或</w:t>
                            </w:r>
                            <w:r w:rsidR="00924193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以繪圖進行記錄，</w:t>
                            </w:r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不必全句抄錄。</w:t>
                            </w:r>
                          </w:p>
                          <w:p w14:paraId="54923A23" w14:textId="5F034807" w:rsidR="00181CCF" w:rsidRPr="00FD0510" w:rsidRDefault="00181CCF" w:rsidP="00181CCF">
                            <w:pPr>
                              <w:pStyle w:val="a7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B704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3" o:spid="_x0000_s1027" type="#_x0000_t176" style="position:absolute;margin-left:26pt;margin-top:24.2pt;width:470.9pt;height:75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" fillcolor="#feeed0 [660]" stroked="f" strokeweight="1pt">
                <v:shadow on="t" color="black" opacity="26214f" origin="-.5,-.5" offset=".74836mm,.74836mm"/>
                <v:textbox>
                  <w:txbxContent>
                    <w:p w14:paraId="0847C2E8" w14:textId="1C9C1776" w:rsidR="001D6B9D" w:rsidRDefault="001D6B9D" w:rsidP="00481BB5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每位組員</w:t>
                      </w:r>
                      <w:r w:rsidR="00481BB5"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各負責</w:t>
                      </w:r>
                      <w:r w:rsidR="00481BB5" w:rsidRPr="00081C9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一個方向</w:t>
                      </w:r>
                      <w:r w:rsidR="00481BB5"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的問題，進行提問會更佳。</w:t>
                      </w:r>
                    </w:p>
                    <w:p w14:paraId="2B3CCC68" w14:textId="5874CC29" w:rsidR="00DC673A" w:rsidRPr="00776EA1" w:rsidRDefault="00DC673A" w:rsidP="00481BB5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問題不宜太複雜，每次只提問</w:t>
                      </w:r>
                      <w:r w:rsidRPr="00081C9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一個重點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。</w:t>
                      </w:r>
                    </w:p>
                    <w:p w14:paraId="322762BD" w14:textId="6C8D86C7" w:rsidR="00EB1ED1" w:rsidRPr="00FD0510" w:rsidRDefault="00181CCF" w:rsidP="00EB1ED1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記錄</w:t>
                      </w:r>
                      <w:r w:rsidR="00482E57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黃光漢</w:t>
                      </w: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的回答時</w:t>
                      </w:r>
                      <w:r w:rsidR="00EB1ED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，可</w:t>
                      </w:r>
                      <w:r w:rsidR="00EB1ED1" w:rsidRPr="00081C9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集中記錄重點</w:t>
                      </w:r>
                      <w:r w:rsidR="00EB1ED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</w:t>
                      </w:r>
                      <w:r w:rsidR="004C026B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或</w:t>
                      </w:r>
                      <w:r w:rsidR="00924193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以繪圖進行記錄，</w:t>
                      </w:r>
                      <w:r w:rsidR="00EB1ED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不必全句抄錄。</w:t>
                      </w:r>
                    </w:p>
                    <w:p w14:paraId="54923A23" w14:textId="5F034807" w:rsidR="00181CCF" w:rsidRPr="00FD0510" w:rsidRDefault="00181CCF" w:rsidP="00181CCF">
                      <w:pPr>
                        <w:pStyle w:val="a7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1220A" w:rsidRPr="0081220A">
        <w:rPr>
          <w:rFonts w:ascii="Kaiti TC" w:eastAsia="Kaiti TC" w:hAnsi="Kaiti TC"/>
          <w:color w:val="040606" w:themeColor="text2"/>
          <w:sz w:val="32"/>
          <w:szCs w:val="32"/>
          <w:lang w:val="x-none"/>
        </w:rPr>
        <w:t xml:space="preserve"> </w:t>
      </w:r>
      <w:r w:rsidR="00D66732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61312" behindDoc="0" locked="0" layoutInCell="1" allowOverlap="1" wp14:anchorId="7E5EDF84" wp14:editId="515EE3AD">
            <wp:simplePos x="0" y="0"/>
            <wp:positionH relativeFrom="column">
              <wp:posOffset>629158</wp:posOffset>
            </wp:positionH>
            <wp:positionV relativeFrom="paragraph">
              <wp:posOffset>25171</wp:posOffset>
            </wp:positionV>
            <wp:extent cx="336499" cy="336499"/>
            <wp:effectExtent l="0" t="0" r="6985" b="6985"/>
            <wp:wrapNone/>
            <wp:docPr id="9" name="圖形 9" descr="開燈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形 9" descr="開燈 以實心填滿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99" cy="33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732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236A5C" wp14:editId="505E1C7E">
                <wp:simplePos x="0" y="0"/>
                <wp:positionH relativeFrom="column">
                  <wp:posOffset>608101</wp:posOffset>
                </wp:positionH>
                <wp:positionV relativeFrom="paragraph">
                  <wp:posOffset>33274</wp:posOffset>
                </wp:positionV>
                <wp:extent cx="1009498" cy="329184"/>
                <wp:effectExtent l="0" t="0" r="635" b="0"/>
                <wp:wrapNone/>
                <wp:docPr id="5" name="流程圖: 結束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98" cy="329184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CB16B" w14:textId="0A279678" w:rsidR="004A0D8F" w:rsidRPr="004A0D8F" w:rsidRDefault="00D66732" w:rsidP="00D66732">
                            <w:pPr>
                              <w:snapToGrid w:val="0"/>
                              <w:jc w:val="center"/>
                              <w:rPr>
                                <w:rFonts w:ascii="YouYuan" w:eastAsia="YouYu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YouYuan"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YouYuan"/>
                                <w:b/>
                                <w:bCs/>
                              </w:rPr>
                              <w:t xml:space="preserve"> </w:t>
                            </w:r>
                            <w:r w:rsidR="004A0D8F" w:rsidRPr="004A0D8F">
                              <w:rPr>
                                <w:rFonts w:ascii="YouYuan" w:eastAsia="YouYuan" w:hint="eastAsia"/>
                                <w:b/>
                                <w:bCs/>
                              </w:rPr>
                              <w:t>小提示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36A5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5" o:spid="_x0000_s1028" type="#_x0000_t116" style="position:absolute;margin-left:47.9pt;margin-top:2.6pt;width:79.5pt;height:2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" fillcolor="#faaf17 [3204]" stroked="f" strokeweight="1pt">
                <v:textbox inset="0,0,0,0">
                  <w:txbxContent>
                    <w:p w14:paraId="25FCB16B" w14:textId="0A279678" w:rsidR="004A0D8F" w:rsidRPr="004A0D8F" w:rsidRDefault="00D66732" w:rsidP="00D66732">
                      <w:pPr>
                        <w:snapToGrid w:val="0"/>
                        <w:jc w:val="center"/>
                        <w:rPr>
                          <w:rFonts w:ascii="YouYuan" w:eastAsia="YouYuan"/>
                          <w:b/>
                          <w:bCs/>
                        </w:rPr>
                      </w:pPr>
                      <w:r>
                        <w:rPr>
                          <w:rFonts w:ascii="YouYuan"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YouYuan"/>
                          <w:b/>
                          <w:bCs/>
                        </w:rPr>
                        <w:t xml:space="preserve"> </w:t>
                      </w:r>
                      <w:r w:rsidR="004A0D8F" w:rsidRPr="004A0D8F">
                        <w:rPr>
                          <w:rFonts w:ascii="YouYuan" w:eastAsia="YouYuan" w:hint="eastAsia"/>
                          <w:b/>
                          <w:bCs/>
                        </w:rPr>
                        <w:t>小提示</w:t>
                      </w:r>
                    </w:p>
                  </w:txbxContent>
                </v:textbox>
              </v:shape>
            </w:pict>
          </mc:Fallback>
        </mc:AlternateContent>
      </w:r>
    </w:p>
    <w:p w14:paraId="3F04C8B1" w14:textId="07252E48" w:rsidR="00C21DCE" w:rsidRDefault="00C21DCE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6BC7EDA9" w14:textId="5137E0AA" w:rsidR="006E5A7B" w:rsidRPr="006E5A7B" w:rsidRDefault="006E5A7B" w:rsidP="00EB1ED1">
      <w:pPr>
        <w:spacing w:after="240"/>
        <w:rPr>
          <w:rFonts w:ascii="Microsoft YaHei Light" w:hAnsi="Microsoft YaHei Light"/>
        </w:rPr>
      </w:pPr>
    </w:p>
    <w:p w14:paraId="4B1497AE" w14:textId="6B82378E" w:rsidR="00AF4BB0" w:rsidRDefault="00AF4BB0" w:rsidP="00D46CC7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7D9A2A49" w14:textId="2C880C0A" w:rsidR="00DC673A" w:rsidRDefault="00DC673A" w:rsidP="00D46CC7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7A42B312" w14:textId="77777777" w:rsidR="00B95A9B" w:rsidRPr="00357032" w:rsidRDefault="00B95A9B" w:rsidP="00D46CC7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tbl>
      <w:tblPr>
        <w:tblStyle w:val="1-2"/>
        <w:tblW w:w="10206" w:type="dxa"/>
        <w:tblBorders>
          <w:top w:val="dashed" w:sz="4" w:space="0" w:color="0070C0"/>
          <w:left w:val="dashed" w:sz="4" w:space="0" w:color="0070C0"/>
          <w:bottom w:val="dashed" w:sz="4" w:space="0" w:color="0070C0"/>
          <w:right w:val="dashed" w:sz="4" w:space="0" w:color="0070C0"/>
          <w:insideH w:val="dashed" w:sz="4" w:space="0" w:color="0070C0"/>
          <w:insideV w:val="dashed" w:sz="4" w:space="0" w:color="0070C0"/>
        </w:tblBorders>
        <w:tblLook w:val="04A0" w:firstRow="1" w:lastRow="0" w:firstColumn="1" w:lastColumn="0" w:noHBand="0" w:noVBand="1"/>
      </w:tblPr>
      <w:tblGrid>
        <w:gridCol w:w="1413"/>
        <w:gridCol w:w="4467"/>
        <w:gridCol w:w="4326"/>
      </w:tblGrid>
      <w:tr w:rsidR="00707B9A" w14:paraId="6CB47434" w14:textId="77777777" w:rsidTr="00E177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none" w:sz="0" w:space="0" w:color="auto"/>
            </w:tcBorders>
            <w:shd w:val="clear" w:color="auto" w:fill="C9F1FF"/>
          </w:tcPr>
          <w:p w14:paraId="00419669" w14:textId="5C6DFF02" w:rsidR="00707B9A" w:rsidRPr="00E17705" w:rsidRDefault="009B4617" w:rsidP="00D66732">
            <w:pPr>
              <w:tabs>
                <w:tab w:val="left" w:pos="2057"/>
              </w:tabs>
              <w:spacing w:line="276" w:lineRule="auto"/>
              <w:jc w:val="center"/>
              <w:rPr>
                <w:rFonts w:ascii="DFKai-SB" w:eastAsia="DFKai-SB" w:hAnsi="DFKai-SB"/>
                <w:color w:val="002060"/>
                <w:sz w:val="28"/>
                <w:szCs w:val="28"/>
                <w:lang w:val="x-none"/>
              </w:rPr>
            </w:pPr>
            <w:r w:rsidRPr="00E17705"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提問方向</w:t>
            </w:r>
          </w:p>
        </w:tc>
        <w:tc>
          <w:tcPr>
            <w:tcW w:w="4467" w:type="dxa"/>
            <w:tcBorders>
              <w:bottom w:val="none" w:sz="0" w:space="0" w:color="auto"/>
            </w:tcBorders>
            <w:shd w:val="clear" w:color="auto" w:fill="C9F1FF"/>
          </w:tcPr>
          <w:p w14:paraId="6E857EB1" w14:textId="722493A8" w:rsidR="00707B9A" w:rsidRPr="00E17705" w:rsidRDefault="00707B9A" w:rsidP="00D66732">
            <w:pPr>
              <w:tabs>
                <w:tab w:val="left" w:pos="2057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2060"/>
                <w:sz w:val="28"/>
                <w:szCs w:val="28"/>
                <w:lang w:val="x-none"/>
              </w:rPr>
            </w:pPr>
            <w:r w:rsidRPr="00E17705"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問題</w:t>
            </w:r>
          </w:p>
        </w:tc>
        <w:tc>
          <w:tcPr>
            <w:tcW w:w="4326" w:type="dxa"/>
            <w:tcBorders>
              <w:bottom w:val="none" w:sz="0" w:space="0" w:color="auto"/>
            </w:tcBorders>
            <w:shd w:val="clear" w:color="auto" w:fill="C9F1FF"/>
          </w:tcPr>
          <w:p w14:paraId="1A05D476" w14:textId="02526414" w:rsidR="00707B9A" w:rsidRPr="00E17705" w:rsidRDefault="0053586A" w:rsidP="00D46CC7">
            <w:pPr>
              <w:tabs>
                <w:tab w:val="left" w:pos="2057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2060"/>
                <w:sz w:val="28"/>
                <w:szCs w:val="28"/>
                <w:lang w:val="x-none"/>
              </w:rPr>
            </w:pPr>
            <w:r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黃光漢</w:t>
            </w:r>
            <w:r w:rsidR="00707B9A" w:rsidRPr="00E17705">
              <w:rPr>
                <w:rFonts w:ascii="DFKai-SB" w:eastAsia="DFKai-SB" w:hAnsi="DFKai-SB" w:hint="eastAsia"/>
                <w:color w:val="002060"/>
                <w:sz w:val="28"/>
                <w:szCs w:val="28"/>
                <w:lang w:val="x-none"/>
              </w:rPr>
              <w:t>的回答</w:t>
            </w:r>
          </w:p>
        </w:tc>
      </w:tr>
      <w:tr w:rsidR="00B95A9B" w14:paraId="0B5A0990" w14:textId="77777777" w:rsidTr="0053589B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cBorders>
              <w:top w:val="dashed" w:sz="4" w:space="0" w:color="0070C0"/>
            </w:tcBorders>
            <w:vAlign w:val="center"/>
          </w:tcPr>
          <w:p w14:paraId="486FD455" w14:textId="0B5B8DB1" w:rsidR="00B95A9B" w:rsidRPr="00B12DD0" w:rsidRDefault="00B95A9B" w:rsidP="00B95A9B">
            <w:pPr>
              <w:tabs>
                <w:tab w:val="left" w:pos="2057"/>
              </w:tabs>
              <w:spacing w:line="276" w:lineRule="auto"/>
              <w:jc w:val="center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205BE77C" w14:textId="290FFB43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1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07EBA0BA" w14:textId="0E73CBBB" w:rsidR="00B95A9B" w:rsidRPr="00047F31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Times New Roman"/>
                <w:color w:val="FF0000"/>
              </w:rPr>
            </w:pPr>
          </w:p>
        </w:tc>
        <w:tc>
          <w:tcPr>
            <w:tcW w:w="4326" w:type="dxa"/>
            <w:vAlign w:val="center"/>
          </w:tcPr>
          <w:p w14:paraId="7581B06C" w14:textId="448F3877" w:rsidR="00B95A9B" w:rsidRPr="00E0306C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color w:val="FF0000"/>
              </w:rPr>
            </w:pPr>
          </w:p>
        </w:tc>
      </w:tr>
      <w:tr w:rsidR="00B95A9B" w14:paraId="1D3BD434" w14:textId="77777777" w:rsidTr="0053589B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4D68487E" w14:textId="77777777" w:rsidR="00B95A9B" w:rsidRPr="00B12DD0" w:rsidRDefault="00B95A9B" w:rsidP="00B95A9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34771223" w14:textId="270EFDC6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2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4EFDD661" w14:textId="52578116" w:rsidR="00B95A9B" w:rsidRPr="006131A2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Times New Roman"/>
                <w:color w:val="FF0000"/>
                <w:lang w:val="x-none"/>
              </w:rPr>
            </w:pPr>
          </w:p>
        </w:tc>
        <w:tc>
          <w:tcPr>
            <w:tcW w:w="4326" w:type="dxa"/>
            <w:vAlign w:val="center"/>
          </w:tcPr>
          <w:p w14:paraId="7B162FFC" w14:textId="016BCEED" w:rsidR="00B95A9B" w:rsidRPr="0063648C" w:rsidRDefault="00B95A9B" w:rsidP="0063648C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 w:hint="eastAsia"/>
                <w:color w:val="FF0000"/>
              </w:rPr>
            </w:pPr>
          </w:p>
        </w:tc>
      </w:tr>
      <w:tr w:rsidR="00B95A9B" w14:paraId="37C341DD" w14:textId="77777777" w:rsidTr="0053589B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35D53142" w14:textId="77777777" w:rsidR="00B95A9B" w:rsidRPr="00B12DD0" w:rsidRDefault="00B95A9B" w:rsidP="00B95A9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43C452AC" w14:textId="0DA92188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3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0F1805A0" w14:textId="02001545" w:rsidR="00B95A9B" w:rsidRPr="009C3716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  <w:tc>
          <w:tcPr>
            <w:tcW w:w="4326" w:type="dxa"/>
            <w:vAlign w:val="center"/>
          </w:tcPr>
          <w:p w14:paraId="279C71B7" w14:textId="4C4E5A53" w:rsidR="00B95A9B" w:rsidRPr="0063648C" w:rsidRDefault="00B95A9B" w:rsidP="0063648C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Arial" w:hint="eastAsia"/>
                <w:color w:val="FF0000"/>
              </w:rPr>
            </w:pPr>
          </w:p>
        </w:tc>
      </w:tr>
      <w:tr w:rsidR="00B95A9B" w14:paraId="2D6ACDFF" w14:textId="77777777" w:rsidTr="0053589B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73CDFDB3" w14:textId="77777777" w:rsidR="00B95A9B" w:rsidRPr="00B12DD0" w:rsidRDefault="00B95A9B" w:rsidP="00B95A9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096A0E7D" w14:textId="13E2ED55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4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7D096AB7" w14:textId="583C973C" w:rsidR="00B95A9B" w:rsidRPr="00A046BC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</w:p>
        </w:tc>
        <w:tc>
          <w:tcPr>
            <w:tcW w:w="4326" w:type="dxa"/>
            <w:vAlign w:val="center"/>
          </w:tcPr>
          <w:p w14:paraId="6D4FE756" w14:textId="2ECD7460" w:rsidR="00B95A9B" w:rsidRPr="0063648C" w:rsidRDefault="00B95A9B" w:rsidP="0063648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color w:val="FF0000"/>
              </w:rPr>
            </w:pPr>
          </w:p>
        </w:tc>
      </w:tr>
      <w:tr w:rsidR="00B95A9B" w14:paraId="53A6FE85" w14:textId="77777777" w:rsidTr="0053589B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3620420E" w14:textId="77777777" w:rsidR="00B95A9B" w:rsidRPr="006D1574" w:rsidRDefault="00B95A9B" w:rsidP="00B95A9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440CD8AE" w14:textId="319C0B10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5</w:t>
            </w: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40E1863F" w14:textId="2782C838" w:rsidR="00B95A9B" w:rsidRPr="00373DDA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  <w:tc>
          <w:tcPr>
            <w:tcW w:w="4326" w:type="dxa"/>
            <w:vAlign w:val="center"/>
          </w:tcPr>
          <w:p w14:paraId="54A83285" w14:textId="485EFA45" w:rsidR="00B95A9B" w:rsidRPr="0063648C" w:rsidRDefault="00B95A9B" w:rsidP="0063648C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</w:p>
        </w:tc>
      </w:tr>
      <w:tr w:rsidR="00B95A9B" w14:paraId="0C9A92A1" w14:textId="77777777" w:rsidTr="0053589B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0910C0EF" w14:textId="77777777" w:rsidR="00B95A9B" w:rsidRPr="006D1574" w:rsidRDefault="00B95A9B" w:rsidP="00B95A9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4DFA7768" w14:textId="0C210736" w:rsidR="00B95A9B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6</w:t>
            </w: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. </w:t>
            </w:r>
          </w:p>
          <w:p w14:paraId="58E5A338" w14:textId="5F47DAA4" w:rsidR="00B95A9B" w:rsidRPr="00A529A0" w:rsidRDefault="00B95A9B" w:rsidP="00B95A9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  <w:tc>
          <w:tcPr>
            <w:tcW w:w="4326" w:type="dxa"/>
            <w:vAlign w:val="center"/>
          </w:tcPr>
          <w:p w14:paraId="7CB37BA0" w14:textId="629BBEA9" w:rsidR="00B95A9B" w:rsidRPr="00A529A0" w:rsidRDefault="00B95A9B" w:rsidP="00A529A0">
            <w:pPr>
              <w:shd w:val="clear" w:color="auto" w:fill="FFFFFF"/>
              <w:spacing w:before="100" w:beforeAutospacing="1" w:after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Arial"/>
                <w:color w:val="FF0000"/>
              </w:rPr>
            </w:pPr>
          </w:p>
        </w:tc>
      </w:tr>
    </w:tbl>
    <w:p w14:paraId="38CD8442" w14:textId="77777777" w:rsidR="009C7520" w:rsidRPr="00357032" w:rsidRDefault="009C7520" w:rsidP="00CF2D13">
      <w:pPr>
        <w:spacing w:line="276" w:lineRule="auto"/>
        <w:rPr>
          <w:color w:val="040606" w:themeColor="text2"/>
          <w:sz w:val="2"/>
          <w:szCs w:val="2"/>
          <w:lang w:val="x-none"/>
        </w:rPr>
      </w:pPr>
    </w:p>
    <w:sectPr w:rsidR="009C7520" w:rsidRPr="00357032" w:rsidSect="00E17705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64B2E" w14:textId="77777777" w:rsidR="00C97911" w:rsidRDefault="00C97911" w:rsidP="00465C96">
      <w:r>
        <w:separator/>
      </w:r>
    </w:p>
  </w:endnote>
  <w:endnote w:type="continuationSeparator" w:id="0">
    <w:p w14:paraId="5E08226A" w14:textId="77777777" w:rsidR="00C97911" w:rsidRDefault="00C97911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358000D2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AAC549B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12760C2E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5BDF4EF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E21D3A" wp14:editId="7C880106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34372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A5573CC" wp14:editId="2B4821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8973C" w14:textId="77777777" w:rsidR="00C97911" w:rsidRDefault="00C97911" w:rsidP="00465C96">
      <w:r>
        <w:separator/>
      </w:r>
    </w:p>
  </w:footnote>
  <w:footnote w:type="continuationSeparator" w:id="0">
    <w:p w14:paraId="75976C81" w14:textId="77777777" w:rsidR="00C97911" w:rsidRDefault="00C97911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CC837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207DD1" wp14:editId="7F877D62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E2A42" w14:textId="604B9ED1" w:rsidR="00533049" w:rsidRDefault="00533049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3AFA34F" wp14:editId="5018AF36">
          <wp:simplePos x="0" y="0"/>
          <wp:positionH relativeFrom="page">
            <wp:posOffset>-41966</wp:posOffset>
          </wp:positionH>
          <wp:positionV relativeFrom="paragraph">
            <wp:posOffset>-503555</wp:posOffset>
          </wp:positionV>
          <wp:extent cx="7696785" cy="1140488"/>
          <wp:effectExtent l="0" t="0" r="0" b="2540"/>
          <wp:wrapNone/>
          <wp:docPr id="6" name="圖片 6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785" cy="1140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3.3pt;height:43.3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373473"/>
    <w:multiLevelType w:val="hybridMultilevel"/>
    <w:tmpl w:val="DEDE8172"/>
    <w:lvl w:ilvl="0" w:tplc="81F04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C5151B"/>
    <w:multiLevelType w:val="hybridMultilevel"/>
    <w:tmpl w:val="E2A6AD4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449DA"/>
    <w:multiLevelType w:val="hybridMultilevel"/>
    <w:tmpl w:val="6BD8AC90"/>
    <w:lvl w:ilvl="0" w:tplc="55E000FE">
      <w:start w:val="1"/>
      <w:numFmt w:val="decimal"/>
      <w:lvlText w:val="%1."/>
      <w:lvlJc w:val="left"/>
      <w:pPr>
        <w:ind w:left="720" w:hanging="360"/>
      </w:p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>
      <w:start w:val="1"/>
      <w:numFmt w:val="lowerRoman"/>
      <w:lvlText w:val="%3."/>
      <w:lvlJc w:val="right"/>
      <w:pPr>
        <w:ind w:left="2160" w:hanging="180"/>
      </w:pPr>
    </w:lvl>
    <w:lvl w:ilvl="3" w:tplc="3C09000F">
      <w:start w:val="1"/>
      <w:numFmt w:val="decimal"/>
      <w:lvlText w:val="%4."/>
      <w:lvlJc w:val="left"/>
      <w:pPr>
        <w:ind w:left="2880" w:hanging="360"/>
      </w:pPr>
    </w:lvl>
    <w:lvl w:ilvl="4" w:tplc="3C090019">
      <w:start w:val="1"/>
      <w:numFmt w:val="lowerLetter"/>
      <w:lvlText w:val="%5."/>
      <w:lvlJc w:val="left"/>
      <w:pPr>
        <w:ind w:left="3600" w:hanging="360"/>
      </w:pPr>
    </w:lvl>
    <w:lvl w:ilvl="5" w:tplc="3C09001B">
      <w:start w:val="1"/>
      <w:numFmt w:val="lowerRoman"/>
      <w:lvlText w:val="%6."/>
      <w:lvlJc w:val="right"/>
      <w:pPr>
        <w:ind w:left="4320" w:hanging="180"/>
      </w:pPr>
    </w:lvl>
    <w:lvl w:ilvl="6" w:tplc="3C09000F">
      <w:start w:val="1"/>
      <w:numFmt w:val="decimal"/>
      <w:lvlText w:val="%7."/>
      <w:lvlJc w:val="left"/>
      <w:pPr>
        <w:ind w:left="5040" w:hanging="360"/>
      </w:pPr>
    </w:lvl>
    <w:lvl w:ilvl="7" w:tplc="3C090019">
      <w:start w:val="1"/>
      <w:numFmt w:val="lowerLetter"/>
      <w:lvlText w:val="%8."/>
      <w:lvlJc w:val="left"/>
      <w:pPr>
        <w:ind w:left="5760" w:hanging="360"/>
      </w:pPr>
    </w:lvl>
    <w:lvl w:ilvl="8" w:tplc="3C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661D44"/>
    <w:multiLevelType w:val="hybridMultilevel"/>
    <w:tmpl w:val="D42A0D8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E0660"/>
    <w:multiLevelType w:val="hybridMultilevel"/>
    <w:tmpl w:val="8D6E4AA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845CBC"/>
    <w:multiLevelType w:val="hybridMultilevel"/>
    <w:tmpl w:val="CA14F5A4"/>
    <w:lvl w:ilvl="0" w:tplc="20C8FC0C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80CD3"/>
    <w:multiLevelType w:val="hybridMultilevel"/>
    <w:tmpl w:val="6B727AB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8783A"/>
    <w:multiLevelType w:val="hybridMultilevel"/>
    <w:tmpl w:val="85AA60A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25B46"/>
    <w:multiLevelType w:val="hybridMultilevel"/>
    <w:tmpl w:val="BBE82F5A"/>
    <w:lvl w:ilvl="0" w:tplc="01D80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AB15E5"/>
    <w:multiLevelType w:val="hybridMultilevel"/>
    <w:tmpl w:val="621422A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2A4DCE"/>
    <w:multiLevelType w:val="hybridMultilevel"/>
    <w:tmpl w:val="3AAC5FD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AF67C7"/>
    <w:multiLevelType w:val="hybridMultilevel"/>
    <w:tmpl w:val="06A8A22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E8350D"/>
    <w:multiLevelType w:val="hybridMultilevel"/>
    <w:tmpl w:val="BEF2FD6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994B8F"/>
    <w:multiLevelType w:val="hybridMultilevel"/>
    <w:tmpl w:val="C7405A4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D36A83"/>
    <w:multiLevelType w:val="hybridMultilevel"/>
    <w:tmpl w:val="C1BCF04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B4D0D3D"/>
    <w:multiLevelType w:val="hybridMultilevel"/>
    <w:tmpl w:val="12F6EE96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BA3C0E"/>
    <w:multiLevelType w:val="hybridMultilevel"/>
    <w:tmpl w:val="44A49F1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8879651">
    <w:abstractNumId w:val="15"/>
  </w:num>
  <w:num w:numId="2" w16cid:durableId="102379785">
    <w:abstractNumId w:val="18"/>
  </w:num>
  <w:num w:numId="3" w16cid:durableId="1348556626">
    <w:abstractNumId w:val="19"/>
  </w:num>
  <w:num w:numId="4" w16cid:durableId="849836731">
    <w:abstractNumId w:val="2"/>
  </w:num>
  <w:num w:numId="5" w16cid:durableId="1243838014">
    <w:abstractNumId w:val="0"/>
  </w:num>
  <w:num w:numId="6" w16cid:durableId="570385485">
    <w:abstractNumId w:val="7"/>
  </w:num>
  <w:num w:numId="7" w16cid:durableId="10718082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74426498">
    <w:abstractNumId w:val="4"/>
  </w:num>
  <w:num w:numId="9" w16cid:durableId="1211042050">
    <w:abstractNumId w:val="11"/>
  </w:num>
  <w:num w:numId="10" w16cid:durableId="2101870713">
    <w:abstractNumId w:val="14"/>
  </w:num>
  <w:num w:numId="11" w16cid:durableId="778069594">
    <w:abstractNumId w:val="12"/>
  </w:num>
  <w:num w:numId="12" w16cid:durableId="351302170">
    <w:abstractNumId w:val="5"/>
  </w:num>
  <w:num w:numId="13" w16cid:durableId="644430327">
    <w:abstractNumId w:val="1"/>
  </w:num>
  <w:num w:numId="14" w16cid:durableId="1218856812">
    <w:abstractNumId w:val="10"/>
  </w:num>
  <w:num w:numId="15" w16cid:durableId="2024627710">
    <w:abstractNumId w:val="9"/>
  </w:num>
  <w:num w:numId="16" w16cid:durableId="1736928624">
    <w:abstractNumId w:val="8"/>
  </w:num>
  <w:num w:numId="17" w16cid:durableId="368454568">
    <w:abstractNumId w:val="6"/>
  </w:num>
  <w:num w:numId="18" w16cid:durableId="668025957">
    <w:abstractNumId w:val="21"/>
  </w:num>
  <w:num w:numId="19" w16cid:durableId="1096906706">
    <w:abstractNumId w:val="3"/>
  </w:num>
  <w:num w:numId="20" w16cid:durableId="1171798067">
    <w:abstractNumId w:val="13"/>
  </w:num>
  <w:num w:numId="21" w16cid:durableId="328758228">
    <w:abstractNumId w:val="17"/>
  </w:num>
  <w:num w:numId="22" w16cid:durableId="647855138">
    <w:abstractNumId w:val="16"/>
  </w:num>
  <w:num w:numId="23" w16cid:durableId="5146564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8C9"/>
    <w:rsid w:val="0000410B"/>
    <w:rsid w:val="0001157E"/>
    <w:rsid w:val="000214DD"/>
    <w:rsid w:val="00023F7D"/>
    <w:rsid w:val="00027603"/>
    <w:rsid w:val="00035EED"/>
    <w:rsid w:val="00047F31"/>
    <w:rsid w:val="00053B4B"/>
    <w:rsid w:val="00056516"/>
    <w:rsid w:val="0006459E"/>
    <w:rsid w:val="000647AB"/>
    <w:rsid w:val="00065F1D"/>
    <w:rsid w:val="000661D6"/>
    <w:rsid w:val="0007141B"/>
    <w:rsid w:val="000730EC"/>
    <w:rsid w:val="00077388"/>
    <w:rsid w:val="00081C93"/>
    <w:rsid w:val="000856BA"/>
    <w:rsid w:val="000A204E"/>
    <w:rsid w:val="000B41D0"/>
    <w:rsid w:val="000B472C"/>
    <w:rsid w:val="000B602A"/>
    <w:rsid w:val="000B738B"/>
    <w:rsid w:val="000C0C62"/>
    <w:rsid w:val="000E02D1"/>
    <w:rsid w:val="000E58CD"/>
    <w:rsid w:val="000F0CC6"/>
    <w:rsid w:val="000F3239"/>
    <w:rsid w:val="000F66EA"/>
    <w:rsid w:val="001145BE"/>
    <w:rsid w:val="00120413"/>
    <w:rsid w:val="00133609"/>
    <w:rsid w:val="001351ED"/>
    <w:rsid w:val="00140F1B"/>
    <w:rsid w:val="001412D4"/>
    <w:rsid w:val="00157029"/>
    <w:rsid w:val="00157A8D"/>
    <w:rsid w:val="00164750"/>
    <w:rsid w:val="00165B48"/>
    <w:rsid w:val="00167698"/>
    <w:rsid w:val="001752D5"/>
    <w:rsid w:val="00181CCF"/>
    <w:rsid w:val="00185F29"/>
    <w:rsid w:val="001952AE"/>
    <w:rsid w:val="001A27A1"/>
    <w:rsid w:val="001A2F95"/>
    <w:rsid w:val="001A4F4D"/>
    <w:rsid w:val="001B3365"/>
    <w:rsid w:val="001B3571"/>
    <w:rsid w:val="001B589F"/>
    <w:rsid w:val="001C0642"/>
    <w:rsid w:val="001D35BE"/>
    <w:rsid w:val="001D6B9D"/>
    <w:rsid w:val="001D7BE6"/>
    <w:rsid w:val="001E4DD3"/>
    <w:rsid w:val="001F24CF"/>
    <w:rsid w:val="001F4025"/>
    <w:rsid w:val="001F7DAC"/>
    <w:rsid w:val="0020069A"/>
    <w:rsid w:val="00207394"/>
    <w:rsid w:val="00213CA0"/>
    <w:rsid w:val="00221971"/>
    <w:rsid w:val="00227235"/>
    <w:rsid w:val="00253473"/>
    <w:rsid w:val="002545E2"/>
    <w:rsid w:val="00257B1E"/>
    <w:rsid w:val="00265AA8"/>
    <w:rsid w:val="00266965"/>
    <w:rsid w:val="00267F47"/>
    <w:rsid w:val="00274552"/>
    <w:rsid w:val="00275798"/>
    <w:rsid w:val="00281E88"/>
    <w:rsid w:val="00282D67"/>
    <w:rsid w:val="002945A0"/>
    <w:rsid w:val="00294B6E"/>
    <w:rsid w:val="002A1D2E"/>
    <w:rsid w:val="002A3627"/>
    <w:rsid w:val="002A7669"/>
    <w:rsid w:val="002B5E59"/>
    <w:rsid w:val="002B617E"/>
    <w:rsid w:val="002C061C"/>
    <w:rsid w:val="002C4AB8"/>
    <w:rsid w:val="002C5663"/>
    <w:rsid w:val="002C7240"/>
    <w:rsid w:val="002C7E62"/>
    <w:rsid w:val="002D517B"/>
    <w:rsid w:val="002E27DF"/>
    <w:rsid w:val="002E404A"/>
    <w:rsid w:val="002E587D"/>
    <w:rsid w:val="002E5ABD"/>
    <w:rsid w:val="002E7888"/>
    <w:rsid w:val="002F38C9"/>
    <w:rsid w:val="002F3BBE"/>
    <w:rsid w:val="002F748E"/>
    <w:rsid w:val="002F7863"/>
    <w:rsid w:val="003002BC"/>
    <w:rsid w:val="00301B89"/>
    <w:rsid w:val="0031096F"/>
    <w:rsid w:val="00311C72"/>
    <w:rsid w:val="00314C50"/>
    <w:rsid w:val="0032354F"/>
    <w:rsid w:val="003271D9"/>
    <w:rsid w:val="003322AC"/>
    <w:rsid w:val="003348F6"/>
    <w:rsid w:val="00346063"/>
    <w:rsid w:val="00350688"/>
    <w:rsid w:val="00350B05"/>
    <w:rsid w:val="00350CE4"/>
    <w:rsid w:val="00357032"/>
    <w:rsid w:val="0036573B"/>
    <w:rsid w:val="00373DDA"/>
    <w:rsid w:val="00374F25"/>
    <w:rsid w:val="00374F97"/>
    <w:rsid w:val="00375742"/>
    <w:rsid w:val="00375DF1"/>
    <w:rsid w:val="0038062E"/>
    <w:rsid w:val="003826F0"/>
    <w:rsid w:val="00383064"/>
    <w:rsid w:val="00390536"/>
    <w:rsid w:val="00390D4D"/>
    <w:rsid w:val="003B0EFF"/>
    <w:rsid w:val="003B27AC"/>
    <w:rsid w:val="003C15AA"/>
    <w:rsid w:val="003C285C"/>
    <w:rsid w:val="003C7B77"/>
    <w:rsid w:val="003E3F00"/>
    <w:rsid w:val="003F53C1"/>
    <w:rsid w:val="003F56CE"/>
    <w:rsid w:val="004005AC"/>
    <w:rsid w:val="00402D76"/>
    <w:rsid w:val="004038B5"/>
    <w:rsid w:val="00412502"/>
    <w:rsid w:val="00420C55"/>
    <w:rsid w:val="004302B4"/>
    <w:rsid w:val="00433BF3"/>
    <w:rsid w:val="0043426E"/>
    <w:rsid w:val="004367D3"/>
    <w:rsid w:val="004376CB"/>
    <w:rsid w:val="004423F7"/>
    <w:rsid w:val="00444BEA"/>
    <w:rsid w:val="004504BF"/>
    <w:rsid w:val="00450D4C"/>
    <w:rsid w:val="004607AF"/>
    <w:rsid w:val="00465C96"/>
    <w:rsid w:val="00467D99"/>
    <w:rsid w:val="0047169B"/>
    <w:rsid w:val="00475ED5"/>
    <w:rsid w:val="00481BB5"/>
    <w:rsid w:val="00482551"/>
    <w:rsid w:val="00482E57"/>
    <w:rsid w:val="00484D56"/>
    <w:rsid w:val="00486CA5"/>
    <w:rsid w:val="004874A6"/>
    <w:rsid w:val="004974FC"/>
    <w:rsid w:val="004A0D8F"/>
    <w:rsid w:val="004A131B"/>
    <w:rsid w:val="004A2E2F"/>
    <w:rsid w:val="004A380E"/>
    <w:rsid w:val="004B3795"/>
    <w:rsid w:val="004B6EF9"/>
    <w:rsid w:val="004B79B8"/>
    <w:rsid w:val="004C026B"/>
    <w:rsid w:val="004C1BD5"/>
    <w:rsid w:val="004C4C64"/>
    <w:rsid w:val="004C6ABE"/>
    <w:rsid w:val="004C6F9F"/>
    <w:rsid w:val="004D0121"/>
    <w:rsid w:val="004D155B"/>
    <w:rsid w:val="004D6525"/>
    <w:rsid w:val="004E08D0"/>
    <w:rsid w:val="004E1111"/>
    <w:rsid w:val="004F173E"/>
    <w:rsid w:val="00501B61"/>
    <w:rsid w:val="00501D30"/>
    <w:rsid w:val="00507B31"/>
    <w:rsid w:val="00512A04"/>
    <w:rsid w:val="00513D41"/>
    <w:rsid w:val="00524D68"/>
    <w:rsid w:val="0052510E"/>
    <w:rsid w:val="005254F4"/>
    <w:rsid w:val="00527777"/>
    <w:rsid w:val="00532452"/>
    <w:rsid w:val="00532AD8"/>
    <w:rsid w:val="00533049"/>
    <w:rsid w:val="00534FED"/>
    <w:rsid w:val="0053586A"/>
    <w:rsid w:val="0053589B"/>
    <w:rsid w:val="00536050"/>
    <w:rsid w:val="00537238"/>
    <w:rsid w:val="0054101B"/>
    <w:rsid w:val="00546474"/>
    <w:rsid w:val="005566A0"/>
    <w:rsid w:val="00557D61"/>
    <w:rsid w:val="005619BC"/>
    <w:rsid w:val="00563F5F"/>
    <w:rsid w:val="00567611"/>
    <w:rsid w:val="00572FDD"/>
    <w:rsid w:val="00574311"/>
    <w:rsid w:val="00581DBF"/>
    <w:rsid w:val="00583811"/>
    <w:rsid w:val="00584079"/>
    <w:rsid w:val="00591317"/>
    <w:rsid w:val="00592357"/>
    <w:rsid w:val="00594858"/>
    <w:rsid w:val="00595613"/>
    <w:rsid w:val="0059681B"/>
    <w:rsid w:val="005A2479"/>
    <w:rsid w:val="005B1DF6"/>
    <w:rsid w:val="005B6C15"/>
    <w:rsid w:val="005C2024"/>
    <w:rsid w:val="005D6B54"/>
    <w:rsid w:val="005D7669"/>
    <w:rsid w:val="005F7C4A"/>
    <w:rsid w:val="00604DF2"/>
    <w:rsid w:val="006101FC"/>
    <w:rsid w:val="006131A2"/>
    <w:rsid w:val="00615BE5"/>
    <w:rsid w:val="00620272"/>
    <w:rsid w:val="00621C51"/>
    <w:rsid w:val="0062441B"/>
    <w:rsid w:val="00627177"/>
    <w:rsid w:val="00635355"/>
    <w:rsid w:val="0063648C"/>
    <w:rsid w:val="00636B1E"/>
    <w:rsid w:val="00641E16"/>
    <w:rsid w:val="0064663A"/>
    <w:rsid w:val="00652E18"/>
    <w:rsid w:val="00664FA2"/>
    <w:rsid w:val="0066607E"/>
    <w:rsid w:val="00671C6D"/>
    <w:rsid w:val="006830FA"/>
    <w:rsid w:val="00685051"/>
    <w:rsid w:val="00692BA0"/>
    <w:rsid w:val="00693A21"/>
    <w:rsid w:val="00696CA0"/>
    <w:rsid w:val="006B63AE"/>
    <w:rsid w:val="006C3760"/>
    <w:rsid w:val="006D06C7"/>
    <w:rsid w:val="006D1574"/>
    <w:rsid w:val="006D73F8"/>
    <w:rsid w:val="006E5A7B"/>
    <w:rsid w:val="00702FAD"/>
    <w:rsid w:val="00707B9A"/>
    <w:rsid w:val="00715546"/>
    <w:rsid w:val="007438AA"/>
    <w:rsid w:val="00746364"/>
    <w:rsid w:val="007503AC"/>
    <w:rsid w:val="00766912"/>
    <w:rsid w:val="00766B3A"/>
    <w:rsid w:val="007711BF"/>
    <w:rsid w:val="00773D80"/>
    <w:rsid w:val="00776EA1"/>
    <w:rsid w:val="007879D3"/>
    <w:rsid w:val="00790501"/>
    <w:rsid w:val="00792C0C"/>
    <w:rsid w:val="007969E5"/>
    <w:rsid w:val="007A027A"/>
    <w:rsid w:val="007A2D3A"/>
    <w:rsid w:val="007A531F"/>
    <w:rsid w:val="007A5DC9"/>
    <w:rsid w:val="007A7832"/>
    <w:rsid w:val="007A7B09"/>
    <w:rsid w:val="007A7CD9"/>
    <w:rsid w:val="007B204A"/>
    <w:rsid w:val="007B4AC6"/>
    <w:rsid w:val="007B5E24"/>
    <w:rsid w:val="007C06B9"/>
    <w:rsid w:val="007C0739"/>
    <w:rsid w:val="007C3046"/>
    <w:rsid w:val="007D61E5"/>
    <w:rsid w:val="007D698C"/>
    <w:rsid w:val="007E021E"/>
    <w:rsid w:val="007E1056"/>
    <w:rsid w:val="007E231F"/>
    <w:rsid w:val="007F6FDF"/>
    <w:rsid w:val="008031B2"/>
    <w:rsid w:val="00810A2C"/>
    <w:rsid w:val="00810EDF"/>
    <w:rsid w:val="0081220A"/>
    <w:rsid w:val="00814601"/>
    <w:rsid w:val="00814C9F"/>
    <w:rsid w:val="00814E77"/>
    <w:rsid w:val="00826413"/>
    <w:rsid w:val="00831221"/>
    <w:rsid w:val="008335C4"/>
    <w:rsid w:val="00840AD2"/>
    <w:rsid w:val="008428C1"/>
    <w:rsid w:val="00854F28"/>
    <w:rsid w:val="0085705B"/>
    <w:rsid w:val="0087273E"/>
    <w:rsid w:val="0088044A"/>
    <w:rsid w:val="00884FD2"/>
    <w:rsid w:val="00894286"/>
    <w:rsid w:val="008A3E63"/>
    <w:rsid w:val="008A7D89"/>
    <w:rsid w:val="008B26FB"/>
    <w:rsid w:val="008B37FA"/>
    <w:rsid w:val="008B48C5"/>
    <w:rsid w:val="008E08B0"/>
    <w:rsid w:val="008E0E85"/>
    <w:rsid w:val="008E7F15"/>
    <w:rsid w:val="008F02FB"/>
    <w:rsid w:val="008F168B"/>
    <w:rsid w:val="008F6A15"/>
    <w:rsid w:val="0090126F"/>
    <w:rsid w:val="0090307F"/>
    <w:rsid w:val="009067F1"/>
    <w:rsid w:val="0091300C"/>
    <w:rsid w:val="00924193"/>
    <w:rsid w:val="00936507"/>
    <w:rsid w:val="0094387C"/>
    <w:rsid w:val="00944025"/>
    <w:rsid w:val="009512ED"/>
    <w:rsid w:val="00951359"/>
    <w:rsid w:val="0096193C"/>
    <w:rsid w:val="00961FAD"/>
    <w:rsid w:val="009647F4"/>
    <w:rsid w:val="009804CA"/>
    <w:rsid w:val="00982F3B"/>
    <w:rsid w:val="00983757"/>
    <w:rsid w:val="009845C7"/>
    <w:rsid w:val="00990682"/>
    <w:rsid w:val="00995F21"/>
    <w:rsid w:val="00997B44"/>
    <w:rsid w:val="009A321A"/>
    <w:rsid w:val="009A352F"/>
    <w:rsid w:val="009B4617"/>
    <w:rsid w:val="009B4FF6"/>
    <w:rsid w:val="009B78AC"/>
    <w:rsid w:val="009C04B7"/>
    <w:rsid w:val="009C3716"/>
    <w:rsid w:val="009C5AC8"/>
    <w:rsid w:val="009C7520"/>
    <w:rsid w:val="009E0E27"/>
    <w:rsid w:val="009E45AC"/>
    <w:rsid w:val="009F3465"/>
    <w:rsid w:val="009F3F9E"/>
    <w:rsid w:val="00A046BC"/>
    <w:rsid w:val="00A0707E"/>
    <w:rsid w:val="00A12C41"/>
    <w:rsid w:val="00A22169"/>
    <w:rsid w:val="00A26141"/>
    <w:rsid w:val="00A318A1"/>
    <w:rsid w:val="00A4027F"/>
    <w:rsid w:val="00A4621D"/>
    <w:rsid w:val="00A529A0"/>
    <w:rsid w:val="00A54F65"/>
    <w:rsid w:val="00A6041C"/>
    <w:rsid w:val="00A63F0E"/>
    <w:rsid w:val="00A6766C"/>
    <w:rsid w:val="00A70C6D"/>
    <w:rsid w:val="00A711F5"/>
    <w:rsid w:val="00A71BAE"/>
    <w:rsid w:val="00A8427F"/>
    <w:rsid w:val="00A92247"/>
    <w:rsid w:val="00A960E1"/>
    <w:rsid w:val="00A96165"/>
    <w:rsid w:val="00A96835"/>
    <w:rsid w:val="00AA0D54"/>
    <w:rsid w:val="00AA4A70"/>
    <w:rsid w:val="00AA7514"/>
    <w:rsid w:val="00AB1082"/>
    <w:rsid w:val="00AB4022"/>
    <w:rsid w:val="00AC5AD9"/>
    <w:rsid w:val="00AC6914"/>
    <w:rsid w:val="00AD02F4"/>
    <w:rsid w:val="00AD068B"/>
    <w:rsid w:val="00AD1291"/>
    <w:rsid w:val="00AD652D"/>
    <w:rsid w:val="00AE6733"/>
    <w:rsid w:val="00AE7663"/>
    <w:rsid w:val="00AF0544"/>
    <w:rsid w:val="00AF4BB0"/>
    <w:rsid w:val="00AF6C53"/>
    <w:rsid w:val="00B000F8"/>
    <w:rsid w:val="00B062A9"/>
    <w:rsid w:val="00B12DD0"/>
    <w:rsid w:val="00B15869"/>
    <w:rsid w:val="00B266FB"/>
    <w:rsid w:val="00B27847"/>
    <w:rsid w:val="00B33F06"/>
    <w:rsid w:val="00B34CDD"/>
    <w:rsid w:val="00B35622"/>
    <w:rsid w:val="00B35AFE"/>
    <w:rsid w:val="00B40D0E"/>
    <w:rsid w:val="00B457EF"/>
    <w:rsid w:val="00B46123"/>
    <w:rsid w:val="00B52240"/>
    <w:rsid w:val="00B529ED"/>
    <w:rsid w:val="00B6705F"/>
    <w:rsid w:val="00B7003E"/>
    <w:rsid w:val="00B70E20"/>
    <w:rsid w:val="00B71AF8"/>
    <w:rsid w:val="00B75175"/>
    <w:rsid w:val="00B8028C"/>
    <w:rsid w:val="00B95A9B"/>
    <w:rsid w:val="00BA799D"/>
    <w:rsid w:val="00BB0C71"/>
    <w:rsid w:val="00BB0D6B"/>
    <w:rsid w:val="00BB2A9A"/>
    <w:rsid w:val="00BB6C12"/>
    <w:rsid w:val="00BC230D"/>
    <w:rsid w:val="00BC6252"/>
    <w:rsid w:val="00BC6545"/>
    <w:rsid w:val="00BD0207"/>
    <w:rsid w:val="00BD1AF9"/>
    <w:rsid w:val="00BD52F3"/>
    <w:rsid w:val="00BD66B4"/>
    <w:rsid w:val="00BE0BBB"/>
    <w:rsid w:val="00BE2DA6"/>
    <w:rsid w:val="00BE3944"/>
    <w:rsid w:val="00BE470A"/>
    <w:rsid w:val="00BE4E50"/>
    <w:rsid w:val="00BE6BA1"/>
    <w:rsid w:val="00C03DBB"/>
    <w:rsid w:val="00C0554A"/>
    <w:rsid w:val="00C057E7"/>
    <w:rsid w:val="00C07A26"/>
    <w:rsid w:val="00C07A6D"/>
    <w:rsid w:val="00C10379"/>
    <w:rsid w:val="00C12FFD"/>
    <w:rsid w:val="00C15D94"/>
    <w:rsid w:val="00C17577"/>
    <w:rsid w:val="00C21DCE"/>
    <w:rsid w:val="00C3640B"/>
    <w:rsid w:val="00C37BB4"/>
    <w:rsid w:val="00C413AB"/>
    <w:rsid w:val="00C444C9"/>
    <w:rsid w:val="00C451C4"/>
    <w:rsid w:val="00C57BC9"/>
    <w:rsid w:val="00C72167"/>
    <w:rsid w:val="00C72F5B"/>
    <w:rsid w:val="00C97911"/>
    <w:rsid w:val="00CA1395"/>
    <w:rsid w:val="00CA4E5E"/>
    <w:rsid w:val="00CC614B"/>
    <w:rsid w:val="00CC7AE5"/>
    <w:rsid w:val="00CC7BF6"/>
    <w:rsid w:val="00CD1921"/>
    <w:rsid w:val="00CD288A"/>
    <w:rsid w:val="00CE1264"/>
    <w:rsid w:val="00CE2F83"/>
    <w:rsid w:val="00CF2D13"/>
    <w:rsid w:val="00CF4FF1"/>
    <w:rsid w:val="00D0321A"/>
    <w:rsid w:val="00D11772"/>
    <w:rsid w:val="00D1322D"/>
    <w:rsid w:val="00D26FB5"/>
    <w:rsid w:val="00D3031F"/>
    <w:rsid w:val="00D30B57"/>
    <w:rsid w:val="00D3543E"/>
    <w:rsid w:val="00D37522"/>
    <w:rsid w:val="00D4087F"/>
    <w:rsid w:val="00D44FA9"/>
    <w:rsid w:val="00D46CC7"/>
    <w:rsid w:val="00D511B8"/>
    <w:rsid w:val="00D52026"/>
    <w:rsid w:val="00D66297"/>
    <w:rsid w:val="00D66732"/>
    <w:rsid w:val="00D73B3F"/>
    <w:rsid w:val="00D854E2"/>
    <w:rsid w:val="00D86F95"/>
    <w:rsid w:val="00D95972"/>
    <w:rsid w:val="00D96163"/>
    <w:rsid w:val="00D9782D"/>
    <w:rsid w:val="00DA3E01"/>
    <w:rsid w:val="00DA61B1"/>
    <w:rsid w:val="00DA7E23"/>
    <w:rsid w:val="00DC1DAA"/>
    <w:rsid w:val="00DC4787"/>
    <w:rsid w:val="00DC584F"/>
    <w:rsid w:val="00DC673A"/>
    <w:rsid w:val="00DD5A58"/>
    <w:rsid w:val="00DD6468"/>
    <w:rsid w:val="00DE4DBB"/>
    <w:rsid w:val="00DF4ED0"/>
    <w:rsid w:val="00DF50C4"/>
    <w:rsid w:val="00E0306C"/>
    <w:rsid w:val="00E05A8B"/>
    <w:rsid w:val="00E05C19"/>
    <w:rsid w:val="00E079FA"/>
    <w:rsid w:val="00E17705"/>
    <w:rsid w:val="00E205E4"/>
    <w:rsid w:val="00E210E8"/>
    <w:rsid w:val="00E254FE"/>
    <w:rsid w:val="00E30CA5"/>
    <w:rsid w:val="00E318D4"/>
    <w:rsid w:val="00E36F01"/>
    <w:rsid w:val="00E45167"/>
    <w:rsid w:val="00E564D5"/>
    <w:rsid w:val="00E603AD"/>
    <w:rsid w:val="00E612D4"/>
    <w:rsid w:val="00E672DC"/>
    <w:rsid w:val="00E72490"/>
    <w:rsid w:val="00E725B7"/>
    <w:rsid w:val="00E759F7"/>
    <w:rsid w:val="00E76C9C"/>
    <w:rsid w:val="00E76FAB"/>
    <w:rsid w:val="00E87C62"/>
    <w:rsid w:val="00E90FFC"/>
    <w:rsid w:val="00E916EA"/>
    <w:rsid w:val="00E95543"/>
    <w:rsid w:val="00E96ADC"/>
    <w:rsid w:val="00EB1ED1"/>
    <w:rsid w:val="00EC0F35"/>
    <w:rsid w:val="00EC7956"/>
    <w:rsid w:val="00ED4372"/>
    <w:rsid w:val="00EE5299"/>
    <w:rsid w:val="00EE7112"/>
    <w:rsid w:val="00EF0A8E"/>
    <w:rsid w:val="00EF4F7C"/>
    <w:rsid w:val="00EF6173"/>
    <w:rsid w:val="00EF78D3"/>
    <w:rsid w:val="00F10F88"/>
    <w:rsid w:val="00F11770"/>
    <w:rsid w:val="00F158B9"/>
    <w:rsid w:val="00F17125"/>
    <w:rsid w:val="00F257A0"/>
    <w:rsid w:val="00F26FF7"/>
    <w:rsid w:val="00F27069"/>
    <w:rsid w:val="00F313F3"/>
    <w:rsid w:val="00F31D95"/>
    <w:rsid w:val="00F46E97"/>
    <w:rsid w:val="00F561A4"/>
    <w:rsid w:val="00F56B01"/>
    <w:rsid w:val="00F847C0"/>
    <w:rsid w:val="00F84FC3"/>
    <w:rsid w:val="00F87904"/>
    <w:rsid w:val="00F93E05"/>
    <w:rsid w:val="00F97544"/>
    <w:rsid w:val="00FA1F39"/>
    <w:rsid w:val="00FC4A5C"/>
    <w:rsid w:val="00FD0510"/>
    <w:rsid w:val="00FD1E82"/>
    <w:rsid w:val="00FE0A26"/>
    <w:rsid w:val="00FE32BC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2AB8A599"/>
  <w15:chartTrackingRefBased/>
  <w15:docId w15:val="{CEDF2E46-5AE3-4601-B704-94C9274B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2">
    <w:name w:val="List Table 4 Accent 2"/>
    <w:basedOn w:val="a1"/>
    <w:uiPriority w:val="49"/>
    <w:rsid w:val="00D46CC7"/>
    <w:tblPr>
      <w:tblStyleRowBandSize w:val="1"/>
      <w:tblStyleColBandSize w:val="1"/>
      <w:tblBorders>
        <w:top w:val="single" w:sz="4" w:space="0" w:color="94D2B6" w:themeColor="accent2" w:themeTint="99"/>
        <w:left w:val="single" w:sz="4" w:space="0" w:color="94D2B6" w:themeColor="accent2" w:themeTint="99"/>
        <w:bottom w:val="single" w:sz="4" w:space="0" w:color="94D2B6" w:themeColor="accent2" w:themeTint="99"/>
        <w:right w:val="single" w:sz="4" w:space="0" w:color="94D2B6" w:themeColor="accent2" w:themeTint="99"/>
        <w:insideH w:val="single" w:sz="4" w:space="0" w:color="94D2B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B587" w:themeColor="accent2"/>
          <w:left w:val="single" w:sz="4" w:space="0" w:color="4DB587" w:themeColor="accent2"/>
          <w:bottom w:val="single" w:sz="4" w:space="0" w:color="4DB587" w:themeColor="accent2"/>
          <w:right w:val="single" w:sz="4" w:space="0" w:color="4DB587" w:themeColor="accent2"/>
          <w:insideH w:val="nil"/>
        </w:tcBorders>
        <w:shd w:val="clear" w:color="auto" w:fill="4DB587" w:themeFill="accent2"/>
      </w:tcPr>
    </w:tblStylePr>
    <w:tblStylePr w:type="lastRow">
      <w:rPr>
        <w:b/>
        <w:bCs/>
      </w:rPr>
      <w:tblPr/>
      <w:tcPr>
        <w:tcBorders>
          <w:top w:val="double" w:sz="4" w:space="0" w:color="94D2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0E6" w:themeFill="accent2" w:themeFillTint="33"/>
      </w:tcPr>
    </w:tblStylePr>
    <w:tblStylePr w:type="band1Horz">
      <w:tblPr/>
      <w:tcPr>
        <w:shd w:val="clear" w:color="auto" w:fill="DBF0E6" w:themeFill="accent2" w:themeFillTint="33"/>
      </w:tcPr>
    </w:tblStylePr>
  </w:style>
  <w:style w:type="character" w:styleId="af">
    <w:name w:val="Strong"/>
    <w:basedOn w:val="a0"/>
    <w:uiPriority w:val="22"/>
    <w:qFormat/>
    <w:rsid w:val="00AE7663"/>
    <w:rPr>
      <w:b/>
      <w:bCs/>
    </w:rPr>
  </w:style>
  <w:style w:type="table" w:styleId="5-5">
    <w:name w:val="List Table 5 Dark Accent 5"/>
    <w:basedOn w:val="a1"/>
    <w:uiPriority w:val="50"/>
    <w:rsid w:val="00707B9A"/>
    <w:rPr>
      <w:color w:val="FFFFFF" w:themeColor="background1"/>
    </w:rPr>
    <w:tblPr>
      <w:tblStyleRowBandSize w:val="1"/>
      <w:tblStyleColBandSize w:val="1"/>
      <w:tblBorders>
        <w:top w:val="single" w:sz="24" w:space="0" w:color="C4C0B3" w:themeColor="accent5"/>
        <w:left w:val="single" w:sz="24" w:space="0" w:color="C4C0B3" w:themeColor="accent5"/>
        <w:bottom w:val="single" w:sz="24" w:space="0" w:color="C4C0B3" w:themeColor="accent5"/>
        <w:right w:val="single" w:sz="24" w:space="0" w:color="C4C0B3" w:themeColor="accent5"/>
      </w:tblBorders>
    </w:tblPr>
    <w:tcPr>
      <w:shd w:val="clear" w:color="auto" w:fill="C4C0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1-2">
    <w:name w:val="Grid Table 1 Light Accent 2"/>
    <w:basedOn w:val="a1"/>
    <w:uiPriority w:val="46"/>
    <w:rsid w:val="00983757"/>
    <w:tblPr>
      <w:tblStyleRowBandSize w:val="1"/>
      <w:tblStyleColBandSize w:val="1"/>
      <w:tblBorders>
        <w:top w:val="single" w:sz="4" w:space="0" w:color="B7E1CE" w:themeColor="accent2" w:themeTint="66"/>
        <w:left w:val="single" w:sz="4" w:space="0" w:color="B7E1CE" w:themeColor="accent2" w:themeTint="66"/>
        <w:bottom w:val="single" w:sz="4" w:space="0" w:color="B7E1CE" w:themeColor="accent2" w:themeTint="66"/>
        <w:right w:val="single" w:sz="4" w:space="0" w:color="B7E1CE" w:themeColor="accent2" w:themeTint="66"/>
        <w:insideH w:val="single" w:sz="4" w:space="0" w:color="B7E1CE" w:themeColor="accent2" w:themeTint="66"/>
        <w:insideV w:val="single" w:sz="4" w:space="0" w:color="B7E1C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D2B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2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sv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FD5335-2861-408A-8959-D9C7A436AFB6}"/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抗日_訪問紀錄工作紙-小學template</Template>
  <TotalTime>2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4</cp:revision>
  <cp:lastPrinted>2022-08-31T07:55:00Z</cp:lastPrinted>
  <dcterms:created xsi:type="dcterms:W3CDTF">2023-08-07T02:43:00Z</dcterms:created>
  <dcterms:modified xsi:type="dcterms:W3CDTF">2023-08-07T02:44:00Z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