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3821F" w14:textId="09DF9916" w:rsidR="00D75926" w:rsidRPr="000E58CD" w:rsidRDefault="00DE0E5B" w:rsidP="00D75926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bookmarkStart w:id="0" w:name="_Hlk115449779"/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準備與</w:t>
      </w:r>
      <w:r w:rsidR="000B6BCF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黃光漢</w:t>
      </w:r>
      <w:r w:rsidR="001B2292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對話</w:t>
      </w:r>
    </w:p>
    <w:p w14:paraId="1CB1F23E" w14:textId="7CC7564C" w:rsidR="00F00820" w:rsidRDefault="00F00820" w:rsidP="007579D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閱讀</w:t>
      </w:r>
      <w:r w:rsidR="00AE42D1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以</w:t>
      </w:r>
      <w:r w:rsidR="00B34C93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下</w:t>
      </w:r>
      <w:r w:rsidR="00CA7F49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黃光漢</w:t>
      </w:r>
      <w:r w:rsidR="00905AD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的簡介</w:t>
      </w:r>
      <w:r w:rsidR="00F0474A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，</w:t>
      </w:r>
      <w:r w:rsidR="00BE2DAD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再</w:t>
      </w:r>
      <w:r w:rsidR="00B34C93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結合你對</w:t>
      </w:r>
      <w:r w:rsidR="00CA7F49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他</w:t>
      </w:r>
      <w:r w:rsidR="00B34C93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的認識，</w:t>
      </w:r>
      <w:r w:rsidR="00C96533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在</w:t>
      </w:r>
      <w:r w:rsidR="004021C2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空格內</w:t>
      </w:r>
      <w:r w:rsidR="00E41015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填寫</w:t>
      </w:r>
      <w:r w:rsidR="00E41015" w:rsidRPr="00E41015">
        <w:rPr>
          <w:rFonts w:ascii="Kaiti TC" w:eastAsia="Kaiti TC" w:hAnsi="Kaiti TC" w:hint="eastAsia"/>
          <w:b/>
          <w:bCs/>
          <w:color w:val="00B050"/>
          <w:sz w:val="32"/>
          <w:szCs w:val="32"/>
          <w:lang w:val="x-none"/>
        </w:rPr>
        <w:t>提問重點</w:t>
      </w:r>
      <w:r w:rsidR="00E41015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，</w:t>
      </w:r>
      <w:r w:rsidR="007579D6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擬定訪問的方向</w:t>
      </w:r>
      <w:r w:rsidR="00AE42D1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71A6E9DF" w14:textId="583FD203" w:rsidR="00F00820" w:rsidRDefault="008D000B" w:rsidP="00F00820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8D000B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58241" behindDoc="0" locked="0" layoutInCell="1" allowOverlap="1" wp14:anchorId="69A8F8CA" wp14:editId="5AC92975">
            <wp:simplePos x="0" y="0"/>
            <wp:positionH relativeFrom="column">
              <wp:posOffset>5638165</wp:posOffset>
            </wp:positionH>
            <wp:positionV relativeFrom="paragraph">
              <wp:posOffset>214630</wp:posOffset>
            </wp:positionV>
            <wp:extent cx="629920" cy="629920"/>
            <wp:effectExtent l="0" t="0" r="0" b="0"/>
            <wp:wrapNone/>
            <wp:docPr id="10" name="圖片 10" descr="一張含有 樣式, 正方形, 像素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樣式, 正方形, 像素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2D1"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090C38" wp14:editId="7E701A42">
                <wp:simplePos x="0" y="0"/>
                <wp:positionH relativeFrom="page">
                  <wp:align>right</wp:align>
                </wp:positionH>
                <wp:positionV relativeFrom="paragraph">
                  <wp:posOffset>132080</wp:posOffset>
                </wp:positionV>
                <wp:extent cx="7541870" cy="752475"/>
                <wp:effectExtent l="0" t="0" r="2540" b="952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752475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4B3375" w14:textId="5720FCFE" w:rsidR="00650AD3" w:rsidRPr="00086BAC" w:rsidRDefault="00650AD3" w:rsidP="00650AD3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>
                              <w:tab/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名稱：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老兵簡介 —— </w:t>
                            </w:r>
                            <w:r w:rsidR="000B6BCF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黃光漢</w:t>
                            </w:r>
                          </w:p>
                          <w:p w14:paraId="5B01EA9E" w14:textId="42DF623A" w:rsidR="00650AD3" w:rsidRPr="007B2256" w:rsidRDefault="00650AD3" w:rsidP="00650AD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7B2256" w:rsidRPr="007B2256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</w:rPr>
                              <w:t>https://aistory.chiculture.org.hk/heroes/</w:t>
                            </w:r>
                            <w:r w:rsidR="00CA7F49" w:rsidRPr="00CA7F49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</w:rPr>
                              <w:t>wong-kwong-hon</w:t>
                            </w:r>
                          </w:p>
                          <w:p w14:paraId="54881C17" w14:textId="278BBFD6" w:rsidR="00F00820" w:rsidRPr="00086BAC" w:rsidRDefault="00F00820" w:rsidP="00F0082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90C38" id="矩形 21" o:spid="_x0000_s1026" style="position:absolute;margin-left:542.65pt;margin-top:10.4pt;width:593.85pt;height:59.25pt;z-index:25165824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" fillcolor="#e4f4ed" stroked="f" strokeweight="1pt">
                <v:textbox>
                  <w:txbxContent>
                    <w:p w14:paraId="374B3375" w14:textId="5720FCFE" w:rsidR="00650AD3" w:rsidRPr="00086BAC" w:rsidRDefault="00650AD3" w:rsidP="00650AD3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>
                        <w:tab/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名稱：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老兵簡介 —— </w:t>
                      </w:r>
                      <w:r w:rsidR="000B6BCF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黃光漢</w:t>
                      </w:r>
                    </w:p>
                    <w:p w14:paraId="5B01EA9E" w14:textId="42DF623A" w:rsidR="00650AD3" w:rsidRPr="007B2256" w:rsidRDefault="00650AD3" w:rsidP="00650AD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7B2256" w:rsidRPr="007B2256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</w:rPr>
                        <w:t>https://aistory.chiculture.org.hk/heroes/</w:t>
                      </w:r>
                      <w:r w:rsidR="00CA7F49" w:rsidRPr="00CA7F49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</w:rPr>
                        <w:t>wong-kwong-hon</w:t>
                      </w:r>
                    </w:p>
                    <w:p w14:paraId="54881C17" w14:textId="278BBFD6" w:rsidR="00F00820" w:rsidRPr="00086BAC" w:rsidRDefault="00F00820" w:rsidP="00F00820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013639A" w14:textId="765D0E7F" w:rsidR="00A75E98" w:rsidRDefault="00A75E98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64B84411" w14:textId="54ED3269" w:rsidR="009C7520" w:rsidRDefault="009C7520" w:rsidP="00A3121F">
      <w:pPr>
        <w:tabs>
          <w:tab w:val="left" w:pos="2057"/>
        </w:tabs>
        <w:spacing w:line="276" w:lineRule="auto"/>
        <w:rPr>
          <w:color w:val="040606" w:themeColor="text2"/>
        </w:rPr>
      </w:pPr>
      <w:bookmarkStart w:id="1" w:name="_Hlk141689360"/>
      <w:bookmarkEnd w:id="0"/>
    </w:p>
    <w:p w14:paraId="2CD06F99" w14:textId="67BD25CF" w:rsidR="00E41015" w:rsidRDefault="00E41015" w:rsidP="00E4101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CE41471" wp14:editId="04F112D0">
                <wp:simplePos x="0" y="0"/>
                <wp:positionH relativeFrom="margin">
                  <wp:posOffset>4201965</wp:posOffset>
                </wp:positionH>
                <wp:positionV relativeFrom="paragraph">
                  <wp:posOffset>259232</wp:posOffset>
                </wp:positionV>
                <wp:extent cx="1980000" cy="1221105"/>
                <wp:effectExtent l="38100" t="38100" r="115570" b="112395"/>
                <wp:wrapNone/>
                <wp:docPr id="30" name="橢圓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2211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1523A9" w14:textId="62009EE2" w:rsidR="00E41015" w:rsidRPr="00B828CF" w:rsidRDefault="00E41015" w:rsidP="00E41015">
                            <w:pPr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E41471" id="橢圓 30" o:spid="_x0000_s1027" style="position:absolute;margin-left:330.85pt;margin-top:20.4pt;width:155.9pt;height:96.1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101523A9" w14:textId="62009EE2" w:rsidR="00E41015" w:rsidRPr="00B828CF" w:rsidRDefault="00E41015" w:rsidP="00E41015">
                      <w:pPr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F6B6E6F" wp14:editId="47786CFE">
                <wp:simplePos x="0" y="0"/>
                <wp:positionH relativeFrom="column">
                  <wp:posOffset>366983</wp:posOffset>
                </wp:positionH>
                <wp:positionV relativeFrom="paragraph">
                  <wp:posOffset>239395</wp:posOffset>
                </wp:positionV>
                <wp:extent cx="1980000" cy="1178572"/>
                <wp:effectExtent l="38100" t="38100" r="115570" b="11684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17857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5C870" w14:textId="77777777" w:rsidR="00E41015" w:rsidRPr="00C96533" w:rsidRDefault="00E41015" w:rsidP="00E41015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  <w:r w:rsidRPr="00C9653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32"/>
                                <w:szCs w:val="32"/>
                              </w:rPr>
                              <w:t>出生地、</w:t>
                            </w:r>
                          </w:p>
                          <w:p w14:paraId="76E73372" w14:textId="77777777" w:rsidR="00E41015" w:rsidRPr="00C96533" w:rsidRDefault="00E41015" w:rsidP="00E41015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  <w:r w:rsidRPr="00C9653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32"/>
                                <w:szCs w:val="32"/>
                              </w:rPr>
                              <w:t>家人介紹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6B6E6F" id="橢圓 25" o:spid="_x0000_s1028" style="position:absolute;margin-left:28.9pt;margin-top:18.85pt;width:155.9pt;height:92.8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1605C870" w14:textId="77777777" w:rsidR="00E41015" w:rsidRPr="00C96533" w:rsidRDefault="00E41015" w:rsidP="00E41015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  <w:sz w:val="32"/>
                          <w:szCs w:val="32"/>
                        </w:rPr>
                      </w:pPr>
                      <w:r w:rsidRPr="00C9653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32"/>
                          <w:szCs w:val="32"/>
                        </w:rPr>
                        <w:t>出生地、</w:t>
                      </w:r>
                    </w:p>
                    <w:p w14:paraId="76E73372" w14:textId="77777777" w:rsidR="00E41015" w:rsidRPr="00C96533" w:rsidRDefault="00E41015" w:rsidP="00E41015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  <w:sz w:val="32"/>
                          <w:szCs w:val="32"/>
                        </w:rPr>
                      </w:pPr>
                      <w:r w:rsidRPr="00C9653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32"/>
                          <w:szCs w:val="32"/>
                        </w:rPr>
                        <w:t>家人介紹</w:t>
                      </w:r>
                    </w:p>
                  </w:txbxContent>
                </v:textbox>
              </v:oval>
            </w:pict>
          </mc:Fallback>
        </mc:AlternateContent>
      </w:r>
    </w:p>
    <w:p w14:paraId="5356019E" w14:textId="77777777" w:rsidR="00E41015" w:rsidRDefault="00E41015" w:rsidP="00E4101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1C4A86F" wp14:editId="707E5C86">
                <wp:simplePos x="0" y="0"/>
                <wp:positionH relativeFrom="column">
                  <wp:posOffset>101060</wp:posOffset>
                </wp:positionH>
                <wp:positionV relativeFrom="paragraph">
                  <wp:posOffset>10133</wp:posOffset>
                </wp:positionV>
                <wp:extent cx="322741" cy="682388"/>
                <wp:effectExtent l="0" t="0" r="1270" b="381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41" cy="6823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656987" w14:textId="77777777" w:rsidR="00E41015" w:rsidRPr="007579D6" w:rsidRDefault="00E41015" w:rsidP="00E41015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</w:pPr>
                            <w:r w:rsidRPr="007579D6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示例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4A86F" id="矩形 37" o:spid="_x0000_s1029" style="position:absolute;margin-left:7.95pt;margin-top:.8pt;width:25.4pt;height:53.7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" fillcolor="#faaf17 [3204]" stroked="f" strokeweight="1pt">
                <v:textbox>
                  <w:txbxContent>
                    <w:p w14:paraId="24656987" w14:textId="77777777" w:rsidR="00E41015" w:rsidRPr="007579D6" w:rsidRDefault="00E41015" w:rsidP="00E41015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</w:pPr>
                      <w:r w:rsidRPr="007579D6">
                        <w:rPr>
                          <w:rFonts w:ascii="Microsoft JhengHei" w:eastAsia="Microsoft JhengHei" w:hAnsi="Microsoft JhengHei" w:hint="eastAsia"/>
                          <w:b/>
                          <w:bCs/>
                        </w:rPr>
                        <w:t>示例</w:t>
                      </w:r>
                    </w:p>
                  </w:txbxContent>
                </v:textbox>
              </v:rect>
            </w:pict>
          </mc:Fallback>
        </mc:AlternateContent>
      </w:r>
    </w:p>
    <w:p w14:paraId="2588FDB7" w14:textId="77777777" w:rsidR="00E41015" w:rsidRDefault="00E41015" w:rsidP="00E4101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137A1DDD" w14:textId="77777777" w:rsidR="00E41015" w:rsidRDefault="00E41015" w:rsidP="00E4101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ED86C98" w14:textId="77777777" w:rsidR="00E41015" w:rsidRDefault="00E41015" w:rsidP="00E4101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AB07559" wp14:editId="1E929AB2">
                <wp:simplePos x="0" y="0"/>
                <wp:positionH relativeFrom="column">
                  <wp:posOffset>632868</wp:posOffset>
                </wp:positionH>
                <wp:positionV relativeFrom="paragraph">
                  <wp:posOffset>135549</wp:posOffset>
                </wp:positionV>
                <wp:extent cx="668740" cy="395785"/>
                <wp:effectExtent l="0" t="0" r="0" b="444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39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8E2E0B" w14:textId="77777777" w:rsidR="00E41015" w:rsidRPr="00E41015" w:rsidRDefault="00E41015" w:rsidP="00E41015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B050"/>
                              </w:rPr>
                            </w:pPr>
                            <w:r w:rsidRPr="00E41015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50"/>
                              </w:rPr>
                              <w:t>提問重點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07559" id="矩形 39" o:spid="_x0000_s1030" style="position:absolute;margin-left:49.85pt;margin-top:10.65pt;width:52.65pt;height:31.1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" filled="f" stroked="f" strokeweight="1pt">
                <v:textbox inset="0,0,0,0">
                  <w:txbxContent>
                    <w:p w14:paraId="618E2E0B" w14:textId="77777777" w:rsidR="00E41015" w:rsidRPr="00E41015" w:rsidRDefault="00E41015" w:rsidP="00E41015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00B050"/>
                        </w:rPr>
                      </w:pPr>
                      <w:r w:rsidRPr="00E41015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50"/>
                        </w:rPr>
                        <w:t>提問重點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9455D73" wp14:editId="751F0D38">
                <wp:simplePos x="0" y="0"/>
                <wp:positionH relativeFrom="margin">
                  <wp:posOffset>1333344</wp:posOffset>
                </wp:positionH>
                <wp:positionV relativeFrom="paragraph">
                  <wp:posOffset>29450</wp:posOffset>
                </wp:positionV>
                <wp:extent cx="1030" cy="553001"/>
                <wp:effectExtent l="19050" t="19050" r="37465" b="19050"/>
                <wp:wrapNone/>
                <wp:docPr id="24" name="直線接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0" cy="55300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E7C891" id="直線接點 24" o:spid="_x0000_s1026" style="position:absolute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5pt,2.3pt" to="105.1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" strokecolor="#7030a0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34B14B4" wp14:editId="326624DE">
                <wp:simplePos x="0" y="0"/>
                <wp:positionH relativeFrom="margin">
                  <wp:posOffset>5189352</wp:posOffset>
                </wp:positionH>
                <wp:positionV relativeFrom="paragraph">
                  <wp:posOffset>55077</wp:posOffset>
                </wp:positionV>
                <wp:extent cx="10424" cy="596385"/>
                <wp:effectExtent l="19050" t="19050" r="27940" b="32385"/>
                <wp:wrapNone/>
                <wp:docPr id="29" name="直線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24" cy="59638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EE2B50" id="直線接點 29" o:spid="_x0000_s1026" style="position:absolute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8.6pt,4.35pt" to="409.4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" strokecolor="#7030a0" strokeweight="2.25pt">
                <v:stroke joinstyle="miter"/>
                <w10:wrap anchorx="margin"/>
              </v:line>
            </w:pict>
          </mc:Fallback>
        </mc:AlternateContent>
      </w:r>
    </w:p>
    <w:p w14:paraId="5FCADDBB" w14:textId="77777777" w:rsidR="00E41015" w:rsidRDefault="00E41015" w:rsidP="00E4101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3A12C92" wp14:editId="2937A14D">
                <wp:simplePos x="0" y="0"/>
                <wp:positionH relativeFrom="column">
                  <wp:posOffset>4257675</wp:posOffset>
                </wp:positionH>
                <wp:positionV relativeFrom="paragraph">
                  <wp:posOffset>302895</wp:posOffset>
                </wp:positionV>
                <wp:extent cx="1800000" cy="647700"/>
                <wp:effectExtent l="57150" t="57150" r="105410" b="114300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D3B5E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893935" w14:textId="77777777" w:rsidR="00E41015" w:rsidRPr="008249D4" w:rsidRDefault="00E41015" w:rsidP="00E41015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加入少年連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A12C92" id="橢圓 14" o:spid="_x0000_s1031" style="position:absolute;margin-left:335.25pt;margin-top:23.85pt;width:141.75pt;height:51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" fillcolor="white [3212]" strokecolor="#d3b5e9" strokeweight="3pt">
                <v:stroke joinstyle="miter"/>
                <v:shadow on="t" color="black" opacity="26214f" origin="-.5,-.5" offset=".74836mm,.74836mm"/>
                <v:textbox>
                  <w:txbxContent>
                    <w:p w14:paraId="26893935" w14:textId="77777777" w:rsidR="00E41015" w:rsidRPr="008249D4" w:rsidRDefault="00E41015" w:rsidP="00E41015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加入少年連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633CCA8" wp14:editId="1C3F2007">
                <wp:simplePos x="0" y="0"/>
                <wp:positionH relativeFrom="column">
                  <wp:posOffset>437515</wp:posOffset>
                </wp:positionH>
                <wp:positionV relativeFrom="paragraph">
                  <wp:posOffset>247650</wp:posOffset>
                </wp:positionV>
                <wp:extent cx="1813020" cy="647700"/>
                <wp:effectExtent l="57150" t="57150" r="111125" b="114300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02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D3B5E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647E97" w14:textId="77777777" w:rsidR="00E41015" w:rsidRPr="00F377E6" w:rsidRDefault="00E41015" w:rsidP="00E41015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F377E6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個人資料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33CCA8" id="橢圓 18" o:spid="_x0000_s1032" style="position:absolute;margin-left:34.45pt;margin-top:19.5pt;width:142.75pt;height:51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" fillcolor="white [3212]" strokecolor="#d3b5e9" strokeweight="3pt">
                <v:stroke joinstyle="miter"/>
                <v:shadow on="t" color="black" opacity="26214f" origin="-.5,-.5" offset=".74836mm,.74836mm"/>
                <v:textbox>
                  <w:txbxContent>
                    <w:p w14:paraId="79647E97" w14:textId="77777777" w:rsidR="00E41015" w:rsidRPr="00F377E6" w:rsidRDefault="00E41015" w:rsidP="00E41015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F377E6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個人資料</w:t>
                      </w:r>
                    </w:p>
                  </w:txbxContent>
                </v:textbox>
              </v:oval>
            </w:pict>
          </mc:Fallback>
        </mc:AlternateContent>
      </w:r>
    </w:p>
    <w:p w14:paraId="04A938F6" w14:textId="77777777" w:rsidR="00E41015" w:rsidRDefault="00E41015" w:rsidP="00E4101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6AFAE9AA" w14:textId="77777777" w:rsidR="00E41015" w:rsidRDefault="00E41015" w:rsidP="00E4101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CBC5B99" wp14:editId="2112D91F">
                <wp:simplePos x="0" y="0"/>
                <wp:positionH relativeFrom="margin">
                  <wp:posOffset>1757841</wp:posOffset>
                </wp:positionH>
                <wp:positionV relativeFrom="paragraph">
                  <wp:posOffset>185875</wp:posOffset>
                </wp:positionV>
                <wp:extent cx="806640" cy="328968"/>
                <wp:effectExtent l="19050" t="19050" r="31750" b="33020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6640" cy="32896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23C92F" id="直線接點 7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8.4pt,14.65pt" to="201.9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" strokecolor="#7030a0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B203A40" wp14:editId="4E6787BC">
                <wp:simplePos x="0" y="0"/>
                <wp:positionH relativeFrom="column">
                  <wp:posOffset>1591326</wp:posOffset>
                </wp:positionH>
                <wp:positionV relativeFrom="paragraph">
                  <wp:posOffset>306458</wp:posOffset>
                </wp:positionV>
                <wp:extent cx="691116" cy="329609"/>
                <wp:effectExtent l="0" t="0" r="0" b="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16" cy="329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596CFB" w14:textId="77777777" w:rsidR="00E41015" w:rsidRPr="00E41015" w:rsidRDefault="00E41015" w:rsidP="00E41015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</w:rPr>
                            </w:pPr>
                            <w:r w:rsidRPr="00E41015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</w:rPr>
                              <w:t>提問方向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203A40" id="矩形 38" o:spid="_x0000_s1033" style="position:absolute;margin-left:125.3pt;margin-top:24.15pt;width:54.4pt;height:25.95pt;z-index:2516582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" filled="f" stroked="f" strokeweight="1pt">
                <v:textbox inset="0,0,0,0">
                  <w:txbxContent>
                    <w:p w14:paraId="1F596CFB" w14:textId="77777777" w:rsidR="00E41015" w:rsidRPr="00E41015" w:rsidRDefault="00E41015" w:rsidP="00E41015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</w:rPr>
                      </w:pPr>
                      <w:r w:rsidRPr="00E41015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</w:rPr>
                        <w:t>提問方向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4CF1315" wp14:editId="471BFA06">
                <wp:simplePos x="0" y="0"/>
                <wp:positionH relativeFrom="margin">
                  <wp:posOffset>3912862</wp:posOffset>
                </wp:positionH>
                <wp:positionV relativeFrom="paragraph">
                  <wp:posOffset>166024</wp:posOffset>
                </wp:positionV>
                <wp:extent cx="645102" cy="337209"/>
                <wp:effectExtent l="19050" t="19050" r="22225" b="24765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5102" cy="33720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001C2A" id="直線接點 6" o:spid="_x0000_s1026" style="position:absolute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8.1pt,13.05pt" to="358.9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" strokecolor="#7030a0" strokeweight="2.25pt">
                <v:stroke joinstyle="miter"/>
                <w10:wrap anchorx="margin"/>
              </v:line>
            </w:pict>
          </mc:Fallback>
        </mc:AlternateContent>
      </w:r>
    </w:p>
    <w:p w14:paraId="36E316B8" w14:textId="77777777" w:rsidR="00E41015" w:rsidRDefault="00E41015" w:rsidP="00E4101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7539984" wp14:editId="7D350E8D">
                <wp:simplePos x="0" y="0"/>
                <wp:positionH relativeFrom="margin">
                  <wp:posOffset>2179794</wp:posOffset>
                </wp:positionH>
                <wp:positionV relativeFrom="paragraph">
                  <wp:posOffset>46355</wp:posOffset>
                </wp:positionV>
                <wp:extent cx="2152650" cy="1076325"/>
                <wp:effectExtent l="38100" t="38100" r="95250" b="104775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076325"/>
                        </a:xfrm>
                        <a:prstGeom prst="ellipse">
                          <a:avLst/>
                        </a:prstGeom>
                        <a:solidFill>
                          <a:srgbClr val="F1E8F8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B6920E" w14:textId="77777777" w:rsidR="00E41015" w:rsidRDefault="00E41015" w:rsidP="00E41015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1B229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>與虛擬老兵</w:t>
                            </w:r>
                          </w:p>
                          <w:p w14:paraId="2B0DF7C2" w14:textId="77777777" w:rsidR="00E41015" w:rsidRPr="001B2292" w:rsidRDefault="00E41015" w:rsidP="00E41015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>黃光漢</w:t>
                            </w:r>
                            <w:r w:rsidRPr="001B229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>對話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539984" id="橢圓 4" o:spid="_x0000_s1034" style="position:absolute;margin-left:171.65pt;margin-top:3.65pt;width:169.5pt;height:84.7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" fillcolor="#f1e8f8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44B6920E" w14:textId="77777777" w:rsidR="00E41015" w:rsidRDefault="00E41015" w:rsidP="00E41015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 w:rsidRPr="001B229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>與虛擬老兵</w:t>
                      </w:r>
                    </w:p>
                    <w:p w14:paraId="2B0DF7C2" w14:textId="77777777" w:rsidR="00E41015" w:rsidRPr="001B2292" w:rsidRDefault="00E41015" w:rsidP="00E41015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>黃光漢</w:t>
                      </w:r>
                      <w:r w:rsidRPr="001B229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>對話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3" behindDoc="0" locked="0" layoutInCell="1" allowOverlap="1" wp14:anchorId="777C40DD" wp14:editId="74D1520C">
            <wp:simplePos x="0" y="0"/>
            <wp:positionH relativeFrom="column">
              <wp:posOffset>4351313</wp:posOffset>
            </wp:positionH>
            <wp:positionV relativeFrom="paragraph">
              <wp:posOffset>60022</wp:posOffset>
            </wp:positionV>
            <wp:extent cx="706358" cy="943790"/>
            <wp:effectExtent l="0" t="0" r="0" b="8890"/>
            <wp:wrapNone/>
            <wp:docPr id="13" name="圖片 13" descr="一張含有 文字, 卡通, 服裝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卡通, 服裝, 設計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34"/>
                    <a:stretch/>
                  </pic:blipFill>
                  <pic:spPr bwMode="auto">
                    <a:xfrm>
                      <a:off x="0" y="0"/>
                      <a:ext cx="706358" cy="94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B6357" w14:textId="77777777" w:rsidR="00E41015" w:rsidRDefault="00E41015" w:rsidP="00E4101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214ED9EC" w14:textId="77777777" w:rsidR="00E41015" w:rsidRDefault="00E41015" w:rsidP="00E4101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D4588A1" wp14:editId="0B8DBB11">
                <wp:simplePos x="0" y="0"/>
                <wp:positionH relativeFrom="margin">
                  <wp:posOffset>1111120</wp:posOffset>
                </wp:positionH>
                <wp:positionV relativeFrom="paragraph">
                  <wp:posOffset>200115</wp:posOffset>
                </wp:positionV>
                <wp:extent cx="1299257" cy="550969"/>
                <wp:effectExtent l="19050" t="19050" r="15240" b="20955"/>
                <wp:wrapNone/>
                <wp:docPr id="9" name="直線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9257" cy="55096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FC7DE8" id="直線接點 9" o:spid="_x0000_s1026" style="position:absolute;flip:x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7.5pt,15.75pt" to="189.8pt,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" strokecolor="#7030a0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7EA0425" wp14:editId="27ADD097">
                <wp:simplePos x="0" y="0"/>
                <wp:positionH relativeFrom="margin">
                  <wp:posOffset>4057488</wp:posOffset>
                </wp:positionH>
                <wp:positionV relativeFrom="paragraph">
                  <wp:posOffset>209947</wp:posOffset>
                </wp:positionV>
                <wp:extent cx="1489027" cy="584011"/>
                <wp:effectExtent l="19050" t="19050" r="35560" b="26035"/>
                <wp:wrapNone/>
                <wp:docPr id="22" name="直線接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027" cy="58401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0D715C" id="直線接點 22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9.5pt,16.55pt" to="436.75pt,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" strokecolor="#7030a0" strokeweight="2.25pt">
                <v:stroke joinstyle="miter"/>
                <w10:wrap anchorx="margin"/>
              </v:line>
            </w:pict>
          </mc:Fallback>
        </mc:AlternateContent>
      </w:r>
    </w:p>
    <w:p w14:paraId="690AF9FD" w14:textId="77777777" w:rsidR="00E41015" w:rsidRDefault="00E41015" w:rsidP="00E4101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5227FFD4" wp14:editId="638E5316">
                <wp:simplePos x="0" y="0"/>
                <wp:positionH relativeFrom="margin">
                  <wp:posOffset>3254375</wp:posOffset>
                </wp:positionH>
                <wp:positionV relativeFrom="paragraph">
                  <wp:posOffset>66040</wp:posOffset>
                </wp:positionV>
                <wp:extent cx="0" cy="584011"/>
                <wp:effectExtent l="19050" t="0" r="19050" b="26035"/>
                <wp:wrapNone/>
                <wp:docPr id="16" name="直線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401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29E0E1" id="直線接點 16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6.25pt,5.2pt" to="256.25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" strokecolor="#7030a0" strokeweight="2.25pt">
                <v:stroke joinstyle="miter"/>
                <w10:wrap anchorx="margin"/>
              </v:line>
            </w:pict>
          </mc:Fallback>
        </mc:AlternateContent>
      </w:r>
    </w:p>
    <w:p w14:paraId="65255525" w14:textId="77777777" w:rsidR="00E41015" w:rsidRDefault="00E41015" w:rsidP="00E4101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616627C" wp14:editId="03CD13AE">
                <wp:simplePos x="0" y="0"/>
                <wp:positionH relativeFrom="column">
                  <wp:posOffset>229870</wp:posOffset>
                </wp:positionH>
                <wp:positionV relativeFrom="paragraph">
                  <wp:posOffset>60325</wp:posOffset>
                </wp:positionV>
                <wp:extent cx="1800000" cy="647700"/>
                <wp:effectExtent l="57150" t="57150" r="105410" b="114300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D3B5E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E68AB1" w14:textId="77777777" w:rsidR="00E41015" w:rsidRPr="008249D4" w:rsidRDefault="00E41015" w:rsidP="00E41015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兒教院生涯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16627C" id="橢圓 20" o:spid="_x0000_s1035" style="position:absolute;margin-left:18.1pt;margin-top:4.75pt;width:141.75pt;height:51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" fillcolor="white [3212]" strokecolor="#d3b5e9" strokeweight="3pt">
                <v:stroke joinstyle="miter"/>
                <v:shadow on="t" color="black" opacity="26214f" origin="-.5,-.5" offset=".74836mm,.74836mm"/>
                <v:textbox>
                  <w:txbxContent>
                    <w:p w14:paraId="51E68AB1" w14:textId="77777777" w:rsidR="00E41015" w:rsidRPr="008249D4" w:rsidRDefault="00E41015" w:rsidP="00E41015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兒教院生涯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6D78AB83" wp14:editId="4958AE5C">
                <wp:simplePos x="0" y="0"/>
                <wp:positionH relativeFrom="column">
                  <wp:posOffset>2362484</wp:posOffset>
                </wp:positionH>
                <wp:positionV relativeFrom="paragraph">
                  <wp:posOffset>63974</wp:posOffset>
                </wp:positionV>
                <wp:extent cx="1800000" cy="647700"/>
                <wp:effectExtent l="57150" t="57150" r="105410" b="11430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D3B5E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639181" w14:textId="77777777" w:rsidR="00E41015" w:rsidRPr="008249D4" w:rsidRDefault="00E41015" w:rsidP="00E41015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參戰過程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78AB83" id="橢圓 17" o:spid="_x0000_s1036" style="position:absolute;margin-left:186pt;margin-top:5.05pt;width:141.75pt;height:51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" fillcolor="white [3212]" strokecolor="#d3b5e9" strokeweight="3pt">
                <v:stroke joinstyle="miter"/>
                <v:shadow on="t" color="black" opacity="26214f" origin="-.5,-.5" offset=".74836mm,.74836mm"/>
                <v:textbox>
                  <w:txbxContent>
                    <w:p w14:paraId="14639181" w14:textId="77777777" w:rsidR="00E41015" w:rsidRPr="008249D4" w:rsidRDefault="00E41015" w:rsidP="00E41015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參戰過程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A25DD4E" wp14:editId="49A7EA07">
                <wp:simplePos x="0" y="0"/>
                <wp:positionH relativeFrom="margin">
                  <wp:posOffset>4649603</wp:posOffset>
                </wp:positionH>
                <wp:positionV relativeFrom="paragraph">
                  <wp:posOffset>91430</wp:posOffset>
                </wp:positionV>
                <wp:extent cx="1800000" cy="647700"/>
                <wp:effectExtent l="57150" t="57150" r="105410" b="114300"/>
                <wp:wrapNone/>
                <wp:docPr id="23" name="橢圓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D3B5E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D1B63D" w14:textId="77777777" w:rsidR="00E41015" w:rsidRPr="008249D4" w:rsidRDefault="00E41015" w:rsidP="00E41015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8249D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戰後生活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25DD4E" id="橢圓 23" o:spid="_x0000_s1037" style="position:absolute;margin-left:366.1pt;margin-top:7.2pt;width:141.75pt;height:51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" fillcolor="white [3212]" strokecolor="#d3b5e9" strokeweight="3pt">
                <v:stroke joinstyle="miter"/>
                <v:shadow on="t" color="black" opacity="26214f" origin="-.5,-.5" offset=".74836mm,.74836mm"/>
                <v:textbox>
                  <w:txbxContent>
                    <w:p w14:paraId="4AD1B63D" w14:textId="77777777" w:rsidR="00E41015" w:rsidRPr="008249D4" w:rsidRDefault="00E41015" w:rsidP="00E41015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8249D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戰後生活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4405E68" w14:textId="77777777" w:rsidR="00E41015" w:rsidRDefault="00E41015" w:rsidP="00E4101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1472A030" w14:textId="77777777" w:rsidR="00E41015" w:rsidRDefault="00E41015" w:rsidP="00E4101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9C9EF93" wp14:editId="62F8BCDB">
                <wp:simplePos x="0" y="0"/>
                <wp:positionH relativeFrom="margin">
                  <wp:posOffset>1115060</wp:posOffset>
                </wp:positionH>
                <wp:positionV relativeFrom="paragraph">
                  <wp:posOffset>11430</wp:posOffset>
                </wp:positionV>
                <wp:extent cx="0" cy="409575"/>
                <wp:effectExtent l="19050" t="0" r="19050" b="28575"/>
                <wp:wrapNone/>
                <wp:docPr id="34" name="直線接點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284BDD" id="直線接點 34" o:spid="_x0000_s1026" style="position:absolute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7.8pt,.9pt" to="87.8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" strokecolor="#7030a0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7B721152" wp14:editId="620F68FA">
                <wp:simplePos x="0" y="0"/>
                <wp:positionH relativeFrom="margin">
                  <wp:align>center</wp:align>
                </wp:positionH>
                <wp:positionV relativeFrom="paragraph">
                  <wp:posOffset>8558</wp:posOffset>
                </wp:positionV>
                <wp:extent cx="0" cy="409575"/>
                <wp:effectExtent l="19050" t="0" r="19050" b="28575"/>
                <wp:wrapNone/>
                <wp:docPr id="19" name="直線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6F3F2D" id="直線接點 19" o:spid="_x0000_s1026" style="position:absolute;flip:x;z-index:251772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.65pt" to="0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" strokecolor="#7030a0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43B3822" wp14:editId="6EE526BF">
                <wp:simplePos x="0" y="0"/>
                <wp:positionH relativeFrom="margin">
                  <wp:posOffset>5568921</wp:posOffset>
                </wp:positionH>
                <wp:positionV relativeFrom="paragraph">
                  <wp:posOffset>74437</wp:posOffset>
                </wp:positionV>
                <wp:extent cx="0" cy="344179"/>
                <wp:effectExtent l="19050" t="0" r="19050" b="36830"/>
                <wp:wrapNone/>
                <wp:docPr id="36" name="直線接點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4417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A88BBC" id="直線接點 36" o:spid="_x0000_s1026" style="position:absolute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8.5pt,5.85pt" to="438.5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" strokecolor="#7030a0" strokeweight="2.25pt">
                <v:stroke joinstyle="miter"/>
                <w10:wrap anchorx="margin"/>
              </v:line>
            </w:pict>
          </mc:Fallback>
        </mc:AlternateContent>
      </w:r>
    </w:p>
    <w:p w14:paraId="0C781434" w14:textId="77777777" w:rsidR="00E41015" w:rsidRDefault="00E41015" w:rsidP="00E41015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80C68A4" wp14:editId="3F175423">
                <wp:simplePos x="0" y="0"/>
                <wp:positionH relativeFrom="margin">
                  <wp:posOffset>135890</wp:posOffset>
                </wp:positionH>
                <wp:positionV relativeFrom="paragraph">
                  <wp:posOffset>45720</wp:posOffset>
                </wp:positionV>
                <wp:extent cx="1980000" cy="1185306"/>
                <wp:effectExtent l="38100" t="38100" r="115570" b="110490"/>
                <wp:wrapNone/>
                <wp:docPr id="32" name="橢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18530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91AB9" w14:textId="4D251D2D" w:rsidR="00E41015" w:rsidRPr="00B828CF" w:rsidRDefault="00E41015" w:rsidP="00E41015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0C68A4" id="橢圓 32" o:spid="_x0000_s1038" style="position:absolute;margin-left:10.7pt;margin-top:3.6pt;width:155.9pt;height:93.35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6A491AB9" w14:textId="4D251D2D" w:rsidR="00E41015" w:rsidRPr="00B828CF" w:rsidRDefault="00E41015" w:rsidP="00E41015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D03A684" wp14:editId="10181410">
                <wp:simplePos x="0" y="0"/>
                <wp:positionH relativeFrom="margin">
                  <wp:posOffset>2271110</wp:posOffset>
                </wp:positionH>
                <wp:positionV relativeFrom="paragraph">
                  <wp:posOffset>50800</wp:posOffset>
                </wp:positionV>
                <wp:extent cx="1980000" cy="1238250"/>
                <wp:effectExtent l="38100" t="38100" r="115570" b="114300"/>
                <wp:wrapNone/>
                <wp:docPr id="1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238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3A80BB" w14:textId="17C0C487" w:rsidR="00E41015" w:rsidRPr="00B828CF" w:rsidRDefault="00C96533" w:rsidP="00C96533">
                            <w:pPr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 w:rsidRPr="00B828CF"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03A684" id="橢圓 1" o:spid="_x0000_s1039" style="position:absolute;margin-left:178.85pt;margin-top:4pt;width:155.9pt;height:97.5pt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543A80BB" w14:textId="17C0C487" w:rsidR="00E41015" w:rsidRPr="00B828CF" w:rsidRDefault="00C96533" w:rsidP="00C96533">
                      <w:pPr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 w:rsidRPr="00B828CF">
                        <w:rPr>
                          <w:rFonts w:ascii="Microsoft JhengHei" w:eastAsia="Microsoft JhengHei" w:hAnsi="Microsoft JhengHei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6C651E7" wp14:editId="0140C537">
                <wp:simplePos x="0" y="0"/>
                <wp:positionH relativeFrom="margin">
                  <wp:posOffset>4555878</wp:posOffset>
                </wp:positionH>
                <wp:positionV relativeFrom="paragraph">
                  <wp:posOffset>49984</wp:posOffset>
                </wp:positionV>
                <wp:extent cx="1980000" cy="1238250"/>
                <wp:effectExtent l="38100" t="38100" r="115570" b="114300"/>
                <wp:wrapNone/>
                <wp:docPr id="33" name="橢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238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697427" w14:textId="5940201F" w:rsidR="00E41015" w:rsidRPr="00B828CF" w:rsidRDefault="00E41015" w:rsidP="00E41015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C651E7" id="橢圓 33" o:spid="_x0000_s1040" style="position:absolute;margin-left:358.75pt;margin-top:3.95pt;width:155.9pt;height:97.5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63697427" w14:textId="5940201F" w:rsidR="00E41015" w:rsidRPr="00B828CF" w:rsidRDefault="00E41015" w:rsidP="00E41015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5ABBC4B" w14:textId="77777777" w:rsidR="00E41015" w:rsidRDefault="00E41015" w:rsidP="00E41015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58638C4B" w14:textId="77777777" w:rsidR="00E41015" w:rsidRDefault="00E41015" w:rsidP="00E41015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7E0A0D9B" w14:textId="77777777" w:rsidR="00E41015" w:rsidRDefault="00E41015" w:rsidP="00E41015">
      <w:pPr>
        <w:tabs>
          <w:tab w:val="left" w:pos="2057"/>
        </w:tabs>
        <w:spacing w:line="276" w:lineRule="auto"/>
        <w:rPr>
          <w:color w:val="040606" w:themeColor="text2"/>
        </w:rPr>
      </w:pPr>
    </w:p>
    <w:bookmarkEnd w:id="1"/>
    <w:p w14:paraId="234E5B66" w14:textId="77777777" w:rsidR="00E41015" w:rsidRPr="000E58CD" w:rsidRDefault="00E41015" w:rsidP="00A3121F">
      <w:pPr>
        <w:tabs>
          <w:tab w:val="left" w:pos="2057"/>
        </w:tabs>
        <w:spacing w:line="276" w:lineRule="auto"/>
        <w:rPr>
          <w:color w:val="040606" w:themeColor="text2"/>
        </w:rPr>
      </w:pPr>
    </w:p>
    <w:sectPr w:rsidR="00E41015" w:rsidRPr="000E58CD" w:rsidSect="004038B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FE9C9" w14:textId="77777777" w:rsidR="004A7728" w:rsidRDefault="004A7728" w:rsidP="00465C96">
      <w:r>
        <w:separator/>
      </w:r>
    </w:p>
  </w:endnote>
  <w:endnote w:type="continuationSeparator" w:id="0">
    <w:p w14:paraId="29BB2165" w14:textId="77777777" w:rsidR="004A7728" w:rsidRDefault="004A7728" w:rsidP="00465C96">
      <w:r>
        <w:continuationSeparator/>
      </w:r>
    </w:p>
  </w:endnote>
  <w:endnote w:type="continuationNotice" w:id="1">
    <w:p w14:paraId="2445DBDE" w14:textId="77777777" w:rsidR="004A7728" w:rsidRDefault="004A77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Content>
      <w:p w14:paraId="43A623F6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57BE7CBE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Content>
      <w:p w14:paraId="2755407E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0C97DB3F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FF03255" wp14:editId="0CC7A3F3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圖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97577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58242" behindDoc="1" locked="0" layoutInCell="1" allowOverlap="1" wp14:anchorId="29D37155" wp14:editId="2FAF9F39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B743D" w14:textId="77777777" w:rsidR="004A7728" w:rsidRDefault="004A7728" w:rsidP="00465C96">
      <w:r>
        <w:separator/>
      </w:r>
    </w:p>
  </w:footnote>
  <w:footnote w:type="continuationSeparator" w:id="0">
    <w:p w14:paraId="7FA9D2C4" w14:textId="77777777" w:rsidR="004A7728" w:rsidRDefault="004A7728" w:rsidP="00465C96">
      <w:r>
        <w:continuationSeparator/>
      </w:r>
    </w:p>
  </w:footnote>
  <w:footnote w:type="continuationNotice" w:id="1">
    <w:p w14:paraId="0F7EDB26" w14:textId="77777777" w:rsidR="004A7728" w:rsidRDefault="004A772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5C482" w14:textId="77777777" w:rsidR="00A2118B" w:rsidRDefault="00A2118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C8B96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05FDF66" wp14:editId="790A01B3">
          <wp:simplePos x="0" y="0"/>
          <wp:positionH relativeFrom="margin">
            <wp:posOffset>-540385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圖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81E94" w14:textId="3482E3DA" w:rsidR="00E93223" w:rsidRDefault="00E93223">
    <w:pPr>
      <w:pStyle w:val="a3"/>
    </w:pPr>
    <w:r>
      <w:rPr>
        <w:noProof/>
      </w:rPr>
      <w:drawing>
        <wp:anchor distT="0" distB="0" distL="114300" distR="114300" simplePos="0" relativeHeight="251658243" behindDoc="0" locked="0" layoutInCell="1" allowOverlap="1" wp14:anchorId="2C164B60" wp14:editId="1C6BDFF1">
          <wp:simplePos x="0" y="0"/>
          <wp:positionH relativeFrom="page">
            <wp:posOffset>6350</wp:posOffset>
          </wp:positionH>
          <wp:positionV relativeFrom="paragraph">
            <wp:posOffset>-483235</wp:posOffset>
          </wp:positionV>
          <wp:extent cx="7543800" cy="1122255"/>
          <wp:effectExtent l="0" t="0" r="0" b="1905"/>
          <wp:wrapNone/>
          <wp:docPr id="8" name="圖片 8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圖片 8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12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42.75pt;height:42.75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CB2068"/>
    <w:multiLevelType w:val="hybridMultilevel"/>
    <w:tmpl w:val="1062E8D4"/>
    <w:lvl w:ilvl="0" w:tplc="B0AAEE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DA79BA"/>
    <w:multiLevelType w:val="hybridMultilevel"/>
    <w:tmpl w:val="54E89806"/>
    <w:lvl w:ilvl="0" w:tplc="B82844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08879651">
    <w:abstractNumId w:val="3"/>
  </w:num>
  <w:num w:numId="2" w16cid:durableId="102379785">
    <w:abstractNumId w:val="5"/>
  </w:num>
  <w:num w:numId="3" w16cid:durableId="1348556626">
    <w:abstractNumId w:val="6"/>
  </w:num>
  <w:num w:numId="4" w16cid:durableId="849836731">
    <w:abstractNumId w:val="1"/>
  </w:num>
  <w:num w:numId="5" w16cid:durableId="1243838014">
    <w:abstractNumId w:val="0"/>
  </w:num>
  <w:num w:numId="6" w16cid:durableId="1067337144">
    <w:abstractNumId w:val="4"/>
  </w:num>
  <w:num w:numId="7" w16cid:durableId="10936691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926"/>
    <w:rsid w:val="00005601"/>
    <w:rsid w:val="00011249"/>
    <w:rsid w:val="000214DD"/>
    <w:rsid w:val="00021503"/>
    <w:rsid w:val="00023F7D"/>
    <w:rsid w:val="000257B4"/>
    <w:rsid w:val="00027603"/>
    <w:rsid w:val="00030F39"/>
    <w:rsid w:val="00035EED"/>
    <w:rsid w:val="000458B6"/>
    <w:rsid w:val="00051CF9"/>
    <w:rsid w:val="0006459E"/>
    <w:rsid w:val="000661D6"/>
    <w:rsid w:val="0007141B"/>
    <w:rsid w:val="000A092D"/>
    <w:rsid w:val="000A204E"/>
    <w:rsid w:val="000B1F30"/>
    <w:rsid w:val="000B41D0"/>
    <w:rsid w:val="000B602A"/>
    <w:rsid w:val="000B6BCF"/>
    <w:rsid w:val="000C6B25"/>
    <w:rsid w:val="000D74F8"/>
    <w:rsid w:val="000E58CD"/>
    <w:rsid w:val="00106399"/>
    <w:rsid w:val="001145BE"/>
    <w:rsid w:val="00127AFD"/>
    <w:rsid w:val="001412D4"/>
    <w:rsid w:val="00147E53"/>
    <w:rsid w:val="00157029"/>
    <w:rsid w:val="001631D9"/>
    <w:rsid w:val="00164750"/>
    <w:rsid w:val="00165B48"/>
    <w:rsid w:val="001720E9"/>
    <w:rsid w:val="001752D5"/>
    <w:rsid w:val="00185F29"/>
    <w:rsid w:val="001A2F95"/>
    <w:rsid w:val="001A4F4D"/>
    <w:rsid w:val="001B2292"/>
    <w:rsid w:val="001B3365"/>
    <w:rsid w:val="001B3571"/>
    <w:rsid w:val="001C0642"/>
    <w:rsid w:val="001C5879"/>
    <w:rsid w:val="001D7BE6"/>
    <w:rsid w:val="001E4DD3"/>
    <w:rsid w:val="001F4025"/>
    <w:rsid w:val="0020069A"/>
    <w:rsid w:val="0020289B"/>
    <w:rsid w:val="00205F0B"/>
    <w:rsid w:val="00210E9C"/>
    <w:rsid w:val="00210F23"/>
    <w:rsid w:val="00212C2C"/>
    <w:rsid w:val="00213CA0"/>
    <w:rsid w:val="002147D8"/>
    <w:rsid w:val="00227235"/>
    <w:rsid w:val="00231BFA"/>
    <w:rsid w:val="00233A70"/>
    <w:rsid w:val="00253473"/>
    <w:rsid w:val="00257B1E"/>
    <w:rsid w:val="00257DF8"/>
    <w:rsid w:val="00265AA8"/>
    <w:rsid w:val="00275821"/>
    <w:rsid w:val="00281CB4"/>
    <w:rsid w:val="00294B6E"/>
    <w:rsid w:val="002A7669"/>
    <w:rsid w:val="002B769E"/>
    <w:rsid w:val="002C5663"/>
    <w:rsid w:val="002C7E62"/>
    <w:rsid w:val="002D517B"/>
    <w:rsid w:val="002D794F"/>
    <w:rsid w:val="002E27DF"/>
    <w:rsid w:val="002E587D"/>
    <w:rsid w:val="002E7C4A"/>
    <w:rsid w:val="002F46D7"/>
    <w:rsid w:val="002F748E"/>
    <w:rsid w:val="002F7863"/>
    <w:rsid w:val="00310636"/>
    <w:rsid w:val="00314C50"/>
    <w:rsid w:val="0032354F"/>
    <w:rsid w:val="00342666"/>
    <w:rsid w:val="00346063"/>
    <w:rsid w:val="00350B05"/>
    <w:rsid w:val="0036573B"/>
    <w:rsid w:val="0037101A"/>
    <w:rsid w:val="00375DF1"/>
    <w:rsid w:val="003826F0"/>
    <w:rsid w:val="003A1A37"/>
    <w:rsid w:val="003A4172"/>
    <w:rsid w:val="003B27AC"/>
    <w:rsid w:val="003C15AA"/>
    <w:rsid w:val="003C7098"/>
    <w:rsid w:val="003D4E8F"/>
    <w:rsid w:val="003E3F00"/>
    <w:rsid w:val="004021C2"/>
    <w:rsid w:val="00402D76"/>
    <w:rsid w:val="004038B5"/>
    <w:rsid w:val="0042123A"/>
    <w:rsid w:val="00427CDE"/>
    <w:rsid w:val="00433BF3"/>
    <w:rsid w:val="0043426E"/>
    <w:rsid w:val="004420CE"/>
    <w:rsid w:val="0044724D"/>
    <w:rsid w:val="00450D4C"/>
    <w:rsid w:val="00451902"/>
    <w:rsid w:val="004607AF"/>
    <w:rsid w:val="00465C96"/>
    <w:rsid w:val="0047169B"/>
    <w:rsid w:val="00482551"/>
    <w:rsid w:val="004909B4"/>
    <w:rsid w:val="0049514D"/>
    <w:rsid w:val="004A05BC"/>
    <w:rsid w:val="004A2E2F"/>
    <w:rsid w:val="004A7728"/>
    <w:rsid w:val="004B79B8"/>
    <w:rsid w:val="004C1BD5"/>
    <w:rsid w:val="004C4C64"/>
    <w:rsid w:val="004C6F9F"/>
    <w:rsid w:val="004D0121"/>
    <w:rsid w:val="004D155B"/>
    <w:rsid w:val="004D6525"/>
    <w:rsid w:val="004E1111"/>
    <w:rsid w:val="004E715F"/>
    <w:rsid w:val="004E79B2"/>
    <w:rsid w:val="004F6834"/>
    <w:rsid w:val="00501B61"/>
    <w:rsid w:val="00524D68"/>
    <w:rsid w:val="00532AD8"/>
    <w:rsid w:val="00534FED"/>
    <w:rsid w:val="00537238"/>
    <w:rsid w:val="005566A0"/>
    <w:rsid w:val="005619BC"/>
    <w:rsid w:val="00566958"/>
    <w:rsid w:val="00567611"/>
    <w:rsid w:val="0057420F"/>
    <w:rsid w:val="00574311"/>
    <w:rsid w:val="00575779"/>
    <w:rsid w:val="00581DBF"/>
    <w:rsid w:val="00584079"/>
    <w:rsid w:val="00592357"/>
    <w:rsid w:val="0059681B"/>
    <w:rsid w:val="005B6C15"/>
    <w:rsid w:val="005F6CFB"/>
    <w:rsid w:val="005F7C4A"/>
    <w:rsid w:val="00604DF2"/>
    <w:rsid w:val="006101FC"/>
    <w:rsid w:val="00615BE5"/>
    <w:rsid w:val="00621C51"/>
    <w:rsid w:val="00627177"/>
    <w:rsid w:val="00635355"/>
    <w:rsid w:val="00637DB2"/>
    <w:rsid w:val="00641E16"/>
    <w:rsid w:val="00650AD3"/>
    <w:rsid w:val="00652E18"/>
    <w:rsid w:val="00664FA2"/>
    <w:rsid w:val="0066607E"/>
    <w:rsid w:val="00685051"/>
    <w:rsid w:val="00692BA0"/>
    <w:rsid w:val="00697F80"/>
    <w:rsid w:val="006C2182"/>
    <w:rsid w:val="006C2DE6"/>
    <w:rsid w:val="006C2F7C"/>
    <w:rsid w:val="006C3760"/>
    <w:rsid w:val="006D06C7"/>
    <w:rsid w:val="006E12CA"/>
    <w:rsid w:val="0070433C"/>
    <w:rsid w:val="00704A37"/>
    <w:rsid w:val="007056D7"/>
    <w:rsid w:val="00713BE5"/>
    <w:rsid w:val="007375CC"/>
    <w:rsid w:val="00742460"/>
    <w:rsid w:val="007438AA"/>
    <w:rsid w:val="007460B4"/>
    <w:rsid w:val="007503AC"/>
    <w:rsid w:val="007579D6"/>
    <w:rsid w:val="00766912"/>
    <w:rsid w:val="00772B07"/>
    <w:rsid w:val="00773CC5"/>
    <w:rsid w:val="00782C40"/>
    <w:rsid w:val="00787AA5"/>
    <w:rsid w:val="00791D07"/>
    <w:rsid w:val="00792C0C"/>
    <w:rsid w:val="007969E5"/>
    <w:rsid w:val="007A027A"/>
    <w:rsid w:val="007A2D3A"/>
    <w:rsid w:val="007A531F"/>
    <w:rsid w:val="007A7B09"/>
    <w:rsid w:val="007A7CD9"/>
    <w:rsid w:val="007B2256"/>
    <w:rsid w:val="007B2BD5"/>
    <w:rsid w:val="007B5E24"/>
    <w:rsid w:val="007C3046"/>
    <w:rsid w:val="007D698C"/>
    <w:rsid w:val="007E021E"/>
    <w:rsid w:val="007E1056"/>
    <w:rsid w:val="007E231F"/>
    <w:rsid w:val="007E6CD2"/>
    <w:rsid w:val="007F3E39"/>
    <w:rsid w:val="008031B2"/>
    <w:rsid w:val="0081044D"/>
    <w:rsid w:val="00810A2C"/>
    <w:rsid w:val="008249D4"/>
    <w:rsid w:val="00826413"/>
    <w:rsid w:val="0085705B"/>
    <w:rsid w:val="0087273E"/>
    <w:rsid w:val="00877A25"/>
    <w:rsid w:val="008939C3"/>
    <w:rsid w:val="008A0869"/>
    <w:rsid w:val="008A3E63"/>
    <w:rsid w:val="008B26FB"/>
    <w:rsid w:val="008B37FA"/>
    <w:rsid w:val="008B444D"/>
    <w:rsid w:val="008B5AEB"/>
    <w:rsid w:val="008D000B"/>
    <w:rsid w:val="008D3A1D"/>
    <w:rsid w:val="008E0E85"/>
    <w:rsid w:val="008E6FE9"/>
    <w:rsid w:val="008E7F15"/>
    <w:rsid w:val="008F02FB"/>
    <w:rsid w:val="00905ADF"/>
    <w:rsid w:val="009067F1"/>
    <w:rsid w:val="00931693"/>
    <w:rsid w:val="00951359"/>
    <w:rsid w:val="00955633"/>
    <w:rsid w:val="00961FAD"/>
    <w:rsid w:val="00963AA2"/>
    <w:rsid w:val="0096417D"/>
    <w:rsid w:val="00995F21"/>
    <w:rsid w:val="009A352F"/>
    <w:rsid w:val="009B4FF6"/>
    <w:rsid w:val="009C04B7"/>
    <w:rsid w:val="009C1769"/>
    <w:rsid w:val="009C4E5A"/>
    <w:rsid w:val="009C5AC8"/>
    <w:rsid w:val="009C7520"/>
    <w:rsid w:val="009D5EC3"/>
    <w:rsid w:val="009E400C"/>
    <w:rsid w:val="009E6019"/>
    <w:rsid w:val="00A1673D"/>
    <w:rsid w:val="00A2118B"/>
    <w:rsid w:val="00A22169"/>
    <w:rsid w:val="00A26141"/>
    <w:rsid w:val="00A27B17"/>
    <w:rsid w:val="00A3121F"/>
    <w:rsid w:val="00A318A1"/>
    <w:rsid w:val="00A4621D"/>
    <w:rsid w:val="00A6041C"/>
    <w:rsid w:val="00A63D5A"/>
    <w:rsid w:val="00A70C6D"/>
    <w:rsid w:val="00A75E98"/>
    <w:rsid w:val="00A8427F"/>
    <w:rsid w:val="00A871F8"/>
    <w:rsid w:val="00A91219"/>
    <w:rsid w:val="00A92247"/>
    <w:rsid w:val="00AB79F9"/>
    <w:rsid w:val="00AC5AD9"/>
    <w:rsid w:val="00AD068B"/>
    <w:rsid w:val="00AD652D"/>
    <w:rsid w:val="00AE42D1"/>
    <w:rsid w:val="00AF0723"/>
    <w:rsid w:val="00AF6C53"/>
    <w:rsid w:val="00B000F8"/>
    <w:rsid w:val="00B04F8E"/>
    <w:rsid w:val="00B04FA5"/>
    <w:rsid w:val="00B062A9"/>
    <w:rsid w:val="00B15293"/>
    <w:rsid w:val="00B31E54"/>
    <w:rsid w:val="00B328AA"/>
    <w:rsid w:val="00B33F78"/>
    <w:rsid w:val="00B34C93"/>
    <w:rsid w:val="00B34CDD"/>
    <w:rsid w:val="00B35AFE"/>
    <w:rsid w:val="00B46AC6"/>
    <w:rsid w:val="00B6056D"/>
    <w:rsid w:val="00B62DF8"/>
    <w:rsid w:val="00B71AF8"/>
    <w:rsid w:val="00B75175"/>
    <w:rsid w:val="00B828CF"/>
    <w:rsid w:val="00BA651A"/>
    <w:rsid w:val="00BA799D"/>
    <w:rsid w:val="00BB2A9A"/>
    <w:rsid w:val="00BB5536"/>
    <w:rsid w:val="00BB6C12"/>
    <w:rsid w:val="00BC6252"/>
    <w:rsid w:val="00BD0058"/>
    <w:rsid w:val="00BD0207"/>
    <w:rsid w:val="00BD1AF9"/>
    <w:rsid w:val="00BE0BBB"/>
    <w:rsid w:val="00BE2DAD"/>
    <w:rsid w:val="00BE4E50"/>
    <w:rsid w:val="00BE6BA1"/>
    <w:rsid w:val="00C057E7"/>
    <w:rsid w:val="00C07A6D"/>
    <w:rsid w:val="00C35F40"/>
    <w:rsid w:val="00C41047"/>
    <w:rsid w:val="00C413AB"/>
    <w:rsid w:val="00C4191E"/>
    <w:rsid w:val="00C451C4"/>
    <w:rsid w:val="00C67B29"/>
    <w:rsid w:val="00C67FAB"/>
    <w:rsid w:val="00C91C2B"/>
    <w:rsid w:val="00C96533"/>
    <w:rsid w:val="00CA1395"/>
    <w:rsid w:val="00CA7F49"/>
    <w:rsid w:val="00CB1235"/>
    <w:rsid w:val="00CB3213"/>
    <w:rsid w:val="00CB410B"/>
    <w:rsid w:val="00CC40A6"/>
    <w:rsid w:val="00CC614B"/>
    <w:rsid w:val="00CC7AE5"/>
    <w:rsid w:val="00CF2D13"/>
    <w:rsid w:val="00CF4FF1"/>
    <w:rsid w:val="00D01E31"/>
    <w:rsid w:val="00D022E9"/>
    <w:rsid w:val="00D0321A"/>
    <w:rsid w:val="00D12463"/>
    <w:rsid w:val="00D1322D"/>
    <w:rsid w:val="00D25CAB"/>
    <w:rsid w:val="00D271F6"/>
    <w:rsid w:val="00D3031F"/>
    <w:rsid w:val="00D30B57"/>
    <w:rsid w:val="00D43E1A"/>
    <w:rsid w:val="00D7042D"/>
    <w:rsid w:val="00D7077D"/>
    <w:rsid w:val="00D73B3F"/>
    <w:rsid w:val="00D74A50"/>
    <w:rsid w:val="00D75926"/>
    <w:rsid w:val="00D86F95"/>
    <w:rsid w:val="00D9429D"/>
    <w:rsid w:val="00D95972"/>
    <w:rsid w:val="00D96163"/>
    <w:rsid w:val="00DA6238"/>
    <w:rsid w:val="00DA7E23"/>
    <w:rsid w:val="00DC4787"/>
    <w:rsid w:val="00DC584F"/>
    <w:rsid w:val="00DE0E5B"/>
    <w:rsid w:val="00E03358"/>
    <w:rsid w:val="00E210E8"/>
    <w:rsid w:val="00E22A1D"/>
    <w:rsid w:val="00E254FE"/>
    <w:rsid w:val="00E30CA5"/>
    <w:rsid w:val="00E318D4"/>
    <w:rsid w:val="00E37486"/>
    <w:rsid w:val="00E41015"/>
    <w:rsid w:val="00E603AD"/>
    <w:rsid w:val="00E612D4"/>
    <w:rsid w:val="00E64926"/>
    <w:rsid w:val="00E74009"/>
    <w:rsid w:val="00E76FAB"/>
    <w:rsid w:val="00E90FFC"/>
    <w:rsid w:val="00E93223"/>
    <w:rsid w:val="00E935EA"/>
    <w:rsid w:val="00E95543"/>
    <w:rsid w:val="00E96ADC"/>
    <w:rsid w:val="00E97F63"/>
    <w:rsid w:val="00EB52CC"/>
    <w:rsid w:val="00EB6A3D"/>
    <w:rsid w:val="00EC1DF4"/>
    <w:rsid w:val="00EC7956"/>
    <w:rsid w:val="00ED4372"/>
    <w:rsid w:val="00EF0A8E"/>
    <w:rsid w:val="00EF13B6"/>
    <w:rsid w:val="00EF4F7C"/>
    <w:rsid w:val="00F00820"/>
    <w:rsid w:val="00F0474A"/>
    <w:rsid w:val="00F11770"/>
    <w:rsid w:val="00F122AC"/>
    <w:rsid w:val="00F17125"/>
    <w:rsid w:val="00F205C6"/>
    <w:rsid w:val="00F257A0"/>
    <w:rsid w:val="00F268F8"/>
    <w:rsid w:val="00F26FF7"/>
    <w:rsid w:val="00F27069"/>
    <w:rsid w:val="00F272A2"/>
    <w:rsid w:val="00F31D95"/>
    <w:rsid w:val="00F377E6"/>
    <w:rsid w:val="00F378A4"/>
    <w:rsid w:val="00F408E4"/>
    <w:rsid w:val="00F46E97"/>
    <w:rsid w:val="00F533C6"/>
    <w:rsid w:val="00F55F88"/>
    <w:rsid w:val="00F561A4"/>
    <w:rsid w:val="00F57F78"/>
    <w:rsid w:val="00F84FC3"/>
    <w:rsid w:val="00F8596B"/>
    <w:rsid w:val="00F9086C"/>
    <w:rsid w:val="00F93E05"/>
    <w:rsid w:val="00F97544"/>
    <w:rsid w:val="00FA74C0"/>
    <w:rsid w:val="00FD1E82"/>
    <w:rsid w:val="00FE367E"/>
    <w:rsid w:val="00FE472D"/>
    <w:rsid w:val="00FF2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621EE7"/>
  <w15:chartTrackingRefBased/>
  <w15:docId w15:val="{984C9BEF-5709-45BE-9118-F336D4981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Our%20Hong%20Kong%20Foundation\ACS%20-%20Documents\All\Projects\2021\QEF_AI\08_&#32232;&#36655;&#25991;&#31295;\&#20839;&#37096;&#20132;&#25910;&#25991;&#31295;\&#25945;&#26448;&#22871;\&#24037;&#20316;&#32025;\&#23567;&#23416;&#35370;&#21839;&#29105;&#36523;&#24037;&#20316;&#32025;&#65306;&#38515;&#28851;&#38742;(&#25945;&#24107;&#29256;)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5D93AD59-AB34-4265-9239-3BA01CBC9305}"/>
</file>

<file path=docProps/app.xml><?xml version="1.0" encoding="utf-8"?>
<Properties xmlns="http://schemas.openxmlformats.org/officeDocument/2006/extended-properties" xmlns:vt="http://schemas.openxmlformats.org/officeDocument/2006/docPropsVTypes">
  <Template>小學訪問熱身工作紙：陳炳靖(教師版)</Template>
  <TotalTime>455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143</cp:revision>
  <cp:lastPrinted>2023-08-07T02:28:00Z</cp:lastPrinted>
  <dcterms:created xsi:type="dcterms:W3CDTF">2022-09-30T01:51:00Z</dcterms:created>
  <dcterms:modified xsi:type="dcterms:W3CDTF">2023-08-07T02:28:00Z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