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8AC67" w14:textId="43B5F3EF" w:rsidR="002B6391" w:rsidRPr="000E58CD" w:rsidRDefault="002B6391" w:rsidP="002B6391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我的訪問結果</w:t>
      </w:r>
      <w:r w:rsidR="00831772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：</w:t>
      </w:r>
      <w:r w:rsidR="00D45CF6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黃光漢</w:t>
      </w:r>
    </w:p>
    <w:p w14:paraId="1DCAD768" w14:textId="365C024C" w:rsidR="00285138" w:rsidRPr="00982FC0" w:rsidRDefault="000908C7" w:rsidP="00982FC0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28"/>
          <w:szCs w:val="28"/>
          <w:lang w:val="x-none"/>
        </w:rPr>
      </w:pPr>
      <w:r w:rsidRPr="001E2F2E">
        <w:rPr>
          <w:rFonts w:ascii="微軟正黑體" w:eastAsia="微軟正黑體" w:hAnsi="微軟正黑體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74B13D" wp14:editId="7C3F00A4">
                <wp:simplePos x="0" y="0"/>
                <wp:positionH relativeFrom="margin">
                  <wp:posOffset>4271749</wp:posOffset>
                </wp:positionH>
                <wp:positionV relativeFrom="paragraph">
                  <wp:posOffset>9118</wp:posOffset>
                </wp:positionV>
                <wp:extent cx="1902798" cy="533840"/>
                <wp:effectExtent l="0" t="0" r="0" b="0"/>
                <wp:wrapNone/>
                <wp:docPr id="3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798" cy="53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37BC9" w14:textId="77777777" w:rsidR="003A16D4" w:rsidRPr="00354F41" w:rsidRDefault="003A16D4" w:rsidP="003A16D4">
                            <w:pPr>
                              <w:spacing w:line="300" w:lineRule="exact"/>
                              <w:rPr>
                                <w:rFonts w:ascii="新細明體" w:eastAsia="新細明體" w:hAnsi="新細明體" w:cstheme="minorHAnsi"/>
                                <w:color w:val="FF0000"/>
                                <w:sz w:val="22"/>
                              </w:rPr>
                            </w:pPr>
                            <w:r w:rsidRPr="00354F41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學習目標：整理訪問結果，構思報告內容及報告方式</w:t>
                            </w:r>
                            <w:r w:rsidRPr="00354F41">
                              <w:rPr>
                                <w:rFonts w:ascii="新細明體" w:eastAsia="新細明體" w:hAnsi="新細明體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7010AD40" w14:textId="77777777" w:rsidR="003A16D4" w:rsidRPr="00A92445" w:rsidRDefault="003A16D4" w:rsidP="003A16D4">
                            <w:pPr>
                              <w:spacing w:line="30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4B13D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336.35pt;margin-top:.7pt;width:149.85pt;height:42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" filled="f" stroked="f" strokeweight=".5pt">
                <v:textbox>
                  <w:txbxContent>
                    <w:p w14:paraId="56E37BC9" w14:textId="77777777" w:rsidR="003A16D4" w:rsidRPr="00354F41" w:rsidRDefault="003A16D4" w:rsidP="003A16D4">
                      <w:pPr>
                        <w:spacing w:line="300" w:lineRule="exact"/>
                        <w:rPr>
                          <w:rFonts w:ascii="新細明體" w:eastAsia="新細明體" w:hAnsi="新細明體" w:cstheme="minorHAnsi"/>
                          <w:color w:val="FF0000"/>
                          <w:sz w:val="22"/>
                        </w:rPr>
                      </w:pPr>
                      <w:r w:rsidRPr="00354F41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學習目標：整理訪問結果，構思報告內容及報告方式</w:t>
                      </w:r>
                      <w:r w:rsidRPr="00354F41">
                        <w:rPr>
                          <w:rFonts w:ascii="新細明體" w:eastAsia="新細明體" w:hAnsi="新細明體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7010AD40" w14:textId="77777777" w:rsidR="003A16D4" w:rsidRPr="00A92445" w:rsidRDefault="003A16D4" w:rsidP="003A16D4">
                      <w:pPr>
                        <w:spacing w:line="300" w:lineRule="exact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063F" w:rsidRPr="00982FC0">
        <w:rPr>
          <w:rFonts w:ascii="微軟正黑體" w:eastAsia="微軟正黑體" w:hAnsi="微軟正黑體" w:hint="eastAsia"/>
          <w:color w:val="040606" w:themeColor="text2"/>
          <w:sz w:val="28"/>
          <w:szCs w:val="28"/>
          <w:lang w:val="x-none"/>
        </w:rPr>
        <w:t>你訪問了</w:t>
      </w:r>
      <w:r>
        <w:rPr>
          <w:rFonts w:ascii="微軟正黑體" w:eastAsia="微軟正黑體" w:hAnsi="微軟正黑體" w:hint="eastAsia"/>
          <w:color w:val="040606" w:themeColor="text2"/>
          <w:sz w:val="28"/>
          <w:szCs w:val="28"/>
          <w:lang w:val="x-none"/>
        </w:rPr>
        <w:t>黃光漢</w:t>
      </w:r>
      <w:r w:rsidR="00B4063F" w:rsidRPr="00982FC0">
        <w:rPr>
          <w:rFonts w:ascii="微軟正黑體" w:eastAsia="微軟正黑體" w:hAnsi="微軟正黑體" w:hint="eastAsia"/>
          <w:color w:val="040606" w:themeColor="text2"/>
          <w:sz w:val="28"/>
          <w:szCs w:val="28"/>
          <w:lang w:val="x-none"/>
        </w:rPr>
        <w:t>哪些內容？在橫線上記錄訪問結果</w:t>
      </w:r>
      <w:r w:rsidR="00285138" w:rsidRPr="00982FC0">
        <w:rPr>
          <w:rFonts w:ascii="微軟正黑體" w:eastAsia="微軟正黑體" w:hAnsi="微軟正黑體" w:hint="eastAsia"/>
          <w:color w:val="040606" w:themeColor="text2"/>
          <w:sz w:val="28"/>
          <w:szCs w:val="28"/>
          <w:lang w:val="x-none"/>
        </w:rPr>
        <w:t>。</w:t>
      </w:r>
    </w:p>
    <w:p w14:paraId="63ACE197" w14:textId="2BA5AFAA" w:rsidR="001D0AB3" w:rsidRDefault="00AA1760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72576" behindDoc="0" locked="0" layoutInCell="1" allowOverlap="1" wp14:anchorId="6D7FAF03" wp14:editId="016FCEC4">
            <wp:simplePos x="0" y="0"/>
            <wp:positionH relativeFrom="column">
              <wp:posOffset>758825</wp:posOffset>
            </wp:positionH>
            <wp:positionV relativeFrom="paragraph">
              <wp:posOffset>80950</wp:posOffset>
            </wp:positionV>
            <wp:extent cx="335915" cy="335915"/>
            <wp:effectExtent l="0" t="0" r="6985" b="6985"/>
            <wp:wrapNone/>
            <wp:docPr id="16" name="圖形 16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E3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A169CB" wp14:editId="02A797A9">
                <wp:simplePos x="0" y="0"/>
                <wp:positionH relativeFrom="column">
                  <wp:posOffset>714426</wp:posOffset>
                </wp:positionH>
                <wp:positionV relativeFrom="paragraph">
                  <wp:posOffset>101448</wp:posOffset>
                </wp:positionV>
                <wp:extent cx="1238250" cy="323850"/>
                <wp:effectExtent l="0" t="0" r="0" b="0"/>
                <wp:wrapNone/>
                <wp:docPr id="15" name="流程圖: 結束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2385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57052" w14:textId="6BEB0A8D" w:rsidR="00064D35" w:rsidRPr="002B62DB" w:rsidRDefault="00064D35" w:rsidP="00427432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 w:rsidRPr="002B62D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2B62DB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 xml:space="preserve"> </w:t>
                            </w:r>
                            <w:r w:rsidR="00427432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 xml:space="preserve">  </w:t>
                            </w:r>
                            <w:r w:rsidR="002B62DB" w:rsidRPr="002B62D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建議內容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169C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15" o:spid="_x0000_s1027" type="#_x0000_t116" style="position:absolute;margin-left:56.25pt;margin-top:8pt;width:97.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" fillcolor="#faaf17 [3204]" stroked="f" strokeweight="1pt">
                <v:textbox inset="0,0,0,0">
                  <w:txbxContent>
                    <w:p w14:paraId="26857052" w14:textId="6BEB0A8D" w:rsidR="00064D35" w:rsidRPr="002B62DB" w:rsidRDefault="00064D35" w:rsidP="00427432">
                      <w:pPr>
                        <w:snapToGrid w:val="0"/>
                        <w:spacing w:line="24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 w:rsidRPr="002B62DB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 xml:space="preserve"> </w:t>
                      </w:r>
                      <w:r w:rsidRPr="002B62DB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 xml:space="preserve"> </w:t>
                      </w:r>
                      <w:r w:rsidR="00427432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 xml:space="preserve">  </w:t>
                      </w:r>
                      <w:r w:rsidR="002B62DB" w:rsidRPr="002B62DB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建議內容</w:t>
                      </w:r>
                    </w:p>
                  </w:txbxContent>
                </v:textbox>
              </v:shape>
            </w:pict>
          </mc:Fallback>
        </mc:AlternateContent>
      </w:r>
    </w:p>
    <w:p w14:paraId="045B9BA7" w14:textId="4BECB42A" w:rsidR="001D0AB3" w:rsidRDefault="00AA1760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DB5A5A" wp14:editId="47D5C385">
                <wp:simplePos x="0" y="0"/>
                <wp:positionH relativeFrom="margin">
                  <wp:posOffset>653415</wp:posOffset>
                </wp:positionH>
                <wp:positionV relativeFrom="paragraph">
                  <wp:posOffset>45085</wp:posOffset>
                </wp:positionV>
                <wp:extent cx="5149850" cy="1257300"/>
                <wp:effectExtent l="38100" t="38100" r="88900" b="95250"/>
                <wp:wrapNone/>
                <wp:docPr id="12" name="流程圖: 替代程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12573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0A3F6" w14:textId="128E6380" w:rsidR="00DE7CD4" w:rsidRPr="00455B43" w:rsidRDefault="00EE32EA" w:rsidP="00CB2ADD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你訪問了</w:t>
                            </w:r>
                            <w:r w:rsidR="00E92DCC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2"/>
                                <w:szCs w:val="22"/>
                              </w:rPr>
                              <w:t>黃光漢</w:t>
                            </w:r>
                            <w:r w:rsidR="00AF1371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2"/>
                                <w:szCs w:val="22"/>
                              </w:rPr>
                              <w:t>的甚麼事情？</w:t>
                            </w:r>
                          </w:p>
                          <w:p w14:paraId="654EEBE6" w14:textId="01DD20A4" w:rsidR="00064D35" w:rsidRPr="00455B43" w:rsidRDefault="00AF1371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事情的經過是怎樣的？</w:t>
                            </w:r>
                          </w:p>
                          <w:p w14:paraId="352F45BF" w14:textId="21B72935" w:rsidR="00DE7CD4" w:rsidRPr="00455B43" w:rsidRDefault="006D66E3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455B43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你對</w:t>
                            </w:r>
                            <w:r w:rsidR="00E92DCC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2"/>
                                <w:szCs w:val="22"/>
                              </w:rPr>
                              <w:t>黃光漢</w:t>
                            </w:r>
                            <w:r w:rsidRPr="00455B43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2"/>
                                <w:szCs w:val="22"/>
                              </w:rPr>
                              <w:t>的經歷有甚麼感受？</w:t>
                            </w:r>
                          </w:p>
                          <w:p w14:paraId="2459122D" w14:textId="0BC68FEB" w:rsidR="006D66E3" w:rsidRPr="00455B43" w:rsidRDefault="00E92DCC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2"/>
                                <w:szCs w:val="22"/>
                              </w:rPr>
                              <w:t>黃光漢</w:t>
                            </w:r>
                            <w:r w:rsidR="006D66E3" w:rsidRPr="00455B43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2"/>
                                <w:szCs w:val="22"/>
                              </w:rPr>
                              <w:t>有甚麼值得我們學習的地方？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5A5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12" o:spid="_x0000_s1028" type="#_x0000_t176" style="position:absolute;margin-left:51.45pt;margin-top:3.55pt;width:405.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" fillcolor="#feeed0 [660]" stroked="f" strokeweight="1pt">
                <v:shadow on="t" color="black" opacity="26214f" origin="-.5,-.5" offset=".74836mm,.74836mm"/>
                <v:textbox>
                  <w:txbxContent>
                    <w:p w14:paraId="6340A3F6" w14:textId="128E6380" w:rsidR="00DE7CD4" w:rsidRPr="00455B43" w:rsidRDefault="00EE32EA" w:rsidP="00CB2ADD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微軟正黑體" w:eastAsia="微軟正黑體" w:hAnsi="微軟正黑體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2"/>
                          <w:szCs w:val="22"/>
                        </w:rPr>
                        <w:t>你訪問了</w:t>
                      </w:r>
                      <w:r w:rsidR="00E92DCC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2"/>
                          <w:szCs w:val="22"/>
                        </w:rPr>
                        <w:t>黃光漢</w:t>
                      </w:r>
                      <w:r w:rsidR="00AF1371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2"/>
                          <w:szCs w:val="22"/>
                        </w:rPr>
                        <w:t>的甚麼事情？</w:t>
                      </w:r>
                    </w:p>
                    <w:p w14:paraId="654EEBE6" w14:textId="01DD20A4" w:rsidR="00064D35" w:rsidRPr="00455B43" w:rsidRDefault="00AF1371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微軟正黑體" w:eastAsia="微軟正黑體" w:hAnsi="微軟正黑體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2"/>
                          <w:szCs w:val="22"/>
                        </w:rPr>
                        <w:t>事情的經過是怎樣的？</w:t>
                      </w:r>
                    </w:p>
                    <w:p w14:paraId="352F45BF" w14:textId="21B72935" w:rsidR="00DE7CD4" w:rsidRPr="00455B43" w:rsidRDefault="006D66E3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微軟正黑體" w:eastAsia="微軟正黑體" w:hAnsi="微軟正黑體"/>
                          <w:color w:val="484F5E" w:themeColor="text1"/>
                          <w:sz w:val="22"/>
                          <w:szCs w:val="22"/>
                        </w:rPr>
                      </w:pPr>
                      <w:r w:rsidRPr="00455B43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2"/>
                          <w:szCs w:val="22"/>
                        </w:rPr>
                        <w:t>你對</w:t>
                      </w:r>
                      <w:r w:rsidR="00E92DCC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2"/>
                          <w:szCs w:val="22"/>
                        </w:rPr>
                        <w:t>黃光漢</w:t>
                      </w:r>
                      <w:r w:rsidRPr="00455B43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2"/>
                          <w:szCs w:val="22"/>
                        </w:rPr>
                        <w:t>的經歷有甚麼感受？</w:t>
                      </w:r>
                    </w:p>
                    <w:p w14:paraId="2459122D" w14:textId="0BC68FEB" w:rsidR="006D66E3" w:rsidRPr="00455B43" w:rsidRDefault="00E92DCC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微軟正黑體" w:eastAsia="微軟正黑體" w:hAnsi="微軟正黑體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2"/>
                          <w:szCs w:val="22"/>
                        </w:rPr>
                        <w:t>黃光漢</w:t>
                      </w:r>
                      <w:r w:rsidR="006D66E3" w:rsidRPr="00455B43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2"/>
                          <w:szCs w:val="22"/>
                        </w:rPr>
                        <w:t>有甚麼值得我們學習的地方？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4EB2AB" w14:textId="7058BCBA" w:rsidR="001D0AB3" w:rsidRDefault="001D0AB3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28"/>
          <w:szCs w:val="28"/>
          <w:lang w:val="x-none"/>
        </w:rPr>
      </w:pPr>
    </w:p>
    <w:p w14:paraId="23D4375F" w14:textId="49FC8FE1" w:rsidR="001D0AB3" w:rsidRDefault="001D0AB3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28"/>
          <w:szCs w:val="28"/>
          <w:lang w:val="x-none"/>
        </w:rPr>
      </w:pPr>
    </w:p>
    <w:p w14:paraId="4CE3243C" w14:textId="0FF1B51E" w:rsidR="001D0AB3" w:rsidRDefault="001D0AB3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28"/>
          <w:szCs w:val="28"/>
          <w:lang w:val="x-none"/>
        </w:rPr>
      </w:pPr>
    </w:p>
    <w:p w14:paraId="1B87E249" w14:textId="78DA2C10" w:rsidR="001D0AB3" w:rsidRDefault="006D66E3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28"/>
          <w:szCs w:val="28"/>
          <w:lang w:val="x-none"/>
        </w:rPr>
      </w:pPr>
      <w:r>
        <w:rPr>
          <w:rFonts w:ascii="微軟正黑體" w:eastAsia="微軟正黑體" w:hAnsi="微軟正黑體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404626" wp14:editId="02C00322">
                <wp:simplePos x="0" y="0"/>
                <wp:positionH relativeFrom="margin">
                  <wp:align>center</wp:align>
                </wp:positionH>
                <wp:positionV relativeFrom="paragraph">
                  <wp:posOffset>294124</wp:posOffset>
                </wp:positionV>
                <wp:extent cx="6070600" cy="4197401"/>
                <wp:effectExtent l="38100" t="38100" r="120650" b="107950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41974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A2DA5" w14:textId="2D70A0FA" w:rsidR="00DF6927" w:rsidRPr="00AA1760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499EB3E4" w14:textId="7247C134" w:rsidR="00DF6927" w:rsidRPr="00AA1760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 w:rsid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15ABE1CC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7E021F21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038E5CFF" w14:textId="0ABB0433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07925E95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15433999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4F05504A" w14:textId="0D580DAC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</w:t>
                            </w:r>
                          </w:p>
                          <w:p w14:paraId="2938D86F" w14:textId="65F31DF5" w:rsidR="00DF6927" w:rsidRPr="00DF6927" w:rsidRDefault="00DF6927" w:rsidP="00DF6927">
                            <w:pPr>
                              <w:spacing w:line="72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</w:p>
                          <w:p w14:paraId="6D0F9306" w14:textId="04D3E615" w:rsidR="00DF6927" w:rsidRPr="00DF6927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</w:t>
                            </w:r>
                            <w:r w:rsidRPr="00DF6927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04626" id="矩形: 圓角 11" o:spid="_x0000_s1029" style="position:absolute;margin-left:0;margin-top:23.15pt;width:478pt;height:330.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" fillcolor="white [3212]" strokecolor="#484f5e [3213]" strokeweight="1pt">
                <v:stroke joinstyle="miter"/>
                <v:shadow on="t" color="black" opacity="26214f" origin="-.5,-.5" offset=".74836mm,.74836mm"/>
                <v:textbox>
                  <w:txbxContent>
                    <w:p w14:paraId="747A2DA5" w14:textId="2D70A0FA" w:rsidR="00DF6927" w:rsidRPr="00AA1760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499EB3E4" w14:textId="7247C134" w:rsidR="00DF6927" w:rsidRPr="00AA1760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 w:rsid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15ABE1CC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7E021F21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038E5CFF" w14:textId="0ABB0433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07925E95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15433999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4F05504A" w14:textId="0D580DAC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</w:t>
                      </w:r>
                    </w:p>
                    <w:p w14:paraId="2938D86F" w14:textId="65F31DF5" w:rsidR="00DF6927" w:rsidRPr="00DF6927" w:rsidRDefault="00DF6927" w:rsidP="00DF6927">
                      <w:pPr>
                        <w:spacing w:line="720" w:lineRule="exact"/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</w:p>
                    <w:p w14:paraId="6D0F9306" w14:textId="04D3E615" w:rsidR="00DF6927" w:rsidRPr="00DF6927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</w:t>
                      </w:r>
                      <w:r w:rsidRPr="00DF6927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3486E5" w14:textId="4ADC4609" w:rsidR="001D0AB3" w:rsidRDefault="00E865A7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28"/>
          <w:szCs w:val="28"/>
          <w:lang w:val="x-none"/>
        </w:rPr>
      </w:pPr>
      <w:r w:rsidRPr="001E2F2E">
        <w:rPr>
          <w:rFonts w:ascii="微軟正黑體" w:eastAsia="微軟正黑體" w:hAnsi="微軟正黑體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396065" wp14:editId="1F8C6F89">
                <wp:simplePos x="0" y="0"/>
                <wp:positionH relativeFrom="margin">
                  <wp:posOffset>511175</wp:posOffset>
                </wp:positionH>
                <wp:positionV relativeFrom="paragraph">
                  <wp:posOffset>118759</wp:posOffset>
                </wp:positionV>
                <wp:extent cx="5174553" cy="3398608"/>
                <wp:effectExtent l="0" t="0" r="0" b="0"/>
                <wp:wrapNone/>
                <wp:docPr id="5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4553" cy="3398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A5D53" w14:textId="77777777" w:rsidR="00EC6FF7" w:rsidRDefault="0009098B" w:rsidP="00702B4E">
                            <w:pPr>
                              <w:spacing w:line="720" w:lineRule="exact"/>
                              <w:contextualSpacing/>
                              <w:jc w:val="both"/>
                              <w:rPr>
                                <w:rFonts w:ascii="新細明體" w:eastAsia="新細明體" w:hAnsi="新細明體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建議答案：我訪問</w:t>
                            </w:r>
                            <w:r w:rsidR="00EC641B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黃光漢</w:t>
                            </w:r>
                            <w:r w:rsidR="00010EE3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隨遠征軍進入緬甸</w:t>
                            </w:r>
                            <w:r w:rsidR="00287450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，協助</w:t>
                            </w:r>
                            <w:r w:rsidR="00C05D87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盟</w:t>
                            </w:r>
                            <w:r w:rsidR="00287450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軍抗日的經歷</w:t>
                            </w:r>
                            <w:r w:rsidR="00726460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。</w:t>
                            </w:r>
                            <w:r w:rsidR="00287450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黃光漢當時</w:t>
                            </w:r>
                            <w:r w:rsidR="00472D5E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擔任電台報務員，</w:t>
                            </w:r>
                            <w:r w:rsidR="00287450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隸屬第六軍5</w:t>
                            </w:r>
                            <w:r w:rsidR="00287450">
                              <w:rPr>
                                <w:rFonts w:ascii="新細明體" w:eastAsia="新細明體" w:hAnsi="新細明體" w:cstheme="minorHAnsi"/>
                                <w:color w:val="FF0000"/>
                                <w:sz w:val="22"/>
                              </w:rPr>
                              <w:t>5</w:t>
                            </w:r>
                            <w:r w:rsidR="00287450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師無線電排，軍階為少尉</w:t>
                            </w:r>
                            <w:r w:rsidR="00472D5E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。</w:t>
                            </w:r>
                            <w:r w:rsidR="007D0ADD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由於電台報務員不會上前線，所以</w:t>
                            </w:r>
                            <w:r w:rsidR="00F568CB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黃光漢並沒有參加過前線的戰事</w:t>
                            </w:r>
                            <w:r w:rsidR="00B20451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196C69F7" w14:textId="2D99A8C1" w:rsidR="0009098B" w:rsidRPr="007D3F40" w:rsidRDefault="00F568CB" w:rsidP="00702B4E">
                            <w:pPr>
                              <w:spacing w:line="720" w:lineRule="exact"/>
                              <w:contextualSpacing/>
                              <w:jc w:val="both"/>
                              <w:rPr>
                                <w:rFonts w:asciiTheme="minorEastAsia" w:hAnsiTheme="minorEastAsia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遠征軍進入緬甸三個月後，</w:t>
                            </w:r>
                            <w:r w:rsidR="00D21746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因為跟日軍的戰鬥力相差太多，所以不得不</w:t>
                            </w:r>
                            <w:r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撤退</w:t>
                            </w:r>
                            <w:r w:rsidR="00E716C6">
                              <w:rPr>
                                <w:rFonts w:ascii="新細明體" w:eastAsia="新細明體" w:hAnsi="新細明體" w:cstheme="minorHAnsi" w:hint="eastAsia"/>
                                <w:color w:val="FF0000"/>
                                <w:sz w:val="22"/>
                              </w:rPr>
                              <w:t>。</w:t>
                            </w:r>
                            <w:r w:rsidR="00E716C6" w:rsidRPr="007D3F40">
                              <w:rPr>
                                <w:rFonts w:asciiTheme="minorEastAsia" w:hAnsiTheme="minorEastAsia" w:cstheme="minorHAnsi" w:hint="eastAsia"/>
                                <w:color w:val="FF0000"/>
                                <w:sz w:val="22"/>
                              </w:rPr>
                              <w:t>從</w:t>
                            </w:r>
                            <w:r w:rsidR="00405DE1" w:rsidRPr="007D3F40">
                              <w:rPr>
                                <w:rFonts w:asciiTheme="minorEastAsia" w:hAnsiTheme="minorEastAsia" w:cstheme="minorHAnsi" w:hint="eastAsia"/>
                                <w:color w:val="FF0000"/>
                                <w:sz w:val="22"/>
                              </w:rPr>
                              <w:t>黃光漢</w:t>
                            </w:r>
                            <w:r w:rsidR="00267EA5" w:rsidRPr="007D3F40">
                              <w:rPr>
                                <w:rFonts w:asciiTheme="minorEastAsia" w:hAnsiTheme="minorEastAsia" w:cstheme="minorHAnsi" w:hint="eastAsia"/>
                                <w:color w:val="FF0000"/>
                                <w:sz w:val="22"/>
                              </w:rPr>
                              <w:t>擔任通訊兵的工作中，</w:t>
                            </w:r>
                            <w:r w:rsidR="009E2266" w:rsidRPr="007D3F40">
                              <w:rPr>
                                <w:rFonts w:asciiTheme="minorEastAsia" w:hAnsiTheme="minorEastAsia" w:cstheme="minorHAnsi" w:hint="eastAsia"/>
                                <w:color w:val="FF0000"/>
                                <w:sz w:val="22"/>
                              </w:rPr>
                              <w:t>可見中國士兵盡忠職守，無論從事哪項工作，都認真負責，</w:t>
                            </w:r>
                            <w:r w:rsidR="007D3F40" w:rsidRPr="007D3F40">
                              <w:rPr>
                                <w:rFonts w:asciiTheme="minorEastAsia" w:hAnsiTheme="minorEastAsia" w:cstheme="minorHAnsi" w:hint="eastAsia"/>
                                <w:color w:val="FF0000"/>
                                <w:sz w:val="22"/>
                              </w:rPr>
                              <w:t>大家的齊心協力最終換來抗戰的勝利</w:t>
                            </w:r>
                            <w:r w:rsidR="00302551" w:rsidRPr="007D3F40">
                              <w:rPr>
                                <w:rFonts w:asciiTheme="minorEastAsia" w:hAnsiTheme="minorEastAsia" w:cstheme="minorHAnsi" w:hint="eastAsia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96065" id="_x0000_s1030" type="#_x0000_t202" style="position:absolute;margin-left:40.25pt;margin-top:9.35pt;width:407.45pt;height:267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32HQIAADQ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" filled="f" stroked="f" strokeweight=".5pt">
                <v:textbox>
                  <w:txbxContent>
                    <w:p w14:paraId="6ACA5D53" w14:textId="77777777" w:rsidR="00EC6FF7" w:rsidRDefault="0009098B" w:rsidP="00702B4E">
                      <w:pPr>
                        <w:spacing w:line="720" w:lineRule="exact"/>
                        <w:contextualSpacing/>
                        <w:jc w:val="both"/>
                        <w:rPr>
                          <w:rFonts w:ascii="新細明體" w:eastAsia="新細明體" w:hAnsi="新細明體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建議答案：我訪問</w:t>
                      </w:r>
                      <w:r w:rsidR="00EC641B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黃光漢</w:t>
                      </w:r>
                      <w:r w:rsidR="00010EE3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隨遠征軍進入緬甸</w:t>
                      </w:r>
                      <w:r w:rsidR="00287450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，協助</w:t>
                      </w:r>
                      <w:r w:rsidR="00C05D87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盟</w:t>
                      </w:r>
                      <w:r w:rsidR="00287450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軍抗日的經歷</w:t>
                      </w:r>
                      <w:r w:rsidR="00726460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。</w:t>
                      </w:r>
                      <w:r w:rsidR="00287450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黃光漢當時</w:t>
                      </w:r>
                      <w:r w:rsidR="00472D5E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擔任電台報務員，</w:t>
                      </w:r>
                      <w:r w:rsidR="00287450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隸屬第六軍5</w:t>
                      </w:r>
                      <w:r w:rsidR="00287450">
                        <w:rPr>
                          <w:rFonts w:ascii="新細明體" w:eastAsia="新細明體" w:hAnsi="新細明體" w:cstheme="minorHAnsi"/>
                          <w:color w:val="FF0000"/>
                          <w:sz w:val="22"/>
                        </w:rPr>
                        <w:t>5</w:t>
                      </w:r>
                      <w:r w:rsidR="00287450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師無線電排，軍階為少尉</w:t>
                      </w:r>
                      <w:r w:rsidR="00472D5E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。</w:t>
                      </w:r>
                      <w:r w:rsidR="007D0ADD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由於電台報務員不會上前線，所以</w:t>
                      </w:r>
                      <w:r w:rsidR="00F568CB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黃光漢並沒有參加過前線的戰事</w:t>
                      </w:r>
                      <w:r w:rsidR="00B20451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。</w:t>
                      </w:r>
                    </w:p>
                    <w:p w14:paraId="196C69F7" w14:textId="2D99A8C1" w:rsidR="0009098B" w:rsidRPr="007D3F40" w:rsidRDefault="00F568CB" w:rsidP="00702B4E">
                      <w:pPr>
                        <w:spacing w:line="720" w:lineRule="exact"/>
                        <w:contextualSpacing/>
                        <w:jc w:val="both"/>
                        <w:rPr>
                          <w:rFonts w:asciiTheme="minorEastAsia" w:hAnsiTheme="minorEastAsia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遠征軍進入緬甸三個月後，</w:t>
                      </w:r>
                      <w:r w:rsidR="00D21746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因為跟日軍的戰鬥力相差太多，所以不得不</w:t>
                      </w:r>
                      <w:r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撤退</w:t>
                      </w:r>
                      <w:r w:rsidR="00E716C6">
                        <w:rPr>
                          <w:rFonts w:ascii="新細明體" w:eastAsia="新細明體" w:hAnsi="新細明體" w:cstheme="minorHAnsi" w:hint="eastAsia"/>
                          <w:color w:val="FF0000"/>
                          <w:sz w:val="22"/>
                        </w:rPr>
                        <w:t>。</w:t>
                      </w:r>
                      <w:r w:rsidR="00E716C6" w:rsidRPr="007D3F40">
                        <w:rPr>
                          <w:rFonts w:asciiTheme="minorEastAsia" w:hAnsiTheme="minorEastAsia" w:cstheme="minorHAnsi" w:hint="eastAsia"/>
                          <w:color w:val="FF0000"/>
                          <w:sz w:val="22"/>
                        </w:rPr>
                        <w:t>從</w:t>
                      </w:r>
                      <w:r w:rsidR="00405DE1" w:rsidRPr="007D3F40">
                        <w:rPr>
                          <w:rFonts w:asciiTheme="minorEastAsia" w:hAnsiTheme="minorEastAsia" w:cstheme="minorHAnsi" w:hint="eastAsia"/>
                          <w:color w:val="FF0000"/>
                          <w:sz w:val="22"/>
                        </w:rPr>
                        <w:t>黃光漢</w:t>
                      </w:r>
                      <w:r w:rsidR="00267EA5" w:rsidRPr="007D3F40">
                        <w:rPr>
                          <w:rFonts w:asciiTheme="minorEastAsia" w:hAnsiTheme="minorEastAsia" w:cstheme="minorHAnsi" w:hint="eastAsia"/>
                          <w:color w:val="FF0000"/>
                          <w:sz w:val="22"/>
                        </w:rPr>
                        <w:t>擔任通訊兵的工作中，</w:t>
                      </w:r>
                      <w:r w:rsidR="009E2266" w:rsidRPr="007D3F40">
                        <w:rPr>
                          <w:rFonts w:asciiTheme="minorEastAsia" w:hAnsiTheme="minorEastAsia" w:cstheme="minorHAnsi" w:hint="eastAsia"/>
                          <w:color w:val="FF0000"/>
                          <w:sz w:val="22"/>
                        </w:rPr>
                        <w:t>可見中國士兵盡忠職守，無論從事哪項工作，都認真負責，</w:t>
                      </w:r>
                      <w:r w:rsidR="007D3F40" w:rsidRPr="007D3F40">
                        <w:rPr>
                          <w:rFonts w:asciiTheme="minorEastAsia" w:hAnsiTheme="minorEastAsia" w:cstheme="minorHAnsi" w:hint="eastAsia"/>
                          <w:color w:val="FF0000"/>
                          <w:sz w:val="22"/>
                        </w:rPr>
                        <w:t>大家的齊心協力最終換來抗戰的勝利</w:t>
                      </w:r>
                      <w:r w:rsidR="00302551" w:rsidRPr="007D3F40">
                        <w:rPr>
                          <w:rFonts w:asciiTheme="minorEastAsia" w:hAnsiTheme="minorEastAsia" w:cstheme="minorHAnsi" w:hint="eastAsia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3EC17" w14:textId="485A4A2C" w:rsidR="001D0AB3" w:rsidRDefault="001D0AB3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28"/>
          <w:szCs w:val="28"/>
          <w:lang w:val="x-none"/>
        </w:rPr>
      </w:pPr>
    </w:p>
    <w:p w14:paraId="49EAD764" w14:textId="5155F8CF" w:rsidR="001D0AB3" w:rsidRDefault="001D0AB3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28"/>
          <w:szCs w:val="28"/>
          <w:lang w:val="x-none"/>
        </w:rPr>
      </w:pPr>
    </w:p>
    <w:p w14:paraId="6A370319" w14:textId="5B7ED77B" w:rsidR="001D0AB3" w:rsidRDefault="001D0AB3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28"/>
          <w:szCs w:val="28"/>
          <w:lang w:val="x-none"/>
        </w:rPr>
      </w:pPr>
    </w:p>
    <w:p w14:paraId="2C1D7E20" w14:textId="027C4F72" w:rsidR="001D0AB3" w:rsidRDefault="001D0AB3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28"/>
          <w:szCs w:val="28"/>
          <w:lang w:val="x-none"/>
        </w:rPr>
      </w:pPr>
    </w:p>
    <w:p w14:paraId="76007644" w14:textId="0AC61535" w:rsidR="001D0AB3" w:rsidRDefault="001D0AB3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28"/>
          <w:szCs w:val="28"/>
          <w:lang w:val="x-none"/>
        </w:rPr>
      </w:pPr>
    </w:p>
    <w:p w14:paraId="6C283817" w14:textId="5DFCC024" w:rsidR="001D0AB3" w:rsidRDefault="001D0AB3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28"/>
          <w:szCs w:val="28"/>
          <w:lang w:val="x-none"/>
        </w:rPr>
      </w:pPr>
    </w:p>
    <w:p w14:paraId="44641399" w14:textId="77777777" w:rsidR="001D0AB3" w:rsidRPr="00710EE9" w:rsidRDefault="001D0AB3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28"/>
          <w:szCs w:val="28"/>
          <w:lang w:val="x-none"/>
        </w:rPr>
      </w:pPr>
    </w:p>
    <w:p w14:paraId="3E83D764" w14:textId="021CB5E7" w:rsidR="004C2AF2" w:rsidRDefault="004C2AF2" w:rsidP="004C2AF2">
      <w:pPr>
        <w:rPr>
          <w:rFonts w:ascii="DFKai-SB" w:eastAsia="DFKai-SB" w:hAnsi="DFKai-SB"/>
          <w:color w:val="040606" w:themeColor="text2"/>
          <w:lang w:val="x-none"/>
        </w:rPr>
      </w:pPr>
    </w:p>
    <w:p w14:paraId="227B1DDC" w14:textId="76E6AA0B" w:rsidR="00F0733E" w:rsidRDefault="00F0733E" w:rsidP="004C2AF2">
      <w:pPr>
        <w:rPr>
          <w:rFonts w:ascii="DFKai-SB" w:eastAsia="DFKai-SB" w:hAnsi="DFKai-SB"/>
          <w:color w:val="040606" w:themeColor="text2"/>
          <w:lang w:val="x-none"/>
        </w:rPr>
      </w:pPr>
    </w:p>
    <w:p w14:paraId="6DF4F6E9" w14:textId="2B6FCB90" w:rsidR="0070674F" w:rsidRDefault="0070674F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32"/>
          <w:szCs w:val="32"/>
          <w:lang w:val="x-none"/>
        </w:rPr>
      </w:pPr>
    </w:p>
    <w:p w14:paraId="52FCCF86" w14:textId="47B21EBF" w:rsidR="0070674F" w:rsidRDefault="0070674F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32"/>
          <w:szCs w:val="32"/>
          <w:lang w:val="x-none"/>
        </w:rPr>
      </w:pPr>
    </w:p>
    <w:p w14:paraId="175261C7" w14:textId="33F0579C" w:rsidR="0070674F" w:rsidRDefault="0070674F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32"/>
          <w:szCs w:val="32"/>
          <w:lang w:val="x-none"/>
        </w:rPr>
      </w:pPr>
    </w:p>
    <w:p w14:paraId="496F33B2" w14:textId="062BF06C" w:rsidR="0070674F" w:rsidRDefault="0070674F" w:rsidP="00285138">
      <w:pPr>
        <w:tabs>
          <w:tab w:val="left" w:pos="2057"/>
        </w:tabs>
        <w:snapToGrid w:val="0"/>
        <w:rPr>
          <w:rFonts w:ascii="微軟正黑體" w:eastAsia="微軟正黑體" w:hAnsi="微軟正黑體"/>
          <w:color w:val="040606" w:themeColor="text2"/>
          <w:sz w:val="32"/>
          <w:szCs w:val="32"/>
          <w:lang w:val="x-none"/>
        </w:rPr>
      </w:pPr>
    </w:p>
    <w:p w14:paraId="2383128E" w14:textId="2919CD88" w:rsidR="00285138" w:rsidRDefault="00982FC0" w:rsidP="0028513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6F4163" wp14:editId="4AA6EF80">
                <wp:simplePos x="0" y="0"/>
                <wp:positionH relativeFrom="margin">
                  <wp:posOffset>1696745</wp:posOffset>
                </wp:positionH>
                <wp:positionV relativeFrom="paragraph">
                  <wp:posOffset>100838</wp:posOffset>
                </wp:positionV>
                <wp:extent cx="4381500" cy="1301750"/>
                <wp:effectExtent l="476250" t="38100" r="95250" b="8890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301750"/>
                        </a:xfrm>
                        <a:prstGeom prst="wedgeRoundRectCallout">
                          <a:avLst>
                            <a:gd name="adj1" fmla="val -60240"/>
                            <a:gd name="adj2" fmla="val -1457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4B643" w14:textId="77777777" w:rsidR="00285138" w:rsidRDefault="00285138" w:rsidP="00285138">
                            <w:pPr>
                              <w:rPr>
                                <w:rFonts w:ascii="微軟正黑體" w:eastAsia="微軟正黑體" w:hAnsi="微軟正黑體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</w:rPr>
                              <w:t>與其他組員</w:t>
                            </w:r>
                            <w:r w:rsidRPr="00982FC0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</w:rPr>
                              <w:t>分享分析結果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</w:rPr>
                              <w:t>，然後進行討論，再決定選擇以甚麼形式進行報告，報告的</w:t>
                            </w:r>
                            <w:r w:rsidRPr="006D702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B0F0"/>
                              </w:rPr>
                              <w:t>方式不拘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</w:rPr>
                              <w:t>，以下是其中一些方向：</w:t>
                            </w:r>
                          </w:p>
                          <w:p w14:paraId="4060D1ED" w14:textId="77777777" w:rsidR="00285138" w:rsidRPr="0005072C" w:rsidRDefault="00285138" w:rsidP="00285138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714" w:hanging="357"/>
                              <w:rPr>
                                <w:rFonts w:ascii="微軟正黑體" w:eastAsia="微軟正黑體" w:hAnsi="微軟正黑體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</w:rPr>
                              <w:t>口頭匯報</w:t>
                            </w:r>
                            <w:r w:rsidRPr="0005072C">
                              <w:rPr>
                                <w:rFonts w:ascii="微軟正黑體" w:eastAsia="微軟正黑體" w:hAnsi="微軟正黑體"/>
                                <w:color w:val="484F5E" w:themeColor="text1"/>
                              </w:rPr>
                              <w:tab/>
                              <w:t xml:space="preserve">(2)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</w:rPr>
                              <w:t>撰寫訪問稿件</w:t>
                            </w:r>
                            <w:r w:rsidRPr="0005072C">
                              <w:rPr>
                                <w:rFonts w:ascii="微軟正黑體" w:eastAsia="微軟正黑體" w:hAnsi="微軟正黑體"/>
                                <w:color w:val="484F5E" w:themeColor="text1"/>
                              </w:rPr>
                              <w:t xml:space="preserve">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484F5E" w:themeColor="text1"/>
                              </w:rPr>
                              <w:t xml:space="preserve"> </w:t>
                            </w:r>
                            <w:r w:rsidRPr="0005072C">
                              <w:rPr>
                                <w:rFonts w:ascii="微軟正黑體" w:eastAsia="微軟正黑體" w:hAnsi="微軟正黑體"/>
                                <w:color w:val="484F5E" w:themeColor="text1"/>
                              </w:rPr>
                              <w:t xml:space="preserve">(3)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</w:rPr>
                              <w:t>話劇</w:t>
                            </w:r>
                            <w:r w:rsidRPr="0005072C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</w:rPr>
                              <w:t>表演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484F5E" w:themeColor="text1"/>
                              </w:rPr>
                              <w:t xml:space="preserve">      </w:t>
                            </w:r>
                            <w:r w:rsidRPr="0005072C">
                              <w:rPr>
                                <w:rFonts w:ascii="微軟正黑體" w:eastAsia="微軟正黑體" w:hAnsi="微軟正黑體"/>
                                <w:color w:val="484F5E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6F416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4" o:spid="_x0000_s1031" type="#_x0000_t62" style="position:absolute;margin-left:133.6pt;margin-top:7.95pt;width:345pt;height:102.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" adj="-2212,7652" fillcolor="#feeed0 [665]" stroked="f" strokeweight="1pt">
                <v:shadow on="t" color="black" opacity="26214f" origin="-.5,-.5" offset=".74836mm,.74836mm"/>
                <v:textbox>
                  <w:txbxContent>
                    <w:p w14:paraId="09D4B643" w14:textId="77777777" w:rsidR="00285138" w:rsidRDefault="00285138" w:rsidP="00285138">
                      <w:pPr>
                        <w:rPr>
                          <w:rFonts w:ascii="微軟正黑體" w:eastAsia="微軟正黑體" w:hAnsi="微軟正黑體"/>
                          <w:color w:val="484F5E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484F5E" w:themeColor="text1"/>
                        </w:rPr>
                        <w:t>與其他組員</w:t>
                      </w:r>
                      <w:r w:rsidRPr="00982FC0">
                        <w:rPr>
                          <w:rFonts w:ascii="微軟正黑體" w:eastAsia="微軟正黑體" w:hAnsi="微軟正黑體" w:hint="eastAsia"/>
                          <w:color w:val="484F5E" w:themeColor="text1"/>
                        </w:rPr>
                        <w:t>分享分析結果</w:t>
                      </w:r>
                      <w:r>
                        <w:rPr>
                          <w:rFonts w:ascii="微軟正黑體" w:eastAsia="微軟正黑體" w:hAnsi="微軟正黑體" w:hint="eastAsia"/>
                          <w:color w:val="484F5E" w:themeColor="text1"/>
                        </w:rPr>
                        <w:t>，然後進行討論，再決定選擇以甚麼形式進行報告，報告的</w:t>
                      </w:r>
                      <w:r w:rsidRPr="006D702B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B0F0"/>
                        </w:rPr>
                        <w:t>方式不拘</w:t>
                      </w:r>
                      <w:r>
                        <w:rPr>
                          <w:rFonts w:ascii="微軟正黑體" w:eastAsia="微軟正黑體" w:hAnsi="微軟正黑體" w:hint="eastAsia"/>
                          <w:color w:val="484F5E" w:themeColor="text1"/>
                        </w:rPr>
                        <w:t>，以下是其中一些方向：</w:t>
                      </w:r>
                    </w:p>
                    <w:p w14:paraId="4060D1ED" w14:textId="77777777" w:rsidR="00285138" w:rsidRPr="0005072C" w:rsidRDefault="00285138" w:rsidP="00285138">
                      <w:pPr>
                        <w:pStyle w:val="a7"/>
                        <w:numPr>
                          <w:ilvl w:val="0"/>
                          <w:numId w:val="7"/>
                        </w:numPr>
                        <w:spacing w:before="120"/>
                        <w:ind w:left="714" w:hanging="357"/>
                        <w:rPr>
                          <w:rFonts w:ascii="微軟正黑體" w:eastAsia="微軟正黑體" w:hAnsi="微軟正黑體"/>
                          <w:color w:val="484F5E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484F5E" w:themeColor="text1"/>
                        </w:rPr>
                        <w:t>口頭匯報</w:t>
                      </w:r>
                      <w:r w:rsidRPr="0005072C">
                        <w:rPr>
                          <w:rFonts w:ascii="微軟正黑體" w:eastAsia="微軟正黑體" w:hAnsi="微軟正黑體"/>
                          <w:color w:val="484F5E" w:themeColor="text1"/>
                        </w:rPr>
                        <w:tab/>
                        <w:t xml:space="preserve">(2) </w:t>
                      </w:r>
                      <w:r>
                        <w:rPr>
                          <w:rFonts w:ascii="微軟正黑體" w:eastAsia="微軟正黑體" w:hAnsi="微軟正黑體" w:hint="eastAsia"/>
                          <w:color w:val="484F5E" w:themeColor="text1"/>
                        </w:rPr>
                        <w:t>撰寫訪問稿件</w:t>
                      </w:r>
                      <w:r w:rsidRPr="0005072C">
                        <w:rPr>
                          <w:rFonts w:ascii="微軟正黑體" w:eastAsia="微軟正黑體" w:hAnsi="微軟正黑體"/>
                          <w:color w:val="484F5E" w:themeColor="text1"/>
                        </w:rPr>
                        <w:t xml:space="preserve">      </w:t>
                      </w:r>
                      <w:r>
                        <w:rPr>
                          <w:rFonts w:ascii="微軟正黑體" w:eastAsia="微軟正黑體" w:hAnsi="微軟正黑體"/>
                          <w:color w:val="484F5E" w:themeColor="text1"/>
                        </w:rPr>
                        <w:t xml:space="preserve"> </w:t>
                      </w:r>
                      <w:r w:rsidRPr="0005072C">
                        <w:rPr>
                          <w:rFonts w:ascii="微軟正黑體" w:eastAsia="微軟正黑體" w:hAnsi="微軟正黑體"/>
                          <w:color w:val="484F5E" w:themeColor="text1"/>
                        </w:rPr>
                        <w:t xml:space="preserve">(3) </w:t>
                      </w:r>
                      <w:r>
                        <w:rPr>
                          <w:rFonts w:ascii="微軟正黑體" w:eastAsia="微軟正黑體" w:hAnsi="微軟正黑體" w:hint="eastAsia"/>
                          <w:color w:val="484F5E" w:themeColor="text1"/>
                        </w:rPr>
                        <w:t>話劇</w:t>
                      </w:r>
                      <w:r w:rsidRPr="0005072C">
                        <w:rPr>
                          <w:rFonts w:ascii="微軟正黑體" w:eastAsia="微軟正黑體" w:hAnsi="微軟正黑體" w:hint="eastAsia"/>
                          <w:color w:val="484F5E" w:themeColor="text1"/>
                        </w:rPr>
                        <w:t>表演</w:t>
                      </w:r>
                      <w:r>
                        <w:rPr>
                          <w:rFonts w:ascii="微軟正黑體" w:eastAsia="微軟正黑體" w:hAnsi="微軟正黑體" w:hint="eastAsia"/>
                          <w:color w:val="484F5E" w:themeColor="text1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color w:val="484F5E" w:themeColor="text1"/>
                        </w:rPr>
                        <w:t xml:space="preserve">      </w:t>
                      </w:r>
                      <w:r w:rsidRPr="0005072C">
                        <w:rPr>
                          <w:rFonts w:ascii="微軟正黑體" w:eastAsia="微軟正黑體" w:hAnsi="微軟正黑體"/>
                          <w:color w:val="484F5E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760">
        <w:rPr>
          <w:noProof/>
        </w:rPr>
        <w:drawing>
          <wp:anchor distT="0" distB="0" distL="114300" distR="114300" simplePos="0" relativeHeight="251673600" behindDoc="0" locked="0" layoutInCell="1" allowOverlap="1" wp14:anchorId="396CB2FE" wp14:editId="0B73A3F5">
            <wp:simplePos x="0" y="0"/>
            <wp:positionH relativeFrom="margin">
              <wp:align>left</wp:align>
            </wp:positionH>
            <wp:positionV relativeFrom="paragraph">
              <wp:posOffset>253492</wp:posOffset>
            </wp:positionV>
            <wp:extent cx="1442085" cy="1504950"/>
            <wp:effectExtent l="0" t="0" r="5715" b="0"/>
            <wp:wrapNone/>
            <wp:docPr id="13" name="圖片 13" descr="一張含有 玩具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玩具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1" t="12111" r="19418" b="25784"/>
                    <a:stretch/>
                  </pic:blipFill>
                  <pic:spPr bwMode="auto">
                    <a:xfrm>
                      <a:off x="0" y="0"/>
                      <a:ext cx="144208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DB410" w14:textId="28562376" w:rsidR="00067BA6" w:rsidRPr="002B6391" w:rsidRDefault="00067BA6" w:rsidP="002B6391"/>
    <w:sectPr w:rsidR="00067BA6" w:rsidRPr="002B6391" w:rsidSect="006F2F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3A646" w14:textId="77777777" w:rsidR="00852B50" w:rsidRDefault="00852B50" w:rsidP="00465C96">
      <w:r>
        <w:separator/>
      </w:r>
    </w:p>
  </w:endnote>
  <w:endnote w:type="continuationSeparator" w:id="0">
    <w:p w14:paraId="2567E6FD" w14:textId="77777777" w:rsidR="00852B50" w:rsidRDefault="00852B50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EE4E875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3EB69F41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60C25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633CF162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3A03B8" wp14:editId="57AD55AD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A7D94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FA62984" wp14:editId="5493AD28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74895" w14:textId="77777777" w:rsidR="00852B50" w:rsidRDefault="00852B50" w:rsidP="00465C96">
      <w:r>
        <w:separator/>
      </w:r>
    </w:p>
  </w:footnote>
  <w:footnote w:type="continuationSeparator" w:id="0">
    <w:p w14:paraId="7168DED5" w14:textId="77777777" w:rsidR="00852B50" w:rsidRDefault="00852B50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FB4FC" w14:textId="77777777" w:rsidR="00567869" w:rsidRDefault="0056786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383A9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F5A91A" wp14:editId="686509E8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AE415" w14:textId="354728B1" w:rsidR="006F2F0D" w:rsidRDefault="00567869">
    <w:pPr>
      <w:pStyle w:val="a3"/>
    </w:pPr>
    <w:r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F0E200" wp14:editId="03396264">
              <wp:simplePos x="0" y="0"/>
              <wp:positionH relativeFrom="margin">
                <wp:posOffset>3542665</wp:posOffset>
              </wp:positionH>
              <wp:positionV relativeFrom="paragraph">
                <wp:posOffset>6985</wp:posOffset>
              </wp:positionV>
              <wp:extent cx="952500" cy="504825"/>
              <wp:effectExtent l="0" t="0" r="19050" b="28575"/>
              <wp:wrapNone/>
              <wp:docPr id="7" name="矩形: 圓角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36DA881" w14:textId="77777777" w:rsidR="00567869" w:rsidRDefault="00567869" w:rsidP="00567869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5F0E200" id="矩形: 圓角 7" o:spid="_x0000_s1032" style="position:absolute;margin-left:278.95pt;margin-top:.55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" fillcolor="#ffcdcd" strokecolor="window" strokeweight="1pt">
              <v:stroke joinstyle="miter"/>
              <v:textbox inset="2mm,0,2mm,0">
                <w:txbxContent>
                  <w:p w14:paraId="036DA881" w14:textId="77777777" w:rsidR="00567869" w:rsidRDefault="00567869" w:rsidP="00567869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D55405">
      <w:rPr>
        <w:noProof/>
      </w:rPr>
      <w:drawing>
        <wp:anchor distT="0" distB="0" distL="114300" distR="114300" simplePos="0" relativeHeight="251664384" behindDoc="0" locked="0" layoutInCell="1" allowOverlap="1" wp14:anchorId="307D39D0" wp14:editId="14D14DD4">
          <wp:simplePos x="0" y="0"/>
          <wp:positionH relativeFrom="page">
            <wp:posOffset>-2540</wp:posOffset>
          </wp:positionH>
          <wp:positionV relativeFrom="paragraph">
            <wp:posOffset>-481965</wp:posOffset>
          </wp:positionV>
          <wp:extent cx="7556500" cy="1124144"/>
          <wp:effectExtent l="0" t="0" r="6350" b="0"/>
          <wp:wrapNone/>
          <wp:docPr id="4" name="圖片 4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2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299E"/>
    <w:multiLevelType w:val="hybridMultilevel"/>
    <w:tmpl w:val="368C0686"/>
    <w:lvl w:ilvl="0" w:tplc="E3AE3DDA">
      <w:start w:val="1"/>
      <w:numFmt w:val="japaneseCounting"/>
      <w:lvlText w:val="（%1）"/>
      <w:lvlJc w:val="left"/>
      <w:pPr>
        <w:ind w:left="1440" w:hanging="108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77AED"/>
    <w:multiLevelType w:val="hybridMultilevel"/>
    <w:tmpl w:val="9AA643BA"/>
    <w:lvl w:ilvl="0" w:tplc="B0AC28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95A46"/>
    <w:multiLevelType w:val="hybridMultilevel"/>
    <w:tmpl w:val="4BFC6624"/>
    <w:lvl w:ilvl="0" w:tplc="412ED0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45CBC"/>
    <w:multiLevelType w:val="hybridMultilevel"/>
    <w:tmpl w:val="BC38471A"/>
    <w:lvl w:ilvl="0" w:tplc="6220BB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7324A2"/>
    <w:multiLevelType w:val="hybridMultilevel"/>
    <w:tmpl w:val="805CAD9C"/>
    <w:lvl w:ilvl="0" w:tplc="9A0E9B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99182A"/>
    <w:multiLevelType w:val="hybridMultilevel"/>
    <w:tmpl w:val="259E66CA"/>
    <w:lvl w:ilvl="0" w:tplc="E9DE7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6"/>
  </w:num>
  <w:num w:numId="2" w16cid:durableId="1293824779">
    <w:abstractNumId w:val="3"/>
  </w:num>
  <w:num w:numId="3" w16cid:durableId="49964699">
    <w:abstractNumId w:val="4"/>
  </w:num>
  <w:num w:numId="4" w16cid:durableId="1899824398">
    <w:abstractNumId w:val="9"/>
  </w:num>
  <w:num w:numId="5" w16cid:durableId="1509976650">
    <w:abstractNumId w:val="10"/>
  </w:num>
  <w:num w:numId="6" w16cid:durableId="1101292256">
    <w:abstractNumId w:val="0"/>
  </w:num>
  <w:num w:numId="7" w16cid:durableId="1598827937">
    <w:abstractNumId w:val="2"/>
  </w:num>
  <w:num w:numId="8" w16cid:durableId="1113090096">
    <w:abstractNumId w:val="7"/>
  </w:num>
  <w:num w:numId="9" w16cid:durableId="2003577300">
    <w:abstractNumId w:val="8"/>
  </w:num>
  <w:num w:numId="10" w16cid:durableId="2012370634">
    <w:abstractNumId w:val="5"/>
  </w:num>
  <w:num w:numId="11" w16cid:durableId="2066679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A6"/>
    <w:rsid w:val="00002578"/>
    <w:rsid w:val="00010E9C"/>
    <w:rsid w:val="00010EE3"/>
    <w:rsid w:val="000168E6"/>
    <w:rsid w:val="000214DD"/>
    <w:rsid w:val="00023F7D"/>
    <w:rsid w:val="00027603"/>
    <w:rsid w:val="00035EED"/>
    <w:rsid w:val="00064D35"/>
    <w:rsid w:val="00065005"/>
    <w:rsid w:val="000661D6"/>
    <w:rsid w:val="00067BA6"/>
    <w:rsid w:val="000908C7"/>
    <w:rsid w:val="0009098B"/>
    <w:rsid w:val="00095188"/>
    <w:rsid w:val="000A204E"/>
    <w:rsid w:val="000A6002"/>
    <w:rsid w:val="000B602A"/>
    <w:rsid w:val="001412D4"/>
    <w:rsid w:val="00157029"/>
    <w:rsid w:val="00165B48"/>
    <w:rsid w:val="0019238F"/>
    <w:rsid w:val="0019392A"/>
    <w:rsid w:val="001A2F95"/>
    <w:rsid w:val="001A4F4D"/>
    <w:rsid w:val="001B3571"/>
    <w:rsid w:val="001C0D2D"/>
    <w:rsid w:val="001C52A1"/>
    <w:rsid w:val="001D0AB3"/>
    <w:rsid w:val="001D1904"/>
    <w:rsid w:val="001E4DD3"/>
    <w:rsid w:val="001F4025"/>
    <w:rsid w:val="0020069A"/>
    <w:rsid w:val="00223B94"/>
    <w:rsid w:val="00253473"/>
    <w:rsid w:val="00257B1E"/>
    <w:rsid w:val="00267EA5"/>
    <w:rsid w:val="00271CF6"/>
    <w:rsid w:val="00273618"/>
    <w:rsid w:val="00285138"/>
    <w:rsid w:val="00287450"/>
    <w:rsid w:val="00296C56"/>
    <w:rsid w:val="002B62DB"/>
    <w:rsid w:val="002B6391"/>
    <w:rsid w:val="002C5663"/>
    <w:rsid w:val="002D517B"/>
    <w:rsid w:val="002E587D"/>
    <w:rsid w:val="002E6BFE"/>
    <w:rsid w:val="002F7863"/>
    <w:rsid w:val="00302551"/>
    <w:rsid w:val="00306F8B"/>
    <w:rsid w:val="00332603"/>
    <w:rsid w:val="003439E9"/>
    <w:rsid w:val="00350B05"/>
    <w:rsid w:val="00354F41"/>
    <w:rsid w:val="00357A73"/>
    <w:rsid w:val="0036573B"/>
    <w:rsid w:val="00366377"/>
    <w:rsid w:val="003960EF"/>
    <w:rsid w:val="003A16D4"/>
    <w:rsid w:val="003C15AA"/>
    <w:rsid w:val="003E3F00"/>
    <w:rsid w:val="003E6563"/>
    <w:rsid w:val="0040515A"/>
    <w:rsid w:val="00405DE1"/>
    <w:rsid w:val="00427432"/>
    <w:rsid w:val="00433BF3"/>
    <w:rsid w:val="004422D6"/>
    <w:rsid w:val="004426E6"/>
    <w:rsid w:val="00455B43"/>
    <w:rsid w:val="004607AF"/>
    <w:rsid w:val="00465C96"/>
    <w:rsid w:val="00472D5E"/>
    <w:rsid w:val="00481CA3"/>
    <w:rsid w:val="0049004F"/>
    <w:rsid w:val="004B79B8"/>
    <w:rsid w:val="004C2AF2"/>
    <w:rsid w:val="004C4C64"/>
    <w:rsid w:val="004D0121"/>
    <w:rsid w:val="004F1B3D"/>
    <w:rsid w:val="00501B61"/>
    <w:rsid w:val="00524D68"/>
    <w:rsid w:val="00530677"/>
    <w:rsid w:val="005566A0"/>
    <w:rsid w:val="005619BC"/>
    <w:rsid w:val="005656FE"/>
    <w:rsid w:val="00567869"/>
    <w:rsid w:val="00574311"/>
    <w:rsid w:val="00574BFB"/>
    <w:rsid w:val="00584079"/>
    <w:rsid w:val="005952C1"/>
    <w:rsid w:val="005B6C15"/>
    <w:rsid w:val="005D5FAE"/>
    <w:rsid w:val="005F7C4A"/>
    <w:rsid w:val="0060365B"/>
    <w:rsid w:val="006121B2"/>
    <w:rsid w:val="00615BE5"/>
    <w:rsid w:val="00621C51"/>
    <w:rsid w:val="00635355"/>
    <w:rsid w:val="00641E16"/>
    <w:rsid w:val="00662EA8"/>
    <w:rsid w:val="0066607E"/>
    <w:rsid w:val="00673943"/>
    <w:rsid w:val="00692BA0"/>
    <w:rsid w:val="006974B6"/>
    <w:rsid w:val="006C0429"/>
    <w:rsid w:val="006C0670"/>
    <w:rsid w:val="006C3760"/>
    <w:rsid w:val="006D06C7"/>
    <w:rsid w:val="006D12E7"/>
    <w:rsid w:val="006D33D1"/>
    <w:rsid w:val="006D66E3"/>
    <w:rsid w:val="006D702B"/>
    <w:rsid w:val="006E0402"/>
    <w:rsid w:val="006F2F0D"/>
    <w:rsid w:val="00702B4E"/>
    <w:rsid w:val="0070674F"/>
    <w:rsid w:val="00710EE9"/>
    <w:rsid w:val="00715F82"/>
    <w:rsid w:val="0072059C"/>
    <w:rsid w:val="00726460"/>
    <w:rsid w:val="0073570C"/>
    <w:rsid w:val="007438AA"/>
    <w:rsid w:val="007503AC"/>
    <w:rsid w:val="00751B4F"/>
    <w:rsid w:val="007849D1"/>
    <w:rsid w:val="00792C0C"/>
    <w:rsid w:val="00795287"/>
    <w:rsid w:val="007969E5"/>
    <w:rsid w:val="007A1376"/>
    <w:rsid w:val="007A7CD9"/>
    <w:rsid w:val="007C3046"/>
    <w:rsid w:val="007D0ADD"/>
    <w:rsid w:val="007D3F40"/>
    <w:rsid w:val="007D4F64"/>
    <w:rsid w:val="007E021E"/>
    <w:rsid w:val="007E03CC"/>
    <w:rsid w:val="007E1056"/>
    <w:rsid w:val="00810A2C"/>
    <w:rsid w:val="00824FE7"/>
    <w:rsid w:val="008261A1"/>
    <w:rsid w:val="00831772"/>
    <w:rsid w:val="00852B50"/>
    <w:rsid w:val="0085705B"/>
    <w:rsid w:val="00861C23"/>
    <w:rsid w:val="00887017"/>
    <w:rsid w:val="008A1AA5"/>
    <w:rsid w:val="008B37FA"/>
    <w:rsid w:val="008B40FC"/>
    <w:rsid w:val="008B74D5"/>
    <w:rsid w:val="008D542B"/>
    <w:rsid w:val="008E7F15"/>
    <w:rsid w:val="00947E8A"/>
    <w:rsid w:val="00951359"/>
    <w:rsid w:val="00961FAD"/>
    <w:rsid w:val="00966DD1"/>
    <w:rsid w:val="00982FC0"/>
    <w:rsid w:val="0099188F"/>
    <w:rsid w:val="00995F21"/>
    <w:rsid w:val="009A77BC"/>
    <w:rsid w:val="009B4FAF"/>
    <w:rsid w:val="009B4FF6"/>
    <w:rsid w:val="009C7520"/>
    <w:rsid w:val="009D31CC"/>
    <w:rsid w:val="009D3F72"/>
    <w:rsid w:val="009E2266"/>
    <w:rsid w:val="00A040C1"/>
    <w:rsid w:val="00A22169"/>
    <w:rsid w:val="00A318A1"/>
    <w:rsid w:val="00A44567"/>
    <w:rsid w:val="00A476B1"/>
    <w:rsid w:val="00A47C83"/>
    <w:rsid w:val="00A80DDF"/>
    <w:rsid w:val="00A86C72"/>
    <w:rsid w:val="00AA1760"/>
    <w:rsid w:val="00AB521B"/>
    <w:rsid w:val="00AC33F9"/>
    <w:rsid w:val="00AC4091"/>
    <w:rsid w:val="00AD068B"/>
    <w:rsid w:val="00AD133F"/>
    <w:rsid w:val="00AF1371"/>
    <w:rsid w:val="00AF6C53"/>
    <w:rsid w:val="00B000F8"/>
    <w:rsid w:val="00B00ADE"/>
    <w:rsid w:val="00B062A9"/>
    <w:rsid w:val="00B20451"/>
    <w:rsid w:val="00B35AFE"/>
    <w:rsid w:val="00B4063F"/>
    <w:rsid w:val="00B4724A"/>
    <w:rsid w:val="00B51745"/>
    <w:rsid w:val="00B75175"/>
    <w:rsid w:val="00BA799D"/>
    <w:rsid w:val="00BB2A9A"/>
    <w:rsid w:val="00BC6252"/>
    <w:rsid w:val="00BD1AF9"/>
    <w:rsid w:val="00BE14AD"/>
    <w:rsid w:val="00BF7BC3"/>
    <w:rsid w:val="00C057E7"/>
    <w:rsid w:val="00C05A0B"/>
    <w:rsid w:val="00C05D87"/>
    <w:rsid w:val="00C33BA8"/>
    <w:rsid w:val="00C346D2"/>
    <w:rsid w:val="00C413AB"/>
    <w:rsid w:val="00C451C4"/>
    <w:rsid w:val="00C464FA"/>
    <w:rsid w:val="00C61A78"/>
    <w:rsid w:val="00C82B57"/>
    <w:rsid w:val="00C87321"/>
    <w:rsid w:val="00CA1C66"/>
    <w:rsid w:val="00CA1DA9"/>
    <w:rsid w:val="00CB2ADD"/>
    <w:rsid w:val="00CC324A"/>
    <w:rsid w:val="00CC614B"/>
    <w:rsid w:val="00CC7AE5"/>
    <w:rsid w:val="00CD3817"/>
    <w:rsid w:val="00D02C0C"/>
    <w:rsid w:val="00D0321A"/>
    <w:rsid w:val="00D1179C"/>
    <w:rsid w:val="00D1322D"/>
    <w:rsid w:val="00D17A67"/>
    <w:rsid w:val="00D21746"/>
    <w:rsid w:val="00D3031F"/>
    <w:rsid w:val="00D30B57"/>
    <w:rsid w:val="00D355E5"/>
    <w:rsid w:val="00D45CF6"/>
    <w:rsid w:val="00D55405"/>
    <w:rsid w:val="00D96163"/>
    <w:rsid w:val="00DC188F"/>
    <w:rsid w:val="00DE7CD4"/>
    <w:rsid w:val="00DF6927"/>
    <w:rsid w:val="00DF75A9"/>
    <w:rsid w:val="00E21092"/>
    <w:rsid w:val="00E44478"/>
    <w:rsid w:val="00E4780C"/>
    <w:rsid w:val="00E603AD"/>
    <w:rsid w:val="00E612D4"/>
    <w:rsid w:val="00E716C6"/>
    <w:rsid w:val="00E7588A"/>
    <w:rsid w:val="00E76546"/>
    <w:rsid w:val="00E76FAB"/>
    <w:rsid w:val="00E82616"/>
    <w:rsid w:val="00E865A7"/>
    <w:rsid w:val="00E9285D"/>
    <w:rsid w:val="00E92DCC"/>
    <w:rsid w:val="00E95543"/>
    <w:rsid w:val="00E96ADC"/>
    <w:rsid w:val="00E97909"/>
    <w:rsid w:val="00EA612C"/>
    <w:rsid w:val="00EC641B"/>
    <w:rsid w:val="00EC6FF7"/>
    <w:rsid w:val="00EE17D0"/>
    <w:rsid w:val="00EE32EA"/>
    <w:rsid w:val="00EF0A8E"/>
    <w:rsid w:val="00EF4F7C"/>
    <w:rsid w:val="00EF6974"/>
    <w:rsid w:val="00F072D8"/>
    <w:rsid w:val="00F0733E"/>
    <w:rsid w:val="00F11581"/>
    <w:rsid w:val="00F17125"/>
    <w:rsid w:val="00F25EF9"/>
    <w:rsid w:val="00F26FF7"/>
    <w:rsid w:val="00F27069"/>
    <w:rsid w:val="00F31D95"/>
    <w:rsid w:val="00F36CEA"/>
    <w:rsid w:val="00F46E97"/>
    <w:rsid w:val="00F568CB"/>
    <w:rsid w:val="00F77215"/>
    <w:rsid w:val="00F84FC3"/>
    <w:rsid w:val="00F93E05"/>
    <w:rsid w:val="00F97544"/>
    <w:rsid w:val="00FA2DFC"/>
    <w:rsid w:val="00FB2A8A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78E927"/>
  <w15:chartTrackingRefBased/>
  <w15:docId w15:val="{E25ECF3C-D981-4B0B-BCB0-C4FE9A4F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0877;&#21109;&#36896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95F2E32F-027C-486E-9B6B-82165E88F89D}"/>
</file>

<file path=customXml/itemProps2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抗日_訪問紀錄再創造-中學template</Template>
  <TotalTime>128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Aaron Yan</cp:lastModifiedBy>
  <cp:revision>90</cp:revision>
  <cp:lastPrinted>2022-07-14T09:34:00Z</cp:lastPrinted>
  <dcterms:created xsi:type="dcterms:W3CDTF">2022-10-11T01:01:00Z</dcterms:created>
  <dcterms:modified xsi:type="dcterms:W3CDTF">2023-08-07T02:19:00Z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