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43B5F3EF" w:rsidR="002B6391" w:rsidRPr="000E58CD" w:rsidRDefault="002B6391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83177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</w:t>
      </w:r>
      <w:r w:rsidR="00D45CF6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1DCAD768" w14:textId="103DBE04" w:rsidR="00285138" w:rsidRPr="00982FC0" w:rsidRDefault="00B4063F" w:rsidP="00982FC0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你訪問了</w:t>
      </w:r>
      <w:r w:rsidR="000908C7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黃光漢</w:t>
      </w: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哪些內容？在橫線上記錄訪問結果</w:t>
      </w:r>
      <w:r w:rsidR="00285138"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2BA5AFA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6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/gcQIAADw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128E6380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E92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="00AF137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21B72935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</w:t>
                            </w:r>
                            <w:r w:rsidR="00E92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的經歷有甚麼感受？</w:t>
                            </w:r>
                          </w:p>
                          <w:p w14:paraId="2459122D" w14:textId="0BC68FEB" w:rsidR="006D66E3" w:rsidRPr="00455B43" w:rsidRDefault="00E92DCC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黃光漢</w:t>
                            </w:r>
                            <w:r w:rsidR="006D66E3"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7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ip+A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128E6380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E92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="00AF1371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21B72935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你對</w:t>
                      </w:r>
                      <w:r w:rsidR="00E92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的經歷有甚麼感受？</w:t>
                      </w:r>
                    </w:p>
                    <w:p w14:paraId="2459122D" w14:textId="0BC68FEB" w:rsidR="006D66E3" w:rsidRPr="00455B43" w:rsidRDefault="00E92DCC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黃光漢</w:t>
                      </w:r>
                      <w:r w:rsidR="006D66E3"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CE3243C" w14:textId="0FF1B51E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B87E249" w14:textId="78DA2C10" w:rsidR="001D0AB3" w:rsidRDefault="006D66E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02C00322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8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u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A32&#10;MFiGLytT7R5daFoccm/5ncRm3TMPj8zhIsDe4nKDb3jUynQlNcONksa4X+99D/b4PlFLSYeLpaT+&#10;54Y5QYn6qvHlXhbTKcJCFKan5xMU3LFmdazRm/bG4OgXuEYtj9dgD2p/rZ1pX3AHLkJUVDHNMXZJ&#10;Obi9cANp4eEW5WKxiGa4fSyDe720PIAHnsOYPvcvzNnhvQI+9QezX0Js9ubFJtvgqc1iA6aW8Tkf&#10;eB06gJsrjtKwZcNqPJaj1eG3YP4b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LBi5K7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114A93B6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493EC17" w14:textId="485A4A2C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</w:t>
                            </w:r>
                            <w:r w:rsidRPr="006D702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方式不拘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口頭匯報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29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OxxNLU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</w:t>
                      </w:r>
                      <w:r w:rsidRPr="006D702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方式不拘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28562376" w:rsidR="00067BA6" w:rsidRPr="002B6391" w:rsidRDefault="00067BA6" w:rsidP="002B6391"/>
    <w:sectPr w:rsidR="00067BA6" w:rsidRPr="002B6391" w:rsidSect="006F2F0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A646" w14:textId="77777777" w:rsidR="00852B50" w:rsidRDefault="00852B50" w:rsidP="00465C96">
      <w:r>
        <w:separator/>
      </w:r>
    </w:p>
  </w:endnote>
  <w:endnote w:type="continuationSeparator" w:id="0">
    <w:p w14:paraId="2567E6FD" w14:textId="77777777" w:rsidR="00852B50" w:rsidRDefault="00852B5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74895" w14:textId="77777777" w:rsidR="00852B50" w:rsidRDefault="00852B50" w:rsidP="00465C96">
      <w:r>
        <w:separator/>
      </w:r>
    </w:p>
  </w:footnote>
  <w:footnote w:type="continuationSeparator" w:id="0">
    <w:p w14:paraId="7168DED5" w14:textId="77777777" w:rsidR="00852B50" w:rsidRDefault="00852B5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48C728F5" w:rsidR="006F2F0D" w:rsidRDefault="00D55405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07D39D0" wp14:editId="1B7B1001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02578"/>
    <w:rsid w:val="00010E9C"/>
    <w:rsid w:val="00010EE3"/>
    <w:rsid w:val="000168E6"/>
    <w:rsid w:val="000214DD"/>
    <w:rsid w:val="00023F7D"/>
    <w:rsid w:val="00027603"/>
    <w:rsid w:val="00035EED"/>
    <w:rsid w:val="00064D35"/>
    <w:rsid w:val="00065005"/>
    <w:rsid w:val="000661D6"/>
    <w:rsid w:val="00067BA6"/>
    <w:rsid w:val="000908C7"/>
    <w:rsid w:val="0009098B"/>
    <w:rsid w:val="00095188"/>
    <w:rsid w:val="000A204E"/>
    <w:rsid w:val="000A6002"/>
    <w:rsid w:val="000B602A"/>
    <w:rsid w:val="001412D4"/>
    <w:rsid w:val="00157029"/>
    <w:rsid w:val="00165B48"/>
    <w:rsid w:val="0019238F"/>
    <w:rsid w:val="0019392A"/>
    <w:rsid w:val="001A2F95"/>
    <w:rsid w:val="001A4F4D"/>
    <w:rsid w:val="001B3571"/>
    <w:rsid w:val="001C0D2D"/>
    <w:rsid w:val="001C52A1"/>
    <w:rsid w:val="001D0AB3"/>
    <w:rsid w:val="001D1904"/>
    <w:rsid w:val="001E4DD3"/>
    <w:rsid w:val="001F4025"/>
    <w:rsid w:val="0020069A"/>
    <w:rsid w:val="00223B94"/>
    <w:rsid w:val="00253473"/>
    <w:rsid w:val="00257B1E"/>
    <w:rsid w:val="00267EA5"/>
    <w:rsid w:val="00271CF6"/>
    <w:rsid w:val="00273618"/>
    <w:rsid w:val="00285138"/>
    <w:rsid w:val="00287450"/>
    <w:rsid w:val="00296C56"/>
    <w:rsid w:val="002B62DB"/>
    <w:rsid w:val="002B6391"/>
    <w:rsid w:val="002C5663"/>
    <w:rsid w:val="002D517B"/>
    <w:rsid w:val="002E587D"/>
    <w:rsid w:val="002E6BFE"/>
    <w:rsid w:val="002F7863"/>
    <w:rsid w:val="00302551"/>
    <w:rsid w:val="00306F8B"/>
    <w:rsid w:val="00332603"/>
    <w:rsid w:val="003439E9"/>
    <w:rsid w:val="00350B05"/>
    <w:rsid w:val="00354F41"/>
    <w:rsid w:val="00357A73"/>
    <w:rsid w:val="0036573B"/>
    <w:rsid w:val="00366377"/>
    <w:rsid w:val="003960EF"/>
    <w:rsid w:val="003A16D4"/>
    <w:rsid w:val="003C15AA"/>
    <w:rsid w:val="003E3F00"/>
    <w:rsid w:val="003E6563"/>
    <w:rsid w:val="0040515A"/>
    <w:rsid w:val="00405DE1"/>
    <w:rsid w:val="00427432"/>
    <w:rsid w:val="00433BF3"/>
    <w:rsid w:val="004422D6"/>
    <w:rsid w:val="004426E6"/>
    <w:rsid w:val="00455B43"/>
    <w:rsid w:val="004607AF"/>
    <w:rsid w:val="00465C96"/>
    <w:rsid w:val="00472D5E"/>
    <w:rsid w:val="00481CA3"/>
    <w:rsid w:val="0049004F"/>
    <w:rsid w:val="004B79B8"/>
    <w:rsid w:val="004C2AF2"/>
    <w:rsid w:val="004C4C64"/>
    <w:rsid w:val="004D0121"/>
    <w:rsid w:val="004F1B3D"/>
    <w:rsid w:val="00501B61"/>
    <w:rsid w:val="00524D68"/>
    <w:rsid w:val="00530677"/>
    <w:rsid w:val="005566A0"/>
    <w:rsid w:val="005619BC"/>
    <w:rsid w:val="005656FE"/>
    <w:rsid w:val="00567869"/>
    <w:rsid w:val="00574311"/>
    <w:rsid w:val="00574BFB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974B6"/>
    <w:rsid w:val="006C0429"/>
    <w:rsid w:val="006C0670"/>
    <w:rsid w:val="006C3760"/>
    <w:rsid w:val="006D06C7"/>
    <w:rsid w:val="006D12E7"/>
    <w:rsid w:val="006D33D1"/>
    <w:rsid w:val="006D66E3"/>
    <w:rsid w:val="006D702B"/>
    <w:rsid w:val="006E0402"/>
    <w:rsid w:val="006F2F0D"/>
    <w:rsid w:val="00702B4E"/>
    <w:rsid w:val="0070674F"/>
    <w:rsid w:val="00710EE9"/>
    <w:rsid w:val="00715F82"/>
    <w:rsid w:val="0072059C"/>
    <w:rsid w:val="00726460"/>
    <w:rsid w:val="0073570C"/>
    <w:rsid w:val="007438AA"/>
    <w:rsid w:val="007503AC"/>
    <w:rsid w:val="00751B4F"/>
    <w:rsid w:val="007849D1"/>
    <w:rsid w:val="00792C0C"/>
    <w:rsid w:val="00795287"/>
    <w:rsid w:val="007969E5"/>
    <w:rsid w:val="007A1376"/>
    <w:rsid w:val="007A7CD9"/>
    <w:rsid w:val="007C3046"/>
    <w:rsid w:val="007D0ADD"/>
    <w:rsid w:val="007D3F40"/>
    <w:rsid w:val="007D4F64"/>
    <w:rsid w:val="007E021E"/>
    <w:rsid w:val="007E03CC"/>
    <w:rsid w:val="007E1056"/>
    <w:rsid w:val="00810A2C"/>
    <w:rsid w:val="00824FE7"/>
    <w:rsid w:val="008261A1"/>
    <w:rsid w:val="00831772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47E8A"/>
    <w:rsid w:val="00951359"/>
    <w:rsid w:val="00961FAD"/>
    <w:rsid w:val="00966DD1"/>
    <w:rsid w:val="00982FC0"/>
    <w:rsid w:val="0099188F"/>
    <w:rsid w:val="00995F21"/>
    <w:rsid w:val="009A77BC"/>
    <w:rsid w:val="009B4FAF"/>
    <w:rsid w:val="009B4FF6"/>
    <w:rsid w:val="009C7520"/>
    <w:rsid w:val="009D31CC"/>
    <w:rsid w:val="009D3F72"/>
    <w:rsid w:val="009E2266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20451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05A0B"/>
    <w:rsid w:val="00C05D87"/>
    <w:rsid w:val="00C33BA8"/>
    <w:rsid w:val="00C346D2"/>
    <w:rsid w:val="00C413AB"/>
    <w:rsid w:val="00C451C4"/>
    <w:rsid w:val="00C464FA"/>
    <w:rsid w:val="00C61A78"/>
    <w:rsid w:val="00C75731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21746"/>
    <w:rsid w:val="00D3031F"/>
    <w:rsid w:val="00D30B57"/>
    <w:rsid w:val="00D355E5"/>
    <w:rsid w:val="00D45CF6"/>
    <w:rsid w:val="00D55405"/>
    <w:rsid w:val="00D96163"/>
    <w:rsid w:val="00DC188F"/>
    <w:rsid w:val="00DE7CD4"/>
    <w:rsid w:val="00DF6927"/>
    <w:rsid w:val="00DF75A9"/>
    <w:rsid w:val="00E21092"/>
    <w:rsid w:val="00E44478"/>
    <w:rsid w:val="00E4588A"/>
    <w:rsid w:val="00E4780C"/>
    <w:rsid w:val="00E603AD"/>
    <w:rsid w:val="00E612D4"/>
    <w:rsid w:val="00E716C6"/>
    <w:rsid w:val="00E7588A"/>
    <w:rsid w:val="00E76546"/>
    <w:rsid w:val="00E76FAB"/>
    <w:rsid w:val="00E82616"/>
    <w:rsid w:val="00E865A7"/>
    <w:rsid w:val="00E9285D"/>
    <w:rsid w:val="00E92DCC"/>
    <w:rsid w:val="00E95543"/>
    <w:rsid w:val="00E96ADC"/>
    <w:rsid w:val="00E97909"/>
    <w:rsid w:val="00EA612C"/>
    <w:rsid w:val="00EC641B"/>
    <w:rsid w:val="00EC6FF7"/>
    <w:rsid w:val="00EE17D0"/>
    <w:rsid w:val="00EE32EA"/>
    <w:rsid w:val="00EF0A8E"/>
    <w:rsid w:val="00EF4F7C"/>
    <w:rsid w:val="00EF6974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46E97"/>
    <w:rsid w:val="00F568CB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10719F-1CFF-4D40-815B-A5886393C00B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2022-07-14T09:34:00Z</cp:lastPrinted>
  <dcterms:created xsi:type="dcterms:W3CDTF">2023-08-07T03:03:00Z</dcterms:created>
  <dcterms:modified xsi:type="dcterms:W3CDTF">2023-08-07T03:03:00Z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