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39AFA" w14:textId="098055DD" w:rsidR="0089467A" w:rsidRPr="000E58CD" w:rsidRDefault="00757539" w:rsidP="0089467A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683B405" wp14:editId="359E191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066649" cy="692623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649" cy="692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062BF" w14:textId="4D3CFD83" w:rsidR="00757539" w:rsidRPr="00A92445" w:rsidRDefault="00757539" w:rsidP="00757539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學習目標：就其中一個訪問方向訪問</w:t>
                            </w:r>
                            <w:r w:rsidR="003E7830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林珍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，並記錄其回答，加深對</w:t>
                            </w:r>
                            <w:r w:rsidR="003E7830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林珍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的認識</w:t>
                            </w:r>
                            <w:r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3B405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left:0;text-align:left;margin-left:0;margin-top:0;width:162.75pt;height:5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" filled="f" stroked="f" strokeweight=".5pt">
                <v:textbox>
                  <w:txbxContent>
                    <w:p w14:paraId="280062BF" w14:textId="4D3CFD83" w:rsidR="00757539" w:rsidRPr="00A92445" w:rsidRDefault="00757539" w:rsidP="00757539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學習目標：就其中一個訪問方向訪問</w:t>
                      </w:r>
                      <w:r w:rsidR="003E7830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林珍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，並記錄其回答，加深對</w:t>
                      </w:r>
                      <w:r w:rsidR="003E7830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林珍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的認識</w:t>
                      </w:r>
                      <w:r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467A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與</w:t>
      </w:r>
      <w:r w:rsidR="00D44477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黃光漢</w:t>
      </w:r>
      <w:r w:rsidR="0089467A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72CDA3E4" w14:textId="37C2ECFD" w:rsidR="00FB17D8" w:rsidRPr="00FB17D8" w:rsidRDefault="0089467A" w:rsidP="00FB17D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 w:rsidRPr="00EF7C2D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按照「訪問熱身工作紙」所擬定的方向，先在表格左方填寫問題，然後按問題進行發問，記錄</w:t>
      </w:r>
      <w:r w:rsidR="00D44477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黃光漢</w:t>
      </w:r>
      <w:r w:rsidRPr="00EF7C2D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的回答。</w:t>
      </w:r>
    </w:p>
    <w:p w14:paraId="5615543E" w14:textId="5086FF1F" w:rsidR="00FB17D8" w:rsidRDefault="006B329B" w:rsidP="00FB17D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056516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61317" behindDoc="0" locked="0" layoutInCell="1" allowOverlap="1" wp14:anchorId="4CF4134E" wp14:editId="1CF097DD">
            <wp:simplePos x="0" y="0"/>
            <wp:positionH relativeFrom="column">
              <wp:posOffset>5749735</wp:posOffset>
            </wp:positionH>
            <wp:positionV relativeFrom="paragraph">
              <wp:posOffset>166057</wp:posOffset>
            </wp:positionV>
            <wp:extent cx="629920" cy="629920"/>
            <wp:effectExtent l="0" t="0" r="0" b="0"/>
            <wp:wrapNone/>
            <wp:docPr id="1" name="圖片 1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0293" behindDoc="0" locked="0" layoutInCell="1" allowOverlap="1" wp14:anchorId="1CFE8E25" wp14:editId="27483899">
                <wp:simplePos x="0" y="0"/>
                <wp:positionH relativeFrom="page">
                  <wp:posOffset>8122</wp:posOffset>
                </wp:positionH>
                <wp:positionV relativeFrom="paragraph">
                  <wp:posOffset>108547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E6286" w14:textId="77777777" w:rsidR="006B329B" w:rsidRPr="00086BAC" w:rsidRDefault="006B329B" w:rsidP="006B329B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與抗日戰士對話 —— 黃光漢</w:t>
                            </w:r>
                          </w:p>
                          <w:p w14:paraId="64D676C2" w14:textId="77777777" w:rsidR="006B329B" w:rsidRPr="00E76C9C" w:rsidRDefault="006B329B" w:rsidP="006B329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Pr="00FE32B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https://aistory.chiculture.org.hk/chat/</w:t>
                            </w:r>
                            <w:r w:rsidRPr="00E76C9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2"/>
                                <w:szCs w:val="22"/>
                              </w:rPr>
                              <w:t>wong-kwong-hon</w:t>
                            </w:r>
                          </w:p>
                          <w:p w14:paraId="1296E6A4" w14:textId="77777777" w:rsidR="006B329B" w:rsidRPr="00086BAC" w:rsidRDefault="006B329B" w:rsidP="006B329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E8E25" id="矩形 21" o:spid="_x0000_s1027" style="position:absolute;margin-left:.65pt;margin-top:8.55pt;width:593.85pt;height:59.25pt;z-index:25166029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" fillcolor="#e4f4ed" stroked="f" strokeweight="1pt">
                <v:textbox>
                  <w:txbxContent>
                    <w:p w14:paraId="2ABE6286" w14:textId="77777777" w:rsidR="006B329B" w:rsidRPr="00086BAC" w:rsidRDefault="006B329B" w:rsidP="006B329B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與抗日戰士對話 —— 黃光漢</w:t>
                      </w:r>
                    </w:p>
                    <w:p w14:paraId="64D676C2" w14:textId="77777777" w:rsidR="006B329B" w:rsidRPr="00E76C9C" w:rsidRDefault="006B329B" w:rsidP="006B329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Pr="00FE32B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https://aistory.chiculture.org.hk/chat/</w:t>
                      </w:r>
                      <w:r w:rsidRPr="00E76C9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2"/>
                          <w:szCs w:val="22"/>
                        </w:rPr>
                        <w:t>wong-kwong-hon</w:t>
                      </w:r>
                    </w:p>
                    <w:p w14:paraId="1296E6A4" w14:textId="77777777" w:rsidR="006B329B" w:rsidRPr="00086BAC" w:rsidRDefault="006B329B" w:rsidP="006B329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B4DB674" w14:textId="77777777" w:rsidR="00FB17D8" w:rsidRDefault="00FB17D8" w:rsidP="00FB17D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07BDA3D" w14:textId="77777777" w:rsidR="00314EDA" w:rsidRDefault="00314EDA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</w:p>
    <w:p w14:paraId="03E38C39" w14:textId="750DDFED" w:rsidR="00FC141B" w:rsidRDefault="0022176D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573AD6B" wp14:editId="7557C4CD">
                <wp:simplePos x="0" y="0"/>
                <wp:positionH relativeFrom="column">
                  <wp:posOffset>222885</wp:posOffset>
                </wp:positionH>
                <wp:positionV relativeFrom="paragraph">
                  <wp:posOffset>15875</wp:posOffset>
                </wp:positionV>
                <wp:extent cx="1009015" cy="328930"/>
                <wp:effectExtent l="0" t="0" r="635" b="0"/>
                <wp:wrapNone/>
                <wp:docPr id="5" name="流程圖: 結束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32893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3218" w14:textId="77777777" w:rsidR="00FC141B" w:rsidRPr="004A0D8F" w:rsidRDefault="00FC141B" w:rsidP="00FC141B">
                            <w:pPr>
                              <w:snapToGrid w:val="0"/>
                              <w:jc w:val="center"/>
                              <w:rPr>
                                <w:rFonts w:ascii="YouYuan" w:eastAsia="YouYu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YouYuan"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YouYuan"/>
                                <w:b/>
                                <w:bCs/>
                              </w:rPr>
                              <w:t xml:space="preserve"> </w:t>
                            </w:r>
                            <w:r w:rsidRPr="004A0D8F">
                              <w:rPr>
                                <w:rFonts w:ascii="YouYuan" w:eastAsia="YouYuan" w:hint="eastAsia"/>
                                <w:b/>
                                <w:bCs/>
                              </w:rPr>
                              <w:t>小提示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3AD6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5" o:spid="_x0000_s1028" type="#_x0000_t116" style="position:absolute;margin-left:17.55pt;margin-top:1.25pt;width:79.45pt;height:25.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" fillcolor="#faaf17 [3204]" stroked="f" strokeweight="1pt">
                <v:textbox inset="0,0,0,0">
                  <w:txbxContent>
                    <w:p w14:paraId="65B03218" w14:textId="77777777" w:rsidR="00FC141B" w:rsidRPr="004A0D8F" w:rsidRDefault="00FC141B" w:rsidP="00FC141B">
                      <w:pPr>
                        <w:snapToGrid w:val="0"/>
                        <w:jc w:val="center"/>
                        <w:rPr>
                          <w:rFonts w:ascii="YouYuan" w:eastAsia="YouYuan"/>
                          <w:b/>
                          <w:bCs/>
                        </w:rPr>
                      </w:pPr>
                      <w:r>
                        <w:rPr>
                          <w:rFonts w:ascii="YouYuan"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YouYuan"/>
                          <w:b/>
                          <w:bCs/>
                        </w:rPr>
                        <w:t xml:space="preserve"> </w:t>
                      </w:r>
                      <w:r w:rsidRPr="004A0D8F">
                        <w:rPr>
                          <w:rFonts w:ascii="YouYuan" w:eastAsia="YouYuan" w:hint="eastAsia"/>
                          <w:b/>
                          <w:bCs/>
                        </w:rPr>
                        <w:t>小提示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58245" behindDoc="0" locked="0" layoutInCell="1" allowOverlap="1" wp14:anchorId="62927495" wp14:editId="4F150B1A">
            <wp:simplePos x="0" y="0"/>
            <wp:positionH relativeFrom="column">
              <wp:posOffset>252095</wp:posOffset>
            </wp:positionH>
            <wp:positionV relativeFrom="paragraph">
              <wp:posOffset>9525</wp:posOffset>
            </wp:positionV>
            <wp:extent cx="335915" cy="335915"/>
            <wp:effectExtent l="0" t="0" r="6985" b="6985"/>
            <wp:wrapNone/>
            <wp:docPr id="9" name="圖形 9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9A6CAD" wp14:editId="42CC7CB4">
                <wp:simplePos x="0" y="0"/>
                <wp:positionH relativeFrom="column">
                  <wp:posOffset>796290</wp:posOffset>
                </wp:positionH>
                <wp:positionV relativeFrom="paragraph">
                  <wp:posOffset>109059</wp:posOffset>
                </wp:positionV>
                <wp:extent cx="5149850" cy="444500"/>
                <wp:effectExtent l="38100" t="38100" r="88900" b="88900"/>
                <wp:wrapNone/>
                <wp:docPr id="3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4445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B49FC" w14:textId="77777777" w:rsidR="00FC141B" w:rsidRDefault="00FC141B" w:rsidP="00FC141B">
                            <w:pPr>
                              <w:pStyle w:val="a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每位組員各負責</w:t>
                            </w:r>
                            <w:r w:rsidRPr="0000134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一個方向</w:t>
                            </w: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的問題，進行提問會更佳。</w:t>
                            </w:r>
                          </w:p>
                          <w:p w14:paraId="41B31EAC" w14:textId="77777777" w:rsidR="00FC141B" w:rsidRPr="00FD0510" w:rsidRDefault="00FC141B" w:rsidP="00FC141B">
                            <w:pPr>
                              <w:pStyle w:val="a7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A6CA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" o:spid="_x0000_s1029" type="#_x0000_t176" style="position:absolute;margin-left:62.7pt;margin-top:8.6pt;width:405.5pt;height: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" fillcolor="#feeed0 [660]" stroked="f" strokeweight="1pt">
                <v:shadow on="t" color="black" opacity="26214f" origin="-.5,-.5" offset=".74836mm,.74836mm"/>
                <v:textbox>
                  <w:txbxContent>
                    <w:p w14:paraId="7C4B49FC" w14:textId="77777777" w:rsidR="00FC141B" w:rsidRDefault="00FC141B" w:rsidP="00FC141B">
                      <w:pPr>
                        <w:pStyle w:val="a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每位組員各負責</w:t>
                      </w:r>
                      <w:r w:rsidRPr="0000134A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一個方向</w:t>
                      </w: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的問題，進行提問會更佳。</w:t>
                      </w:r>
                    </w:p>
                    <w:p w14:paraId="41B31EAC" w14:textId="77777777" w:rsidR="00FC141B" w:rsidRPr="00FD0510" w:rsidRDefault="00FC141B" w:rsidP="00FC141B">
                      <w:pPr>
                        <w:pStyle w:val="a7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DC3C12" w14:textId="4FD89A39" w:rsidR="00FC141B" w:rsidRDefault="00FC141B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</w:p>
    <w:p w14:paraId="21A0E869" w14:textId="7F59D7F0" w:rsidR="00FC141B" w:rsidRPr="00FC141B" w:rsidRDefault="00FC141B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tbl>
      <w:tblPr>
        <w:tblStyle w:val="1-2"/>
        <w:tblW w:w="10206" w:type="dxa"/>
        <w:tblBorders>
          <w:top w:val="dashed" w:sz="4" w:space="0" w:color="0070C0"/>
          <w:left w:val="dashed" w:sz="4" w:space="0" w:color="0070C0"/>
          <w:bottom w:val="dashed" w:sz="4" w:space="0" w:color="0070C0"/>
          <w:right w:val="dashed" w:sz="4" w:space="0" w:color="0070C0"/>
          <w:insideH w:val="dashed" w:sz="4" w:space="0" w:color="0070C0"/>
          <w:insideV w:val="dashed" w:sz="4" w:space="0" w:color="0070C0"/>
        </w:tblBorders>
        <w:tblLook w:val="04A0" w:firstRow="1" w:lastRow="0" w:firstColumn="1" w:lastColumn="0" w:noHBand="0" w:noVBand="1"/>
      </w:tblPr>
      <w:tblGrid>
        <w:gridCol w:w="1413"/>
        <w:gridCol w:w="4467"/>
        <w:gridCol w:w="4326"/>
      </w:tblGrid>
      <w:tr w:rsidR="0015681D" w14:paraId="23316A06" w14:textId="77777777" w:rsidTr="00AB47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none" w:sz="0" w:space="0" w:color="auto"/>
            </w:tcBorders>
            <w:shd w:val="clear" w:color="auto" w:fill="C9F1FF"/>
          </w:tcPr>
          <w:p w14:paraId="4F966500" w14:textId="77777777" w:rsidR="0015681D" w:rsidRPr="00E17705" w:rsidRDefault="0015681D" w:rsidP="00AB47FF">
            <w:pPr>
              <w:tabs>
                <w:tab w:val="left" w:pos="2057"/>
              </w:tabs>
              <w:spacing w:line="276" w:lineRule="auto"/>
              <w:jc w:val="center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提問方向</w:t>
            </w:r>
          </w:p>
        </w:tc>
        <w:tc>
          <w:tcPr>
            <w:tcW w:w="4467" w:type="dxa"/>
            <w:tcBorders>
              <w:bottom w:val="none" w:sz="0" w:space="0" w:color="auto"/>
            </w:tcBorders>
            <w:shd w:val="clear" w:color="auto" w:fill="C9F1FF"/>
          </w:tcPr>
          <w:p w14:paraId="57ADA297" w14:textId="77777777" w:rsidR="0015681D" w:rsidRPr="00E17705" w:rsidRDefault="0015681D" w:rsidP="00AB47FF">
            <w:pPr>
              <w:tabs>
                <w:tab w:val="left" w:pos="2057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問題</w:t>
            </w:r>
          </w:p>
        </w:tc>
        <w:tc>
          <w:tcPr>
            <w:tcW w:w="4326" w:type="dxa"/>
            <w:tcBorders>
              <w:bottom w:val="none" w:sz="0" w:space="0" w:color="auto"/>
            </w:tcBorders>
            <w:shd w:val="clear" w:color="auto" w:fill="C9F1FF"/>
          </w:tcPr>
          <w:p w14:paraId="3B4362C8" w14:textId="012C733F" w:rsidR="0015681D" w:rsidRPr="00E17705" w:rsidRDefault="0033631F" w:rsidP="00AB47FF">
            <w:pPr>
              <w:tabs>
                <w:tab w:val="left" w:pos="2057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黃光漢</w:t>
            </w:r>
            <w:r w:rsidR="0015681D"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的回答</w:t>
            </w:r>
          </w:p>
        </w:tc>
      </w:tr>
      <w:tr w:rsidR="001621F5" w14:paraId="65EE0AAA" w14:textId="77777777" w:rsidTr="00A36358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top w:val="dashed" w:sz="4" w:space="0" w:color="0070C0"/>
            </w:tcBorders>
            <w:vAlign w:val="center"/>
          </w:tcPr>
          <w:p w14:paraId="39BD3A14" w14:textId="77777777" w:rsidR="001621F5" w:rsidRPr="00B12DD0" w:rsidRDefault="001621F5" w:rsidP="00AB47FF">
            <w:pPr>
              <w:tabs>
                <w:tab w:val="left" w:pos="2057"/>
              </w:tabs>
              <w:spacing w:line="276" w:lineRule="auto"/>
              <w:jc w:val="center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PMingLiU" w:eastAsia="PMingLiU" w:hAnsi="PMingLiU" w:cs="Times New Roman" w:hint="eastAsia"/>
                <w:b w:val="0"/>
                <w:bCs w:val="0"/>
                <w:color w:val="FF0000"/>
                <w:lang w:val="x-none"/>
              </w:rPr>
              <w:t>參戰過程</w:t>
            </w:r>
          </w:p>
        </w:tc>
        <w:tc>
          <w:tcPr>
            <w:tcW w:w="4467" w:type="dxa"/>
          </w:tcPr>
          <w:p w14:paraId="2B69D933" w14:textId="77777777" w:rsidR="001621F5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1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16BE3B64" w14:textId="77777777" w:rsidR="001621F5" w:rsidRPr="00047F31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Times New Roman"/>
                <w:color w:val="FF0000"/>
              </w:rPr>
            </w:pPr>
            <w:r w:rsidRPr="00047F31">
              <w:rPr>
                <w:rFonts w:ascii="PMingLiU" w:eastAsia="PMingLiU" w:hAnsi="PMingLiU" w:cs="Times New Roman" w:hint="eastAsia"/>
                <w:color w:val="FF0000"/>
              </w:rPr>
              <w:t>甚麼是遠征軍？</w:t>
            </w:r>
          </w:p>
        </w:tc>
        <w:tc>
          <w:tcPr>
            <w:tcW w:w="4326" w:type="dxa"/>
            <w:vAlign w:val="center"/>
          </w:tcPr>
          <w:p w14:paraId="1AF93835" w14:textId="77777777" w:rsidR="001621F5" w:rsidRPr="00E0306C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color w:val="FF0000"/>
              </w:rPr>
            </w:pPr>
            <w:r w:rsidRPr="00E0306C">
              <w:rPr>
                <w:rFonts w:ascii="Arial" w:hAnsi="Arial" w:cs="Arial"/>
                <w:color w:val="FF0000"/>
              </w:rPr>
              <w:t>中國派出</w:t>
            </w:r>
            <w:r>
              <w:rPr>
                <w:rFonts w:ascii="Arial" w:hAnsi="Arial" w:cs="Arial" w:hint="eastAsia"/>
                <w:color w:val="FF0000"/>
              </w:rPr>
              <w:t>軍隊，到</w:t>
            </w:r>
            <w:r w:rsidRPr="00E0306C">
              <w:rPr>
                <w:rFonts w:ascii="Arial" w:hAnsi="Arial" w:cs="Arial"/>
                <w:color w:val="FF0000"/>
              </w:rPr>
              <w:t>緬甸援助盟軍抗日</w:t>
            </w:r>
          </w:p>
        </w:tc>
      </w:tr>
      <w:tr w:rsidR="001621F5" w14:paraId="07F818D1" w14:textId="77777777" w:rsidTr="00AB47FF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781C0B8C" w14:textId="77777777" w:rsidR="001621F5" w:rsidRPr="00B12DD0" w:rsidRDefault="001621F5" w:rsidP="00AB47FF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66F3FA5C" w14:textId="77777777" w:rsidR="001621F5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2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38D8890B" w14:textId="77777777" w:rsidR="001621F5" w:rsidRPr="006131A2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Times New Roman"/>
                <w:color w:val="FF0000"/>
                <w:lang w:val="x-none"/>
              </w:rPr>
            </w:pPr>
            <w:r w:rsidRPr="00C07A26">
              <w:rPr>
                <w:rFonts w:ascii="Arial" w:hAnsi="Arial" w:cs="Arial"/>
                <w:color w:val="FF0000"/>
              </w:rPr>
              <w:t>你</w:t>
            </w:r>
            <w:r w:rsidRPr="00C07A26">
              <w:rPr>
                <w:rFonts w:ascii="Arial" w:hAnsi="Arial" w:cs="Arial" w:hint="eastAsia"/>
                <w:color w:val="FF0000"/>
              </w:rPr>
              <w:t>在</w:t>
            </w:r>
            <w:r w:rsidRPr="00C07A26">
              <w:rPr>
                <w:rFonts w:ascii="Arial" w:hAnsi="Arial" w:cs="Arial"/>
                <w:color w:val="FF0000"/>
              </w:rPr>
              <w:t>遠征軍</w:t>
            </w:r>
            <w:r w:rsidRPr="00C07A26">
              <w:rPr>
                <w:rFonts w:ascii="Arial" w:hAnsi="Arial" w:cs="Arial" w:hint="eastAsia"/>
                <w:color w:val="FF0000"/>
              </w:rPr>
              <w:t>中負責甚麼崗位</w:t>
            </w:r>
            <w:r w:rsidRPr="00C07A26">
              <w:rPr>
                <w:rFonts w:ascii="Microsoft JhengHei" w:eastAsia="Microsoft JhengHei" w:hAnsi="Microsoft JhengHei" w:cs="Microsoft JhengHei" w:hint="eastAsia"/>
                <w:color w:val="FF0000"/>
              </w:rPr>
              <w:t>？</w:t>
            </w:r>
          </w:p>
        </w:tc>
        <w:tc>
          <w:tcPr>
            <w:tcW w:w="4326" w:type="dxa"/>
            <w:vAlign w:val="center"/>
          </w:tcPr>
          <w:p w14:paraId="660E3ADE" w14:textId="77777777" w:rsidR="001621F5" w:rsidRPr="004B3795" w:rsidRDefault="001621F5" w:rsidP="0015681D">
            <w:pPr>
              <w:pStyle w:val="a7"/>
              <w:numPr>
                <w:ilvl w:val="0"/>
                <w:numId w:val="22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4B3795">
              <w:rPr>
                <w:rFonts w:ascii="Arial" w:hAnsi="Arial" w:cs="Arial" w:hint="eastAsia"/>
                <w:color w:val="FF0000"/>
              </w:rPr>
              <w:t>在</w:t>
            </w:r>
            <w:r w:rsidRPr="004B3795">
              <w:rPr>
                <w:rFonts w:ascii="Arial" w:hAnsi="Arial" w:cs="Arial"/>
                <w:color w:val="FF0000"/>
              </w:rPr>
              <w:t>第六軍</w:t>
            </w:r>
            <w:r w:rsidRPr="004B3795">
              <w:rPr>
                <w:rFonts w:ascii="Arial" w:hAnsi="Arial" w:cs="Arial"/>
                <w:color w:val="FF0000"/>
              </w:rPr>
              <w:t>55</w:t>
            </w:r>
            <w:r w:rsidRPr="004B3795">
              <w:rPr>
                <w:rFonts w:ascii="Arial" w:hAnsi="Arial" w:cs="Arial"/>
                <w:color w:val="FF0000"/>
              </w:rPr>
              <w:t>師無線電排</w:t>
            </w:r>
          </w:p>
          <w:p w14:paraId="4AF5489D" w14:textId="77777777" w:rsidR="001621F5" w:rsidRPr="004B3795" w:rsidRDefault="001621F5" w:rsidP="0015681D">
            <w:pPr>
              <w:pStyle w:val="a7"/>
              <w:numPr>
                <w:ilvl w:val="0"/>
                <w:numId w:val="22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4B3795">
              <w:rPr>
                <w:rFonts w:ascii="Arial" w:hAnsi="Arial" w:cs="Arial" w:hint="eastAsia"/>
                <w:color w:val="FF0000"/>
              </w:rPr>
              <w:t>軍階為</w:t>
            </w:r>
            <w:r w:rsidRPr="004B3795">
              <w:rPr>
                <w:rFonts w:ascii="Arial" w:hAnsi="Arial" w:cs="Arial"/>
                <w:color w:val="FF0000"/>
              </w:rPr>
              <w:t>少尉</w:t>
            </w:r>
          </w:p>
          <w:p w14:paraId="3EEF9371" w14:textId="77777777" w:rsidR="001621F5" w:rsidRPr="004B3795" w:rsidRDefault="001621F5" w:rsidP="0015681D">
            <w:pPr>
              <w:pStyle w:val="a7"/>
              <w:numPr>
                <w:ilvl w:val="0"/>
                <w:numId w:val="22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color w:val="FF0000"/>
              </w:rPr>
            </w:pPr>
            <w:r w:rsidRPr="004B3795">
              <w:rPr>
                <w:rFonts w:ascii="Arial" w:hAnsi="Arial" w:cs="Arial" w:hint="eastAsia"/>
                <w:color w:val="FF0000"/>
              </w:rPr>
              <w:t>工作為</w:t>
            </w:r>
            <w:r w:rsidRPr="004B3795">
              <w:rPr>
                <w:rFonts w:ascii="Arial" w:hAnsi="Arial" w:cs="Arial"/>
                <w:color w:val="FF0000"/>
              </w:rPr>
              <w:t>電台報務員</w:t>
            </w:r>
          </w:p>
        </w:tc>
      </w:tr>
      <w:tr w:rsidR="001621F5" w14:paraId="1675C5F1" w14:textId="77777777" w:rsidTr="00AB47FF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53DCB755" w14:textId="77777777" w:rsidR="001621F5" w:rsidRPr="00B12DD0" w:rsidRDefault="001621F5" w:rsidP="00AB47FF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55721490" w14:textId="77777777" w:rsidR="001621F5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3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148BCC9B" w14:textId="77777777" w:rsidR="001621F5" w:rsidRPr="009C3716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9C3716">
              <w:rPr>
                <w:rFonts w:ascii="Arial" w:hAnsi="Arial" w:cs="Arial"/>
                <w:color w:val="FF0000"/>
              </w:rPr>
              <w:t>你</w:t>
            </w:r>
            <w:r w:rsidRPr="009C3716">
              <w:rPr>
                <w:rFonts w:ascii="Arial" w:hAnsi="Arial" w:cs="Arial" w:hint="eastAsia"/>
                <w:color w:val="FF0000"/>
              </w:rPr>
              <w:t>在</w:t>
            </w:r>
            <w:r w:rsidRPr="009C3716">
              <w:rPr>
                <w:rFonts w:ascii="Arial" w:hAnsi="Arial" w:cs="Arial"/>
                <w:color w:val="FF0000"/>
              </w:rPr>
              <w:t>緬甸</w:t>
            </w:r>
            <w:r w:rsidRPr="009C3716">
              <w:rPr>
                <w:rFonts w:ascii="Arial" w:hAnsi="Arial" w:cs="Arial" w:hint="eastAsia"/>
                <w:color w:val="FF0000"/>
              </w:rPr>
              <w:t>的</w:t>
            </w:r>
            <w:r w:rsidRPr="009C3716">
              <w:rPr>
                <w:rFonts w:ascii="Arial" w:hAnsi="Arial" w:cs="Arial"/>
                <w:color w:val="FF0000"/>
              </w:rPr>
              <w:t>生活</w:t>
            </w:r>
            <w:r w:rsidRPr="009C3716">
              <w:rPr>
                <w:rFonts w:ascii="Arial" w:hAnsi="Arial" w:cs="Arial" w:hint="eastAsia"/>
                <w:color w:val="FF0000"/>
              </w:rPr>
              <w:t>是怎樣的</w:t>
            </w:r>
            <w:r w:rsidRPr="009C3716">
              <w:rPr>
                <w:rFonts w:ascii="Microsoft JhengHei" w:eastAsia="Microsoft JhengHei" w:hAnsi="Microsoft JhengHei" w:cs="Microsoft JhengHei" w:hint="eastAsia"/>
                <w:color w:val="FF0000"/>
              </w:rPr>
              <w:t>？</w:t>
            </w:r>
          </w:p>
        </w:tc>
        <w:tc>
          <w:tcPr>
            <w:tcW w:w="4326" w:type="dxa"/>
            <w:vAlign w:val="center"/>
          </w:tcPr>
          <w:p w14:paraId="52350630" w14:textId="77777777" w:rsidR="001621F5" w:rsidRPr="00944025" w:rsidRDefault="001621F5" w:rsidP="0015681D">
            <w:pPr>
              <w:pStyle w:val="a7"/>
              <w:numPr>
                <w:ilvl w:val="0"/>
                <w:numId w:val="23"/>
              </w:numPr>
              <w:shd w:val="clear" w:color="auto" w:fill="FFFFFF"/>
              <w:ind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944025">
              <w:rPr>
                <w:rFonts w:ascii="Arial" w:hAnsi="Arial" w:cs="Arial"/>
                <w:color w:val="FF0000"/>
              </w:rPr>
              <w:t>進入緬甸之</w:t>
            </w:r>
            <w:r w:rsidRPr="00944025">
              <w:rPr>
                <w:rFonts w:ascii="Arial" w:hAnsi="Arial" w:cs="Arial" w:hint="eastAsia"/>
                <w:color w:val="FF0000"/>
              </w:rPr>
              <w:t>的</w:t>
            </w:r>
            <w:r w:rsidRPr="00944025">
              <w:rPr>
                <w:rFonts w:ascii="Arial" w:hAnsi="Arial" w:cs="Arial"/>
                <w:color w:val="FF0000"/>
              </w:rPr>
              <w:t>米飯又香、又好</w:t>
            </w:r>
            <w:r w:rsidRPr="00944025">
              <w:rPr>
                <w:rFonts w:ascii="Arial" w:hAnsi="Arial" w:cs="Arial" w:hint="eastAsia"/>
                <w:color w:val="FF0000"/>
              </w:rPr>
              <w:t>吃</w:t>
            </w:r>
          </w:p>
          <w:p w14:paraId="573B3BE6" w14:textId="77777777" w:rsidR="001621F5" w:rsidRPr="00944025" w:rsidRDefault="001621F5" w:rsidP="0015681D">
            <w:pPr>
              <w:pStyle w:val="a7"/>
              <w:numPr>
                <w:ilvl w:val="0"/>
                <w:numId w:val="23"/>
              </w:numPr>
              <w:shd w:val="clear" w:color="auto" w:fill="FFFFFF"/>
              <w:ind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/>
                <w:color w:val="FF0000"/>
              </w:rPr>
            </w:pPr>
            <w:r w:rsidRPr="00944025">
              <w:rPr>
                <w:rFonts w:ascii="Arial" w:hAnsi="Arial" w:cs="Arial"/>
                <w:color w:val="FF0000"/>
              </w:rPr>
              <w:t>沿途經過緬甸地區，當地華僑熱烈歡迎我</w:t>
            </w:r>
            <w:r w:rsidRPr="00944025">
              <w:rPr>
                <w:rFonts w:ascii="Arial" w:hAnsi="Arial" w:cs="Arial" w:hint="eastAsia"/>
                <w:color w:val="FF0000"/>
              </w:rPr>
              <w:t>們</w:t>
            </w:r>
          </w:p>
        </w:tc>
      </w:tr>
      <w:tr w:rsidR="001621F5" w14:paraId="0E1D6D8B" w14:textId="77777777" w:rsidTr="00AB47FF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3F376ACB" w14:textId="77777777" w:rsidR="001621F5" w:rsidRPr="00B12DD0" w:rsidRDefault="001621F5" w:rsidP="00AB47FF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C08C915" w14:textId="77777777" w:rsidR="001621F5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4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08171495" w14:textId="77777777" w:rsidR="001621F5" w:rsidRPr="00A046BC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A046BC">
              <w:rPr>
                <w:rFonts w:ascii="Arial" w:hAnsi="Arial" w:cs="Arial"/>
                <w:color w:val="FF0000"/>
                <w:shd w:val="clear" w:color="auto" w:fill="FFFFFF"/>
              </w:rPr>
              <w:t>你</w:t>
            </w:r>
            <w:r>
              <w:rPr>
                <w:rFonts w:ascii="Arial" w:hAnsi="Arial" w:cs="Arial" w:hint="eastAsia"/>
                <w:color w:val="FF0000"/>
                <w:shd w:val="clear" w:color="auto" w:fill="FFFFFF"/>
              </w:rPr>
              <w:t>在</w:t>
            </w:r>
            <w:r w:rsidRPr="00A046BC">
              <w:rPr>
                <w:rFonts w:ascii="Arial" w:hAnsi="Arial" w:cs="Arial"/>
                <w:color w:val="FF0000"/>
                <w:shd w:val="clear" w:color="auto" w:fill="FFFFFF"/>
              </w:rPr>
              <w:t>緬甸有</w:t>
            </w:r>
            <w:r>
              <w:rPr>
                <w:rFonts w:ascii="Arial" w:hAnsi="Arial" w:cs="Arial" w:hint="eastAsia"/>
                <w:color w:val="FF0000"/>
                <w:shd w:val="clear" w:color="auto" w:fill="FFFFFF"/>
              </w:rPr>
              <w:t>沒有</w:t>
            </w:r>
            <w:r w:rsidRPr="00A046BC">
              <w:rPr>
                <w:rFonts w:ascii="Arial" w:hAnsi="Arial" w:cs="Arial"/>
                <w:color w:val="FF0000"/>
                <w:shd w:val="clear" w:color="auto" w:fill="FFFFFF"/>
              </w:rPr>
              <w:t>參加</w:t>
            </w:r>
            <w:r>
              <w:rPr>
                <w:rFonts w:ascii="Arial" w:hAnsi="Arial" w:cs="Arial" w:hint="eastAsia"/>
                <w:color w:val="FF0000"/>
                <w:shd w:val="clear" w:color="auto" w:fill="FFFFFF"/>
              </w:rPr>
              <w:t>過</w:t>
            </w:r>
            <w:r w:rsidRPr="00A046BC">
              <w:rPr>
                <w:rFonts w:ascii="Arial" w:hAnsi="Arial" w:cs="Arial"/>
                <w:color w:val="FF0000"/>
                <w:shd w:val="clear" w:color="auto" w:fill="FFFFFF"/>
              </w:rPr>
              <w:t>前線</w:t>
            </w:r>
            <w:r>
              <w:rPr>
                <w:rFonts w:ascii="Arial" w:hAnsi="Arial" w:cs="Arial" w:hint="eastAsia"/>
                <w:color w:val="FF0000"/>
                <w:shd w:val="clear" w:color="auto" w:fill="FFFFFF"/>
              </w:rPr>
              <w:t>的</w:t>
            </w:r>
            <w:r w:rsidRPr="00A046BC">
              <w:rPr>
                <w:rFonts w:ascii="Arial" w:hAnsi="Arial" w:cs="Arial"/>
                <w:color w:val="FF0000"/>
                <w:shd w:val="clear" w:color="auto" w:fill="FFFFFF"/>
              </w:rPr>
              <w:t>戰事</w:t>
            </w:r>
            <w:r w:rsidRPr="00A046BC">
              <w:rPr>
                <w:rFonts w:ascii="Microsoft JhengHei" w:eastAsia="Microsoft JhengHei" w:hAnsi="Microsoft JhengHei" w:cs="Microsoft JhengHei" w:hint="eastAsia"/>
                <w:color w:val="FF0000"/>
                <w:shd w:val="clear" w:color="auto" w:fill="FFFFFF"/>
              </w:rPr>
              <w:t>？</w:t>
            </w:r>
          </w:p>
        </w:tc>
        <w:tc>
          <w:tcPr>
            <w:tcW w:w="4326" w:type="dxa"/>
            <w:vAlign w:val="center"/>
          </w:tcPr>
          <w:p w14:paraId="787D4575" w14:textId="77777777" w:rsidR="001621F5" w:rsidRPr="00B266FB" w:rsidRDefault="001621F5" w:rsidP="0015681D">
            <w:pPr>
              <w:pStyle w:val="a7"/>
              <w:numPr>
                <w:ilvl w:val="0"/>
                <w:numId w:val="24"/>
              </w:numPr>
              <w:ind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B266FB">
              <w:rPr>
                <w:rFonts w:ascii="Arial" w:hAnsi="Arial" w:cs="Arial"/>
                <w:color w:val="FF0000"/>
              </w:rPr>
              <w:t>電台報務員</w:t>
            </w:r>
            <w:r w:rsidRPr="00B266FB">
              <w:rPr>
                <w:rFonts w:ascii="Arial" w:hAnsi="Arial" w:cs="Arial" w:hint="eastAsia"/>
                <w:color w:val="FF0000"/>
              </w:rPr>
              <w:t>不會</w:t>
            </w:r>
            <w:r w:rsidRPr="00B266FB">
              <w:rPr>
                <w:rFonts w:ascii="Arial" w:hAnsi="Arial" w:cs="Arial"/>
                <w:color w:val="FF0000"/>
              </w:rPr>
              <w:t>上前線</w:t>
            </w:r>
          </w:p>
          <w:p w14:paraId="78DE9595" w14:textId="77777777" w:rsidR="001621F5" w:rsidRPr="00BE3944" w:rsidRDefault="001621F5" w:rsidP="0015681D">
            <w:pPr>
              <w:pStyle w:val="a7"/>
              <w:numPr>
                <w:ilvl w:val="0"/>
                <w:numId w:val="24"/>
              </w:numPr>
              <w:ind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B266FB">
              <w:rPr>
                <w:rFonts w:ascii="Arial" w:hAnsi="Arial" w:cs="Arial"/>
                <w:color w:val="FF0000"/>
              </w:rPr>
              <w:t>遠征軍</w:t>
            </w:r>
            <w:r>
              <w:rPr>
                <w:rFonts w:ascii="Arial" w:hAnsi="Arial" w:cs="Arial" w:hint="eastAsia"/>
                <w:color w:val="FF0000"/>
              </w:rPr>
              <w:t>進入</w:t>
            </w:r>
            <w:r w:rsidRPr="00B266FB">
              <w:rPr>
                <w:rFonts w:ascii="Arial" w:hAnsi="Arial" w:cs="Arial"/>
                <w:color w:val="FF0000"/>
              </w:rPr>
              <w:t>緬甸三個月，就要撤退</w:t>
            </w:r>
          </w:p>
        </w:tc>
      </w:tr>
      <w:tr w:rsidR="001621F5" w14:paraId="5DC68888" w14:textId="77777777" w:rsidTr="00AB47FF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1A001D14" w14:textId="77777777" w:rsidR="001621F5" w:rsidRPr="006D1574" w:rsidRDefault="001621F5" w:rsidP="00AB47FF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116848DB" w14:textId="77777777" w:rsidR="001621F5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5</w:t>
            </w: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68BFC310" w14:textId="77777777" w:rsidR="001621F5" w:rsidRPr="00373DDA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373DDA">
              <w:rPr>
                <w:rFonts w:ascii="Arial" w:hAnsi="Arial" w:cs="Arial"/>
                <w:color w:val="FF0000"/>
              </w:rPr>
              <w:t>電台報務員平</w:t>
            </w:r>
            <w:r w:rsidRPr="00373DDA">
              <w:rPr>
                <w:rFonts w:ascii="Arial" w:hAnsi="Arial" w:cs="Arial" w:hint="eastAsia"/>
                <w:color w:val="FF0000"/>
              </w:rPr>
              <w:t>日負責甚麼</w:t>
            </w:r>
            <w:r w:rsidRPr="00373DDA">
              <w:rPr>
                <w:rFonts w:ascii="Arial" w:hAnsi="Arial" w:cs="Arial"/>
                <w:color w:val="FF0000"/>
              </w:rPr>
              <w:t>工作</w:t>
            </w:r>
            <w:r w:rsidRPr="00373DDA">
              <w:rPr>
                <w:rFonts w:ascii="Microsoft JhengHei" w:eastAsia="Microsoft JhengHei" w:hAnsi="Microsoft JhengHei" w:cs="Microsoft JhengHei" w:hint="eastAsia"/>
                <w:color w:val="FF0000"/>
              </w:rPr>
              <w:t>？</w:t>
            </w:r>
          </w:p>
        </w:tc>
        <w:tc>
          <w:tcPr>
            <w:tcW w:w="4326" w:type="dxa"/>
            <w:vAlign w:val="center"/>
          </w:tcPr>
          <w:p w14:paraId="1FAB1DEC" w14:textId="77777777" w:rsidR="001621F5" w:rsidRPr="004504BF" w:rsidRDefault="001621F5" w:rsidP="0015681D">
            <w:pPr>
              <w:pStyle w:val="a7"/>
              <w:numPr>
                <w:ilvl w:val="0"/>
                <w:numId w:val="25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4504BF">
              <w:rPr>
                <w:rFonts w:ascii="Arial" w:hAnsi="Arial" w:cs="Arial"/>
                <w:color w:val="FF0000"/>
              </w:rPr>
              <w:t>電報機</w:t>
            </w:r>
            <w:r w:rsidRPr="004504BF">
              <w:rPr>
                <w:rFonts w:ascii="Arial" w:hAnsi="Arial" w:cs="Arial" w:hint="eastAsia"/>
                <w:color w:val="FF0000"/>
              </w:rPr>
              <w:t>二十四小時</w:t>
            </w:r>
            <w:r w:rsidRPr="004504BF">
              <w:rPr>
                <w:rFonts w:ascii="Arial" w:hAnsi="Arial" w:cs="Arial"/>
                <w:color w:val="FF0000"/>
              </w:rPr>
              <w:t>運作</w:t>
            </w:r>
          </w:p>
          <w:p w14:paraId="02A7A9CD" w14:textId="77777777" w:rsidR="001621F5" w:rsidRPr="004504BF" w:rsidRDefault="001621F5" w:rsidP="0015681D">
            <w:pPr>
              <w:pStyle w:val="a7"/>
              <w:numPr>
                <w:ilvl w:val="0"/>
                <w:numId w:val="25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4504BF">
              <w:rPr>
                <w:rFonts w:ascii="Arial" w:hAnsi="Arial" w:cs="Arial"/>
                <w:color w:val="FF0000"/>
              </w:rPr>
              <w:t>輪流排更</w:t>
            </w:r>
          </w:p>
          <w:p w14:paraId="7529C063" w14:textId="77777777" w:rsidR="001621F5" w:rsidRPr="004504BF" w:rsidRDefault="001621F5" w:rsidP="0015681D">
            <w:pPr>
              <w:pStyle w:val="a7"/>
              <w:numPr>
                <w:ilvl w:val="0"/>
                <w:numId w:val="25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4504BF">
              <w:rPr>
                <w:rFonts w:ascii="Arial" w:hAnsi="Arial" w:cs="Arial"/>
                <w:color w:val="FF0000"/>
              </w:rPr>
              <w:t>接收電報</w:t>
            </w:r>
            <w:r>
              <w:rPr>
                <w:rFonts w:ascii="Arial" w:hAnsi="Arial" w:cs="Arial" w:hint="eastAsia"/>
                <w:color w:val="FF0000"/>
              </w:rPr>
              <w:t>時</w:t>
            </w:r>
            <w:r w:rsidRPr="004504BF">
              <w:rPr>
                <w:rFonts w:ascii="Arial" w:hAnsi="Arial" w:cs="Arial" w:hint="eastAsia"/>
                <w:color w:val="FF0000"/>
              </w:rPr>
              <w:t>需要</w:t>
            </w:r>
            <w:r w:rsidRPr="004504BF">
              <w:rPr>
                <w:rFonts w:ascii="Arial" w:hAnsi="Arial" w:cs="Arial"/>
                <w:color w:val="FF0000"/>
              </w:rPr>
              <w:t>專注</w:t>
            </w:r>
            <w:r w:rsidRPr="004504BF">
              <w:rPr>
                <w:rFonts w:ascii="Arial" w:hAnsi="Arial" w:cs="Arial" w:hint="eastAsia"/>
                <w:color w:val="FF0000"/>
              </w:rPr>
              <w:t>，</w:t>
            </w:r>
            <w:r w:rsidRPr="004504BF">
              <w:rPr>
                <w:rFonts w:ascii="Arial" w:hAnsi="Arial" w:cs="Arial"/>
                <w:color w:val="FF0000"/>
              </w:rPr>
              <w:t>慢慢</w:t>
            </w:r>
            <w:r w:rsidRPr="004504BF">
              <w:rPr>
                <w:rFonts w:ascii="Arial" w:hAnsi="Arial" w:cs="Arial" w:hint="eastAsia"/>
                <w:color w:val="FF0000"/>
              </w:rPr>
              <w:t>找</w:t>
            </w:r>
            <w:r w:rsidRPr="004504BF">
              <w:rPr>
                <w:rFonts w:ascii="Arial" w:hAnsi="Arial" w:cs="Arial"/>
                <w:color w:val="FF0000"/>
              </w:rPr>
              <w:t>訊號</w:t>
            </w:r>
          </w:p>
        </w:tc>
      </w:tr>
      <w:tr w:rsidR="001621F5" w14:paraId="7AE5441F" w14:textId="77777777" w:rsidTr="00002528">
        <w:trPr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2470AFD6" w14:textId="77777777" w:rsidR="001621F5" w:rsidRPr="006D1574" w:rsidRDefault="001621F5" w:rsidP="00AB47FF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121663D6" w14:textId="77777777" w:rsidR="001621F5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6</w:t>
            </w: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0000B9F9" w14:textId="0FE73B28" w:rsidR="001621F5" w:rsidRPr="00A529A0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A529A0">
              <w:rPr>
                <w:rFonts w:ascii="Arial" w:hAnsi="Arial" w:cs="Arial"/>
                <w:color w:val="FF0000"/>
              </w:rPr>
              <w:t>遠征軍最後</w:t>
            </w:r>
            <w:r w:rsidR="00002528">
              <w:rPr>
                <w:rFonts w:ascii="Arial" w:hAnsi="Arial" w:cs="Arial" w:hint="eastAsia"/>
                <w:color w:val="FF0000"/>
              </w:rPr>
              <w:t>有沒有</w:t>
            </w:r>
            <w:r w:rsidRPr="00A529A0">
              <w:rPr>
                <w:rFonts w:ascii="Arial" w:hAnsi="Arial" w:cs="Arial"/>
                <w:color w:val="FF0000"/>
              </w:rPr>
              <w:t>獲勝</w:t>
            </w:r>
            <w:r w:rsidRPr="00A529A0">
              <w:rPr>
                <w:rFonts w:ascii="Microsoft JhengHei" w:eastAsia="Microsoft JhengHei" w:hAnsi="Microsoft JhengHei" w:cs="Microsoft JhengHei" w:hint="eastAsia"/>
                <w:color w:val="FF0000"/>
              </w:rPr>
              <w:t>？</w:t>
            </w:r>
          </w:p>
        </w:tc>
        <w:tc>
          <w:tcPr>
            <w:tcW w:w="4326" w:type="dxa"/>
            <w:vAlign w:val="center"/>
          </w:tcPr>
          <w:p w14:paraId="36EB45E5" w14:textId="77777777" w:rsidR="001621F5" w:rsidRPr="00A529A0" w:rsidRDefault="001621F5" w:rsidP="00AB47FF">
            <w:pPr>
              <w:shd w:val="clear" w:color="auto" w:fill="FFFFFF"/>
              <w:spacing w:before="100" w:beforeAutospacing="1" w:after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/>
                <w:color w:val="FF0000"/>
              </w:rPr>
            </w:pPr>
            <w:r w:rsidRPr="00A529A0">
              <w:rPr>
                <w:rFonts w:ascii="Arial" w:hAnsi="Arial" w:cs="Arial" w:hint="eastAsia"/>
                <w:color w:val="FF0000"/>
              </w:rPr>
              <w:t>跟</w:t>
            </w:r>
            <w:r w:rsidRPr="00A529A0">
              <w:rPr>
                <w:rFonts w:ascii="Arial" w:hAnsi="Arial" w:cs="Arial"/>
                <w:color w:val="FF0000"/>
              </w:rPr>
              <w:t>日軍</w:t>
            </w:r>
            <w:r>
              <w:rPr>
                <w:rFonts w:ascii="Arial" w:hAnsi="Arial" w:cs="Arial" w:hint="eastAsia"/>
                <w:color w:val="FF0000"/>
              </w:rPr>
              <w:t>的</w:t>
            </w:r>
            <w:r w:rsidRPr="00A529A0">
              <w:rPr>
                <w:rFonts w:ascii="Arial" w:hAnsi="Arial" w:cs="Arial"/>
                <w:color w:val="FF0000"/>
              </w:rPr>
              <w:t>戰鬥力相差比較遠，所以半年後</w:t>
            </w:r>
            <w:r w:rsidRPr="00A529A0">
              <w:rPr>
                <w:rFonts w:ascii="Arial" w:hAnsi="Arial" w:cs="Arial" w:hint="eastAsia"/>
                <w:color w:val="FF0000"/>
              </w:rPr>
              <w:t>只能</w:t>
            </w:r>
            <w:r w:rsidRPr="00A529A0">
              <w:rPr>
                <w:rFonts w:ascii="Arial" w:hAnsi="Arial" w:cs="Arial"/>
                <w:color w:val="FF0000"/>
              </w:rPr>
              <w:t>撤退。</w:t>
            </w:r>
          </w:p>
        </w:tc>
      </w:tr>
      <w:tr w:rsidR="001621F5" w14:paraId="42CCC381" w14:textId="77777777" w:rsidTr="00AB47FF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3F7EC7BC" w14:textId="77777777" w:rsidR="001621F5" w:rsidRPr="006D1574" w:rsidRDefault="001621F5" w:rsidP="00AB47FF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82895E3" w14:textId="7489A3D0" w:rsidR="001621F5" w:rsidRDefault="001621F5" w:rsidP="00155138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7</w:t>
            </w: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7DC14AEA" w14:textId="16D6F052" w:rsidR="001621F5" w:rsidRPr="000474A7" w:rsidRDefault="001621F5" w:rsidP="00155138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Arial" w:hAnsi="Arial" w:cs="Arial" w:hint="eastAsia"/>
                <w:color w:val="FF0000"/>
              </w:rPr>
              <w:t>你在何時知道抗戰勝利的消息</w:t>
            </w:r>
            <w:r w:rsidRPr="000474A7">
              <w:rPr>
                <w:rFonts w:ascii="Microsoft JhengHei" w:eastAsia="Microsoft JhengHei" w:hAnsi="Microsoft JhengHei" w:cs="Microsoft JhengHei" w:hint="eastAsia"/>
                <w:color w:val="FF0000"/>
              </w:rPr>
              <w:t>？</w:t>
            </w:r>
          </w:p>
        </w:tc>
        <w:tc>
          <w:tcPr>
            <w:tcW w:w="4326" w:type="dxa"/>
            <w:vAlign w:val="center"/>
          </w:tcPr>
          <w:p w14:paraId="7B63E81E" w14:textId="78FA4685" w:rsidR="001621F5" w:rsidRPr="008960C2" w:rsidRDefault="001621F5" w:rsidP="008960C2">
            <w:pPr>
              <w:pStyle w:val="a7"/>
              <w:numPr>
                <w:ilvl w:val="0"/>
                <w:numId w:val="26"/>
              </w:numPr>
              <w:shd w:val="clear" w:color="auto" w:fill="FFFFFF"/>
              <w:spacing w:before="100" w:beforeAutospacing="1" w:after="24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color w:val="FF0000"/>
              </w:rPr>
              <w:t>8</w:t>
            </w:r>
            <w:r>
              <w:rPr>
                <w:rFonts w:ascii="Arial" w:hAnsi="Arial" w:cs="Arial" w:hint="eastAsia"/>
                <w:color w:val="FF0000"/>
              </w:rPr>
              <w:t>月</w:t>
            </w:r>
            <w:r>
              <w:rPr>
                <w:rFonts w:ascii="Arial" w:hAnsi="Arial" w:cs="Arial" w:hint="eastAsia"/>
                <w:color w:val="FF0000"/>
              </w:rPr>
              <w:t>15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 w:hint="eastAsia"/>
                <w:color w:val="FF0000"/>
              </w:rPr>
              <w:t>日，因為接收電報更快獲得消息</w:t>
            </w:r>
          </w:p>
        </w:tc>
      </w:tr>
      <w:tr w:rsidR="001621F5" w14:paraId="2551DC89" w14:textId="77777777" w:rsidTr="00B3330F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33023F6B" w14:textId="77777777" w:rsidR="001621F5" w:rsidRPr="006D1574" w:rsidRDefault="001621F5" w:rsidP="00AB47FF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29482BB5" w14:textId="77777777" w:rsidR="001621F5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8.</w:t>
            </w:r>
          </w:p>
          <w:p w14:paraId="7847ABEF" w14:textId="46539537" w:rsidR="001621F5" w:rsidRPr="00506741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506741">
              <w:rPr>
                <w:rFonts w:ascii="Arial" w:hAnsi="Arial" w:cs="Arial"/>
                <w:color w:val="FF0000"/>
              </w:rPr>
              <w:t>你知道抗戰勝利</w:t>
            </w:r>
            <w:r w:rsidRPr="00506741">
              <w:rPr>
                <w:rFonts w:ascii="Arial" w:hAnsi="Arial" w:cs="Arial" w:hint="eastAsia"/>
                <w:color w:val="FF0000"/>
              </w:rPr>
              <w:t>的時候心情如何</w:t>
            </w:r>
            <w:r w:rsidRPr="00506741">
              <w:rPr>
                <w:rFonts w:ascii="Microsoft JhengHei" w:eastAsia="Microsoft JhengHei" w:hAnsi="Microsoft JhengHei" w:cs="Microsoft JhengHei" w:hint="eastAsia"/>
                <w:color w:val="FF0000"/>
              </w:rPr>
              <w:t>？</w:t>
            </w:r>
          </w:p>
        </w:tc>
        <w:tc>
          <w:tcPr>
            <w:tcW w:w="4326" w:type="dxa"/>
            <w:vAlign w:val="center"/>
          </w:tcPr>
          <w:p w14:paraId="44DD87CD" w14:textId="627179C5" w:rsidR="001621F5" w:rsidRDefault="001621F5" w:rsidP="001027F2">
            <w:pPr>
              <w:pStyle w:val="a7"/>
              <w:numPr>
                <w:ilvl w:val="0"/>
                <w:numId w:val="28"/>
              </w:numPr>
              <w:shd w:val="clear" w:color="auto" w:fill="FFFFFF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 w:hint="eastAsia"/>
                <w:color w:val="FF0000"/>
              </w:rPr>
              <w:t>大伙都</w:t>
            </w:r>
            <w:r w:rsidRPr="001027F2">
              <w:rPr>
                <w:rFonts w:ascii="Arial" w:hAnsi="Arial" w:cs="Arial" w:hint="eastAsia"/>
                <w:color w:val="FF0000"/>
              </w:rPr>
              <w:t>很高興</w:t>
            </w:r>
          </w:p>
          <w:p w14:paraId="38ECB1EC" w14:textId="77777777" w:rsidR="001621F5" w:rsidRDefault="001621F5" w:rsidP="001027F2">
            <w:pPr>
              <w:pStyle w:val="a7"/>
              <w:numPr>
                <w:ilvl w:val="0"/>
                <w:numId w:val="28"/>
              </w:numPr>
              <w:shd w:val="clear" w:color="auto" w:fill="FFFFFF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1027F2">
              <w:rPr>
                <w:rFonts w:ascii="Arial" w:hAnsi="Arial" w:cs="Arial"/>
                <w:color w:val="FF0000"/>
              </w:rPr>
              <w:t>靠近駐地</w:t>
            </w:r>
            <w:r w:rsidRPr="001027F2">
              <w:rPr>
                <w:rFonts w:ascii="Arial" w:hAnsi="Arial" w:cs="Arial" w:hint="eastAsia"/>
                <w:color w:val="FF0000"/>
              </w:rPr>
              <w:t>的</w:t>
            </w:r>
            <w:r w:rsidRPr="001027F2">
              <w:rPr>
                <w:rFonts w:ascii="Arial" w:hAnsi="Arial" w:cs="Arial"/>
                <w:color w:val="FF0000"/>
              </w:rPr>
              <w:t>保山城有慶祝活動</w:t>
            </w:r>
          </w:p>
          <w:p w14:paraId="709BD546" w14:textId="3D0D0E5C" w:rsidR="001621F5" w:rsidRPr="001027F2" w:rsidRDefault="001621F5" w:rsidP="001027F2">
            <w:pPr>
              <w:pStyle w:val="a7"/>
              <w:numPr>
                <w:ilvl w:val="0"/>
                <w:numId w:val="28"/>
              </w:numPr>
              <w:shd w:val="clear" w:color="auto" w:fill="FFFFFF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1027F2">
              <w:rPr>
                <w:rFonts w:ascii="Arial" w:hAnsi="Arial" w:cs="Arial"/>
                <w:color w:val="FF0000"/>
              </w:rPr>
              <w:t>老百姓燒炮仗</w:t>
            </w:r>
            <w:r w:rsidRPr="001027F2">
              <w:rPr>
                <w:rFonts w:ascii="Arial" w:hAnsi="Arial" w:cs="Arial" w:hint="eastAsia"/>
                <w:color w:val="FF0000"/>
              </w:rPr>
              <w:t>、</w:t>
            </w:r>
            <w:r w:rsidRPr="001027F2">
              <w:rPr>
                <w:rFonts w:ascii="Arial" w:hAnsi="Arial" w:cs="Arial"/>
                <w:color w:val="FF0000"/>
              </w:rPr>
              <w:t>舞龍</w:t>
            </w:r>
            <w:r w:rsidRPr="001027F2">
              <w:rPr>
                <w:rFonts w:ascii="Arial" w:hAnsi="Arial" w:cs="Arial" w:hint="eastAsia"/>
                <w:color w:val="FF0000"/>
              </w:rPr>
              <w:t>、</w:t>
            </w:r>
            <w:r w:rsidRPr="001027F2">
              <w:rPr>
                <w:rFonts w:ascii="Arial" w:hAnsi="Arial" w:cs="Arial"/>
                <w:color w:val="FF0000"/>
              </w:rPr>
              <w:t>舞</w:t>
            </w:r>
            <w:r w:rsidRPr="001027F2">
              <w:rPr>
                <w:rFonts w:ascii="Arial" w:hAnsi="Arial" w:cs="Arial" w:hint="eastAsia"/>
                <w:color w:val="FF0000"/>
              </w:rPr>
              <w:t>獅慶祝</w:t>
            </w:r>
          </w:p>
        </w:tc>
      </w:tr>
    </w:tbl>
    <w:p w14:paraId="48735066" w14:textId="77777777" w:rsidR="0015681D" w:rsidRPr="00357032" w:rsidRDefault="0015681D" w:rsidP="0015681D">
      <w:pPr>
        <w:spacing w:line="276" w:lineRule="auto"/>
        <w:rPr>
          <w:color w:val="040606" w:themeColor="text2"/>
          <w:sz w:val="2"/>
          <w:szCs w:val="2"/>
          <w:lang w:val="x-none"/>
        </w:rPr>
      </w:pPr>
    </w:p>
    <w:p w14:paraId="52408DA4" w14:textId="77777777" w:rsidR="0089467A" w:rsidRPr="00357032" w:rsidRDefault="0089467A" w:rsidP="00EF7C2D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sectPr w:rsidR="0089467A" w:rsidRPr="00357032" w:rsidSect="004038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75C55" w14:textId="77777777" w:rsidR="00771DF1" w:rsidRDefault="00771DF1" w:rsidP="00465C96">
      <w:r>
        <w:separator/>
      </w:r>
    </w:p>
  </w:endnote>
  <w:endnote w:type="continuationSeparator" w:id="0">
    <w:p w14:paraId="58FED609" w14:textId="77777777" w:rsidR="00771DF1" w:rsidRDefault="00771DF1" w:rsidP="00465C96">
      <w:r>
        <w:continuationSeparator/>
      </w:r>
    </w:p>
  </w:endnote>
  <w:endnote w:type="continuationNotice" w:id="1">
    <w:p w14:paraId="3AF918A9" w14:textId="77777777" w:rsidR="00771DF1" w:rsidRDefault="00771D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358000D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AAC549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12760C2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5BDF4E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BE21D3A" wp14:editId="7C880106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4372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A5573CC" wp14:editId="2B4821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12073" w14:textId="77777777" w:rsidR="00771DF1" w:rsidRDefault="00771DF1" w:rsidP="00465C96">
      <w:r>
        <w:separator/>
      </w:r>
    </w:p>
  </w:footnote>
  <w:footnote w:type="continuationSeparator" w:id="0">
    <w:p w14:paraId="75CD2837" w14:textId="77777777" w:rsidR="00771DF1" w:rsidRDefault="00771DF1" w:rsidP="00465C96">
      <w:r>
        <w:continuationSeparator/>
      </w:r>
    </w:p>
  </w:footnote>
  <w:footnote w:type="continuationNotice" w:id="1">
    <w:p w14:paraId="64348673" w14:textId="77777777" w:rsidR="00771DF1" w:rsidRDefault="00771D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5B2EB" w14:textId="77777777" w:rsidR="007E4139" w:rsidRDefault="007E413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C837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207DD1" wp14:editId="7F877D6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0D978" w14:textId="3BBBC10E" w:rsidR="004038B5" w:rsidRDefault="00BB333D">
    <w:pPr>
      <w:pStyle w:val="a3"/>
    </w:pPr>
    <w:r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4F86F3A" wp14:editId="0D0FD852">
              <wp:simplePos x="0" y="0"/>
              <wp:positionH relativeFrom="margin">
                <wp:posOffset>3587115</wp:posOffset>
              </wp:positionH>
              <wp:positionV relativeFrom="paragraph">
                <wp:posOffset>-12065</wp:posOffset>
              </wp:positionV>
              <wp:extent cx="952500" cy="504825"/>
              <wp:effectExtent l="0" t="0" r="19050" b="28575"/>
              <wp:wrapNone/>
              <wp:docPr id="7" name="矩形: 圓角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9061499" w14:textId="77777777" w:rsidR="00BB333D" w:rsidRDefault="00BB333D" w:rsidP="00BB333D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4F86F3A" id="矩形: 圓角 7" o:spid="_x0000_s1030" style="position:absolute;margin-left:282.45pt;margin-top:-.95pt;width:75pt;height:39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" fillcolor="#ffcdcd" strokecolor="window" strokeweight="1pt">
              <v:stroke joinstyle="miter"/>
              <v:textbox inset="2mm,0,2mm,0">
                <w:txbxContent>
                  <w:p w14:paraId="39061499" w14:textId="77777777" w:rsidR="00BB333D" w:rsidRDefault="00BB333D" w:rsidP="00BB333D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A21F6E">
      <w:rPr>
        <w:noProof/>
      </w:rPr>
      <w:drawing>
        <wp:anchor distT="0" distB="0" distL="114300" distR="114300" simplePos="0" relativeHeight="251658243" behindDoc="0" locked="0" layoutInCell="1" allowOverlap="1" wp14:anchorId="18814B8B" wp14:editId="5E9F7376">
          <wp:simplePos x="0" y="0"/>
          <wp:positionH relativeFrom="page">
            <wp:posOffset>6350</wp:posOffset>
          </wp:positionH>
          <wp:positionV relativeFrom="paragraph">
            <wp:posOffset>-481966</wp:posOffset>
          </wp:positionV>
          <wp:extent cx="7587153" cy="1128705"/>
          <wp:effectExtent l="0" t="0" r="0" b="0"/>
          <wp:wrapNone/>
          <wp:docPr id="6" name="圖片 6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739" cy="1135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3.5pt;height:43.5pt;visibility:visible;mso-wrap-style:square" o:bullet="t">
        <v:imagedata r:id="rId1" o:title=""/>
      </v:shape>
    </w:pict>
  </w:numPicBullet>
  <w:abstractNum w:abstractNumId="0" w15:restartNumberingAfterBreak="0">
    <w:nsid w:val="03592412"/>
    <w:multiLevelType w:val="hybridMultilevel"/>
    <w:tmpl w:val="0626592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373473"/>
    <w:multiLevelType w:val="hybridMultilevel"/>
    <w:tmpl w:val="4CA0036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C5151B"/>
    <w:multiLevelType w:val="hybridMultilevel"/>
    <w:tmpl w:val="E2A6AD4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C3E23"/>
    <w:multiLevelType w:val="hybridMultilevel"/>
    <w:tmpl w:val="266677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A2474F"/>
    <w:multiLevelType w:val="hybridMultilevel"/>
    <w:tmpl w:val="F9E0B1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215E5"/>
    <w:multiLevelType w:val="hybridMultilevel"/>
    <w:tmpl w:val="5D5609F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758DB"/>
    <w:multiLevelType w:val="hybridMultilevel"/>
    <w:tmpl w:val="4922187C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3502A"/>
    <w:multiLevelType w:val="hybridMultilevel"/>
    <w:tmpl w:val="1F9C29EC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E0660"/>
    <w:multiLevelType w:val="hybridMultilevel"/>
    <w:tmpl w:val="8D6E4AA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45CBC"/>
    <w:multiLevelType w:val="hybridMultilevel"/>
    <w:tmpl w:val="BC38471A"/>
    <w:lvl w:ilvl="0" w:tplc="6220BB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80CD3"/>
    <w:multiLevelType w:val="hybridMultilevel"/>
    <w:tmpl w:val="6B727AB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8783A"/>
    <w:multiLevelType w:val="hybridMultilevel"/>
    <w:tmpl w:val="85AA60A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032DA7"/>
    <w:multiLevelType w:val="hybridMultilevel"/>
    <w:tmpl w:val="2BA24EA2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160C83"/>
    <w:multiLevelType w:val="hybridMultilevel"/>
    <w:tmpl w:val="7C02B8E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AF67C7"/>
    <w:multiLevelType w:val="hybridMultilevel"/>
    <w:tmpl w:val="06A8A22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FC3AC3"/>
    <w:multiLevelType w:val="hybridMultilevel"/>
    <w:tmpl w:val="030A158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D205DE"/>
    <w:multiLevelType w:val="hybridMultilevel"/>
    <w:tmpl w:val="77161304"/>
    <w:lvl w:ilvl="0" w:tplc="C2DAC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994B8F"/>
    <w:multiLevelType w:val="hybridMultilevel"/>
    <w:tmpl w:val="C7405A4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D36A83"/>
    <w:multiLevelType w:val="hybridMultilevel"/>
    <w:tmpl w:val="C1BCF04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68F2CB0"/>
    <w:multiLevelType w:val="hybridMultilevel"/>
    <w:tmpl w:val="545CD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C1B5A69"/>
    <w:multiLevelType w:val="hybridMultilevel"/>
    <w:tmpl w:val="17F0C18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BA3C0E"/>
    <w:multiLevelType w:val="hybridMultilevel"/>
    <w:tmpl w:val="44A49F1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DA274A"/>
    <w:multiLevelType w:val="hybridMultilevel"/>
    <w:tmpl w:val="54327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08879651">
    <w:abstractNumId w:val="18"/>
  </w:num>
  <w:num w:numId="2" w16cid:durableId="102379785">
    <w:abstractNumId w:val="22"/>
  </w:num>
  <w:num w:numId="3" w16cid:durableId="1348556626">
    <w:abstractNumId w:val="23"/>
  </w:num>
  <w:num w:numId="4" w16cid:durableId="849836731">
    <w:abstractNumId w:val="3"/>
  </w:num>
  <w:num w:numId="5" w16cid:durableId="1243838014">
    <w:abstractNumId w:val="1"/>
  </w:num>
  <w:num w:numId="6" w16cid:durableId="473643160">
    <w:abstractNumId w:val="11"/>
  </w:num>
  <w:num w:numId="7" w16cid:durableId="1415512661">
    <w:abstractNumId w:val="2"/>
  </w:num>
  <w:num w:numId="8" w16cid:durableId="1099571152">
    <w:abstractNumId w:val="13"/>
  </w:num>
  <w:num w:numId="9" w16cid:durableId="885066079">
    <w:abstractNumId w:val="7"/>
  </w:num>
  <w:num w:numId="10" w16cid:durableId="1290550213">
    <w:abstractNumId w:val="10"/>
  </w:num>
  <w:num w:numId="11" w16cid:durableId="1594629705">
    <w:abstractNumId w:val="26"/>
  </w:num>
  <w:num w:numId="12" w16cid:durableId="1309478144">
    <w:abstractNumId w:val="25"/>
  </w:num>
  <w:num w:numId="13" w16cid:durableId="1222407653">
    <w:abstractNumId w:val="6"/>
  </w:num>
  <w:num w:numId="14" w16cid:durableId="691224029">
    <w:abstractNumId w:val="27"/>
  </w:num>
  <w:num w:numId="15" w16cid:durableId="892426375">
    <w:abstractNumId w:val="0"/>
  </w:num>
  <w:num w:numId="16" w16cid:durableId="1163085406">
    <w:abstractNumId w:val="24"/>
  </w:num>
  <w:num w:numId="17" w16cid:durableId="1782299">
    <w:abstractNumId w:val="5"/>
  </w:num>
  <w:num w:numId="18" w16cid:durableId="1714839489">
    <w:abstractNumId w:val="15"/>
  </w:num>
  <w:num w:numId="19" w16cid:durableId="649406677">
    <w:abstractNumId w:val="12"/>
  </w:num>
  <w:num w:numId="20" w16cid:durableId="439103001">
    <w:abstractNumId w:val="9"/>
  </w:num>
  <w:num w:numId="21" w16cid:durableId="1664118385">
    <w:abstractNumId w:val="14"/>
  </w:num>
  <w:num w:numId="22" w16cid:durableId="815029640">
    <w:abstractNumId w:val="4"/>
  </w:num>
  <w:num w:numId="23" w16cid:durableId="1990549223">
    <w:abstractNumId w:val="16"/>
  </w:num>
  <w:num w:numId="24" w16cid:durableId="349526486">
    <w:abstractNumId w:val="21"/>
  </w:num>
  <w:num w:numId="25" w16cid:durableId="783156866">
    <w:abstractNumId w:val="20"/>
  </w:num>
  <w:num w:numId="26" w16cid:durableId="1675843298">
    <w:abstractNumId w:val="19"/>
  </w:num>
  <w:num w:numId="27" w16cid:durableId="1080172977">
    <w:abstractNumId w:val="8"/>
  </w:num>
  <w:num w:numId="28" w16cid:durableId="50778958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8C9"/>
    <w:rsid w:val="0000134A"/>
    <w:rsid w:val="00001DF6"/>
    <w:rsid w:val="00002528"/>
    <w:rsid w:val="00016B85"/>
    <w:rsid w:val="000214DD"/>
    <w:rsid w:val="00023F7D"/>
    <w:rsid w:val="00027603"/>
    <w:rsid w:val="00035EED"/>
    <w:rsid w:val="000474A7"/>
    <w:rsid w:val="0006459E"/>
    <w:rsid w:val="000652BD"/>
    <w:rsid w:val="000661D6"/>
    <w:rsid w:val="00067C16"/>
    <w:rsid w:val="0007141B"/>
    <w:rsid w:val="000747B0"/>
    <w:rsid w:val="00084B55"/>
    <w:rsid w:val="000932CC"/>
    <w:rsid w:val="000A04A7"/>
    <w:rsid w:val="000A1282"/>
    <w:rsid w:val="000A204E"/>
    <w:rsid w:val="000B41D0"/>
    <w:rsid w:val="000B602A"/>
    <w:rsid w:val="000C4EE5"/>
    <w:rsid w:val="000E01C7"/>
    <w:rsid w:val="000E58CD"/>
    <w:rsid w:val="000F36D2"/>
    <w:rsid w:val="001027F2"/>
    <w:rsid w:val="001052F5"/>
    <w:rsid w:val="001078B7"/>
    <w:rsid w:val="001145BE"/>
    <w:rsid w:val="00126D8D"/>
    <w:rsid w:val="001412D4"/>
    <w:rsid w:val="00150644"/>
    <w:rsid w:val="00155138"/>
    <w:rsid w:val="0015681D"/>
    <w:rsid w:val="00157029"/>
    <w:rsid w:val="001621F5"/>
    <w:rsid w:val="00164750"/>
    <w:rsid w:val="00165B48"/>
    <w:rsid w:val="001752D5"/>
    <w:rsid w:val="001774F0"/>
    <w:rsid w:val="001812D9"/>
    <w:rsid w:val="00185F29"/>
    <w:rsid w:val="001A2F95"/>
    <w:rsid w:val="001A4F4D"/>
    <w:rsid w:val="001A78F9"/>
    <w:rsid w:val="001B104B"/>
    <w:rsid w:val="001B3365"/>
    <w:rsid w:val="001B3571"/>
    <w:rsid w:val="001C0642"/>
    <w:rsid w:val="001D7BE6"/>
    <w:rsid w:val="001D7DDC"/>
    <w:rsid w:val="001E4DD3"/>
    <w:rsid w:val="001F4025"/>
    <w:rsid w:val="00200149"/>
    <w:rsid w:val="0020069A"/>
    <w:rsid w:val="00203FC2"/>
    <w:rsid w:val="00206E7E"/>
    <w:rsid w:val="00213CA0"/>
    <w:rsid w:val="0022176D"/>
    <w:rsid w:val="00227235"/>
    <w:rsid w:val="002453ED"/>
    <w:rsid w:val="00253473"/>
    <w:rsid w:val="00257B1E"/>
    <w:rsid w:val="00260AED"/>
    <w:rsid w:val="00265AA8"/>
    <w:rsid w:val="00294B6E"/>
    <w:rsid w:val="00295335"/>
    <w:rsid w:val="002A7669"/>
    <w:rsid w:val="002C061C"/>
    <w:rsid w:val="002C5663"/>
    <w:rsid w:val="002C7E62"/>
    <w:rsid w:val="002D517B"/>
    <w:rsid w:val="002E1475"/>
    <w:rsid w:val="002E27DF"/>
    <w:rsid w:val="002E587D"/>
    <w:rsid w:val="002F38C9"/>
    <w:rsid w:val="002F748E"/>
    <w:rsid w:val="002F7863"/>
    <w:rsid w:val="003002BC"/>
    <w:rsid w:val="00314C50"/>
    <w:rsid w:val="00314EDA"/>
    <w:rsid w:val="0031546F"/>
    <w:rsid w:val="00323124"/>
    <w:rsid w:val="0032354F"/>
    <w:rsid w:val="0033631F"/>
    <w:rsid w:val="003436C4"/>
    <w:rsid w:val="00344B9C"/>
    <w:rsid w:val="00346063"/>
    <w:rsid w:val="00350B05"/>
    <w:rsid w:val="0036573B"/>
    <w:rsid w:val="0036667E"/>
    <w:rsid w:val="00375DF1"/>
    <w:rsid w:val="003826F0"/>
    <w:rsid w:val="003A6D3D"/>
    <w:rsid w:val="003B27AC"/>
    <w:rsid w:val="003C15AA"/>
    <w:rsid w:val="003C5334"/>
    <w:rsid w:val="003E3F00"/>
    <w:rsid w:val="003E6438"/>
    <w:rsid w:val="003E7830"/>
    <w:rsid w:val="00402D76"/>
    <w:rsid w:val="004038B5"/>
    <w:rsid w:val="00412357"/>
    <w:rsid w:val="00425BBC"/>
    <w:rsid w:val="00432D90"/>
    <w:rsid w:val="00433BF3"/>
    <w:rsid w:val="0043426E"/>
    <w:rsid w:val="00450D4C"/>
    <w:rsid w:val="00451A13"/>
    <w:rsid w:val="004553D0"/>
    <w:rsid w:val="004607AF"/>
    <w:rsid w:val="00465C96"/>
    <w:rsid w:val="00466098"/>
    <w:rsid w:val="0047169B"/>
    <w:rsid w:val="00474F32"/>
    <w:rsid w:val="00482551"/>
    <w:rsid w:val="00494807"/>
    <w:rsid w:val="004A2E2F"/>
    <w:rsid w:val="004A3829"/>
    <w:rsid w:val="004A5E58"/>
    <w:rsid w:val="004B79B8"/>
    <w:rsid w:val="004C1BD5"/>
    <w:rsid w:val="004C4C64"/>
    <w:rsid w:val="004C6F9F"/>
    <w:rsid w:val="004D0121"/>
    <w:rsid w:val="004D155B"/>
    <w:rsid w:val="004D4B76"/>
    <w:rsid w:val="004D6525"/>
    <w:rsid w:val="004E1111"/>
    <w:rsid w:val="00501B61"/>
    <w:rsid w:val="00506741"/>
    <w:rsid w:val="0051050C"/>
    <w:rsid w:val="00524D68"/>
    <w:rsid w:val="00532AD8"/>
    <w:rsid w:val="00534FED"/>
    <w:rsid w:val="00537080"/>
    <w:rsid w:val="00537238"/>
    <w:rsid w:val="0054395E"/>
    <w:rsid w:val="005566A0"/>
    <w:rsid w:val="00560044"/>
    <w:rsid w:val="005619BC"/>
    <w:rsid w:val="00567611"/>
    <w:rsid w:val="00574311"/>
    <w:rsid w:val="00575592"/>
    <w:rsid w:val="0057798B"/>
    <w:rsid w:val="00581DBF"/>
    <w:rsid w:val="0058283F"/>
    <w:rsid w:val="00584079"/>
    <w:rsid w:val="0058733C"/>
    <w:rsid w:val="00592357"/>
    <w:rsid w:val="0059681B"/>
    <w:rsid w:val="005A6F5F"/>
    <w:rsid w:val="005B6C15"/>
    <w:rsid w:val="005C0309"/>
    <w:rsid w:val="005D4AED"/>
    <w:rsid w:val="005F79BB"/>
    <w:rsid w:val="005F7C4A"/>
    <w:rsid w:val="00600510"/>
    <w:rsid w:val="0060068E"/>
    <w:rsid w:val="00604DF2"/>
    <w:rsid w:val="006101FC"/>
    <w:rsid w:val="00615BE5"/>
    <w:rsid w:val="00621C51"/>
    <w:rsid w:val="00621FD1"/>
    <w:rsid w:val="00627177"/>
    <w:rsid w:val="00634CEE"/>
    <w:rsid w:val="00635355"/>
    <w:rsid w:val="0064179E"/>
    <w:rsid w:val="00641E16"/>
    <w:rsid w:val="00652E18"/>
    <w:rsid w:val="00664FA2"/>
    <w:rsid w:val="0066607E"/>
    <w:rsid w:val="00685051"/>
    <w:rsid w:val="00692BA0"/>
    <w:rsid w:val="006B1400"/>
    <w:rsid w:val="006B329B"/>
    <w:rsid w:val="006C211D"/>
    <w:rsid w:val="006C2BE7"/>
    <w:rsid w:val="006C3760"/>
    <w:rsid w:val="006D06C7"/>
    <w:rsid w:val="006E0DCC"/>
    <w:rsid w:val="0073728B"/>
    <w:rsid w:val="00740C14"/>
    <w:rsid w:val="007438AA"/>
    <w:rsid w:val="007503AC"/>
    <w:rsid w:val="00750D1F"/>
    <w:rsid w:val="00757539"/>
    <w:rsid w:val="00766912"/>
    <w:rsid w:val="00771DF1"/>
    <w:rsid w:val="00792C0C"/>
    <w:rsid w:val="007969E5"/>
    <w:rsid w:val="007A027A"/>
    <w:rsid w:val="007A2D3A"/>
    <w:rsid w:val="007A4FDD"/>
    <w:rsid w:val="007A531F"/>
    <w:rsid w:val="007A7B09"/>
    <w:rsid w:val="007A7CD9"/>
    <w:rsid w:val="007B5E24"/>
    <w:rsid w:val="007B6189"/>
    <w:rsid w:val="007C3046"/>
    <w:rsid w:val="007D698C"/>
    <w:rsid w:val="007E021E"/>
    <w:rsid w:val="007E1056"/>
    <w:rsid w:val="007E231F"/>
    <w:rsid w:val="007E4139"/>
    <w:rsid w:val="007F0033"/>
    <w:rsid w:val="008031B2"/>
    <w:rsid w:val="00810A2C"/>
    <w:rsid w:val="00814ADA"/>
    <w:rsid w:val="00826413"/>
    <w:rsid w:val="008410D1"/>
    <w:rsid w:val="00852909"/>
    <w:rsid w:val="00853C48"/>
    <w:rsid w:val="0085705B"/>
    <w:rsid w:val="00872591"/>
    <w:rsid w:val="0087273E"/>
    <w:rsid w:val="00887350"/>
    <w:rsid w:val="0089467A"/>
    <w:rsid w:val="008960C2"/>
    <w:rsid w:val="008A3E63"/>
    <w:rsid w:val="008B26FB"/>
    <w:rsid w:val="008B37FA"/>
    <w:rsid w:val="008B78E9"/>
    <w:rsid w:val="008C0FFC"/>
    <w:rsid w:val="008D3158"/>
    <w:rsid w:val="008E0E85"/>
    <w:rsid w:val="008E5DD3"/>
    <w:rsid w:val="008E7F15"/>
    <w:rsid w:val="008F02FB"/>
    <w:rsid w:val="009067F1"/>
    <w:rsid w:val="00942C4F"/>
    <w:rsid w:val="0094779D"/>
    <w:rsid w:val="00950AE0"/>
    <w:rsid w:val="00951359"/>
    <w:rsid w:val="00961C7C"/>
    <w:rsid w:val="00961FAD"/>
    <w:rsid w:val="00995F21"/>
    <w:rsid w:val="009A1FE0"/>
    <w:rsid w:val="009A352F"/>
    <w:rsid w:val="009B4FF6"/>
    <w:rsid w:val="009C04B7"/>
    <w:rsid w:val="009C5AC8"/>
    <w:rsid w:val="009C7520"/>
    <w:rsid w:val="00A14984"/>
    <w:rsid w:val="00A157C5"/>
    <w:rsid w:val="00A16BBF"/>
    <w:rsid w:val="00A21F6E"/>
    <w:rsid w:val="00A22169"/>
    <w:rsid w:val="00A26141"/>
    <w:rsid w:val="00A318A1"/>
    <w:rsid w:val="00A36358"/>
    <w:rsid w:val="00A45CFB"/>
    <w:rsid w:val="00A4621D"/>
    <w:rsid w:val="00A51AFF"/>
    <w:rsid w:val="00A54FBD"/>
    <w:rsid w:val="00A57B09"/>
    <w:rsid w:val="00A6041C"/>
    <w:rsid w:val="00A70C6D"/>
    <w:rsid w:val="00A8427F"/>
    <w:rsid w:val="00A92247"/>
    <w:rsid w:val="00A96DFB"/>
    <w:rsid w:val="00AC5AD9"/>
    <w:rsid w:val="00AC6914"/>
    <w:rsid w:val="00AD068B"/>
    <w:rsid w:val="00AD652D"/>
    <w:rsid w:val="00AD75C5"/>
    <w:rsid w:val="00AE5293"/>
    <w:rsid w:val="00AF4BB0"/>
    <w:rsid w:val="00AF6C53"/>
    <w:rsid w:val="00B000F8"/>
    <w:rsid w:val="00B062A9"/>
    <w:rsid w:val="00B101B9"/>
    <w:rsid w:val="00B14F3B"/>
    <w:rsid w:val="00B23885"/>
    <w:rsid w:val="00B3330F"/>
    <w:rsid w:val="00B34CDD"/>
    <w:rsid w:val="00B35AFE"/>
    <w:rsid w:val="00B50D96"/>
    <w:rsid w:val="00B52240"/>
    <w:rsid w:val="00B71AF8"/>
    <w:rsid w:val="00B75175"/>
    <w:rsid w:val="00BA3318"/>
    <w:rsid w:val="00BA799D"/>
    <w:rsid w:val="00BB0D6B"/>
    <w:rsid w:val="00BB2A9A"/>
    <w:rsid w:val="00BB333D"/>
    <w:rsid w:val="00BB4F83"/>
    <w:rsid w:val="00BB6C12"/>
    <w:rsid w:val="00BC6252"/>
    <w:rsid w:val="00BD0207"/>
    <w:rsid w:val="00BD1AF9"/>
    <w:rsid w:val="00BE0BBB"/>
    <w:rsid w:val="00BE2E69"/>
    <w:rsid w:val="00BE4E50"/>
    <w:rsid w:val="00BE6BA1"/>
    <w:rsid w:val="00BF2EA2"/>
    <w:rsid w:val="00C057E7"/>
    <w:rsid w:val="00C07A6D"/>
    <w:rsid w:val="00C22CA3"/>
    <w:rsid w:val="00C411CA"/>
    <w:rsid w:val="00C413AB"/>
    <w:rsid w:val="00C451C4"/>
    <w:rsid w:val="00C517CF"/>
    <w:rsid w:val="00C808D5"/>
    <w:rsid w:val="00C931A8"/>
    <w:rsid w:val="00CA1395"/>
    <w:rsid w:val="00CC614B"/>
    <w:rsid w:val="00CC7AE5"/>
    <w:rsid w:val="00CD736C"/>
    <w:rsid w:val="00CF2D13"/>
    <w:rsid w:val="00CF4FF1"/>
    <w:rsid w:val="00D0321A"/>
    <w:rsid w:val="00D11A86"/>
    <w:rsid w:val="00D1322D"/>
    <w:rsid w:val="00D22B88"/>
    <w:rsid w:val="00D3031F"/>
    <w:rsid w:val="00D30B57"/>
    <w:rsid w:val="00D32AB9"/>
    <w:rsid w:val="00D44477"/>
    <w:rsid w:val="00D72AE7"/>
    <w:rsid w:val="00D73B3F"/>
    <w:rsid w:val="00D76EB9"/>
    <w:rsid w:val="00D86F95"/>
    <w:rsid w:val="00D90B87"/>
    <w:rsid w:val="00D95972"/>
    <w:rsid w:val="00D96163"/>
    <w:rsid w:val="00DA61B1"/>
    <w:rsid w:val="00DA7E23"/>
    <w:rsid w:val="00DC4787"/>
    <w:rsid w:val="00DC584F"/>
    <w:rsid w:val="00DC588C"/>
    <w:rsid w:val="00DD3D64"/>
    <w:rsid w:val="00E05C19"/>
    <w:rsid w:val="00E210E8"/>
    <w:rsid w:val="00E24F87"/>
    <w:rsid w:val="00E254FE"/>
    <w:rsid w:val="00E2739D"/>
    <w:rsid w:val="00E30CA5"/>
    <w:rsid w:val="00E318D4"/>
    <w:rsid w:val="00E50694"/>
    <w:rsid w:val="00E603AD"/>
    <w:rsid w:val="00E612D4"/>
    <w:rsid w:val="00E63491"/>
    <w:rsid w:val="00E6587E"/>
    <w:rsid w:val="00E71851"/>
    <w:rsid w:val="00E74F9C"/>
    <w:rsid w:val="00E76FAB"/>
    <w:rsid w:val="00E90FFC"/>
    <w:rsid w:val="00E95543"/>
    <w:rsid w:val="00E96ADC"/>
    <w:rsid w:val="00EB73B8"/>
    <w:rsid w:val="00EC7956"/>
    <w:rsid w:val="00ED4372"/>
    <w:rsid w:val="00ED77CB"/>
    <w:rsid w:val="00EE2F8F"/>
    <w:rsid w:val="00EF0A8E"/>
    <w:rsid w:val="00EF4F7C"/>
    <w:rsid w:val="00EF7C2D"/>
    <w:rsid w:val="00EF7EC4"/>
    <w:rsid w:val="00F1119C"/>
    <w:rsid w:val="00F11770"/>
    <w:rsid w:val="00F17125"/>
    <w:rsid w:val="00F257A0"/>
    <w:rsid w:val="00F26FF7"/>
    <w:rsid w:val="00F27069"/>
    <w:rsid w:val="00F273AC"/>
    <w:rsid w:val="00F31D95"/>
    <w:rsid w:val="00F46E97"/>
    <w:rsid w:val="00F561A4"/>
    <w:rsid w:val="00F845FC"/>
    <w:rsid w:val="00F84FC3"/>
    <w:rsid w:val="00F915E6"/>
    <w:rsid w:val="00F937A9"/>
    <w:rsid w:val="00F93E05"/>
    <w:rsid w:val="00F97544"/>
    <w:rsid w:val="00FB17D8"/>
    <w:rsid w:val="00FC141B"/>
    <w:rsid w:val="00FD1E82"/>
    <w:rsid w:val="00FE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B8A599"/>
  <w15:chartTrackingRefBased/>
  <w15:docId w15:val="{CEDF2E46-5AE3-4601-B704-94C9274B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2">
    <w:name w:val="Grid Table 1 Light Accent 2"/>
    <w:basedOn w:val="a1"/>
    <w:uiPriority w:val="46"/>
    <w:rsid w:val="0089467A"/>
    <w:tblPr>
      <w:tblStyleRowBandSize w:val="1"/>
      <w:tblStyleColBandSize w:val="1"/>
      <w:tblBorders>
        <w:top w:val="single" w:sz="4" w:space="0" w:color="B7E1CE" w:themeColor="accent2" w:themeTint="66"/>
        <w:left w:val="single" w:sz="4" w:space="0" w:color="B7E1CE" w:themeColor="accent2" w:themeTint="66"/>
        <w:bottom w:val="single" w:sz="4" w:space="0" w:color="B7E1CE" w:themeColor="accent2" w:themeTint="66"/>
        <w:right w:val="single" w:sz="4" w:space="0" w:color="B7E1CE" w:themeColor="accent2" w:themeTint="66"/>
        <w:insideH w:val="single" w:sz="4" w:space="0" w:color="B7E1CE" w:themeColor="accent2" w:themeTint="66"/>
        <w:insideV w:val="single" w:sz="4" w:space="0" w:color="B7E1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D2B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sv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713D38-CFC5-4BD4-864C-2C6D8F566A0D}"/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抗日_訪問紀錄工作紙-小學template</Template>
  <TotalTime>337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157</cp:revision>
  <cp:lastPrinted>2022-08-31T07:55:00Z</cp:lastPrinted>
  <dcterms:created xsi:type="dcterms:W3CDTF">2022-10-03T08:03:00Z</dcterms:created>
  <dcterms:modified xsi:type="dcterms:W3CDTF">2023-07-31T05:54:00Z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