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7584F162" w:rsidR="0089467A" w:rsidRPr="000E58CD" w:rsidRDefault="0089467A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D4447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72CDA3E4" w14:textId="37C2ECFD" w:rsidR="00FB17D8" w:rsidRPr="00FB17D8" w:rsidRDefault="0089467A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按照「訪問熱身工作紙」所擬定的方向，先在表格左方填寫問題，然後按問題進行發問，記錄</w:t>
      </w:r>
      <w:r w:rsidR="00D44477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黃光漢</w:t>
      </w: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的回答。</w:t>
      </w:r>
    </w:p>
    <w:p w14:paraId="5615543E" w14:textId="5086FF1F" w:rsidR="00FB17D8" w:rsidRDefault="006B329B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5651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7" behindDoc="0" locked="0" layoutInCell="1" allowOverlap="1" wp14:anchorId="4CF4134E" wp14:editId="1CF097DD">
            <wp:simplePos x="0" y="0"/>
            <wp:positionH relativeFrom="column">
              <wp:posOffset>5749735</wp:posOffset>
            </wp:positionH>
            <wp:positionV relativeFrom="paragraph">
              <wp:posOffset>166057</wp:posOffset>
            </wp:positionV>
            <wp:extent cx="629920" cy="629920"/>
            <wp:effectExtent l="0" t="0" r="0" b="0"/>
            <wp:wrapNone/>
            <wp:docPr id="1" name="圖片 1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1CFE8E25" wp14:editId="27483899">
                <wp:simplePos x="0" y="0"/>
                <wp:positionH relativeFrom="page">
                  <wp:posOffset>8122</wp:posOffset>
                </wp:positionH>
                <wp:positionV relativeFrom="paragraph">
                  <wp:posOffset>108547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E6286" w14:textId="77777777" w:rsidR="006B329B" w:rsidRPr="00086BAC" w:rsidRDefault="006B329B" w:rsidP="006B32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黃光漢</w:t>
                            </w:r>
                          </w:p>
                          <w:p w14:paraId="64D676C2" w14:textId="77777777" w:rsidR="006B329B" w:rsidRPr="00E76C9C" w:rsidRDefault="006B329B" w:rsidP="006B329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</w:t>
                            </w:r>
                            <w:r w:rsidRPr="00E76C9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wong-kwong-hon</w:t>
                            </w:r>
                          </w:p>
                          <w:p w14:paraId="1296E6A4" w14:textId="77777777" w:rsidR="006B329B" w:rsidRPr="00086BAC" w:rsidRDefault="006B329B" w:rsidP="006B32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E8E25" id="矩形 21" o:spid="_x0000_s1026" style="position:absolute;margin-left:.65pt;margin-top:8.55pt;width:593.85pt;height:59.25pt;z-index:25166029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jD783N8AAAAJAQAADwAAAAAAAAAAAAAAAADlBAAAZHJzL2Rvd25yZXYueG1sUEsF&#10;BgAAAAAEAAQA8wAAAPEFAAAAAA==&#10;" fillcolor="#e4f4ed" stroked="f" strokeweight="1pt">
                <v:textbox>
                  <w:txbxContent>
                    <w:p w14:paraId="2ABE6286" w14:textId="77777777" w:rsidR="006B329B" w:rsidRPr="00086BAC" w:rsidRDefault="006B329B" w:rsidP="006B32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黃光漢</w:t>
                      </w:r>
                    </w:p>
                    <w:p w14:paraId="64D676C2" w14:textId="77777777" w:rsidR="006B329B" w:rsidRPr="00E76C9C" w:rsidRDefault="006B329B" w:rsidP="006B329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</w:t>
                      </w:r>
                      <w:r w:rsidRPr="00E76C9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wong-kwong-hon</w:t>
                      </w:r>
                    </w:p>
                    <w:p w14:paraId="1296E6A4" w14:textId="77777777" w:rsidR="006B329B" w:rsidRPr="00086BAC" w:rsidRDefault="006B329B" w:rsidP="006B32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4DB674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07BDA3D" w14:textId="77777777" w:rsidR="00314EDA" w:rsidRDefault="00314ED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03E38C39" w14:textId="750DDFED" w:rsidR="00FC141B" w:rsidRDefault="0022176D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73AD6B" wp14:editId="7557C4CD">
                <wp:simplePos x="0" y="0"/>
                <wp:positionH relativeFrom="column">
                  <wp:posOffset>222885</wp:posOffset>
                </wp:positionH>
                <wp:positionV relativeFrom="paragraph">
                  <wp:posOffset>15875</wp:posOffset>
                </wp:positionV>
                <wp:extent cx="1009015" cy="328930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2893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7" type="#_x0000_t116" style="position:absolute;margin-left:17.55pt;margin-top:1.25pt;width:79.45pt;height:25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5" behindDoc="0" locked="0" layoutInCell="1" allowOverlap="1" wp14:anchorId="62927495" wp14:editId="4F150B1A">
            <wp:simplePos x="0" y="0"/>
            <wp:positionH relativeFrom="column">
              <wp:posOffset>252095</wp:posOffset>
            </wp:positionH>
            <wp:positionV relativeFrom="paragraph">
              <wp:posOffset>9525</wp:posOffset>
            </wp:positionV>
            <wp:extent cx="335915" cy="335915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A6CAD" wp14:editId="42CC7CB4">
                <wp:simplePos x="0" y="0"/>
                <wp:positionH relativeFrom="column">
                  <wp:posOffset>796290</wp:posOffset>
                </wp:positionH>
                <wp:positionV relativeFrom="paragraph">
                  <wp:posOffset>109059</wp:posOffset>
                </wp:positionV>
                <wp:extent cx="5149850" cy="444500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5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62.7pt;margin-top:8.6pt;width:405.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DC3C12" w14:textId="4FD89A39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15681D" w14:paraId="23316A06" w14:textId="77777777" w:rsidTr="00AB4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4F966500" w14:textId="77777777" w:rsidR="0015681D" w:rsidRPr="00E17705" w:rsidRDefault="0015681D" w:rsidP="00AB47FF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57ADA297" w14:textId="77777777" w:rsidR="0015681D" w:rsidRPr="00E17705" w:rsidRDefault="0015681D" w:rsidP="00AB47FF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3B4362C8" w14:textId="012C733F" w:rsidR="0015681D" w:rsidRPr="00E17705" w:rsidRDefault="0033631F" w:rsidP="00AB47FF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黃光漢</w:t>
            </w:r>
            <w:r w:rsidR="0015681D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1621F5" w14:paraId="65EE0AAA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39BD3A14" w14:textId="17DF91B6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B69D933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16BE3B64" w14:textId="548385B5" w:rsidR="001621F5" w:rsidRPr="00047F31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1AF93835" w14:textId="1BDE5982" w:rsidR="001621F5" w:rsidRPr="00E0306C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</w:p>
        </w:tc>
      </w:tr>
      <w:tr w:rsidR="001621F5" w14:paraId="07F818D1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81C0B8C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66F3FA5C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38D8890B" w14:textId="328C897E" w:rsidR="001621F5" w:rsidRPr="006131A2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3EEF9371" w14:textId="09931545" w:rsidR="001621F5" w:rsidRPr="004B3795" w:rsidRDefault="001621F5" w:rsidP="00C442B7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</w:p>
        </w:tc>
      </w:tr>
      <w:tr w:rsidR="001621F5" w14:paraId="1675C5F1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53DCB755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55721490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148BCC9B" w14:textId="54AD4FE9" w:rsidR="001621F5" w:rsidRPr="009C3716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573B3BE6" w14:textId="7C6ED068" w:rsidR="001621F5" w:rsidRPr="00944025" w:rsidRDefault="001621F5" w:rsidP="00C442B7">
            <w:pPr>
              <w:pStyle w:val="a7"/>
              <w:shd w:val="clear" w:color="auto" w:fill="FFFFFF"/>
              <w:ind w:left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  <w:tr w:rsidR="001621F5" w14:paraId="0E1D6D8B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F376ACB" w14:textId="77777777" w:rsidR="001621F5" w:rsidRPr="00B12DD0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C08C915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8171495" w14:textId="76E5B474" w:rsidR="001621F5" w:rsidRPr="00A046BC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78DE9595" w14:textId="40706477" w:rsidR="001621F5" w:rsidRPr="00BE3944" w:rsidRDefault="001621F5" w:rsidP="00C442B7">
            <w:pPr>
              <w:pStyle w:val="a7"/>
              <w:ind w:left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</w:tr>
      <w:tr w:rsidR="001621F5" w14:paraId="5DC68888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1A001D14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116848DB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68BFC310" w14:textId="6548AEF7" w:rsidR="001621F5" w:rsidRPr="00373DDA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529C063" w14:textId="2B34F13D" w:rsidR="001621F5" w:rsidRPr="004504BF" w:rsidRDefault="001621F5" w:rsidP="00C442B7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1621F5" w14:paraId="7AE5441F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2470AFD6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121663D6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000B9F9" w14:textId="306D1811" w:rsidR="001621F5" w:rsidRPr="00A529A0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36EB45E5" w14:textId="291773C6" w:rsidR="001621F5" w:rsidRPr="00A529A0" w:rsidRDefault="001621F5" w:rsidP="00AB47FF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  <w:tr w:rsidR="001621F5" w14:paraId="42CCC381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F7EC7BC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82895E3" w14:textId="7489A3D0" w:rsidR="001621F5" w:rsidRDefault="001621F5" w:rsidP="0015513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7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C14AEA" w14:textId="644111F3" w:rsidR="001621F5" w:rsidRPr="000474A7" w:rsidRDefault="001621F5" w:rsidP="0015513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326" w:type="dxa"/>
            <w:vAlign w:val="center"/>
          </w:tcPr>
          <w:p w14:paraId="7B63E81E" w14:textId="03C138C4" w:rsidR="001621F5" w:rsidRPr="008960C2" w:rsidRDefault="001621F5" w:rsidP="00C442B7">
            <w:pPr>
              <w:pStyle w:val="a7"/>
              <w:shd w:val="clear" w:color="auto" w:fill="FFFFFF"/>
              <w:spacing w:before="100" w:beforeAutospacing="1" w:after="24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621F5" w14:paraId="2551DC89" w14:textId="77777777" w:rsidTr="005B2E8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3023F6B" w14:textId="77777777" w:rsidR="001621F5" w:rsidRPr="006D1574" w:rsidRDefault="001621F5" w:rsidP="00AB47FF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9482BB5" w14:textId="77777777" w:rsidR="001621F5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8.</w:t>
            </w:r>
          </w:p>
          <w:p w14:paraId="7847ABEF" w14:textId="2F5A85F3" w:rsidR="001621F5" w:rsidRPr="00506741" w:rsidRDefault="001621F5" w:rsidP="00AB47FF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326" w:type="dxa"/>
            <w:vAlign w:val="center"/>
          </w:tcPr>
          <w:p w14:paraId="709BD546" w14:textId="7BEEEB5C" w:rsidR="001621F5" w:rsidRPr="00C442B7" w:rsidRDefault="001621F5" w:rsidP="00C442B7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 w:hint="eastAsia"/>
                <w:color w:val="FF0000"/>
              </w:rPr>
            </w:pPr>
          </w:p>
        </w:tc>
      </w:tr>
    </w:tbl>
    <w:p w14:paraId="48735066" w14:textId="77777777" w:rsidR="0015681D" w:rsidRPr="00357032" w:rsidRDefault="0015681D" w:rsidP="0015681D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p w14:paraId="52408DA4" w14:textId="77777777" w:rsidR="0089467A" w:rsidRPr="005B2E8A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2"/>
          <w:szCs w:val="2"/>
          <w:lang w:val="x-none"/>
        </w:rPr>
      </w:pPr>
    </w:p>
    <w:sectPr w:rsidR="0089467A" w:rsidRPr="005B2E8A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75C55" w14:textId="77777777" w:rsidR="00771DF1" w:rsidRDefault="00771DF1" w:rsidP="00465C96">
      <w:r>
        <w:separator/>
      </w:r>
    </w:p>
  </w:endnote>
  <w:endnote w:type="continuationSeparator" w:id="0">
    <w:p w14:paraId="58FED609" w14:textId="77777777" w:rsidR="00771DF1" w:rsidRDefault="00771DF1" w:rsidP="00465C96">
      <w:r>
        <w:continuationSeparator/>
      </w:r>
    </w:p>
  </w:endnote>
  <w:endnote w:type="continuationNotice" w:id="1">
    <w:p w14:paraId="3AF918A9" w14:textId="77777777" w:rsidR="00771DF1" w:rsidRDefault="00771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12073" w14:textId="77777777" w:rsidR="00771DF1" w:rsidRDefault="00771DF1" w:rsidP="00465C96">
      <w:r>
        <w:separator/>
      </w:r>
    </w:p>
  </w:footnote>
  <w:footnote w:type="continuationSeparator" w:id="0">
    <w:p w14:paraId="75CD2837" w14:textId="77777777" w:rsidR="00771DF1" w:rsidRDefault="00771DF1" w:rsidP="00465C96">
      <w:r>
        <w:continuationSeparator/>
      </w:r>
    </w:p>
  </w:footnote>
  <w:footnote w:type="continuationNotice" w:id="1">
    <w:p w14:paraId="64348673" w14:textId="77777777" w:rsidR="00771DF1" w:rsidRDefault="00771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01CA439F" w:rsidR="004038B5" w:rsidRDefault="00A21F6E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8814B8B" wp14:editId="4790DF96">
          <wp:simplePos x="0" y="0"/>
          <wp:positionH relativeFrom="page">
            <wp:posOffset>6350</wp:posOffset>
          </wp:positionH>
          <wp:positionV relativeFrom="paragraph">
            <wp:posOffset>-481966</wp:posOffset>
          </wp:positionV>
          <wp:extent cx="7587153" cy="1128705"/>
          <wp:effectExtent l="0" t="0" r="0" b="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739" cy="1135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3pt;height:43.3pt;visibility:visible;mso-wrap-style:square" o:bullet="t">
        <v:imagedata r:id="rId1" o:title=""/>
      </v:shape>
    </w:pict>
  </w:numPicBullet>
  <w:abstractNum w:abstractNumId="0" w15:restartNumberingAfterBreak="0">
    <w:nsid w:val="03592412"/>
    <w:multiLevelType w:val="hybridMultilevel"/>
    <w:tmpl w:val="0626592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C5151B"/>
    <w:multiLevelType w:val="hybridMultilevel"/>
    <w:tmpl w:val="E2A6AD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C3E23"/>
    <w:multiLevelType w:val="hybridMultilevel"/>
    <w:tmpl w:val="26667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758DB"/>
    <w:multiLevelType w:val="hybridMultilevel"/>
    <w:tmpl w:val="4922187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3502A"/>
    <w:multiLevelType w:val="hybridMultilevel"/>
    <w:tmpl w:val="1F9C29E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32DA7"/>
    <w:multiLevelType w:val="hybridMultilevel"/>
    <w:tmpl w:val="2BA24EA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60C83"/>
    <w:multiLevelType w:val="hybridMultilevel"/>
    <w:tmpl w:val="7C02B8E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F67C7"/>
    <w:multiLevelType w:val="hybridMultilevel"/>
    <w:tmpl w:val="06A8A22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C3AC3"/>
    <w:multiLevelType w:val="hybridMultilevel"/>
    <w:tmpl w:val="030A158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205DE"/>
    <w:multiLevelType w:val="hybridMultilevel"/>
    <w:tmpl w:val="77161304"/>
    <w:lvl w:ilvl="0" w:tplc="C2DAC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94B8F"/>
    <w:multiLevelType w:val="hybridMultilevel"/>
    <w:tmpl w:val="C7405A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36A83"/>
    <w:multiLevelType w:val="hybridMultilevel"/>
    <w:tmpl w:val="C1BCF04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8F2CB0"/>
    <w:multiLevelType w:val="hybridMultilevel"/>
    <w:tmpl w:val="545CD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1B5A69"/>
    <w:multiLevelType w:val="hybridMultilevel"/>
    <w:tmpl w:val="17F0C1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A274A"/>
    <w:multiLevelType w:val="hybridMultilevel"/>
    <w:tmpl w:val="54327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8879651">
    <w:abstractNumId w:val="18"/>
  </w:num>
  <w:num w:numId="2" w16cid:durableId="102379785">
    <w:abstractNumId w:val="22"/>
  </w:num>
  <w:num w:numId="3" w16cid:durableId="1348556626">
    <w:abstractNumId w:val="23"/>
  </w:num>
  <w:num w:numId="4" w16cid:durableId="849836731">
    <w:abstractNumId w:val="3"/>
  </w:num>
  <w:num w:numId="5" w16cid:durableId="1243838014">
    <w:abstractNumId w:val="1"/>
  </w:num>
  <w:num w:numId="6" w16cid:durableId="473643160">
    <w:abstractNumId w:val="11"/>
  </w:num>
  <w:num w:numId="7" w16cid:durableId="1415512661">
    <w:abstractNumId w:val="2"/>
  </w:num>
  <w:num w:numId="8" w16cid:durableId="1099571152">
    <w:abstractNumId w:val="13"/>
  </w:num>
  <w:num w:numId="9" w16cid:durableId="885066079">
    <w:abstractNumId w:val="7"/>
  </w:num>
  <w:num w:numId="10" w16cid:durableId="1290550213">
    <w:abstractNumId w:val="10"/>
  </w:num>
  <w:num w:numId="11" w16cid:durableId="1594629705">
    <w:abstractNumId w:val="26"/>
  </w:num>
  <w:num w:numId="12" w16cid:durableId="1309478144">
    <w:abstractNumId w:val="25"/>
  </w:num>
  <w:num w:numId="13" w16cid:durableId="1222407653">
    <w:abstractNumId w:val="6"/>
  </w:num>
  <w:num w:numId="14" w16cid:durableId="691224029">
    <w:abstractNumId w:val="27"/>
  </w:num>
  <w:num w:numId="15" w16cid:durableId="892426375">
    <w:abstractNumId w:val="0"/>
  </w:num>
  <w:num w:numId="16" w16cid:durableId="1163085406">
    <w:abstractNumId w:val="24"/>
  </w:num>
  <w:num w:numId="17" w16cid:durableId="1782299">
    <w:abstractNumId w:val="5"/>
  </w:num>
  <w:num w:numId="18" w16cid:durableId="1714839489">
    <w:abstractNumId w:val="15"/>
  </w:num>
  <w:num w:numId="19" w16cid:durableId="649406677">
    <w:abstractNumId w:val="12"/>
  </w:num>
  <w:num w:numId="20" w16cid:durableId="439103001">
    <w:abstractNumId w:val="9"/>
  </w:num>
  <w:num w:numId="21" w16cid:durableId="1664118385">
    <w:abstractNumId w:val="14"/>
  </w:num>
  <w:num w:numId="22" w16cid:durableId="815029640">
    <w:abstractNumId w:val="4"/>
  </w:num>
  <w:num w:numId="23" w16cid:durableId="1990549223">
    <w:abstractNumId w:val="16"/>
  </w:num>
  <w:num w:numId="24" w16cid:durableId="349526486">
    <w:abstractNumId w:val="21"/>
  </w:num>
  <w:num w:numId="25" w16cid:durableId="783156866">
    <w:abstractNumId w:val="20"/>
  </w:num>
  <w:num w:numId="26" w16cid:durableId="1675843298">
    <w:abstractNumId w:val="19"/>
  </w:num>
  <w:num w:numId="27" w16cid:durableId="1080172977">
    <w:abstractNumId w:val="8"/>
  </w:num>
  <w:num w:numId="28" w16cid:durableId="50778958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01DF6"/>
    <w:rsid w:val="00002528"/>
    <w:rsid w:val="00016B85"/>
    <w:rsid w:val="000214DD"/>
    <w:rsid w:val="00023F7D"/>
    <w:rsid w:val="00027603"/>
    <w:rsid w:val="00035EED"/>
    <w:rsid w:val="000474A7"/>
    <w:rsid w:val="0006459E"/>
    <w:rsid w:val="000652BD"/>
    <w:rsid w:val="000661D6"/>
    <w:rsid w:val="00067C16"/>
    <w:rsid w:val="0007141B"/>
    <w:rsid w:val="000747B0"/>
    <w:rsid w:val="00084B55"/>
    <w:rsid w:val="000932CC"/>
    <w:rsid w:val="000A04A7"/>
    <w:rsid w:val="000A1282"/>
    <w:rsid w:val="000A204E"/>
    <w:rsid w:val="000B41D0"/>
    <w:rsid w:val="000B602A"/>
    <w:rsid w:val="000C4EE5"/>
    <w:rsid w:val="000E01C7"/>
    <w:rsid w:val="000E58CD"/>
    <w:rsid w:val="000F36D2"/>
    <w:rsid w:val="001027F2"/>
    <w:rsid w:val="001052F5"/>
    <w:rsid w:val="001078B7"/>
    <w:rsid w:val="001145BE"/>
    <w:rsid w:val="00126D8D"/>
    <w:rsid w:val="001412D4"/>
    <w:rsid w:val="00150644"/>
    <w:rsid w:val="00155138"/>
    <w:rsid w:val="0015681D"/>
    <w:rsid w:val="00157029"/>
    <w:rsid w:val="001621F5"/>
    <w:rsid w:val="00164750"/>
    <w:rsid w:val="00165B48"/>
    <w:rsid w:val="001752D5"/>
    <w:rsid w:val="001774F0"/>
    <w:rsid w:val="001812D9"/>
    <w:rsid w:val="00185F29"/>
    <w:rsid w:val="001A2F95"/>
    <w:rsid w:val="001A4F4D"/>
    <w:rsid w:val="001A78F9"/>
    <w:rsid w:val="001B104B"/>
    <w:rsid w:val="001B3365"/>
    <w:rsid w:val="001B3571"/>
    <w:rsid w:val="001C0642"/>
    <w:rsid w:val="001D7BE6"/>
    <w:rsid w:val="001D7DDC"/>
    <w:rsid w:val="001E4DD3"/>
    <w:rsid w:val="001F4025"/>
    <w:rsid w:val="00200149"/>
    <w:rsid w:val="0020069A"/>
    <w:rsid w:val="00203FC2"/>
    <w:rsid w:val="00206E7E"/>
    <w:rsid w:val="00213CA0"/>
    <w:rsid w:val="0022176D"/>
    <w:rsid w:val="00227235"/>
    <w:rsid w:val="002453ED"/>
    <w:rsid w:val="00253473"/>
    <w:rsid w:val="00257B1E"/>
    <w:rsid w:val="00260AED"/>
    <w:rsid w:val="00265AA8"/>
    <w:rsid w:val="00294B6E"/>
    <w:rsid w:val="00295335"/>
    <w:rsid w:val="002A7669"/>
    <w:rsid w:val="002C061C"/>
    <w:rsid w:val="002C5663"/>
    <w:rsid w:val="002C7E62"/>
    <w:rsid w:val="002D517B"/>
    <w:rsid w:val="002E1475"/>
    <w:rsid w:val="002E27DF"/>
    <w:rsid w:val="002E587D"/>
    <w:rsid w:val="002F38C9"/>
    <w:rsid w:val="002F748E"/>
    <w:rsid w:val="002F7863"/>
    <w:rsid w:val="003002BC"/>
    <w:rsid w:val="00314C50"/>
    <w:rsid w:val="00314EDA"/>
    <w:rsid w:val="0031546F"/>
    <w:rsid w:val="00323124"/>
    <w:rsid w:val="0032354F"/>
    <w:rsid w:val="0033631F"/>
    <w:rsid w:val="003436C4"/>
    <w:rsid w:val="00344B9C"/>
    <w:rsid w:val="00346063"/>
    <w:rsid w:val="00350B05"/>
    <w:rsid w:val="0036573B"/>
    <w:rsid w:val="0036667E"/>
    <w:rsid w:val="00375DF1"/>
    <w:rsid w:val="003826F0"/>
    <w:rsid w:val="003A6D3D"/>
    <w:rsid w:val="003B27AC"/>
    <w:rsid w:val="003C15AA"/>
    <w:rsid w:val="003C5334"/>
    <w:rsid w:val="003E3F00"/>
    <w:rsid w:val="003E6438"/>
    <w:rsid w:val="003E7830"/>
    <w:rsid w:val="00402D76"/>
    <w:rsid w:val="004038B5"/>
    <w:rsid w:val="00412357"/>
    <w:rsid w:val="00425BBC"/>
    <w:rsid w:val="00432D90"/>
    <w:rsid w:val="00433BF3"/>
    <w:rsid w:val="0043426E"/>
    <w:rsid w:val="00450D4C"/>
    <w:rsid w:val="00451A13"/>
    <w:rsid w:val="004553D0"/>
    <w:rsid w:val="004607AF"/>
    <w:rsid w:val="00465C96"/>
    <w:rsid w:val="00466098"/>
    <w:rsid w:val="0047169B"/>
    <w:rsid w:val="00474F32"/>
    <w:rsid w:val="00482551"/>
    <w:rsid w:val="00494807"/>
    <w:rsid w:val="004A2E2F"/>
    <w:rsid w:val="004A3829"/>
    <w:rsid w:val="004A5E58"/>
    <w:rsid w:val="004B79B8"/>
    <w:rsid w:val="004C1BD5"/>
    <w:rsid w:val="004C4C64"/>
    <w:rsid w:val="004C6F9F"/>
    <w:rsid w:val="004D0121"/>
    <w:rsid w:val="004D155B"/>
    <w:rsid w:val="004D4B76"/>
    <w:rsid w:val="004D6525"/>
    <w:rsid w:val="004E1111"/>
    <w:rsid w:val="00501B61"/>
    <w:rsid w:val="00506741"/>
    <w:rsid w:val="0051050C"/>
    <w:rsid w:val="00524D68"/>
    <w:rsid w:val="00532AD8"/>
    <w:rsid w:val="00534FED"/>
    <w:rsid w:val="00537080"/>
    <w:rsid w:val="00537238"/>
    <w:rsid w:val="0054395E"/>
    <w:rsid w:val="005566A0"/>
    <w:rsid w:val="00560044"/>
    <w:rsid w:val="005619BC"/>
    <w:rsid w:val="00567611"/>
    <w:rsid w:val="00574311"/>
    <w:rsid w:val="00575592"/>
    <w:rsid w:val="0057798B"/>
    <w:rsid w:val="00581DBF"/>
    <w:rsid w:val="0058283F"/>
    <w:rsid w:val="00584079"/>
    <w:rsid w:val="0058733C"/>
    <w:rsid w:val="00592357"/>
    <w:rsid w:val="0059681B"/>
    <w:rsid w:val="005A6F5F"/>
    <w:rsid w:val="005B2E8A"/>
    <w:rsid w:val="005B6C15"/>
    <w:rsid w:val="005C0309"/>
    <w:rsid w:val="005D4AED"/>
    <w:rsid w:val="005F79BB"/>
    <w:rsid w:val="005F7C4A"/>
    <w:rsid w:val="00600510"/>
    <w:rsid w:val="0060068E"/>
    <w:rsid w:val="00604DF2"/>
    <w:rsid w:val="006101FC"/>
    <w:rsid w:val="00615BE5"/>
    <w:rsid w:val="00621C51"/>
    <w:rsid w:val="00621FD1"/>
    <w:rsid w:val="00627177"/>
    <w:rsid w:val="00634CEE"/>
    <w:rsid w:val="00635355"/>
    <w:rsid w:val="0064179E"/>
    <w:rsid w:val="00641E16"/>
    <w:rsid w:val="00652E18"/>
    <w:rsid w:val="00664FA2"/>
    <w:rsid w:val="0066607E"/>
    <w:rsid w:val="00685051"/>
    <w:rsid w:val="00692BA0"/>
    <w:rsid w:val="006B1400"/>
    <w:rsid w:val="006B329B"/>
    <w:rsid w:val="006C211D"/>
    <w:rsid w:val="006C2BE7"/>
    <w:rsid w:val="006C3760"/>
    <w:rsid w:val="006D06C7"/>
    <w:rsid w:val="006E0DCC"/>
    <w:rsid w:val="007046F7"/>
    <w:rsid w:val="0073728B"/>
    <w:rsid w:val="00740C14"/>
    <w:rsid w:val="007438AA"/>
    <w:rsid w:val="007503AC"/>
    <w:rsid w:val="00750D1F"/>
    <w:rsid w:val="00757539"/>
    <w:rsid w:val="00766912"/>
    <w:rsid w:val="00771DF1"/>
    <w:rsid w:val="00792C0C"/>
    <w:rsid w:val="007969E5"/>
    <w:rsid w:val="007A027A"/>
    <w:rsid w:val="007A2D3A"/>
    <w:rsid w:val="007A4FDD"/>
    <w:rsid w:val="007A531F"/>
    <w:rsid w:val="007A7B09"/>
    <w:rsid w:val="007A7CD9"/>
    <w:rsid w:val="007B5E24"/>
    <w:rsid w:val="007B6189"/>
    <w:rsid w:val="007C3046"/>
    <w:rsid w:val="007D698C"/>
    <w:rsid w:val="007E021E"/>
    <w:rsid w:val="007E1056"/>
    <w:rsid w:val="007E231F"/>
    <w:rsid w:val="007E4139"/>
    <w:rsid w:val="007F0033"/>
    <w:rsid w:val="008031B2"/>
    <w:rsid w:val="00810A2C"/>
    <w:rsid w:val="00814ADA"/>
    <w:rsid w:val="00826413"/>
    <w:rsid w:val="008410D1"/>
    <w:rsid w:val="00852909"/>
    <w:rsid w:val="00853C48"/>
    <w:rsid w:val="0085705B"/>
    <w:rsid w:val="00872591"/>
    <w:rsid w:val="0087273E"/>
    <w:rsid w:val="00887350"/>
    <w:rsid w:val="0089467A"/>
    <w:rsid w:val="008960C2"/>
    <w:rsid w:val="008A3E63"/>
    <w:rsid w:val="008B26FB"/>
    <w:rsid w:val="008B37FA"/>
    <w:rsid w:val="008B78E9"/>
    <w:rsid w:val="008C0FFC"/>
    <w:rsid w:val="008D3158"/>
    <w:rsid w:val="008E0E85"/>
    <w:rsid w:val="008E5DD3"/>
    <w:rsid w:val="008E7F15"/>
    <w:rsid w:val="008F02FB"/>
    <w:rsid w:val="009067F1"/>
    <w:rsid w:val="00942C4F"/>
    <w:rsid w:val="0094779D"/>
    <w:rsid w:val="00950AE0"/>
    <w:rsid w:val="00951359"/>
    <w:rsid w:val="00961C7C"/>
    <w:rsid w:val="00961FAD"/>
    <w:rsid w:val="00995F21"/>
    <w:rsid w:val="009A1FE0"/>
    <w:rsid w:val="009A352F"/>
    <w:rsid w:val="009B4FF6"/>
    <w:rsid w:val="009C04B7"/>
    <w:rsid w:val="009C5AC8"/>
    <w:rsid w:val="009C7520"/>
    <w:rsid w:val="00A14984"/>
    <w:rsid w:val="00A157C5"/>
    <w:rsid w:val="00A16BBF"/>
    <w:rsid w:val="00A21F6E"/>
    <w:rsid w:val="00A22169"/>
    <w:rsid w:val="00A26141"/>
    <w:rsid w:val="00A318A1"/>
    <w:rsid w:val="00A36358"/>
    <w:rsid w:val="00A45CFB"/>
    <w:rsid w:val="00A4621D"/>
    <w:rsid w:val="00A51AFF"/>
    <w:rsid w:val="00A54FBD"/>
    <w:rsid w:val="00A57B09"/>
    <w:rsid w:val="00A6041C"/>
    <w:rsid w:val="00A70C6D"/>
    <w:rsid w:val="00A8427F"/>
    <w:rsid w:val="00A92247"/>
    <w:rsid w:val="00A96DFB"/>
    <w:rsid w:val="00AC5AD9"/>
    <w:rsid w:val="00AC6914"/>
    <w:rsid w:val="00AD068B"/>
    <w:rsid w:val="00AD652D"/>
    <w:rsid w:val="00AD75C5"/>
    <w:rsid w:val="00AE5293"/>
    <w:rsid w:val="00AF4BB0"/>
    <w:rsid w:val="00AF6C53"/>
    <w:rsid w:val="00B000F8"/>
    <w:rsid w:val="00B062A9"/>
    <w:rsid w:val="00B101B9"/>
    <w:rsid w:val="00B14F3B"/>
    <w:rsid w:val="00B23885"/>
    <w:rsid w:val="00B3330F"/>
    <w:rsid w:val="00B34CDD"/>
    <w:rsid w:val="00B35AFE"/>
    <w:rsid w:val="00B50D96"/>
    <w:rsid w:val="00B52240"/>
    <w:rsid w:val="00B71AF8"/>
    <w:rsid w:val="00B75175"/>
    <w:rsid w:val="00BA3318"/>
    <w:rsid w:val="00BA799D"/>
    <w:rsid w:val="00BB0D6B"/>
    <w:rsid w:val="00BB2A9A"/>
    <w:rsid w:val="00BB333D"/>
    <w:rsid w:val="00BB4F83"/>
    <w:rsid w:val="00BB6C12"/>
    <w:rsid w:val="00BC6252"/>
    <w:rsid w:val="00BD0207"/>
    <w:rsid w:val="00BD1AF9"/>
    <w:rsid w:val="00BE0BBB"/>
    <w:rsid w:val="00BE2E69"/>
    <w:rsid w:val="00BE4E50"/>
    <w:rsid w:val="00BE6BA1"/>
    <w:rsid w:val="00BF2EA2"/>
    <w:rsid w:val="00C057E7"/>
    <w:rsid w:val="00C07A6D"/>
    <w:rsid w:val="00C22CA3"/>
    <w:rsid w:val="00C411CA"/>
    <w:rsid w:val="00C413AB"/>
    <w:rsid w:val="00C442B7"/>
    <w:rsid w:val="00C451C4"/>
    <w:rsid w:val="00C517CF"/>
    <w:rsid w:val="00C808D5"/>
    <w:rsid w:val="00C931A8"/>
    <w:rsid w:val="00CA1395"/>
    <w:rsid w:val="00CC614B"/>
    <w:rsid w:val="00CC7AE5"/>
    <w:rsid w:val="00CD736C"/>
    <w:rsid w:val="00CF2D13"/>
    <w:rsid w:val="00CF4FF1"/>
    <w:rsid w:val="00D0321A"/>
    <w:rsid w:val="00D11A86"/>
    <w:rsid w:val="00D1322D"/>
    <w:rsid w:val="00D22B88"/>
    <w:rsid w:val="00D3031F"/>
    <w:rsid w:val="00D30B57"/>
    <w:rsid w:val="00D32AB9"/>
    <w:rsid w:val="00D44477"/>
    <w:rsid w:val="00D72AE7"/>
    <w:rsid w:val="00D73B3F"/>
    <w:rsid w:val="00D76EB9"/>
    <w:rsid w:val="00D86F95"/>
    <w:rsid w:val="00D90B87"/>
    <w:rsid w:val="00D95972"/>
    <w:rsid w:val="00D96163"/>
    <w:rsid w:val="00DA61B1"/>
    <w:rsid w:val="00DA7E23"/>
    <w:rsid w:val="00DC4787"/>
    <w:rsid w:val="00DC584F"/>
    <w:rsid w:val="00DC588C"/>
    <w:rsid w:val="00DD3D64"/>
    <w:rsid w:val="00E05C19"/>
    <w:rsid w:val="00E210E8"/>
    <w:rsid w:val="00E24F87"/>
    <w:rsid w:val="00E254FE"/>
    <w:rsid w:val="00E2739D"/>
    <w:rsid w:val="00E30CA5"/>
    <w:rsid w:val="00E318D4"/>
    <w:rsid w:val="00E50694"/>
    <w:rsid w:val="00E603AD"/>
    <w:rsid w:val="00E612D4"/>
    <w:rsid w:val="00E63491"/>
    <w:rsid w:val="00E6587E"/>
    <w:rsid w:val="00E71851"/>
    <w:rsid w:val="00E74F9C"/>
    <w:rsid w:val="00E76FAB"/>
    <w:rsid w:val="00E90FFC"/>
    <w:rsid w:val="00E95543"/>
    <w:rsid w:val="00E96ADC"/>
    <w:rsid w:val="00EB73B8"/>
    <w:rsid w:val="00EC7956"/>
    <w:rsid w:val="00ED4372"/>
    <w:rsid w:val="00ED77CB"/>
    <w:rsid w:val="00EE2F8F"/>
    <w:rsid w:val="00EF0A8E"/>
    <w:rsid w:val="00EF4F7C"/>
    <w:rsid w:val="00EF7C2D"/>
    <w:rsid w:val="00EF7EC4"/>
    <w:rsid w:val="00F1119C"/>
    <w:rsid w:val="00F11770"/>
    <w:rsid w:val="00F17125"/>
    <w:rsid w:val="00F257A0"/>
    <w:rsid w:val="00F26FF7"/>
    <w:rsid w:val="00F27069"/>
    <w:rsid w:val="00F273AC"/>
    <w:rsid w:val="00F31D95"/>
    <w:rsid w:val="00F46E97"/>
    <w:rsid w:val="00F561A4"/>
    <w:rsid w:val="00F845FC"/>
    <w:rsid w:val="00F84FC3"/>
    <w:rsid w:val="00F915E6"/>
    <w:rsid w:val="00F937A9"/>
    <w:rsid w:val="00F93E05"/>
    <w:rsid w:val="00F97544"/>
    <w:rsid w:val="00FB17D8"/>
    <w:rsid w:val="00FC141B"/>
    <w:rsid w:val="00FD1E82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9773A63-1405-4B34-9E9F-3EC8C32D3824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7c888565-292f-4b60-a4c3-978be975df1a"/>
    <ds:schemaRef ds:uri="a67ca032-99e1-499e-a335-21cedd256a52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3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2023-08-07T02:57:00Z</cp:lastPrinted>
  <dcterms:created xsi:type="dcterms:W3CDTF">2023-08-07T02:57:00Z</dcterms:created>
  <dcterms:modified xsi:type="dcterms:W3CDTF">2023-08-07T02:59:00Z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