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77E98" w14:textId="75A4F0D3" w:rsidR="005A044E" w:rsidRPr="000E58CD" w:rsidRDefault="00A46983" w:rsidP="005A044E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AAF72BC" wp14:editId="50D045B4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1902798" cy="53384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18975" w14:textId="77777777" w:rsidR="00A46983" w:rsidRPr="00A92445" w:rsidRDefault="00A46983" w:rsidP="00A46983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proofErr w:type="gramStart"/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以腦圖的</w:t>
                            </w:r>
                            <w:proofErr w:type="gramEnd"/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方式，羅列訪問的方向</w:t>
                            </w:r>
                            <w:r w:rsidRPr="00A924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79C33C05" w14:textId="77777777" w:rsidR="00A46983" w:rsidRPr="00A92445" w:rsidRDefault="00A46983" w:rsidP="00A46983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F72BC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0;margin-top:12pt;width:149.85pt;height:42.05pt;z-index:2516582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" filled="f" stroked="f" strokeweight=".5pt">
                <v:textbox>
                  <w:txbxContent>
                    <w:p w14:paraId="76C18975" w14:textId="77777777" w:rsidR="00A46983" w:rsidRPr="00A92445" w:rsidRDefault="00A46983" w:rsidP="00A46983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proofErr w:type="gramStart"/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以腦圖的</w:t>
                      </w:r>
                      <w:proofErr w:type="gramEnd"/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方式，羅列訪問的方向</w:t>
                      </w:r>
                      <w:r w:rsidRPr="00A9244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79C33C05" w14:textId="77777777" w:rsidR="00A46983" w:rsidRPr="00A92445" w:rsidRDefault="00A46983" w:rsidP="00A46983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4E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2523A4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  <w:r w:rsidR="005A044E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DC297EA" w14:textId="4DA9E455" w:rsidR="00CC6DB0" w:rsidRPr="00CC6DB0" w:rsidRDefault="00CC6DB0" w:rsidP="00CC6D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按老師指示進行分組，並閱讀以下</w:t>
      </w:r>
      <w:r w:rsidR="0023406E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黃光漢</w:t>
      </w: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的簡介，</w:t>
      </w:r>
      <w:r w:rsidR="0023406E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在</w:t>
      </w:r>
      <w:r w:rsidR="0088599A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空格內</w:t>
      </w:r>
      <w:r w:rsidR="0023406E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填寫</w:t>
      </w:r>
      <w:r w:rsidR="001E174E" w:rsidRPr="001E174E">
        <w:rPr>
          <w:rFonts w:ascii="Kaiti TC" w:eastAsia="Kaiti TC" w:hAnsi="Kaiti TC" w:hint="eastAsia"/>
          <w:b/>
          <w:bCs/>
          <w:color w:val="00B050"/>
          <w:sz w:val="28"/>
          <w:szCs w:val="28"/>
          <w:lang w:val="x-none"/>
        </w:rPr>
        <w:t>提</w:t>
      </w:r>
      <w:r w:rsidR="0023406E" w:rsidRPr="001E174E">
        <w:rPr>
          <w:rFonts w:ascii="Kaiti TC" w:eastAsia="Kaiti TC" w:hAnsi="Kaiti TC" w:hint="eastAsia"/>
          <w:b/>
          <w:bCs/>
          <w:color w:val="00B050"/>
          <w:sz w:val="28"/>
          <w:szCs w:val="28"/>
          <w:lang w:val="x-none"/>
        </w:rPr>
        <w:t>問重點</w:t>
      </w: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2C44CB48" w14:textId="7310A486" w:rsidR="00E702B7" w:rsidRDefault="00200D65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6C93B4D7" wp14:editId="2E9E4169">
                <wp:simplePos x="0" y="0"/>
                <wp:positionH relativeFrom="page">
                  <wp:posOffset>3810</wp:posOffset>
                </wp:positionH>
                <wp:positionV relativeFrom="paragraph">
                  <wp:posOffset>114935</wp:posOffset>
                </wp:positionV>
                <wp:extent cx="754126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17085" w14:textId="77777777" w:rsidR="00200D65" w:rsidRPr="00086BAC" w:rsidRDefault="00200D65" w:rsidP="00200D65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黃光漢</w:t>
                            </w:r>
                          </w:p>
                          <w:p w14:paraId="35768A10" w14:textId="77777777" w:rsidR="00200D65" w:rsidRPr="007B2256" w:rsidRDefault="00200D65" w:rsidP="00200D6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7B225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https://aistory.chiculture.org.hk/heroes/</w:t>
                            </w:r>
                            <w:r w:rsidRPr="00CA7F4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wong-kwong-hon</w:t>
                            </w:r>
                          </w:p>
                          <w:p w14:paraId="1F9B694C" w14:textId="77777777" w:rsidR="00200D65" w:rsidRPr="00086BAC" w:rsidRDefault="00200D65" w:rsidP="00200D6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3B4D7" id="矩形 21" o:spid="_x0000_s1027" style="position:absolute;margin-left:.3pt;margin-top:9.05pt;width:593.8pt;height:59.25pt;z-index:25166031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" fillcolor="#e4f4ed" stroked="f" strokeweight="1pt">
                <v:textbox>
                  <w:txbxContent>
                    <w:p w14:paraId="5CF17085" w14:textId="77777777" w:rsidR="00200D65" w:rsidRPr="00086BAC" w:rsidRDefault="00200D65" w:rsidP="00200D65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黃光漢</w:t>
                      </w:r>
                    </w:p>
                    <w:p w14:paraId="35768A10" w14:textId="77777777" w:rsidR="00200D65" w:rsidRPr="007B2256" w:rsidRDefault="00200D65" w:rsidP="00200D6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7B225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https://aistory.chiculture.org.hk/heroes/</w:t>
                      </w:r>
                      <w:r w:rsidRPr="00CA7F4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wong-kwong-hon</w:t>
                      </w:r>
                    </w:p>
                    <w:p w14:paraId="1F9B694C" w14:textId="77777777" w:rsidR="00200D65" w:rsidRPr="00086BAC" w:rsidRDefault="00200D65" w:rsidP="00200D6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8D000B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42" behindDoc="0" locked="0" layoutInCell="1" allowOverlap="1" wp14:anchorId="46EF08D3" wp14:editId="33E6FCF7">
            <wp:simplePos x="0" y="0"/>
            <wp:positionH relativeFrom="column">
              <wp:posOffset>5625465</wp:posOffset>
            </wp:positionH>
            <wp:positionV relativeFrom="paragraph">
              <wp:posOffset>197959</wp:posOffset>
            </wp:positionV>
            <wp:extent cx="629920" cy="629920"/>
            <wp:effectExtent l="0" t="0" r="0" b="0"/>
            <wp:wrapNone/>
            <wp:docPr id="1" name="圖片 1" descr="一張含有 樣式, 正方形, 像素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D111F" w14:textId="3BA556B7" w:rsidR="00E702B7" w:rsidRDefault="00E702B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970862D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CD8497C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6702" behindDoc="0" locked="0" layoutInCell="1" allowOverlap="1" wp14:anchorId="696A090F" wp14:editId="23EA6C60">
                <wp:simplePos x="0" y="0"/>
                <wp:positionH relativeFrom="margin">
                  <wp:posOffset>4201965</wp:posOffset>
                </wp:positionH>
                <wp:positionV relativeFrom="paragraph">
                  <wp:posOffset>259232</wp:posOffset>
                </wp:positionV>
                <wp:extent cx="1980000" cy="1221105"/>
                <wp:effectExtent l="38100" t="38100" r="115570" b="11239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21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22ABC" w14:textId="7445E0AC" w:rsidR="00A43BDC" w:rsidRPr="00EA5C1C" w:rsidRDefault="00A43BDC" w:rsidP="00A43BDC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加入少年連的原因、</w:t>
                            </w:r>
                            <w:r w:rsidR="00EE0954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家人反對下仍加入少年連、</w:t>
                            </w:r>
                            <w:r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少年連生活</w:t>
                            </w:r>
                            <w:r w:rsidR="00EE0954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0954" w:rsidRPr="00EA5C1C"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A090F" id="橢圓 30" o:spid="_x0000_s1028" style="position:absolute;margin-left:330.85pt;margin-top:20.4pt;width:155.9pt;height:96.15pt;z-index:2516767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65722ABC" w14:textId="7445E0AC" w:rsidR="00A43BDC" w:rsidRPr="00EA5C1C" w:rsidRDefault="00A43BDC" w:rsidP="00A43BDC">
                      <w:pPr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</w:pPr>
                      <w:r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加入少年連的原因、</w:t>
                      </w:r>
                      <w:r w:rsidR="00EE0954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家人反對下仍加入少年連、</w:t>
                      </w:r>
                      <w:r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少年連生活</w:t>
                      </w:r>
                      <w:r w:rsidR="00EE0954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EE0954" w:rsidRPr="00EA5C1C"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4654" behindDoc="0" locked="0" layoutInCell="1" allowOverlap="1" wp14:anchorId="734C763D" wp14:editId="5760FA6B">
                <wp:simplePos x="0" y="0"/>
                <wp:positionH relativeFrom="column">
                  <wp:posOffset>366983</wp:posOffset>
                </wp:positionH>
                <wp:positionV relativeFrom="paragraph">
                  <wp:posOffset>239395</wp:posOffset>
                </wp:positionV>
                <wp:extent cx="1980000" cy="1178572"/>
                <wp:effectExtent l="38100" t="38100" r="115570" b="11684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1785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4E81" w14:textId="77777777" w:rsidR="00A43BDC" w:rsidRPr="00C96533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C965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  <w:t>出生地、</w:t>
                            </w:r>
                          </w:p>
                          <w:p w14:paraId="56768D65" w14:textId="77777777" w:rsidR="00A43BDC" w:rsidRPr="00C96533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C965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  <w:t>家人介紹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C763D" id="橢圓 25" o:spid="_x0000_s1029" style="position:absolute;margin-left:28.9pt;margin-top:18.85pt;width:155.9pt;height:92.8pt;z-index:251674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67DE4E81" w14:textId="77777777" w:rsidR="00A43BDC" w:rsidRPr="00C96533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</w:pPr>
                      <w:r w:rsidRPr="00C965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  <w:t>出生地、</w:t>
                      </w:r>
                    </w:p>
                    <w:p w14:paraId="56768D65" w14:textId="77777777" w:rsidR="00A43BDC" w:rsidRPr="00C96533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</w:pPr>
                      <w:r w:rsidRPr="00C965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  <w:t>家人介紹</w:t>
                      </w:r>
                    </w:p>
                  </w:txbxContent>
                </v:textbox>
              </v:oval>
            </w:pict>
          </mc:Fallback>
        </mc:AlternateContent>
      </w: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70" behindDoc="0" locked="0" layoutInCell="1" allowOverlap="1" wp14:anchorId="3E73C93E" wp14:editId="7AFC185A">
                <wp:simplePos x="0" y="0"/>
                <wp:positionH relativeFrom="page">
                  <wp:posOffset>2947916</wp:posOffset>
                </wp:positionH>
                <wp:positionV relativeFrom="paragraph">
                  <wp:posOffset>6444</wp:posOffset>
                </wp:positionV>
                <wp:extent cx="1665027" cy="723331"/>
                <wp:effectExtent l="0" t="0" r="0" b="635"/>
                <wp:wrapNone/>
                <wp:docPr id="5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027" cy="723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B3010" w14:textId="77777777" w:rsidR="00A43BDC" w:rsidRPr="00A92445" w:rsidRDefault="00A43BDC" w:rsidP="00A43BDC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以下為建議答案，學生如有其他合理的訪問方向，亦可接受</w:t>
                            </w:r>
                            <w:r w:rsidRPr="00A924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370F9D85" w14:textId="77777777" w:rsidR="00A43BDC" w:rsidRPr="00A92445" w:rsidRDefault="00A43BDC" w:rsidP="00A43BDC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3C93E" id="Text Box 54" o:spid="_x0000_s1030" type="#_x0000_t202" style="position:absolute;margin-left:232.1pt;margin-top:.5pt;width:131.1pt;height:56.95pt;z-index:251683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OuxGQIAADMEAAAOAAAAZHJzL2Uyb0RvYy54bWysU8uO2yAU3VfqPyD2jZ3ntFacUTqjVJWi&#10;mZEy1awJhhgJcymQ2OnX94Lz0rSrqht88X2fc5jfd40mB+G8AlPS4SCnRBgOlTK7kv54XX36TI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" filled="f" stroked="f" strokeweight=".5pt">
                <v:textbox>
                  <w:txbxContent>
                    <w:p w14:paraId="1D1B3010" w14:textId="77777777" w:rsidR="00A43BDC" w:rsidRPr="00A92445" w:rsidRDefault="00A43BDC" w:rsidP="00A43BDC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以下為建議答案，學生如有其他合理的訪問方向，亦可接受</w:t>
                      </w:r>
                      <w:r w:rsidRPr="00A9244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370F9D85" w14:textId="77777777" w:rsidR="00A43BDC" w:rsidRPr="00A92445" w:rsidRDefault="00A43BDC" w:rsidP="00A43BDC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87EB6C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0798" behindDoc="0" locked="0" layoutInCell="1" allowOverlap="1" wp14:anchorId="343F23D1" wp14:editId="754DCAC9">
                <wp:simplePos x="0" y="0"/>
                <wp:positionH relativeFrom="column">
                  <wp:posOffset>101060</wp:posOffset>
                </wp:positionH>
                <wp:positionV relativeFrom="paragraph">
                  <wp:posOffset>10133</wp:posOffset>
                </wp:positionV>
                <wp:extent cx="322741" cy="682388"/>
                <wp:effectExtent l="0" t="0" r="1270" b="381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1" cy="682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ACAA2" w14:textId="77777777" w:rsidR="00A43BDC" w:rsidRPr="007579D6" w:rsidRDefault="00A43BDC" w:rsidP="00A43B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23D1" id="矩形 37" o:spid="_x0000_s1031" style="position:absolute;margin-left:7.95pt;margin-top:.8pt;width:25.4pt;height:53.75pt;z-index:251680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" fillcolor="#faaf17 [3204]" stroked="f" strokeweight="1pt">
                <v:textbox>
                  <w:txbxContent>
                    <w:p w14:paraId="6D1ACAA2" w14:textId="77777777" w:rsidR="00A43BDC" w:rsidRPr="007579D6" w:rsidRDefault="00A43BDC" w:rsidP="00A43B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</w:p>
    <w:p w14:paraId="195F4BC1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7E9E375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2C7F01F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2846" behindDoc="0" locked="0" layoutInCell="1" allowOverlap="1" wp14:anchorId="44697442" wp14:editId="1C9DEFE8">
                <wp:simplePos x="0" y="0"/>
                <wp:positionH relativeFrom="column">
                  <wp:posOffset>632868</wp:posOffset>
                </wp:positionH>
                <wp:positionV relativeFrom="paragraph">
                  <wp:posOffset>135549</wp:posOffset>
                </wp:positionV>
                <wp:extent cx="668740" cy="395785"/>
                <wp:effectExtent l="0" t="0" r="0" b="444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39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A875" w14:textId="77777777" w:rsidR="00A43BDC" w:rsidRPr="00E41015" w:rsidRDefault="00A43BDC" w:rsidP="00A43BD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50"/>
                              </w:rPr>
                            </w:pPr>
                            <w:r w:rsidRPr="00E4101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50"/>
                              </w:rPr>
                              <w:t>提問重點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97442" id="矩形 39" o:spid="_x0000_s1032" style="position:absolute;margin-left:49.85pt;margin-top:10.65pt;width:52.65pt;height:31.15pt;z-index:2516828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" filled="f" stroked="f" strokeweight="1pt">
                <v:textbox inset="0,0,0,0">
                  <w:txbxContent>
                    <w:p w14:paraId="37DCA875" w14:textId="77777777" w:rsidR="00A43BDC" w:rsidRPr="00E41015" w:rsidRDefault="00A43BDC" w:rsidP="00A43BD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B050"/>
                        </w:rPr>
                      </w:pPr>
                      <w:r w:rsidRPr="00E4101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50"/>
                        </w:rPr>
                        <w:t>提問重點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3630" behindDoc="0" locked="0" layoutInCell="1" allowOverlap="1" wp14:anchorId="72094848" wp14:editId="6926EA6A">
                <wp:simplePos x="0" y="0"/>
                <wp:positionH relativeFrom="margin">
                  <wp:posOffset>1333344</wp:posOffset>
                </wp:positionH>
                <wp:positionV relativeFrom="paragraph">
                  <wp:posOffset>29450</wp:posOffset>
                </wp:positionV>
                <wp:extent cx="1030" cy="553001"/>
                <wp:effectExtent l="19050" t="19050" r="37465" b="190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" cy="55300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3F1F9" id="直線接點 24" o:spid="_x0000_s1026" style="position:absolute;flip:x;z-index:2516736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pt,2.3pt" to="105.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5678" behindDoc="0" locked="0" layoutInCell="1" allowOverlap="1" wp14:anchorId="14FBD2E1" wp14:editId="1BD5CA92">
                <wp:simplePos x="0" y="0"/>
                <wp:positionH relativeFrom="margin">
                  <wp:posOffset>5189352</wp:posOffset>
                </wp:positionH>
                <wp:positionV relativeFrom="paragraph">
                  <wp:posOffset>55077</wp:posOffset>
                </wp:positionV>
                <wp:extent cx="10424" cy="596385"/>
                <wp:effectExtent l="19050" t="19050" r="27940" b="3238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4" cy="5963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B0D08" id="直線接點 29" o:spid="_x0000_s1026" style="position:absolute;flip:x;z-index:2516756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8.6pt,4.35pt" to="409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2B53AF67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34" behindDoc="0" locked="0" layoutInCell="1" allowOverlap="1" wp14:anchorId="73C90BCB" wp14:editId="02D652E7">
                <wp:simplePos x="0" y="0"/>
                <wp:positionH relativeFrom="column">
                  <wp:posOffset>4257675</wp:posOffset>
                </wp:positionH>
                <wp:positionV relativeFrom="paragraph">
                  <wp:posOffset>302895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750DF" w14:textId="77777777" w:rsidR="00A43BDC" w:rsidRPr="008249D4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加入少年連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90BCB" id="橢圓 14" o:spid="_x0000_s1033" style="position:absolute;margin-left:335.25pt;margin-top:23.85pt;width:141.75pt;height:51pt;z-index:25166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273750DF" w14:textId="77777777" w:rsidR="00A43BDC" w:rsidRPr="008249D4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加入少年連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0558" behindDoc="0" locked="0" layoutInCell="1" allowOverlap="1" wp14:anchorId="7337079C" wp14:editId="212BE583">
                <wp:simplePos x="0" y="0"/>
                <wp:positionH relativeFrom="column">
                  <wp:posOffset>437515</wp:posOffset>
                </wp:positionH>
                <wp:positionV relativeFrom="paragraph">
                  <wp:posOffset>247650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62F9D" w14:textId="77777777" w:rsidR="00A43BDC" w:rsidRPr="00F377E6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377E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7079C" id="橢圓 18" o:spid="_x0000_s1034" style="position:absolute;margin-left:34.45pt;margin-top:19.5pt;width:142.75pt;height:51pt;z-index:2516705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10262F9D" w14:textId="77777777" w:rsidR="00A43BDC" w:rsidRPr="00F377E6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377E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</w:p>
    <w:p w14:paraId="447CC99A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24EE1DB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86" behindDoc="0" locked="0" layoutInCell="1" allowOverlap="1" wp14:anchorId="2C10841E" wp14:editId="10A94F37">
                <wp:simplePos x="0" y="0"/>
                <wp:positionH relativeFrom="margin">
                  <wp:posOffset>1757841</wp:posOffset>
                </wp:positionH>
                <wp:positionV relativeFrom="paragraph">
                  <wp:posOffset>185875</wp:posOffset>
                </wp:positionV>
                <wp:extent cx="806640" cy="328968"/>
                <wp:effectExtent l="19050" t="19050" r="31750" b="3302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640" cy="3289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D6F46" id="直線接點 7" o:spid="_x0000_s1026" style="position:absolute;z-index:2516674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4pt,14.65pt" to="201.9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1822" behindDoc="0" locked="0" layoutInCell="1" allowOverlap="1" wp14:anchorId="4A509C10" wp14:editId="117FFCAA">
                <wp:simplePos x="0" y="0"/>
                <wp:positionH relativeFrom="column">
                  <wp:posOffset>1591326</wp:posOffset>
                </wp:positionH>
                <wp:positionV relativeFrom="paragraph">
                  <wp:posOffset>306458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D6125" w14:textId="77777777" w:rsidR="00A43BDC" w:rsidRPr="00E41015" w:rsidRDefault="00A43BDC" w:rsidP="00A43BD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</w:pPr>
                            <w:r w:rsidRPr="00E4101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509C10" id="矩形 38" o:spid="_x0000_s1035" style="position:absolute;margin-left:125.3pt;margin-top:24.15pt;width:54.4pt;height:25.95pt;z-index:2516818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" filled="f" stroked="f" strokeweight="1pt">
                <v:textbox inset="0,0,0,0">
                  <w:txbxContent>
                    <w:p w14:paraId="23FD6125" w14:textId="77777777" w:rsidR="00A43BDC" w:rsidRPr="00E41015" w:rsidRDefault="00A43BDC" w:rsidP="00A43BD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</w:pPr>
                      <w:r w:rsidRPr="00E4101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6462" behindDoc="0" locked="0" layoutInCell="1" allowOverlap="1" wp14:anchorId="760CB9FB" wp14:editId="6147C32C">
                <wp:simplePos x="0" y="0"/>
                <wp:positionH relativeFrom="margin">
                  <wp:posOffset>3912862</wp:posOffset>
                </wp:positionH>
                <wp:positionV relativeFrom="paragraph">
                  <wp:posOffset>166024</wp:posOffset>
                </wp:positionV>
                <wp:extent cx="645102" cy="337209"/>
                <wp:effectExtent l="19050" t="19050" r="22225" b="2476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102" cy="33720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7068C" id="直線接點 6" o:spid="_x0000_s1026" style="position:absolute;flip:x;z-index:251666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1pt,13.05pt" to="358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273B37EC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38" behindDoc="0" locked="0" layoutInCell="1" allowOverlap="1" wp14:anchorId="19176BE4" wp14:editId="3292DBCD">
                <wp:simplePos x="0" y="0"/>
                <wp:positionH relativeFrom="margin">
                  <wp:posOffset>2179794</wp:posOffset>
                </wp:positionH>
                <wp:positionV relativeFrom="paragraph">
                  <wp:posOffset>46355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rgbClr val="F1E8F8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48A61" w14:textId="77777777" w:rsidR="00A43BDC" w:rsidRDefault="00A43BDC" w:rsidP="00A43B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59BD7F15" w14:textId="77777777" w:rsidR="00A43BDC" w:rsidRPr="001B2292" w:rsidRDefault="00A43BDC" w:rsidP="00A43B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黃光漢</w:t>
                            </w: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76BE4" id="橢圓 4" o:spid="_x0000_s1036" style="position:absolute;margin-left:171.65pt;margin-top:3.65pt;width:169.5pt;height:84.75pt;z-index:2516654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" fillcolor="#f1e8f8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4A848A61" w14:textId="77777777" w:rsidR="00A43BDC" w:rsidRDefault="00A43BDC" w:rsidP="00A43B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59BD7F15" w14:textId="77777777" w:rsidR="00A43BDC" w:rsidRPr="001B2292" w:rsidRDefault="00A43BDC" w:rsidP="00A43B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黃光漢</w:t>
                      </w: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414" behindDoc="0" locked="0" layoutInCell="1" allowOverlap="1" wp14:anchorId="4707165F" wp14:editId="75F21E9D">
            <wp:simplePos x="0" y="0"/>
            <wp:positionH relativeFrom="column">
              <wp:posOffset>4351313</wp:posOffset>
            </wp:positionH>
            <wp:positionV relativeFrom="paragraph">
              <wp:posOffset>60022</wp:posOffset>
            </wp:positionV>
            <wp:extent cx="706358" cy="943790"/>
            <wp:effectExtent l="0" t="0" r="0" b="8890"/>
            <wp:wrapNone/>
            <wp:docPr id="13" name="圖片 13" descr="一張含有 文字, 卡通, 服裝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卡通, 服裝, 設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4"/>
                    <a:stretch/>
                  </pic:blipFill>
                  <pic:spPr bwMode="auto">
                    <a:xfrm>
                      <a:off x="0" y="0"/>
                      <a:ext cx="706358" cy="9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D1668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DB14AB5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8510" behindDoc="0" locked="0" layoutInCell="1" allowOverlap="1" wp14:anchorId="648D60A6" wp14:editId="1EC1A4A3">
                <wp:simplePos x="0" y="0"/>
                <wp:positionH relativeFrom="margin">
                  <wp:posOffset>1110615</wp:posOffset>
                </wp:positionH>
                <wp:positionV relativeFrom="paragraph">
                  <wp:posOffset>232410</wp:posOffset>
                </wp:positionV>
                <wp:extent cx="1247140" cy="520700"/>
                <wp:effectExtent l="19050" t="19050" r="10160" b="3175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140" cy="520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55C96" id="直線接點 9" o:spid="_x0000_s1026" style="position:absolute;flip:x;z-index:2516685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45pt,18.3pt" to="185.6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90" behindDoc="0" locked="0" layoutInCell="1" allowOverlap="1" wp14:anchorId="05D5BD03" wp14:editId="73C0CD9D">
                <wp:simplePos x="0" y="0"/>
                <wp:positionH relativeFrom="margin">
                  <wp:posOffset>4057488</wp:posOffset>
                </wp:positionH>
                <wp:positionV relativeFrom="paragraph">
                  <wp:posOffset>209947</wp:posOffset>
                </wp:positionV>
                <wp:extent cx="1489027" cy="584011"/>
                <wp:effectExtent l="19050" t="19050" r="35560" b="26035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27" cy="58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5E504" id="直線接點 22" o:spid="_x0000_s1026" style="position:absolute;z-index:2516633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5pt,16.55pt" to="436.7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058BBAB4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6942" behindDoc="0" locked="0" layoutInCell="1" allowOverlap="1" wp14:anchorId="469D02B6" wp14:editId="107DD191">
                <wp:simplePos x="0" y="0"/>
                <wp:positionH relativeFrom="margin">
                  <wp:posOffset>3254375</wp:posOffset>
                </wp:positionH>
                <wp:positionV relativeFrom="paragraph">
                  <wp:posOffset>66040</wp:posOffset>
                </wp:positionV>
                <wp:extent cx="0" cy="584011"/>
                <wp:effectExtent l="19050" t="0" r="19050" b="26035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4E93F" id="直線接點 16" o:spid="_x0000_s1026" style="position:absolute;z-index:2516869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6.25pt,5.2pt" to="256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5C8640AA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82" behindDoc="0" locked="0" layoutInCell="1" allowOverlap="1" wp14:anchorId="45DD6C29" wp14:editId="5A8B3B7B">
                <wp:simplePos x="0" y="0"/>
                <wp:positionH relativeFrom="column">
                  <wp:posOffset>229870</wp:posOffset>
                </wp:positionH>
                <wp:positionV relativeFrom="paragraph">
                  <wp:posOffset>60325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12C48" w14:textId="77777777" w:rsidR="00A43BDC" w:rsidRPr="008249D4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兒教院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D6C29" id="橢圓 20" o:spid="_x0000_s1037" style="position:absolute;margin-left:18.1pt;margin-top:4.75pt;width:141.75pt;height:51pt;z-index:2516715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JQ5gIAAFw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55C12C48" w14:textId="77777777" w:rsidR="00A43BDC" w:rsidRPr="008249D4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兒教院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生涯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7966" behindDoc="0" locked="0" layoutInCell="1" allowOverlap="1" wp14:anchorId="2A75CEAD" wp14:editId="04869965">
                <wp:simplePos x="0" y="0"/>
                <wp:positionH relativeFrom="column">
                  <wp:posOffset>2362484</wp:posOffset>
                </wp:positionH>
                <wp:positionV relativeFrom="paragraph">
                  <wp:posOffset>63974</wp:posOffset>
                </wp:positionV>
                <wp:extent cx="1800000" cy="647700"/>
                <wp:effectExtent l="57150" t="57150" r="105410" b="11430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B652" w14:textId="77777777" w:rsidR="00A43BDC" w:rsidRPr="008249D4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參戰過程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5CEAD" id="橢圓 17" o:spid="_x0000_s1038" style="position:absolute;margin-left:186pt;margin-top:5.05pt;width:141.75pt;height:51pt;z-index:251687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sd5wIAAFw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6ECCB652" w14:textId="77777777" w:rsidR="00A43BDC" w:rsidRPr="008249D4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參戰過程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2606" behindDoc="0" locked="0" layoutInCell="1" allowOverlap="1" wp14:anchorId="3AB7634D" wp14:editId="28694FE0">
                <wp:simplePos x="0" y="0"/>
                <wp:positionH relativeFrom="margin">
                  <wp:posOffset>4649603</wp:posOffset>
                </wp:positionH>
                <wp:positionV relativeFrom="paragraph">
                  <wp:posOffset>91430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B64C5" w14:textId="77777777" w:rsidR="00A43BDC" w:rsidRPr="008249D4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7634D" id="橢圓 23" o:spid="_x0000_s1039" style="position:absolute;margin-left:366.1pt;margin-top:7.2pt;width:141.75pt;height:51pt;z-index:2516726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OQ5wIAAFw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3E7B64C5" w14:textId="77777777" w:rsidR="00A43BDC" w:rsidRPr="008249D4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56B9938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BE1BC8E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8750" behindDoc="0" locked="0" layoutInCell="1" allowOverlap="1" wp14:anchorId="6B2A021D" wp14:editId="45A00626">
                <wp:simplePos x="0" y="0"/>
                <wp:positionH relativeFrom="margin">
                  <wp:posOffset>1115060</wp:posOffset>
                </wp:positionH>
                <wp:positionV relativeFrom="paragraph">
                  <wp:posOffset>11430</wp:posOffset>
                </wp:positionV>
                <wp:extent cx="0" cy="409575"/>
                <wp:effectExtent l="19050" t="0" r="19050" b="28575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A142C5" id="直線接點 34" o:spid="_x0000_s1026" style="position:absolute;flip:x;z-index:2516787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8pt,.9pt" to="87.8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8990" behindDoc="0" locked="0" layoutInCell="1" allowOverlap="1" wp14:anchorId="2718C423" wp14:editId="7C292E81">
                <wp:simplePos x="0" y="0"/>
                <wp:positionH relativeFrom="margin">
                  <wp:align>center</wp:align>
                </wp:positionH>
                <wp:positionV relativeFrom="paragraph">
                  <wp:posOffset>8558</wp:posOffset>
                </wp:positionV>
                <wp:extent cx="0" cy="409575"/>
                <wp:effectExtent l="19050" t="0" r="19050" b="28575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99AB5" id="直線接點 19" o:spid="_x0000_s1026" style="position:absolute;flip:x;z-index:25168899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65pt" to="0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9774" behindDoc="0" locked="0" layoutInCell="1" allowOverlap="1" wp14:anchorId="52EA091E" wp14:editId="776CA048">
                <wp:simplePos x="0" y="0"/>
                <wp:positionH relativeFrom="margin">
                  <wp:posOffset>5568921</wp:posOffset>
                </wp:positionH>
                <wp:positionV relativeFrom="paragraph">
                  <wp:posOffset>74437</wp:posOffset>
                </wp:positionV>
                <wp:extent cx="0" cy="344179"/>
                <wp:effectExtent l="19050" t="0" r="1905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A03A0" id="直線接點 36" o:spid="_x0000_s1026" style="position:absolute;flip:x;z-index:2516797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8.5pt,5.85pt" to="438.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0E0B6ACE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5918" behindDoc="0" locked="0" layoutInCell="1" allowOverlap="1" wp14:anchorId="1D4DE8F0" wp14:editId="50EDFF8D">
                <wp:simplePos x="0" y="0"/>
                <wp:positionH relativeFrom="margin">
                  <wp:posOffset>135890</wp:posOffset>
                </wp:positionH>
                <wp:positionV relativeFrom="paragraph">
                  <wp:posOffset>45720</wp:posOffset>
                </wp:positionV>
                <wp:extent cx="1980000" cy="1185306"/>
                <wp:effectExtent l="38100" t="38100" r="115570" b="11049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18530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5B282" w14:textId="348A4585" w:rsidR="00A43BDC" w:rsidRPr="00EA5C1C" w:rsidRDefault="00A43BDC" w:rsidP="005C3407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兒教院</w:t>
                            </w:r>
                            <w:proofErr w:type="gramEnd"/>
                            <w:r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的</w:t>
                            </w:r>
                            <w:r w:rsidR="007634CA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學習</w:t>
                            </w:r>
                            <w:r w:rsidR="00F31A0E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及生活</w:t>
                            </w:r>
                            <w:r w:rsidR="007634CA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經歷</w:t>
                            </w:r>
                            <w:r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、</w:t>
                            </w:r>
                            <w:r w:rsidR="005C3407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與其他同學的關係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DE8F0" id="橢圓 32" o:spid="_x0000_s1040" style="position:absolute;margin-left:10.7pt;margin-top:3.6pt;width:155.9pt;height:93.35pt;z-index:2516859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ED5B282" w14:textId="348A4585" w:rsidR="00A43BDC" w:rsidRPr="00EA5C1C" w:rsidRDefault="00A43BDC" w:rsidP="005C3407">
                      <w:pPr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兒教院</w:t>
                      </w:r>
                      <w:proofErr w:type="gramEnd"/>
                      <w:r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的</w:t>
                      </w:r>
                      <w:r w:rsidR="007634CA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學習</w:t>
                      </w:r>
                      <w:r w:rsidR="00F31A0E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及生活</w:t>
                      </w:r>
                      <w:r w:rsidR="007634CA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經歷</w:t>
                      </w:r>
                      <w:r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、</w:t>
                      </w:r>
                      <w:r w:rsidR="005C3407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與其他同學的關係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4894" behindDoc="0" locked="0" layoutInCell="1" allowOverlap="1" wp14:anchorId="55719F2F" wp14:editId="02F4BB8C">
                <wp:simplePos x="0" y="0"/>
                <wp:positionH relativeFrom="margin">
                  <wp:posOffset>2271110</wp:posOffset>
                </wp:positionH>
                <wp:positionV relativeFrom="paragraph">
                  <wp:posOffset>50800</wp:posOffset>
                </wp:positionV>
                <wp:extent cx="1980000" cy="1238250"/>
                <wp:effectExtent l="38100" t="38100" r="115570" b="11430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D3AD9" w14:textId="13DEA521" w:rsidR="00A43BDC" w:rsidRPr="00EA5C1C" w:rsidRDefault="00A43BDC" w:rsidP="00A43BDC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擔任</w:t>
                            </w:r>
                            <w:proofErr w:type="gramStart"/>
                            <w:r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通訊兵</w:t>
                            </w:r>
                            <w:proofErr w:type="gramEnd"/>
                            <w:r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、隨中國遠征軍到緬甸 </w:t>
                            </w:r>
                            <w:r w:rsidR="00171221" w:rsidRPr="00EA5C1C"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  <w:t>、</w:t>
                            </w:r>
                            <w:proofErr w:type="gramStart"/>
                            <w:r w:rsidR="00171221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在緬句被</w:t>
                            </w:r>
                            <w:proofErr w:type="gramEnd"/>
                            <w:r w:rsidR="00171221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日軍掃射</w:t>
                            </w:r>
                            <w:r w:rsidR="009E7DC8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的經歷</w:t>
                            </w:r>
                            <w:r w:rsidRPr="00EA5C1C"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19F2F" id="橢圓 27" o:spid="_x0000_s1041" style="position:absolute;margin-left:178.85pt;margin-top:4pt;width:155.9pt;height:97.5pt;z-index:2516848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085D3AD9" w14:textId="13DEA521" w:rsidR="00A43BDC" w:rsidRPr="00EA5C1C" w:rsidRDefault="00A43BDC" w:rsidP="00A43BDC">
                      <w:pPr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</w:pPr>
                      <w:r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擔任</w:t>
                      </w:r>
                      <w:proofErr w:type="gramStart"/>
                      <w:r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通訊兵</w:t>
                      </w:r>
                      <w:proofErr w:type="gramEnd"/>
                      <w:r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 xml:space="preserve">、隨中國遠征軍到緬甸 </w:t>
                      </w:r>
                      <w:r w:rsidR="00171221" w:rsidRPr="00EA5C1C"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  <w:t>、</w:t>
                      </w:r>
                      <w:proofErr w:type="gramStart"/>
                      <w:r w:rsidR="00171221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在緬句被</w:t>
                      </w:r>
                      <w:proofErr w:type="gramEnd"/>
                      <w:r w:rsidR="00171221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日軍掃射</w:t>
                      </w:r>
                      <w:r w:rsidR="009E7DC8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的經歷</w:t>
                      </w:r>
                      <w:r w:rsidRPr="00EA5C1C"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7726" behindDoc="0" locked="0" layoutInCell="1" allowOverlap="1" wp14:anchorId="01CBABCD" wp14:editId="7D8A84F4">
                <wp:simplePos x="0" y="0"/>
                <wp:positionH relativeFrom="margin">
                  <wp:posOffset>4555878</wp:posOffset>
                </wp:positionH>
                <wp:positionV relativeFrom="paragraph">
                  <wp:posOffset>49984</wp:posOffset>
                </wp:positionV>
                <wp:extent cx="1980000" cy="1238250"/>
                <wp:effectExtent l="38100" t="38100" r="115570" b="1143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73A32" w14:textId="19345484" w:rsidR="00A43BDC" w:rsidRPr="00EA5C1C" w:rsidRDefault="009E7DC8" w:rsidP="009E7DC8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退役後擔任接待遊客的工作</w:t>
                            </w:r>
                            <w:r w:rsidR="00017498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、</w:t>
                            </w:r>
                            <w:r w:rsidR="00A43BDC" w:rsidRPr="00EA5C1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退休後偶然被發現老兵身份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BABCD" id="橢圓 33" o:spid="_x0000_s1042" style="position:absolute;margin-left:358.75pt;margin-top:3.95pt;width:155.9pt;height:97.5pt;z-index:2516777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7BA73A32" w14:textId="19345484" w:rsidR="00A43BDC" w:rsidRPr="00EA5C1C" w:rsidRDefault="009E7DC8" w:rsidP="009E7DC8">
                      <w:pPr>
                        <w:jc w:val="both"/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</w:pPr>
                      <w:r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退役後擔任接待遊客的工作</w:t>
                      </w:r>
                      <w:r w:rsidR="00017498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、</w:t>
                      </w:r>
                      <w:r w:rsidR="00A43BDC" w:rsidRPr="00EA5C1C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退休後偶然被發現老兵身份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70D24CB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E497647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34B8FA1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7D9B143" w14:textId="77777777" w:rsidR="00A43BDC" w:rsidRPr="008856DC" w:rsidRDefault="00A43BDC" w:rsidP="008856DC"/>
    <w:sectPr w:rsidR="00A43BDC" w:rsidRPr="008856DC" w:rsidSect="006F2F0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1B0F2" w14:textId="77777777" w:rsidR="00735C2C" w:rsidRDefault="00735C2C" w:rsidP="00465C96">
      <w:r>
        <w:separator/>
      </w:r>
    </w:p>
  </w:endnote>
  <w:endnote w:type="continuationSeparator" w:id="0">
    <w:p w14:paraId="5BA6FD74" w14:textId="77777777" w:rsidR="00735C2C" w:rsidRDefault="00735C2C" w:rsidP="00465C96">
      <w:r>
        <w:continuationSeparator/>
      </w:r>
    </w:p>
  </w:endnote>
  <w:endnote w:type="continuationNotice" w:id="1">
    <w:p w14:paraId="74739BBD" w14:textId="77777777" w:rsidR="00735C2C" w:rsidRDefault="00735C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1DB5FA0" w14:textId="77777777" w:rsidR="00EF4F7C" w:rsidRDefault="00EF4F7C" w:rsidP="0009760D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7F0601C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4978657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409890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C3A473" wp14:editId="1E88BC3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圖片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914F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A83AE0D" wp14:editId="48B8DE1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C2240" w14:textId="77777777" w:rsidR="00735C2C" w:rsidRDefault="00735C2C" w:rsidP="00465C96">
      <w:r>
        <w:separator/>
      </w:r>
    </w:p>
  </w:footnote>
  <w:footnote w:type="continuationSeparator" w:id="0">
    <w:p w14:paraId="5AB8FFFB" w14:textId="77777777" w:rsidR="00735C2C" w:rsidRDefault="00735C2C" w:rsidP="00465C96">
      <w:r>
        <w:continuationSeparator/>
      </w:r>
    </w:p>
  </w:footnote>
  <w:footnote w:type="continuationNotice" w:id="1">
    <w:p w14:paraId="09DB1201" w14:textId="77777777" w:rsidR="00735C2C" w:rsidRDefault="00735C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CDEC4" w14:textId="77777777" w:rsidR="00820B66" w:rsidRDefault="00820B6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AADB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63599C" wp14:editId="7771908F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圖片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95A1" w14:textId="78BD5E59" w:rsidR="006F2F0D" w:rsidRDefault="0009760D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0291" behindDoc="0" locked="0" layoutInCell="1" allowOverlap="1" wp14:anchorId="13D9786B" wp14:editId="116BE88D">
              <wp:simplePos x="0" y="0"/>
              <wp:positionH relativeFrom="margin">
                <wp:posOffset>3460115</wp:posOffset>
              </wp:positionH>
              <wp:positionV relativeFrom="paragraph">
                <wp:posOffset>32385</wp:posOffset>
              </wp:positionV>
              <wp:extent cx="952500" cy="504825"/>
              <wp:effectExtent l="0" t="0" r="19050" b="28575"/>
              <wp:wrapNone/>
              <wp:docPr id="12" name="矩形: 圓角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46EBCD9" w14:textId="77777777" w:rsidR="0009760D" w:rsidRDefault="0009760D" w:rsidP="0009760D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3D9786B" id="矩形: 圓角 12" o:spid="_x0000_s1043" style="position:absolute;margin-left:272.45pt;margin-top:2.55pt;width:75pt;height:39.75pt;z-index:2516602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" fillcolor="#ffcdcd" strokecolor="window" strokeweight="1pt">
              <v:stroke joinstyle="miter"/>
              <v:textbox inset="2mm,0,2mm,0">
                <w:txbxContent>
                  <w:p w14:paraId="446EBCD9" w14:textId="77777777" w:rsidR="0009760D" w:rsidRDefault="0009760D" w:rsidP="0009760D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F91803">
      <w:rPr>
        <w:noProof/>
      </w:rPr>
      <w:drawing>
        <wp:anchor distT="0" distB="0" distL="114300" distR="114300" simplePos="0" relativeHeight="251658243" behindDoc="0" locked="0" layoutInCell="1" allowOverlap="1" wp14:anchorId="03ADBB18" wp14:editId="068666B7">
          <wp:simplePos x="0" y="0"/>
          <wp:positionH relativeFrom="page">
            <wp:posOffset>-80010</wp:posOffset>
          </wp:positionH>
          <wp:positionV relativeFrom="paragraph">
            <wp:posOffset>-489585</wp:posOffset>
          </wp:positionV>
          <wp:extent cx="7640564" cy="1136650"/>
          <wp:effectExtent l="0" t="0" r="0" b="6350"/>
          <wp:wrapNone/>
          <wp:docPr id="10" name="圖片 10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圖片 10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564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2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3"/>
  </w:num>
  <w:num w:numId="5" w16cid:durableId="1509976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DC"/>
    <w:rsid w:val="00010E9C"/>
    <w:rsid w:val="00017498"/>
    <w:rsid w:val="000214DD"/>
    <w:rsid w:val="00023F7D"/>
    <w:rsid w:val="00027603"/>
    <w:rsid w:val="00035EED"/>
    <w:rsid w:val="000661D6"/>
    <w:rsid w:val="000850BA"/>
    <w:rsid w:val="00095188"/>
    <w:rsid w:val="0009760D"/>
    <w:rsid w:val="000A0F89"/>
    <w:rsid w:val="000A204E"/>
    <w:rsid w:val="000A6002"/>
    <w:rsid w:val="000B602A"/>
    <w:rsid w:val="00110804"/>
    <w:rsid w:val="00111979"/>
    <w:rsid w:val="001412D4"/>
    <w:rsid w:val="00155ADC"/>
    <w:rsid w:val="00157029"/>
    <w:rsid w:val="00165B48"/>
    <w:rsid w:val="00171221"/>
    <w:rsid w:val="0017484E"/>
    <w:rsid w:val="00182113"/>
    <w:rsid w:val="0019392A"/>
    <w:rsid w:val="001A2F95"/>
    <w:rsid w:val="001A4C45"/>
    <w:rsid w:val="001A4F4D"/>
    <w:rsid w:val="001B3571"/>
    <w:rsid w:val="001C0D2D"/>
    <w:rsid w:val="001C52A1"/>
    <w:rsid w:val="001D06E0"/>
    <w:rsid w:val="001D3996"/>
    <w:rsid w:val="001E174E"/>
    <w:rsid w:val="001E4DD3"/>
    <w:rsid w:val="001F4025"/>
    <w:rsid w:val="0020069A"/>
    <w:rsid w:val="00200D65"/>
    <w:rsid w:val="00231746"/>
    <w:rsid w:val="0023406E"/>
    <w:rsid w:val="002523A4"/>
    <w:rsid w:val="00253473"/>
    <w:rsid w:val="00257B1E"/>
    <w:rsid w:val="00273618"/>
    <w:rsid w:val="00296C56"/>
    <w:rsid w:val="002B28AB"/>
    <w:rsid w:val="002C5663"/>
    <w:rsid w:val="002D517B"/>
    <w:rsid w:val="002E3FDA"/>
    <w:rsid w:val="002E587D"/>
    <w:rsid w:val="002E6BFE"/>
    <w:rsid w:val="002E6D8B"/>
    <w:rsid w:val="002F2C1E"/>
    <w:rsid w:val="002F7863"/>
    <w:rsid w:val="00332603"/>
    <w:rsid w:val="00343137"/>
    <w:rsid w:val="00350B05"/>
    <w:rsid w:val="00357A73"/>
    <w:rsid w:val="0036573B"/>
    <w:rsid w:val="00366377"/>
    <w:rsid w:val="003960EF"/>
    <w:rsid w:val="003B666D"/>
    <w:rsid w:val="003C15AA"/>
    <w:rsid w:val="003E3F00"/>
    <w:rsid w:val="003E6563"/>
    <w:rsid w:val="00402C5C"/>
    <w:rsid w:val="00433BF3"/>
    <w:rsid w:val="004412E3"/>
    <w:rsid w:val="004426E6"/>
    <w:rsid w:val="00447D10"/>
    <w:rsid w:val="004607AF"/>
    <w:rsid w:val="00465C96"/>
    <w:rsid w:val="00474F64"/>
    <w:rsid w:val="00481CA3"/>
    <w:rsid w:val="004B0F7D"/>
    <w:rsid w:val="004B79B8"/>
    <w:rsid w:val="004C4C64"/>
    <w:rsid w:val="004D0121"/>
    <w:rsid w:val="004F1B3D"/>
    <w:rsid w:val="004F753B"/>
    <w:rsid w:val="00501B61"/>
    <w:rsid w:val="005027E0"/>
    <w:rsid w:val="00505305"/>
    <w:rsid w:val="00521DF7"/>
    <w:rsid w:val="00524D68"/>
    <w:rsid w:val="005566A0"/>
    <w:rsid w:val="005619BC"/>
    <w:rsid w:val="005707F4"/>
    <w:rsid w:val="00574311"/>
    <w:rsid w:val="0057495F"/>
    <w:rsid w:val="00584079"/>
    <w:rsid w:val="00592A90"/>
    <w:rsid w:val="005952C1"/>
    <w:rsid w:val="005A044E"/>
    <w:rsid w:val="005B6C15"/>
    <w:rsid w:val="005C3407"/>
    <w:rsid w:val="005E69BE"/>
    <w:rsid w:val="005F7C4A"/>
    <w:rsid w:val="00615BE5"/>
    <w:rsid w:val="00621C51"/>
    <w:rsid w:val="0062261E"/>
    <w:rsid w:val="00635355"/>
    <w:rsid w:val="00641E16"/>
    <w:rsid w:val="0066607E"/>
    <w:rsid w:val="00673943"/>
    <w:rsid w:val="00692BA0"/>
    <w:rsid w:val="006C0429"/>
    <w:rsid w:val="006C2716"/>
    <w:rsid w:val="006C3760"/>
    <w:rsid w:val="006D06C7"/>
    <w:rsid w:val="006D12E7"/>
    <w:rsid w:val="006D4FEC"/>
    <w:rsid w:val="006F2F0D"/>
    <w:rsid w:val="0070475E"/>
    <w:rsid w:val="0070785F"/>
    <w:rsid w:val="0072059C"/>
    <w:rsid w:val="0072179C"/>
    <w:rsid w:val="00735C2C"/>
    <w:rsid w:val="00737DFB"/>
    <w:rsid w:val="00743243"/>
    <w:rsid w:val="007438AA"/>
    <w:rsid w:val="007503AC"/>
    <w:rsid w:val="007634CA"/>
    <w:rsid w:val="007849D1"/>
    <w:rsid w:val="00792C0C"/>
    <w:rsid w:val="00795287"/>
    <w:rsid w:val="007969E5"/>
    <w:rsid w:val="007A1376"/>
    <w:rsid w:val="007A2762"/>
    <w:rsid w:val="007A7CD9"/>
    <w:rsid w:val="007C3046"/>
    <w:rsid w:val="007D4F64"/>
    <w:rsid w:val="007E021E"/>
    <w:rsid w:val="007E1056"/>
    <w:rsid w:val="007E5A59"/>
    <w:rsid w:val="00810A2C"/>
    <w:rsid w:val="00820B66"/>
    <w:rsid w:val="00824FE7"/>
    <w:rsid w:val="008261A1"/>
    <w:rsid w:val="0085705B"/>
    <w:rsid w:val="00861C23"/>
    <w:rsid w:val="008856DC"/>
    <w:rsid w:val="0088599A"/>
    <w:rsid w:val="00887017"/>
    <w:rsid w:val="008A1AA5"/>
    <w:rsid w:val="008B37FA"/>
    <w:rsid w:val="008B5391"/>
    <w:rsid w:val="008B74D5"/>
    <w:rsid w:val="008C1259"/>
    <w:rsid w:val="008D542B"/>
    <w:rsid w:val="008E798C"/>
    <w:rsid w:val="008E7F15"/>
    <w:rsid w:val="00903123"/>
    <w:rsid w:val="009345C7"/>
    <w:rsid w:val="00940550"/>
    <w:rsid w:val="00951359"/>
    <w:rsid w:val="009525F5"/>
    <w:rsid w:val="009571B7"/>
    <w:rsid w:val="00961FAD"/>
    <w:rsid w:val="00966DD1"/>
    <w:rsid w:val="0099188F"/>
    <w:rsid w:val="00995F21"/>
    <w:rsid w:val="009A3BA7"/>
    <w:rsid w:val="009B4FF6"/>
    <w:rsid w:val="009C7520"/>
    <w:rsid w:val="009D2BC7"/>
    <w:rsid w:val="009D31CC"/>
    <w:rsid w:val="009D3F72"/>
    <w:rsid w:val="009E7DC8"/>
    <w:rsid w:val="00A040C1"/>
    <w:rsid w:val="00A22169"/>
    <w:rsid w:val="00A22445"/>
    <w:rsid w:val="00A25FD8"/>
    <w:rsid w:val="00A318A1"/>
    <w:rsid w:val="00A43BDC"/>
    <w:rsid w:val="00A46983"/>
    <w:rsid w:val="00A476B1"/>
    <w:rsid w:val="00A47C83"/>
    <w:rsid w:val="00A80DDF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12139"/>
    <w:rsid w:val="00C33BA8"/>
    <w:rsid w:val="00C346D2"/>
    <w:rsid w:val="00C36175"/>
    <w:rsid w:val="00C413AB"/>
    <w:rsid w:val="00C4168A"/>
    <w:rsid w:val="00C451C4"/>
    <w:rsid w:val="00C704BE"/>
    <w:rsid w:val="00C7620C"/>
    <w:rsid w:val="00C87321"/>
    <w:rsid w:val="00CA1C66"/>
    <w:rsid w:val="00CC324A"/>
    <w:rsid w:val="00CC614B"/>
    <w:rsid w:val="00CC6DB0"/>
    <w:rsid w:val="00CC7AE5"/>
    <w:rsid w:val="00CD59E7"/>
    <w:rsid w:val="00CE1E1B"/>
    <w:rsid w:val="00D02C0C"/>
    <w:rsid w:val="00D0321A"/>
    <w:rsid w:val="00D1179C"/>
    <w:rsid w:val="00D1322D"/>
    <w:rsid w:val="00D17A67"/>
    <w:rsid w:val="00D3031F"/>
    <w:rsid w:val="00D30B57"/>
    <w:rsid w:val="00D77C80"/>
    <w:rsid w:val="00D94B22"/>
    <w:rsid w:val="00D96163"/>
    <w:rsid w:val="00DA4600"/>
    <w:rsid w:val="00DC188F"/>
    <w:rsid w:val="00E33A5B"/>
    <w:rsid w:val="00E44478"/>
    <w:rsid w:val="00E4780C"/>
    <w:rsid w:val="00E603AD"/>
    <w:rsid w:val="00E612D4"/>
    <w:rsid w:val="00E702B7"/>
    <w:rsid w:val="00E7588A"/>
    <w:rsid w:val="00E76FAB"/>
    <w:rsid w:val="00E82616"/>
    <w:rsid w:val="00E95543"/>
    <w:rsid w:val="00E96ADC"/>
    <w:rsid w:val="00E97909"/>
    <w:rsid w:val="00EA5C1C"/>
    <w:rsid w:val="00EE0954"/>
    <w:rsid w:val="00EE17D0"/>
    <w:rsid w:val="00EF0A8E"/>
    <w:rsid w:val="00EF4F7C"/>
    <w:rsid w:val="00EF6974"/>
    <w:rsid w:val="00F072D8"/>
    <w:rsid w:val="00F11581"/>
    <w:rsid w:val="00F17125"/>
    <w:rsid w:val="00F20FD4"/>
    <w:rsid w:val="00F25EF9"/>
    <w:rsid w:val="00F26FF7"/>
    <w:rsid w:val="00F27069"/>
    <w:rsid w:val="00F316D3"/>
    <w:rsid w:val="00F31A0E"/>
    <w:rsid w:val="00F31D95"/>
    <w:rsid w:val="00F36CEA"/>
    <w:rsid w:val="00F46E97"/>
    <w:rsid w:val="00F630F2"/>
    <w:rsid w:val="00F77215"/>
    <w:rsid w:val="00F84FC3"/>
    <w:rsid w:val="00F9180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86F2E"/>
  <w15:chartTrackingRefBased/>
  <w15:docId w15:val="{1BB28AA5-7951-4B6D-A1A5-C8DA2F20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EB5ED5-899C-4668-B9CE-A9144F79C29E}"/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中學訪問熱身工作紙：陳炳靖(教師版)</Template>
  <TotalTime>91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74</cp:revision>
  <cp:lastPrinted>2022-07-15T00:34:00Z</cp:lastPrinted>
  <dcterms:created xsi:type="dcterms:W3CDTF">2022-10-01T00:02:00Z</dcterms:created>
  <dcterms:modified xsi:type="dcterms:W3CDTF">2023-08-07T02:52:00Z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