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7E98" w14:textId="7949048F" w:rsidR="005A044E" w:rsidRPr="000E58CD" w:rsidRDefault="005A044E" w:rsidP="005A044E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2523A4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DC297EA" w14:textId="4DA9E455" w:rsidR="00CC6DB0" w:rsidRPr="00CC6DB0" w:rsidRDefault="00CC6DB0" w:rsidP="00CC6D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按老師指示進行分組，並閱讀以下</w:t>
      </w:r>
      <w:r w:rsidR="0023406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黃光漢</w:t>
      </w: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的簡介，</w:t>
      </w:r>
      <w:r w:rsidR="0023406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在</w:t>
      </w:r>
      <w:r w:rsidR="0088599A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空格內</w:t>
      </w:r>
      <w:r w:rsidR="0023406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填寫</w:t>
      </w:r>
      <w:r w:rsidR="001E174E" w:rsidRPr="001E174E">
        <w:rPr>
          <w:rFonts w:ascii="Kaiti TC" w:eastAsia="Kaiti TC" w:hAnsi="Kaiti TC" w:hint="eastAsia"/>
          <w:b/>
          <w:bCs/>
          <w:color w:val="00B050"/>
          <w:sz w:val="28"/>
          <w:szCs w:val="28"/>
          <w:lang w:val="x-none"/>
        </w:rPr>
        <w:t>提</w:t>
      </w:r>
      <w:r w:rsidR="0023406E" w:rsidRPr="001E174E">
        <w:rPr>
          <w:rFonts w:ascii="Kaiti TC" w:eastAsia="Kaiti TC" w:hAnsi="Kaiti TC" w:hint="eastAsia"/>
          <w:b/>
          <w:bCs/>
          <w:color w:val="00B050"/>
          <w:sz w:val="28"/>
          <w:szCs w:val="28"/>
          <w:lang w:val="x-none"/>
        </w:rPr>
        <w:t>問重點</w:t>
      </w: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2C44CB48" w14:textId="7310A486" w:rsidR="00E702B7" w:rsidRDefault="00200D65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6C93B4D7" wp14:editId="2E9E4169">
                <wp:simplePos x="0" y="0"/>
                <wp:positionH relativeFrom="page">
                  <wp:posOffset>3810</wp:posOffset>
                </wp:positionH>
                <wp:positionV relativeFrom="paragraph">
                  <wp:posOffset>114935</wp:posOffset>
                </wp:positionV>
                <wp:extent cx="754126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17085" w14:textId="77777777" w:rsidR="00200D65" w:rsidRPr="00086BAC" w:rsidRDefault="00200D65" w:rsidP="00200D65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黃光漢</w:t>
                            </w:r>
                          </w:p>
                          <w:p w14:paraId="35768A10" w14:textId="77777777" w:rsidR="00200D65" w:rsidRPr="007B2256" w:rsidRDefault="00200D65" w:rsidP="00200D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</w:t>
                            </w:r>
                            <w:r w:rsidRPr="00CA7F4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wong-kwong-hon</w:t>
                            </w:r>
                          </w:p>
                          <w:p w14:paraId="1F9B694C" w14:textId="77777777" w:rsidR="00200D65" w:rsidRPr="00086BAC" w:rsidRDefault="00200D65" w:rsidP="00200D6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3B4D7" id="矩形 21" o:spid="_x0000_s1026" style="position:absolute;margin-left:.3pt;margin-top:9.05pt;width:593.8pt;height:59.25pt;z-index:25166031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" fillcolor="#e4f4ed" stroked="f" strokeweight="1pt">
                <v:textbox>
                  <w:txbxContent>
                    <w:p w14:paraId="5CF17085" w14:textId="77777777" w:rsidR="00200D65" w:rsidRPr="00086BAC" w:rsidRDefault="00200D65" w:rsidP="00200D65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黃光漢</w:t>
                      </w:r>
                    </w:p>
                    <w:p w14:paraId="35768A10" w14:textId="77777777" w:rsidR="00200D65" w:rsidRPr="007B2256" w:rsidRDefault="00200D65" w:rsidP="00200D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</w:t>
                      </w:r>
                      <w:r w:rsidRPr="00CA7F4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wong-kwong-hon</w:t>
                      </w:r>
                    </w:p>
                    <w:p w14:paraId="1F9B694C" w14:textId="77777777" w:rsidR="00200D65" w:rsidRPr="00086BAC" w:rsidRDefault="00200D65" w:rsidP="00200D6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8D000B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42" behindDoc="0" locked="0" layoutInCell="1" allowOverlap="1" wp14:anchorId="46EF08D3" wp14:editId="33E6FCF7">
            <wp:simplePos x="0" y="0"/>
            <wp:positionH relativeFrom="column">
              <wp:posOffset>5625465</wp:posOffset>
            </wp:positionH>
            <wp:positionV relativeFrom="paragraph">
              <wp:posOffset>197959</wp:posOffset>
            </wp:positionV>
            <wp:extent cx="629920" cy="629920"/>
            <wp:effectExtent l="0" t="0" r="0" b="0"/>
            <wp:wrapNone/>
            <wp:docPr id="1" name="圖片 1" descr="一張含有 樣式, 正方形, 像素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D111F" w14:textId="3BA556B7" w:rsidR="00E702B7" w:rsidRDefault="00E702B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970862D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CD8497C" w14:textId="68167B34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6702" behindDoc="0" locked="0" layoutInCell="1" allowOverlap="1" wp14:anchorId="696A090F" wp14:editId="23EA6C60">
                <wp:simplePos x="0" y="0"/>
                <wp:positionH relativeFrom="margin">
                  <wp:posOffset>4201965</wp:posOffset>
                </wp:positionH>
                <wp:positionV relativeFrom="paragraph">
                  <wp:posOffset>259232</wp:posOffset>
                </wp:positionV>
                <wp:extent cx="1980000" cy="1221105"/>
                <wp:effectExtent l="38100" t="38100" r="11557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22ABC" w14:textId="41817932" w:rsidR="00A43BDC" w:rsidRPr="00EA5C1C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A090F" id="橢圓 30" o:spid="_x0000_s1027" style="position:absolute;margin-left:330.85pt;margin-top:20.4pt;width:155.9pt;height:96.15pt;z-index:2516767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5722ABC" w14:textId="41817932" w:rsidR="00A43BDC" w:rsidRPr="00EA5C1C" w:rsidRDefault="00A43BDC" w:rsidP="00A43BDC">
                      <w:pPr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4654" behindDoc="0" locked="0" layoutInCell="1" allowOverlap="1" wp14:anchorId="734C763D" wp14:editId="5760FA6B">
                <wp:simplePos x="0" y="0"/>
                <wp:positionH relativeFrom="column">
                  <wp:posOffset>366983</wp:posOffset>
                </wp:positionH>
                <wp:positionV relativeFrom="paragraph">
                  <wp:posOffset>239395</wp:posOffset>
                </wp:positionV>
                <wp:extent cx="1980000" cy="1178572"/>
                <wp:effectExtent l="38100" t="38100" r="11557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4E81" w14:textId="77777777" w:rsidR="00A43BDC" w:rsidRPr="00C96533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出生地、</w:t>
                            </w:r>
                          </w:p>
                          <w:p w14:paraId="56768D65" w14:textId="77777777" w:rsidR="00A43BDC" w:rsidRPr="00C96533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家人介紹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C763D" id="橢圓 25" o:spid="_x0000_s1028" style="position:absolute;margin-left:28.9pt;margin-top:18.85pt;width:155.9pt;height:92.8pt;z-index:251674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7DE4E81" w14:textId="77777777" w:rsidR="00A43BDC" w:rsidRPr="00C96533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出生地、</w:t>
                      </w:r>
                    </w:p>
                    <w:p w14:paraId="56768D65" w14:textId="77777777" w:rsidR="00A43BDC" w:rsidRPr="00C96533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家人介紹</w:t>
                      </w:r>
                    </w:p>
                  </w:txbxContent>
                </v:textbox>
              </v:oval>
            </w:pict>
          </mc:Fallback>
        </mc:AlternateContent>
      </w:r>
    </w:p>
    <w:p w14:paraId="2087EB6C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0798" behindDoc="0" locked="0" layoutInCell="1" allowOverlap="1" wp14:anchorId="343F23D1" wp14:editId="754DCAC9">
                <wp:simplePos x="0" y="0"/>
                <wp:positionH relativeFrom="column">
                  <wp:posOffset>101060</wp:posOffset>
                </wp:positionH>
                <wp:positionV relativeFrom="paragraph">
                  <wp:posOffset>10133</wp:posOffset>
                </wp:positionV>
                <wp:extent cx="322741" cy="682388"/>
                <wp:effectExtent l="0" t="0" r="1270" b="38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1" cy="682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ACAA2" w14:textId="77777777" w:rsidR="00A43BDC" w:rsidRPr="007579D6" w:rsidRDefault="00A43BDC" w:rsidP="00A43B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23D1" id="矩形 37" o:spid="_x0000_s1029" style="position:absolute;margin-left:7.95pt;margin-top:.8pt;width:25.4pt;height:53.75pt;z-index:251680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" fillcolor="#faaf17 [3204]" stroked="f" strokeweight="1pt">
                <v:textbox>
                  <w:txbxContent>
                    <w:p w14:paraId="6D1ACAA2" w14:textId="77777777" w:rsidR="00A43BDC" w:rsidRPr="007579D6" w:rsidRDefault="00A43BDC" w:rsidP="00A43B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</w:p>
    <w:p w14:paraId="195F4BC1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7E9E375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2C7F01F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2846" behindDoc="0" locked="0" layoutInCell="1" allowOverlap="1" wp14:anchorId="44697442" wp14:editId="1C9DEFE8">
                <wp:simplePos x="0" y="0"/>
                <wp:positionH relativeFrom="column">
                  <wp:posOffset>632868</wp:posOffset>
                </wp:positionH>
                <wp:positionV relativeFrom="paragraph">
                  <wp:posOffset>135549</wp:posOffset>
                </wp:positionV>
                <wp:extent cx="668740" cy="395785"/>
                <wp:effectExtent l="0" t="0" r="0" b="444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A875" w14:textId="77777777" w:rsidR="00A43BDC" w:rsidRPr="00E41015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50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50"/>
                              </w:rPr>
                              <w:t>提問重點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7442" id="矩形 39" o:spid="_x0000_s1030" style="position:absolute;margin-left:49.85pt;margin-top:10.65pt;width:52.65pt;height:31.15pt;z-index:2516828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" filled="f" stroked="f" strokeweight="1pt">
                <v:textbox inset="0,0,0,0">
                  <w:txbxContent>
                    <w:p w14:paraId="37DCA875" w14:textId="77777777" w:rsidR="00A43BDC" w:rsidRPr="00E41015" w:rsidRDefault="00A43BDC" w:rsidP="00A43BD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B050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50"/>
                        </w:rPr>
                        <w:t>提問重點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3630" behindDoc="0" locked="0" layoutInCell="1" allowOverlap="1" wp14:anchorId="72094848" wp14:editId="6926EA6A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3F1F9" id="直線接點 24" o:spid="_x0000_s1026" style="position:absolute;flip:x;z-index:2516736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5678" behindDoc="0" locked="0" layoutInCell="1" allowOverlap="1" wp14:anchorId="14FBD2E1" wp14:editId="1BD5CA92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B0D08" id="直線接點 29" o:spid="_x0000_s1026" style="position:absolute;flip:x;z-index:2516756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2B53AF67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34" behindDoc="0" locked="0" layoutInCell="1" allowOverlap="1" wp14:anchorId="73C90BCB" wp14:editId="02D652E7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750DF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加入少年連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90BCB" id="橢圓 14" o:spid="_x0000_s1031" style="position:absolute;margin-left:335.25pt;margin-top:23.85pt;width:141.75pt;height:51pt;z-index:25166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273750DF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加入少年連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58" behindDoc="0" locked="0" layoutInCell="1" allowOverlap="1" wp14:anchorId="7337079C" wp14:editId="212BE583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62F9D" w14:textId="77777777" w:rsidR="00A43BDC" w:rsidRPr="00F377E6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377E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7079C" id="橢圓 18" o:spid="_x0000_s1032" style="position:absolute;margin-left:34.45pt;margin-top:19.5pt;width:142.75pt;height:51pt;z-index:251670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10262F9D" w14:textId="77777777" w:rsidR="00A43BDC" w:rsidRPr="00F377E6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377E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447CC99A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24EE1DB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86" behindDoc="0" locked="0" layoutInCell="1" allowOverlap="1" wp14:anchorId="2C10841E" wp14:editId="10A94F37">
                <wp:simplePos x="0" y="0"/>
                <wp:positionH relativeFrom="margin">
                  <wp:posOffset>1757841</wp:posOffset>
                </wp:positionH>
                <wp:positionV relativeFrom="paragraph">
                  <wp:posOffset>185875</wp:posOffset>
                </wp:positionV>
                <wp:extent cx="806640" cy="328968"/>
                <wp:effectExtent l="19050" t="19050" r="31750" b="3302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640" cy="3289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D6F46" id="直線接點 7" o:spid="_x0000_s1026" style="position:absolute;z-index:2516674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4pt,14.65pt" to="201.9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1822" behindDoc="0" locked="0" layoutInCell="1" allowOverlap="1" wp14:anchorId="4A509C10" wp14:editId="117FFCAA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D6125" w14:textId="77777777" w:rsidR="00A43BDC" w:rsidRPr="00E41015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09C10" id="矩形 38" o:spid="_x0000_s1033" style="position:absolute;margin-left:125.3pt;margin-top:24.15pt;width:54.4pt;height:25.95pt;z-index:2516818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BqSgk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23FD6125" w14:textId="77777777" w:rsidR="00A43BDC" w:rsidRPr="00E41015" w:rsidRDefault="00A43BDC" w:rsidP="00A43BD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760CB9FB" wp14:editId="6147C32C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7068C" id="直線接點 6" o:spid="_x0000_s1026" style="position:absolute;flip:x;z-index:25166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273B37EC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38" behindDoc="0" locked="0" layoutInCell="1" allowOverlap="1" wp14:anchorId="19176BE4" wp14:editId="3292DBCD">
                <wp:simplePos x="0" y="0"/>
                <wp:positionH relativeFrom="margin">
                  <wp:posOffset>2179794</wp:posOffset>
                </wp:positionH>
                <wp:positionV relativeFrom="paragraph">
                  <wp:posOffset>46355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rgbClr val="F1E8F8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48A61" w14:textId="77777777" w:rsidR="00A43BDC" w:rsidRDefault="00A43BDC" w:rsidP="00A43B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59BD7F15" w14:textId="77777777" w:rsidR="00A43BDC" w:rsidRPr="001B2292" w:rsidRDefault="00A43BDC" w:rsidP="00A43B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黃光漢</w:t>
                            </w: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76BE4" id="橢圓 4" o:spid="_x0000_s1034" style="position:absolute;margin-left:171.65pt;margin-top:3.65pt;width:169.5pt;height:84.75pt;z-index:2516654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" fillcolor="#f1e8f8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A848A61" w14:textId="77777777" w:rsidR="00A43BDC" w:rsidRDefault="00A43BDC" w:rsidP="00A43B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59BD7F15" w14:textId="77777777" w:rsidR="00A43BDC" w:rsidRPr="001B2292" w:rsidRDefault="00A43BDC" w:rsidP="00A43B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黃光漢</w:t>
                      </w: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414" behindDoc="0" locked="0" layoutInCell="1" allowOverlap="1" wp14:anchorId="4707165F" wp14:editId="75F21E9D">
            <wp:simplePos x="0" y="0"/>
            <wp:positionH relativeFrom="column">
              <wp:posOffset>4351313</wp:posOffset>
            </wp:positionH>
            <wp:positionV relativeFrom="paragraph">
              <wp:posOffset>60022</wp:posOffset>
            </wp:positionV>
            <wp:extent cx="706358" cy="943790"/>
            <wp:effectExtent l="0" t="0" r="0" b="8890"/>
            <wp:wrapNone/>
            <wp:docPr id="13" name="圖片 13" descr="一張含有 文字, 卡通, 服裝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卡通, 服裝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4"/>
                    <a:stretch/>
                  </pic:blipFill>
                  <pic:spPr bwMode="auto">
                    <a:xfrm>
                      <a:off x="0" y="0"/>
                      <a:ext cx="706358" cy="9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1668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DB14AB5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648D60A6" wp14:editId="1EC1A4A3">
                <wp:simplePos x="0" y="0"/>
                <wp:positionH relativeFrom="margin">
                  <wp:posOffset>1110615</wp:posOffset>
                </wp:positionH>
                <wp:positionV relativeFrom="paragraph">
                  <wp:posOffset>232410</wp:posOffset>
                </wp:positionV>
                <wp:extent cx="1247140" cy="520700"/>
                <wp:effectExtent l="19050" t="19050" r="10160" b="3175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140" cy="520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55C96" id="直線接點 9" o:spid="_x0000_s1026" style="position:absolute;flip:x;z-index:2516685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45pt,18.3pt" to="185.6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90" behindDoc="0" locked="0" layoutInCell="1" allowOverlap="1" wp14:anchorId="05D5BD03" wp14:editId="73C0CD9D">
                <wp:simplePos x="0" y="0"/>
                <wp:positionH relativeFrom="margin">
                  <wp:posOffset>4057488</wp:posOffset>
                </wp:positionH>
                <wp:positionV relativeFrom="paragraph">
                  <wp:posOffset>209947</wp:posOffset>
                </wp:positionV>
                <wp:extent cx="1489027" cy="584011"/>
                <wp:effectExtent l="19050" t="19050" r="35560" b="2603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27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5E504" id="直線接點 22" o:spid="_x0000_s1026" style="position:absolute;z-index:251663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55pt" to="436.7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058BBAB4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42" behindDoc="0" locked="0" layoutInCell="1" allowOverlap="1" wp14:anchorId="469D02B6" wp14:editId="107DD191">
                <wp:simplePos x="0" y="0"/>
                <wp:positionH relativeFrom="margin">
                  <wp:posOffset>3254375</wp:posOffset>
                </wp:positionH>
                <wp:positionV relativeFrom="paragraph">
                  <wp:posOffset>66040</wp:posOffset>
                </wp:positionV>
                <wp:extent cx="0" cy="584011"/>
                <wp:effectExtent l="19050" t="0" r="19050" b="26035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4E93F" id="直線接點 16" o:spid="_x0000_s1026" style="position:absolute;z-index:2516869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6.25pt,5.2pt" to="256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5C8640AA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82" behindDoc="0" locked="0" layoutInCell="1" allowOverlap="1" wp14:anchorId="45DD6C29" wp14:editId="5A8B3B7B">
                <wp:simplePos x="0" y="0"/>
                <wp:positionH relativeFrom="column">
                  <wp:posOffset>229870</wp:posOffset>
                </wp:positionH>
                <wp:positionV relativeFrom="paragraph">
                  <wp:posOffset>60325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12C48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兒教院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D6C29" id="橢圓 20" o:spid="_x0000_s1035" style="position:absolute;margin-left:18.1pt;margin-top:4.75pt;width:141.75pt;height:51pt;z-index:2516715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N+5gIAAFs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55C12C48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兒教院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生涯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7966" behindDoc="0" locked="0" layoutInCell="1" allowOverlap="1" wp14:anchorId="2A75CEAD" wp14:editId="04869965">
                <wp:simplePos x="0" y="0"/>
                <wp:positionH relativeFrom="column">
                  <wp:posOffset>2362484</wp:posOffset>
                </wp:positionH>
                <wp:positionV relativeFrom="paragraph">
                  <wp:posOffset>63974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B652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5CEAD" id="橢圓 17" o:spid="_x0000_s1036" style="position:absolute;margin-left:186pt;margin-top:5.05pt;width:141.75pt;height:51pt;z-index:251687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6ECCB652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參戰過程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3AB7634D" wp14:editId="28694FE0">
                <wp:simplePos x="0" y="0"/>
                <wp:positionH relativeFrom="margin">
                  <wp:posOffset>4649603</wp:posOffset>
                </wp:positionH>
                <wp:positionV relativeFrom="paragraph">
                  <wp:posOffset>91430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B64C5" w14:textId="77777777" w:rsidR="00A43BDC" w:rsidRPr="008249D4" w:rsidRDefault="00A43BDC" w:rsidP="00A43B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7634D" id="橢圓 23" o:spid="_x0000_s1037" style="position:absolute;margin-left:366.1pt;margin-top:7.2pt;width:141.75pt;height:51pt;z-index:2516726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JQ5g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3E7B64C5" w14:textId="77777777" w:rsidR="00A43BDC" w:rsidRPr="008249D4" w:rsidRDefault="00A43BDC" w:rsidP="00A43B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56B9938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BE1BC8E" w14:textId="77777777" w:rsidR="00A43BDC" w:rsidRDefault="00A43BDC" w:rsidP="00A43B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8750" behindDoc="0" locked="0" layoutInCell="1" allowOverlap="1" wp14:anchorId="6B2A021D" wp14:editId="45A00626">
                <wp:simplePos x="0" y="0"/>
                <wp:positionH relativeFrom="margin">
                  <wp:posOffset>1115060</wp:posOffset>
                </wp:positionH>
                <wp:positionV relativeFrom="paragraph">
                  <wp:posOffset>11430</wp:posOffset>
                </wp:positionV>
                <wp:extent cx="0" cy="409575"/>
                <wp:effectExtent l="19050" t="0" r="19050" b="28575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142C5" id="直線接點 34" o:spid="_x0000_s1026" style="position:absolute;flip:x;z-index:2516787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8pt,.9pt" to="87.8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8990" behindDoc="0" locked="0" layoutInCell="1" allowOverlap="1" wp14:anchorId="2718C423" wp14:editId="7C292E81">
                <wp:simplePos x="0" y="0"/>
                <wp:positionH relativeFrom="margin">
                  <wp:align>center</wp:align>
                </wp:positionH>
                <wp:positionV relativeFrom="paragraph">
                  <wp:posOffset>8558</wp:posOffset>
                </wp:positionV>
                <wp:extent cx="0" cy="409575"/>
                <wp:effectExtent l="19050" t="0" r="19050" b="28575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99AB5" id="直線接點 19" o:spid="_x0000_s1026" style="position:absolute;flip:x;z-index:2516889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65pt" to="0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9774" behindDoc="0" locked="0" layoutInCell="1" allowOverlap="1" wp14:anchorId="52EA091E" wp14:editId="776CA048">
                <wp:simplePos x="0" y="0"/>
                <wp:positionH relativeFrom="margin">
                  <wp:posOffset>5568921</wp:posOffset>
                </wp:positionH>
                <wp:positionV relativeFrom="paragraph">
                  <wp:posOffset>74437</wp:posOffset>
                </wp:positionV>
                <wp:extent cx="0" cy="344179"/>
                <wp:effectExtent l="19050" t="0" r="1905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A03A0" id="直線接點 36" o:spid="_x0000_s1026" style="position:absolute;flip:x;z-index:2516797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8.5pt,5.85pt" to="438.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0E0B6ACE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5918" behindDoc="0" locked="0" layoutInCell="1" allowOverlap="1" wp14:anchorId="1D4DE8F0" wp14:editId="50EDFF8D">
                <wp:simplePos x="0" y="0"/>
                <wp:positionH relativeFrom="margin">
                  <wp:posOffset>135890</wp:posOffset>
                </wp:positionH>
                <wp:positionV relativeFrom="paragraph">
                  <wp:posOffset>45720</wp:posOffset>
                </wp:positionV>
                <wp:extent cx="1980000" cy="1185306"/>
                <wp:effectExtent l="38100" t="38100" r="115570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853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5B282" w14:textId="1F133DF2" w:rsidR="00A43BDC" w:rsidRPr="00EA5C1C" w:rsidRDefault="00A43BDC" w:rsidP="005C3407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DE8F0" id="橢圓 32" o:spid="_x0000_s1038" style="position:absolute;margin-left:10.7pt;margin-top:3.6pt;width:155.9pt;height:93.35pt;z-index:2516859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ED5B282" w14:textId="1F133DF2" w:rsidR="00A43BDC" w:rsidRPr="00EA5C1C" w:rsidRDefault="00A43BDC" w:rsidP="005C3407">
                      <w:pPr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4894" behindDoc="0" locked="0" layoutInCell="1" allowOverlap="1" wp14:anchorId="55719F2F" wp14:editId="02F4BB8C">
                <wp:simplePos x="0" y="0"/>
                <wp:positionH relativeFrom="margin">
                  <wp:posOffset>2271110</wp:posOffset>
                </wp:positionH>
                <wp:positionV relativeFrom="paragraph">
                  <wp:posOffset>50800</wp:posOffset>
                </wp:positionV>
                <wp:extent cx="1980000" cy="1238250"/>
                <wp:effectExtent l="38100" t="38100" r="115570" b="1143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D3AD9" w14:textId="403C2B08" w:rsidR="00A43BDC" w:rsidRPr="00EA5C1C" w:rsidRDefault="00A43BDC" w:rsidP="00A43BDC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19F2F" id="橢圓 27" o:spid="_x0000_s1039" style="position:absolute;margin-left:178.85pt;margin-top:4pt;width:155.9pt;height:97.5pt;z-index:2516848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085D3AD9" w14:textId="403C2B08" w:rsidR="00A43BDC" w:rsidRPr="00EA5C1C" w:rsidRDefault="00A43BDC" w:rsidP="00A43BDC">
                      <w:pPr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7726" behindDoc="0" locked="0" layoutInCell="1" allowOverlap="1" wp14:anchorId="01CBABCD" wp14:editId="7D8A84F4">
                <wp:simplePos x="0" y="0"/>
                <wp:positionH relativeFrom="margin">
                  <wp:posOffset>4555878</wp:posOffset>
                </wp:positionH>
                <wp:positionV relativeFrom="paragraph">
                  <wp:posOffset>49984</wp:posOffset>
                </wp:positionV>
                <wp:extent cx="1980000" cy="1238250"/>
                <wp:effectExtent l="38100" t="38100" r="115570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73A32" w14:textId="5F4B9BA2" w:rsidR="00A43BDC" w:rsidRPr="00EA5C1C" w:rsidRDefault="00A43BDC" w:rsidP="009E7DC8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BABCD" id="橢圓 33" o:spid="_x0000_s1040" style="position:absolute;margin-left:358.75pt;margin-top:3.95pt;width:155.9pt;height:97.5pt;z-index:2516777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7BA73A32" w14:textId="5F4B9BA2" w:rsidR="00A43BDC" w:rsidRPr="00EA5C1C" w:rsidRDefault="00A43BDC" w:rsidP="009E7DC8">
                      <w:pPr>
                        <w:jc w:val="both"/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70D24CB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E497647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34B8FA1" w14:textId="77777777" w:rsidR="00A43BDC" w:rsidRDefault="00A43BDC" w:rsidP="00A43BDC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7D9B143" w14:textId="77777777" w:rsidR="00A43BDC" w:rsidRPr="008856DC" w:rsidRDefault="00A43BDC" w:rsidP="008856DC"/>
    <w:sectPr w:rsidR="00A43BDC" w:rsidRPr="008856DC" w:rsidSect="006F2F0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435D2" w14:textId="77777777" w:rsidR="00DA20B3" w:rsidRDefault="00DA20B3" w:rsidP="00465C96">
      <w:r>
        <w:separator/>
      </w:r>
    </w:p>
  </w:endnote>
  <w:endnote w:type="continuationSeparator" w:id="0">
    <w:p w14:paraId="29153628" w14:textId="77777777" w:rsidR="00DA20B3" w:rsidRDefault="00DA20B3" w:rsidP="00465C96">
      <w:r>
        <w:continuationSeparator/>
      </w:r>
    </w:p>
  </w:endnote>
  <w:endnote w:type="continuationNotice" w:id="1">
    <w:p w14:paraId="6DF11591" w14:textId="77777777" w:rsidR="00DA20B3" w:rsidRDefault="00DA20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1DB5FA0" w14:textId="77777777" w:rsidR="00EF4F7C" w:rsidRDefault="00EF4F7C" w:rsidP="0009760D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7F0601C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44978657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409890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C3A473" wp14:editId="1E88BC3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圖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914F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A83AE0D" wp14:editId="48B8DE1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7DD20" w14:textId="77777777" w:rsidR="00DA20B3" w:rsidRDefault="00DA20B3" w:rsidP="00465C96">
      <w:r>
        <w:separator/>
      </w:r>
    </w:p>
  </w:footnote>
  <w:footnote w:type="continuationSeparator" w:id="0">
    <w:p w14:paraId="34946027" w14:textId="77777777" w:rsidR="00DA20B3" w:rsidRDefault="00DA20B3" w:rsidP="00465C96">
      <w:r>
        <w:continuationSeparator/>
      </w:r>
    </w:p>
  </w:footnote>
  <w:footnote w:type="continuationNotice" w:id="1">
    <w:p w14:paraId="29C2F27D" w14:textId="77777777" w:rsidR="00DA20B3" w:rsidRDefault="00DA20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ADB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3599C" wp14:editId="7771908F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圖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95A1" w14:textId="11BCF24D" w:rsidR="006F2F0D" w:rsidRDefault="00F91803">
    <w:pPr>
      <w:pStyle w:val="a3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3ADBB18" wp14:editId="18A83281">
          <wp:simplePos x="0" y="0"/>
          <wp:positionH relativeFrom="page">
            <wp:posOffset>-80010</wp:posOffset>
          </wp:positionH>
          <wp:positionV relativeFrom="paragraph">
            <wp:posOffset>-489585</wp:posOffset>
          </wp:positionV>
          <wp:extent cx="7640564" cy="1136650"/>
          <wp:effectExtent l="0" t="0" r="0" b="6350"/>
          <wp:wrapNone/>
          <wp:docPr id="10" name="圖片 10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DC"/>
    <w:rsid w:val="00010E9C"/>
    <w:rsid w:val="00017498"/>
    <w:rsid w:val="000214DD"/>
    <w:rsid w:val="00023F7D"/>
    <w:rsid w:val="00027603"/>
    <w:rsid w:val="00035EED"/>
    <w:rsid w:val="000661D6"/>
    <w:rsid w:val="000850BA"/>
    <w:rsid w:val="00095188"/>
    <w:rsid w:val="0009760D"/>
    <w:rsid w:val="000A0F89"/>
    <w:rsid w:val="000A204E"/>
    <w:rsid w:val="000A6002"/>
    <w:rsid w:val="000B602A"/>
    <w:rsid w:val="00110804"/>
    <w:rsid w:val="00111979"/>
    <w:rsid w:val="001412D4"/>
    <w:rsid w:val="00155ADC"/>
    <w:rsid w:val="00157029"/>
    <w:rsid w:val="00165B48"/>
    <w:rsid w:val="00171221"/>
    <w:rsid w:val="0017484E"/>
    <w:rsid w:val="00182113"/>
    <w:rsid w:val="0019392A"/>
    <w:rsid w:val="001A2F95"/>
    <w:rsid w:val="001A4C45"/>
    <w:rsid w:val="001A4F4D"/>
    <w:rsid w:val="001B3571"/>
    <w:rsid w:val="001C0D2D"/>
    <w:rsid w:val="001C52A1"/>
    <w:rsid w:val="001D06E0"/>
    <w:rsid w:val="001D3996"/>
    <w:rsid w:val="001E174E"/>
    <w:rsid w:val="001E4DD3"/>
    <w:rsid w:val="001F4025"/>
    <w:rsid w:val="0020069A"/>
    <w:rsid w:val="00200D65"/>
    <w:rsid w:val="00231746"/>
    <w:rsid w:val="0023406E"/>
    <w:rsid w:val="002523A4"/>
    <w:rsid w:val="00253473"/>
    <w:rsid w:val="00257B1E"/>
    <w:rsid w:val="00273618"/>
    <w:rsid w:val="00296C56"/>
    <w:rsid w:val="002B28AB"/>
    <w:rsid w:val="002C5663"/>
    <w:rsid w:val="002D517B"/>
    <w:rsid w:val="002E3FDA"/>
    <w:rsid w:val="002E587D"/>
    <w:rsid w:val="002E6BFE"/>
    <w:rsid w:val="002E6D8B"/>
    <w:rsid w:val="002F2C1E"/>
    <w:rsid w:val="002F7863"/>
    <w:rsid w:val="00332603"/>
    <w:rsid w:val="00343137"/>
    <w:rsid w:val="00350B05"/>
    <w:rsid w:val="00357A73"/>
    <w:rsid w:val="0036573B"/>
    <w:rsid w:val="00366377"/>
    <w:rsid w:val="003960EF"/>
    <w:rsid w:val="003B666D"/>
    <w:rsid w:val="003C15AA"/>
    <w:rsid w:val="003E3F00"/>
    <w:rsid w:val="003E6563"/>
    <w:rsid w:val="00402C5C"/>
    <w:rsid w:val="00433BF3"/>
    <w:rsid w:val="004412E3"/>
    <w:rsid w:val="004426E6"/>
    <w:rsid w:val="00447D10"/>
    <w:rsid w:val="004607AF"/>
    <w:rsid w:val="00465C96"/>
    <w:rsid w:val="00474F64"/>
    <w:rsid w:val="00481CA3"/>
    <w:rsid w:val="004B0F7D"/>
    <w:rsid w:val="004B79B8"/>
    <w:rsid w:val="004C4C64"/>
    <w:rsid w:val="004D0121"/>
    <w:rsid w:val="004F1B3D"/>
    <w:rsid w:val="004F753B"/>
    <w:rsid w:val="00501B61"/>
    <w:rsid w:val="005027E0"/>
    <w:rsid w:val="00505305"/>
    <w:rsid w:val="00521DF7"/>
    <w:rsid w:val="00524D68"/>
    <w:rsid w:val="005566A0"/>
    <w:rsid w:val="005619BC"/>
    <w:rsid w:val="005707F4"/>
    <w:rsid w:val="00574311"/>
    <w:rsid w:val="0057495F"/>
    <w:rsid w:val="00584079"/>
    <w:rsid w:val="00592A90"/>
    <w:rsid w:val="005952C1"/>
    <w:rsid w:val="005A044E"/>
    <w:rsid w:val="005B6C15"/>
    <w:rsid w:val="005C3407"/>
    <w:rsid w:val="005E69BE"/>
    <w:rsid w:val="005F7C4A"/>
    <w:rsid w:val="00615BE5"/>
    <w:rsid w:val="00621C51"/>
    <w:rsid w:val="0062261E"/>
    <w:rsid w:val="00635355"/>
    <w:rsid w:val="00641E16"/>
    <w:rsid w:val="0066607E"/>
    <w:rsid w:val="00673943"/>
    <w:rsid w:val="00692BA0"/>
    <w:rsid w:val="006C0429"/>
    <w:rsid w:val="006C2716"/>
    <w:rsid w:val="006C3760"/>
    <w:rsid w:val="006D06C7"/>
    <w:rsid w:val="006D12E7"/>
    <w:rsid w:val="006D4FEC"/>
    <w:rsid w:val="006F2F0D"/>
    <w:rsid w:val="0070475E"/>
    <w:rsid w:val="0070785F"/>
    <w:rsid w:val="0072059C"/>
    <w:rsid w:val="0072179C"/>
    <w:rsid w:val="00735C2C"/>
    <w:rsid w:val="00737DFB"/>
    <w:rsid w:val="00743243"/>
    <w:rsid w:val="007438AA"/>
    <w:rsid w:val="007503AC"/>
    <w:rsid w:val="007634CA"/>
    <w:rsid w:val="007849D1"/>
    <w:rsid w:val="00792C0C"/>
    <w:rsid w:val="00795287"/>
    <w:rsid w:val="007969E5"/>
    <w:rsid w:val="007A1376"/>
    <w:rsid w:val="007A2762"/>
    <w:rsid w:val="007A7CD9"/>
    <w:rsid w:val="007C3046"/>
    <w:rsid w:val="007D4F64"/>
    <w:rsid w:val="007E021E"/>
    <w:rsid w:val="007E1056"/>
    <w:rsid w:val="007E5A59"/>
    <w:rsid w:val="00810A2C"/>
    <w:rsid w:val="00820B66"/>
    <w:rsid w:val="00824FE7"/>
    <w:rsid w:val="008261A1"/>
    <w:rsid w:val="00847790"/>
    <w:rsid w:val="0085705B"/>
    <w:rsid w:val="00861C23"/>
    <w:rsid w:val="008856DC"/>
    <w:rsid w:val="0088599A"/>
    <w:rsid w:val="00887017"/>
    <w:rsid w:val="008A1AA5"/>
    <w:rsid w:val="008B37FA"/>
    <w:rsid w:val="008B5391"/>
    <w:rsid w:val="008B74D5"/>
    <w:rsid w:val="008C1259"/>
    <w:rsid w:val="008D542B"/>
    <w:rsid w:val="008E798C"/>
    <w:rsid w:val="008E7F15"/>
    <w:rsid w:val="00903123"/>
    <w:rsid w:val="009345C7"/>
    <w:rsid w:val="00940550"/>
    <w:rsid w:val="00951359"/>
    <w:rsid w:val="009525F5"/>
    <w:rsid w:val="009571B7"/>
    <w:rsid w:val="00961FAD"/>
    <w:rsid w:val="00966DD1"/>
    <w:rsid w:val="0099188F"/>
    <w:rsid w:val="00995F21"/>
    <w:rsid w:val="009A3BA7"/>
    <w:rsid w:val="009B4FF6"/>
    <w:rsid w:val="009C7520"/>
    <w:rsid w:val="009D2BC7"/>
    <w:rsid w:val="009D31CC"/>
    <w:rsid w:val="009D3F72"/>
    <w:rsid w:val="009E7DC8"/>
    <w:rsid w:val="00A040C1"/>
    <w:rsid w:val="00A22169"/>
    <w:rsid w:val="00A22445"/>
    <w:rsid w:val="00A25FD8"/>
    <w:rsid w:val="00A318A1"/>
    <w:rsid w:val="00A43BDC"/>
    <w:rsid w:val="00A46983"/>
    <w:rsid w:val="00A476B1"/>
    <w:rsid w:val="00A47C83"/>
    <w:rsid w:val="00A80DDF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12139"/>
    <w:rsid w:val="00C33BA8"/>
    <w:rsid w:val="00C346D2"/>
    <w:rsid w:val="00C36175"/>
    <w:rsid w:val="00C413AB"/>
    <w:rsid w:val="00C4168A"/>
    <w:rsid w:val="00C451C4"/>
    <w:rsid w:val="00C704BE"/>
    <w:rsid w:val="00C7620C"/>
    <w:rsid w:val="00C87321"/>
    <w:rsid w:val="00CA1C66"/>
    <w:rsid w:val="00CC324A"/>
    <w:rsid w:val="00CC614B"/>
    <w:rsid w:val="00CC6DB0"/>
    <w:rsid w:val="00CC7AE5"/>
    <w:rsid w:val="00CD59E7"/>
    <w:rsid w:val="00CE1E1B"/>
    <w:rsid w:val="00D02C0C"/>
    <w:rsid w:val="00D0321A"/>
    <w:rsid w:val="00D1179C"/>
    <w:rsid w:val="00D1322D"/>
    <w:rsid w:val="00D17A67"/>
    <w:rsid w:val="00D3031F"/>
    <w:rsid w:val="00D30B57"/>
    <w:rsid w:val="00D77C80"/>
    <w:rsid w:val="00D94B22"/>
    <w:rsid w:val="00D96163"/>
    <w:rsid w:val="00DA20B3"/>
    <w:rsid w:val="00DA4600"/>
    <w:rsid w:val="00DC188F"/>
    <w:rsid w:val="00E33A5B"/>
    <w:rsid w:val="00E44478"/>
    <w:rsid w:val="00E4780C"/>
    <w:rsid w:val="00E603AD"/>
    <w:rsid w:val="00E612D4"/>
    <w:rsid w:val="00E702B7"/>
    <w:rsid w:val="00E7588A"/>
    <w:rsid w:val="00E76FAB"/>
    <w:rsid w:val="00E82616"/>
    <w:rsid w:val="00E95543"/>
    <w:rsid w:val="00E96ADC"/>
    <w:rsid w:val="00E97909"/>
    <w:rsid w:val="00EA5C1C"/>
    <w:rsid w:val="00EE0954"/>
    <w:rsid w:val="00EE17D0"/>
    <w:rsid w:val="00EF0A8E"/>
    <w:rsid w:val="00EF4F7C"/>
    <w:rsid w:val="00EF6974"/>
    <w:rsid w:val="00F072D8"/>
    <w:rsid w:val="00F11581"/>
    <w:rsid w:val="00F17125"/>
    <w:rsid w:val="00F20FD4"/>
    <w:rsid w:val="00F25EF9"/>
    <w:rsid w:val="00F26FF7"/>
    <w:rsid w:val="00F27069"/>
    <w:rsid w:val="00F316D3"/>
    <w:rsid w:val="00F31A0E"/>
    <w:rsid w:val="00F31D95"/>
    <w:rsid w:val="00F36CEA"/>
    <w:rsid w:val="00F46E97"/>
    <w:rsid w:val="00F630F2"/>
    <w:rsid w:val="00F77215"/>
    <w:rsid w:val="00F84FC3"/>
    <w:rsid w:val="00F9180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86F2E"/>
  <w15:chartTrackingRefBased/>
  <w15:docId w15:val="{1BB28AA5-7951-4B6D-A1A5-C8DA2F20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2A42118A-FEEC-4A1F-AED5-B241CD45762F}"/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中學訪問熱身工作紙：陳炳靖(教師版)</Template>
  <TotalTime>93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75</cp:revision>
  <cp:lastPrinted>2022-07-15T00:34:00Z</cp:lastPrinted>
  <dcterms:created xsi:type="dcterms:W3CDTF">2022-10-01T00:02:00Z</dcterms:created>
  <dcterms:modified xsi:type="dcterms:W3CDTF">2023-08-07T02:55:00Z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