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96138C7" w:rsidR="003F0F0F" w:rsidRPr="000E58CD" w:rsidRDefault="003362A2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74958" wp14:editId="23B9C0AB">
                <wp:simplePos x="0" y="0"/>
                <wp:positionH relativeFrom="margin">
                  <wp:posOffset>-174625</wp:posOffset>
                </wp:positionH>
                <wp:positionV relativeFrom="paragraph">
                  <wp:posOffset>59690</wp:posOffset>
                </wp:positionV>
                <wp:extent cx="2099945" cy="727710"/>
                <wp:effectExtent l="0" t="0" r="0" b="0"/>
                <wp:wrapNone/>
                <wp:docPr id="1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72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67EED" w14:textId="37E8B7C0" w:rsidR="005C1DC6" w:rsidRPr="00584F5B" w:rsidRDefault="005C1DC6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學習目標：</w:t>
                            </w:r>
                            <w:r w:rsidR="00646351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欣賞林珍和港九獨立大隊成員為抗日戰爭的付出</w:t>
                            </w:r>
                            <w:r w:rsidRPr="00584F5B"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7C41E42" w14:textId="614A8969" w:rsidR="00E95399" w:rsidRPr="00584F5B" w:rsidRDefault="00584F5B" w:rsidP="00584F5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4F5B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首要培育的價值觀和態度</w:t>
                            </w:r>
                            <w:r w:rsidR="00E95399" w:rsidRPr="00584F5B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：關愛、</w:t>
                            </w:r>
                            <w:r w:rsidR="00593306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同理心、國民身份認同</w:t>
                            </w:r>
                          </w:p>
                          <w:p w14:paraId="7A5FC98D" w14:textId="77777777" w:rsidR="00E95399" w:rsidRPr="00A92445" w:rsidRDefault="00E95399" w:rsidP="005C1DC6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7495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-13.75pt;margin-top:4.7pt;width:165.35pt;height:5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" filled="f" stroked="f" strokeweight=".5pt">
                <v:textbox>
                  <w:txbxContent>
                    <w:p w14:paraId="15967EED" w14:textId="37E8B7C0" w:rsidR="005C1DC6" w:rsidRPr="00584F5B" w:rsidRDefault="005C1DC6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學習目標：</w:t>
                      </w:r>
                      <w:r w:rsidR="00646351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欣賞林珍和港九獨立大隊成員為抗日戰爭的付出</w:t>
                      </w:r>
                      <w:r w:rsidRPr="00584F5B"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47C41E42" w14:textId="614A8969" w:rsidR="00E95399" w:rsidRPr="00584F5B" w:rsidRDefault="00584F5B" w:rsidP="00584F5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584F5B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首要培育的價值觀和態度</w:t>
                      </w:r>
                      <w:r w:rsidR="00E95399" w:rsidRPr="00584F5B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：關愛、</w:t>
                      </w:r>
                      <w:r w:rsidR="00593306">
                        <w:rPr>
                          <w:rFonts w:ascii="DFKai-SB" w:eastAsia="DFKai-SB" w:hAnsi="DFKai-SB" w:cstheme="minorHAnsi" w:hint="eastAsia"/>
                          <w:color w:val="FF0000"/>
                          <w:sz w:val="20"/>
                          <w:szCs w:val="20"/>
                        </w:rPr>
                        <w:t>同理心、國民身份認同</w:t>
                      </w:r>
                    </w:p>
                    <w:p w14:paraId="7A5FC98D" w14:textId="77777777" w:rsidR="00E95399" w:rsidRPr="00A92445" w:rsidRDefault="00E95399" w:rsidP="005C1DC6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306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0380E7" wp14:editId="11CBF440">
                <wp:simplePos x="0" y="0"/>
                <wp:positionH relativeFrom="margin">
                  <wp:posOffset>4534038</wp:posOffset>
                </wp:positionH>
                <wp:positionV relativeFrom="paragraph">
                  <wp:posOffset>-3755</wp:posOffset>
                </wp:positionV>
                <wp:extent cx="2292823" cy="1220470"/>
                <wp:effectExtent l="0" t="0" r="0" b="0"/>
                <wp:wrapNone/>
                <wp:docPr id="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23" cy="122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662B" w14:textId="77777777" w:rsidR="00380E55" w:rsidRPr="008F41F5" w:rsidRDefault="00380E55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佔用教節</w:t>
                            </w:r>
                            <w:proofErr w:type="gramEnd"/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節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約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F41F5"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  <w:t>0-40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分鐘</w:t>
                            </w: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210847B" w14:textId="550C2790" w:rsidR="00615822" w:rsidRDefault="00615822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適用課堂：德育課</w:t>
                            </w:r>
                          </w:p>
                          <w:p w14:paraId="120EBD18" w14:textId="70310E82" w:rsidR="00291CC5" w:rsidRPr="008F41F5" w:rsidRDefault="00291CC5" w:rsidP="00E9539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F41F5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使用指南：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課堂開始時播放以下影片，然後</w:t>
                            </w:r>
                            <w:r w:rsidR="00D4163F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抽選</w:t>
                            </w:r>
                            <w:r w:rsidR="008336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學生說說</w:t>
                            </w:r>
                            <w:r w:rsidR="00593306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影片中的哪件事情讓他們感受最深</w:t>
                            </w:r>
                            <w:r w:rsidR="00363D8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</w:t>
                            </w:r>
                            <w:r w:rsidR="00666013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並請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學生完成工作紙</w:t>
                            </w:r>
                            <w:r w:rsidR="00593306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，完成後進行分享活動</w:t>
                            </w:r>
                            <w:r w:rsidR="00E95399">
                              <w:rPr>
                                <w:rFonts w:eastAsia="DFKai-SB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80E7" id="_x0000_s1027" type="#_x0000_t202" style="position:absolute;left:0;text-align:left;margin-left:357pt;margin-top:-.3pt;width:180.55pt;height:9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" filled="f" stroked="f" strokeweight=".5pt">
                <v:textbox>
                  <w:txbxContent>
                    <w:p w14:paraId="458C662B" w14:textId="77777777" w:rsidR="00380E55" w:rsidRPr="008F41F5" w:rsidRDefault="00380E55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佔用教節</w:t>
                      </w:r>
                      <w:proofErr w:type="gramEnd"/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：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節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約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F41F5"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  <w:t>0-40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分鐘</w:t>
                      </w: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4210847B" w14:textId="550C2790" w:rsidR="00615822" w:rsidRDefault="00615822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適用課堂：德育課</w:t>
                      </w:r>
                    </w:p>
                    <w:p w14:paraId="120EBD18" w14:textId="70310E82" w:rsidR="00291CC5" w:rsidRPr="008F41F5" w:rsidRDefault="00291CC5" w:rsidP="00E9539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0"/>
                          <w:szCs w:val="20"/>
                        </w:rPr>
                      </w:pPr>
                      <w:r w:rsidRPr="008F41F5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使用指南：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課堂開始時播放以下影片，然後</w:t>
                      </w:r>
                      <w:r w:rsidR="00D4163F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抽選</w:t>
                      </w:r>
                      <w:r w:rsidR="008336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學生說說</w:t>
                      </w:r>
                      <w:r w:rsidR="00593306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影片中的哪件事情讓他們感受最深</w:t>
                      </w:r>
                      <w:r w:rsidR="00363D8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</w:t>
                      </w:r>
                      <w:r w:rsidR="00666013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並請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學生完成工作紙</w:t>
                      </w:r>
                      <w:r w:rsidR="00593306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，完成後進行分享活動</w:t>
                      </w:r>
                      <w:r w:rsidR="00E95399">
                        <w:rPr>
                          <w:rFonts w:eastAsia="DFKai-SB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2DD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5FDFA3C5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06BA9032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5922E184" w:rsidR="008D5419" w:rsidRPr="0033272A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3272A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B25FD9" w:rsidRPr="0033272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B25FD9"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B25FD9" w:rsidRPr="0033272A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0943170A" w:rsidR="008D5419" w:rsidRPr="0033272A" w:rsidRDefault="008D5419" w:rsidP="008D5419">
                            <w:pPr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33272A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33272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D3608F" w:rsidRPr="0033272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8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" fillcolor="#f3faff" stroked="f" strokeweight="1pt">
                <v:textbox>
                  <w:txbxContent>
                    <w:p w14:paraId="56BC82D2" w14:textId="5922E184" w:rsidR="008D5419" w:rsidRPr="0033272A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3272A">
                        <w:rPr>
                          <w:color w:val="0070C0"/>
                        </w:rPr>
                        <w:t xml:space="preserve">            </w:t>
                      </w:r>
                      <w:r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B25FD9" w:rsidRPr="0033272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EP 11 </w:t>
                      </w:r>
                      <w:r w:rsidR="00B25FD9"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老兵林珍：白</w:t>
                      </w:r>
                      <w:r w:rsidR="00B25FD9" w:rsidRPr="0033272A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0943170A" w:rsidR="008D5419" w:rsidRPr="0033272A" w:rsidRDefault="008D5419" w:rsidP="008D5419">
                      <w:pPr>
                        <w:rPr>
                          <w:b/>
                          <w:bCs/>
                          <w:color w:val="0070C0"/>
                        </w:rPr>
                      </w:pPr>
                      <w:r w:rsidRPr="0033272A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33272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D3608F" w:rsidRPr="0033272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15E7B88A" w:rsidR="005B59D8" w:rsidRPr="00B60D1C" w:rsidRDefault="0033272A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689C97A" wp14:editId="759F47EB">
            <wp:simplePos x="0" y="0"/>
            <wp:positionH relativeFrom="margin">
              <wp:align>right</wp:align>
            </wp:positionH>
            <wp:positionV relativeFrom="paragraph">
              <wp:posOffset>198323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371D0262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39FB393E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03B3F55D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2A7139E" w14:textId="4A3EC30E" w:rsidR="006F58BD" w:rsidRDefault="00F83C3E" w:rsidP="003527A9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DFA6DA" wp14:editId="6FF4C085">
                <wp:simplePos x="0" y="0"/>
                <wp:positionH relativeFrom="margin">
                  <wp:posOffset>4929588</wp:posOffset>
                </wp:positionH>
                <wp:positionV relativeFrom="paragraph">
                  <wp:posOffset>305159</wp:posOffset>
                </wp:positionV>
                <wp:extent cx="866692" cy="335556"/>
                <wp:effectExtent l="0" t="0" r="0" b="7620"/>
                <wp:wrapNone/>
                <wp:docPr id="29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92" cy="335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8A8BB" w14:textId="749D9A95" w:rsidR="00F83C3E" w:rsidRPr="00F83C3E" w:rsidRDefault="00F83C3E" w:rsidP="00F83C3E">
                            <w:pPr>
                              <w:spacing w:line="300" w:lineRule="exact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 w:val="22"/>
                              </w:rPr>
                            </w:pPr>
                            <w:r w:rsidRPr="00F83C3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自由作答。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A6DA" id="_x0000_s1029" type="#_x0000_t202" style="position:absolute;left:0;text-align:left;margin-left:388.15pt;margin-top:24.05pt;width:68.25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" filled="f" stroked="f" strokeweight=".5pt">
                <v:textbox>
                  <w:txbxContent>
                    <w:p w14:paraId="4708A8BB" w14:textId="749D9A95" w:rsidR="00F83C3E" w:rsidRPr="00F83C3E" w:rsidRDefault="00F83C3E" w:rsidP="00F83C3E">
                      <w:pPr>
                        <w:spacing w:line="300" w:lineRule="exact"/>
                        <w:rPr>
                          <w:rFonts w:ascii="Microsoft JhengHei" w:eastAsia="Microsoft JhengHei" w:hAnsi="Microsoft JhengHei" w:cstheme="minorHAnsi"/>
                          <w:color w:val="FF0000"/>
                          <w:sz w:val="22"/>
                        </w:rPr>
                      </w:pPr>
                      <w:r w:rsidRPr="00F83C3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自由作答。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85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94186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在影片中介紹</w:t>
      </w:r>
      <w:r w:rsidR="008853E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的三件往事，哪件事情最觸動你？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在代表空格內加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9732C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11BE1756" w14:textId="2B4F2268" w:rsidR="003527A9" w:rsidRDefault="001C0C95" w:rsidP="009A2796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88A1E" wp14:editId="3B07D690">
                <wp:simplePos x="0" y="0"/>
                <wp:positionH relativeFrom="column">
                  <wp:posOffset>237490</wp:posOffset>
                </wp:positionH>
                <wp:positionV relativeFrom="paragraph">
                  <wp:posOffset>131749</wp:posOffset>
                </wp:positionV>
                <wp:extent cx="360000" cy="360000"/>
                <wp:effectExtent l="0" t="0" r="2159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27B61" id="矩形 18" o:spid="_x0000_s1026" style="position:absolute;margin-left:18.7pt;margin-top:10.35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DqCfYTbAAAABwEAAA8A&#10;AAAAAAAAAAAAAAAA0gQAAGRycy9kb3ducmV2LnhtbFBLBQYAAAAABAAEAPMAAADaBQAAAAA=&#10;" fillcolor="white [3212]" strokecolor="#484f5e [3213]" strokeweight="1pt"/>
            </w:pict>
          </mc:Fallback>
        </mc:AlternateContent>
      </w:r>
      <w:r w:rsidR="009A279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9A279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</w:t>
      </w:r>
      <w:r w:rsidR="00567E5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林珍在鄰居大嬸的幫助下治療凍瘡。</w:t>
      </w:r>
    </w:p>
    <w:p w14:paraId="61AFE5EE" w14:textId="3CCA9A08" w:rsidR="00567E5F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71C3C" wp14:editId="33392BF6">
                <wp:simplePos x="0" y="0"/>
                <wp:positionH relativeFrom="column">
                  <wp:posOffset>237794</wp:posOffset>
                </wp:positionH>
                <wp:positionV relativeFrom="paragraph">
                  <wp:posOffset>124460</wp:posOffset>
                </wp:positionV>
                <wp:extent cx="360000" cy="360000"/>
                <wp:effectExtent l="0" t="0" r="21590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3024C" id="矩形 22" o:spid="_x0000_s1026" style="position:absolute;margin-left:18.7pt;margin-top:9.8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CR/C9vbAAAABwEAAA8A&#10;AAAAAAAAAAAAAAAA0gQAAGRycy9kb3ducmV2LnhtbFBLBQYAAAAABAAEAPMAAADa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5D378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林珍聽到</w:t>
      </w:r>
      <w:r w:rsidR="005A364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傷員</w:t>
      </w:r>
      <w:r w:rsidR="007E50F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接受治療時</w:t>
      </w:r>
      <w:r w:rsidR="005D378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在慘叫，感到痛心。</w:t>
      </w:r>
    </w:p>
    <w:p w14:paraId="539A4404" w14:textId="0C75FC39" w:rsidR="005D378E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EAD94" wp14:editId="0513460C">
                <wp:simplePos x="0" y="0"/>
                <wp:positionH relativeFrom="column">
                  <wp:posOffset>237794</wp:posOffset>
                </wp:positionH>
                <wp:positionV relativeFrom="paragraph">
                  <wp:posOffset>116840</wp:posOffset>
                </wp:positionV>
                <wp:extent cx="360000" cy="360000"/>
                <wp:effectExtent l="0" t="0" r="21590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AABF0" id="矩形 23" o:spid="_x0000_s1026" style="position:absolute;margin-left:18.7pt;margin-top:9.2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BbySvR3AAAAAcBAAAP&#10;AAAAAAAAAAAAAAAAANIEAABkcnMvZG93bnJldi54bWxQSwUGAAAAAAQABADzAAAA2wUA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2536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擔心</w:t>
      </w:r>
      <w:r w:rsidR="002536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曾九和</w:t>
      </w:r>
      <w:r w:rsidR="00847F9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藍天洪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D38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傷勢</w:t>
      </w:r>
      <w:r w:rsidR="00293D9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C277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兩人卻</w:t>
      </w:r>
      <w:r w:rsidR="001C0C9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安慰</w:t>
      </w:r>
      <w:r w:rsidR="00C277D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林珍。</w:t>
      </w:r>
    </w:p>
    <w:p w14:paraId="66676645" w14:textId="6770A837" w:rsidR="00645773" w:rsidRPr="00463D34" w:rsidRDefault="00645773" w:rsidP="00645773">
      <w:pPr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9806711" w14:textId="690409C5" w:rsidR="00795173" w:rsidRDefault="00645773" w:rsidP="00980FBD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457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這件事為甚麼能夠觸動你？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在橫線上填寫你的</w:t>
      </w:r>
      <w:r w:rsidR="007951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理由。</w:t>
      </w:r>
    </w:p>
    <w:p w14:paraId="67E661ED" w14:textId="67F23818" w:rsidR="00645773" w:rsidRPr="004660F5" w:rsidRDefault="00F83C3E" w:rsidP="00A84DA7">
      <w:pPr>
        <w:spacing w:before="36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3FFEE5" wp14:editId="2C84C4C9">
                <wp:simplePos x="0" y="0"/>
                <wp:positionH relativeFrom="margin">
                  <wp:posOffset>254745</wp:posOffset>
                </wp:positionH>
                <wp:positionV relativeFrom="paragraph">
                  <wp:posOffset>89425</wp:posOffset>
                </wp:positionV>
                <wp:extent cx="6082748" cy="636104"/>
                <wp:effectExtent l="0" t="0" r="0" b="0"/>
                <wp:wrapNone/>
                <wp:docPr id="30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748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772AD" w14:textId="6FE8FECA" w:rsidR="00F83C3E" w:rsidRPr="00F83C3E" w:rsidRDefault="00F83C3E" w:rsidP="004E6B1E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答案配合題1的選擇，合理便可</w:t>
                            </w:r>
                            <w:r w:rsidRPr="00F83C3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例如林珍鄰居大嬸</w:t>
                            </w:r>
                            <w:r w:rsidR="007E781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身體力行，替林珍治好凍瘡，這事情讓我感覺到</w:t>
                            </w:r>
                            <w:proofErr w:type="gramStart"/>
                            <w:r w:rsidR="007E781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鄰里間的</w:t>
                            </w:r>
                            <w:r w:rsidR="004E6B1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深厚</w:t>
                            </w:r>
                            <w:proofErr w:type="gramEnd"/>
                            <w:r w:rsidR="004E6B1E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感情，以及樂於助人的態度，這讓我深受感動。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FEE5" id="_x0000_s1030" type="#_x0000_t202" style="position:absolute;left:0;text-align:left;margin-left:20.05pt;margin-top:7.05pt;width:478.95pt;height:50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" filled="f" stroked="f" strokeweight=".5pt">
                <v:textbox>
                  <w:txbxContent>
                    <w:p w14:paraId="406772AD" w14:textId="6FE8FECA" w:rsidR="00F83C3E" w:rsidRPr="00F83C3E" w:rsidRDefault="00F83C3E" w:rsidP="004E6B1E">
                      <w:pPr>
                        <w:spacing w:line="360" w:lineRule="auto"/>
                        <w:rPr>
                          <w:rFonts w:ascii="Microsoft JhengHei" w:eastAsia="Microsoft JhengHei" w:hAnsi="Microsoft JhengHei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答案配合題1的選擇，合理便可</w:t>
                      </w:r>
                      <w:r w:rsidRPr="00F83C3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例如林珍鄰居大嬸</w:t>
                      </w:r>
                      <w:r w:rsidR="007E781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身體力行，替林珍治好凍瘡，這事情讓我感覺到</w:t>
                      </w:r>
                      <w:proofErr w:type="gramStart"/>
                      <w:r w:rsidR="007E781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鄰里間的</w:t>
                      </w:r>
                      <w:r w:rsidR="004E6B1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深厚</w:t>
                      </w:r>
                      <w:proofErr w:type="gramEnd"/>
                      <w:r w:rsidR="004E6B1E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感情，以及樂於助人的態度，這讓我深受感動。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21A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="00BF421A"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5070F64D" w14:textId="667BE186" w:rsidR="004660F5" w:rsidRDefault="004660F5" w:rsidP="00A84DA7">
      <w:pPr>
        <w:spacing w:before="240" w:line="360" w:lineRule="auto"/>
        <w:ind w:left="357"/>
        <w:jc w:val="both"/>
        <w:rPr>
          <w:rFonts w:ascii="Microsoft JhengHei" w:eastAsia="Microsoft JhengHei" w:hAnsi="Microsoft JhengHei"/>
          <w:color w:val="FFFFFF" w:themeColor="background1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3987CDE9" w14:textId="20D992CA" w:rsidR="00E94AFC" w:rsidRPr="004660F5" w:rsidRDefault="00E94AFC" w:rsidP="00E94AFC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</w:p>
    <w:p w14:paraId="36F96B71" w14:textId="12FAADD3" w:rsidR="007114DE" w:rsidRDefault="00C54C62" w:rsidP="00E94AFC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我們</w:t>
      </w:r>
      <w:r w:rsidR="0060738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對於獨立大隊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為香港作出的貢獻，應該怎樣</w:t>
      </w:r>
      <w:r w:rsidR="00E2704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表達謝意？</w:t>
      </w:r>
    </w:p>
    <w:p w14:paraId="7D36231E" w14:textId="04EB0366" w:rsidR="00A84DA7" w:rsidRDefault="007114DE" w:rsidP="007114DE">
      <w:pPr>
        <w:pStyle w:val="a7"/>
        <w:spacing w:before="24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在空格內把你表達謝意的方式，以文字或繪畫的方式寫下來。</w:t>
      </w:r>
    </w:p>
    <w:p w14:paraId="411856FF" w14:textId="35EB2E93" w:rsidR="00A84DA7" w:rsidRPr="00BF421A" w:rsidRDefault="006F7577" w:rsidP="00A84DA7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AC76D7" wp14:editId="48235EFB">
            <wp:simplePos x="0" y="0"/>
            <wp:positionH relativeFrom="column">
              <wp:posOffset>4778375</wp:posOffset>
            </wp:positionH>
            <wp:positionV relativeFrom="paragraph">
              <wp:posOffset>1593491</wp:posOffset>
            </wp:positionV>
            <wp:extent cx="945653" cy="707561"/>
            <wp:effectExtent l="0" t="0" r="6985" b="0"/>
            <wp:wrapNone/>
            <wp:docPr id="35" name="圖片 35" descr="謝謝香港矢量圖、剪貼畫和插圖免費下載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謝謝香港矢量圖、剪貼畫和插圖免費下載- illust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3" cy="7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1E"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274753" wp14:editId="73B9216E">
                <wp:simplePos x="0" y="0"/>
                <wp:positionH relativeFrom="margin">
                  <wp:posOffset>597811</wp:posOffset>
                </wp:positionH>
                <wp:positionV relativeFrom="paragraph">
                  <wp:posOffset>902584</wp:posOffset>
                </wp:positionV>
                <wp:extent cx="5200153" cy="588396"/>
                <wp:effectExtent l="0" t="0" r="0" b="2540"/>
                <wp:wrapNone/>
                <wp:docPr id="31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153" cy="58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EF18A" w14:textId="775A8B8C" w:rsidR="004E6B1E" w:rsidRPr="00F83C3E" w:rsidRDefault="004E6B1E" w:rsidP="00A9770D">
                            <w:pP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自由作答，答案合理便可。例如我認為學校可以舉辦</w:t>
                            </w:r>
                            <w:r w:rsidR="00047267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 w:val="20"/>
                                <w:szCs w:val="20"/>
                              </w:rPr>
                              <w:t>港九大隊公開介紹日，宣傳港九獨立大隊之餘，再邀請他們的成員到學校與同學交流，由同學親身向他們表達謝意。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4753" id="_x0000_s1031" type="#_x0000_t202" style="position:absolute;left:0;text-align:left;margin-left:47.05pt;margin-top:71.05pt;width:409.45pt;height:46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" filled="f" stroked="f" strokeweight=".5pt">
                <v:textbox>
                  <w:txbxContent>
                    <w:p w14:paraId="679EF18A" w14:textId="775A8B8C" w:rsidR="004E6B1E" w:rsidRPr="00F83C3E" w:rsidRDefault="004E6B1E" w:rsidP="00A9770D">
                      <w:pPr>
                        <w:rPr>
                          <w:rFonts w:ascii="Microsoft JhengHei" w:eastAsia="Microsoft JhengHei" w:hAnsi="Microsoft JhengHei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自由作答，答案合理便可。例如我認為學校可以舉辦</w:t>
                      </w:r>
                      <w:r w:rsidR="00047267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  <w:sz w:val="20"/>
                          <w:szCs w:val="20"/>
                        </w:rPr>
                        <w:t>港九大隊公開介紹日，宣傳港九獨立大隊之餘，再邀請他們的成員到學校與同學交流，由同學親身向他們表達謝意。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4AFC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647DB" wp14:editId="5BB08092">
                <wp:simplePos x="0" y="0"/>
                <wp:positionH relativeFrom="margin">
                  <wp:posOffset>89839</wp:posOffset>
                </wp:positionH>
                <wp:positionV relativeFrom="paragraph">
                  <wp:posOffset>86718</wp:posOffset>
                </wp:positionV>
                <wp:extent cx="6267284" cy="2348948"/>
                <wp:effectExtent l="38100" t="76200" r="114935" b="127635"/>
                <wp:wrapNone/>
                <wp:docPr id="28" name="流程圖: 結束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284" cy="2348948"/>
                        </a:xfrm>
                        <a:custGeom>
                          <a:avLst/>
                          <a:gdLst>
                            <a:gd name="connsiteX0" fmla="*/ 1008278 w 6267284"/>
                            <a:gd name="connsiteY0" fmla="*/ 0 h 2348948"/>
                            <a:gd name="connsiteX1" fmla="*/ 5259005 w 6267284"/>
                            <a:gd name="connsiteY1" fmla="*/ 0 h 2348948"/>
                            <a:gd name="connsiteX2" fmla="*/ 6267284 w 6267284"/>
                            <a:gd name="connsiteY2" fmla="*/ 1174474 h 2348948"/>
                            <a:gd name="connsiteX3" fmla="*/ 5259005 w 6267284"/>
                            <a:gd name="connsiteY3" fmla="*/ 2348948 h 2348948"/>
                            <a:gd name="connsiteX4" fmla="*/ 1008278 w 6267284"/>
                            <a:gd name="connsiteY4" fmla="*/ 2348948 h 2348948"/>
                            <a:gd name="connsiteX5" fmla="*/ 0 w 6267284"/>
                            <a:gd name="connsiteY5" fmla="*/ 1174474 h 2348948"/>
                            <a:gd name="connsiteX6" fmla="*/ 1008278 w 6267284"/>
                            <a:gd name="connsiteY6" fmla="*/ 0 h 2348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67284" h="2348948" fill="none" extrusionOk="0">
                              <a:moveTo>
                                <a:pt x="1008278" y="0"/>
                              </a:moveTo>
                              <a:cubicBezTo>
                                <a:pt x="2844481" y="124513"/>
                                <a:pt x="4522981" y="-125474"/>
                                <a:pt x="5259005" y="0"/>
                              </a:cubicBezTo>
                              <a:cubicBezTo>
                                <a:pt x="5833124" y="826"/>
                                <a:pt x="6258564" y="527807"/>
                                <a:pt x="6267284" y="1174474"/>
                              </a:cubicBezTo>
                              <a:cubicBezTo>
                                <a:pt x="6306018" y="1889624"/>
                                <a:pt x="5768369" y="2261025"/>
                                <a:pt x="5259005" y="2348948"/>
                              </a:cubicBezTo>
                              <a:cubicBezTo>
                                <a:pt x="3605667" y="2305180"/>
                                <a:pt x="2043702" y="2425830"/>
                                <a:pt x="1008278" y="2348948"/>
                              </a:cubicBezTo>
                              <a:cubicBezTo>
                                <a:pt x="436032" y="2368713"/>
                                <a:pt x="66370" y="1765922"/>
                                <a:pt x="0" y="1174474"/>
                              </a:cubicBezTo>
                              <a:cubicBezTo>
                                <a:pt x="43872" y="478894"/>
                                <a:pt x="434006" y="-27437"/>
                                <a:pt x="1008278" y="0"/>
                              </a:cubicBezTo>
                              <a:close/>
                            </a:path>
                            <a:path w="6267284" h="2348948" stroke="0" extrusionOk="0">
                              <a:moveTo>
                                <a:pt x="1008278" y="0"/>
                              </a:moveTo>
                              <a:cubicBezTo>
                                <a:pt x="2221258" y="31044"/>
                                <a:pt x="3343134" y="-16664"/>
                                <a:pt x="5259005" y="0"/>
                              </a:cubicBezTo>
                              <a:cubicBezTo>
                                <a:pt x="5814545" y="65654"/>
                                <a:pt x="6179365" y="434828"/>
                                <a:pt x="6267284" y="1174474"/>
                              </a:cubicBezTo>
                              <a:cubicBezTo>
                                <a:pt x="6343753" y="1833090"/>
                                <a:pt x="5752285" y="2368769"/>
                                <a:pt x="5259005" y="2348948"/>
                              </a:cubicBezTo>
                              <a:cubicBezTo>
                                <a:pt x="4425588" y="2355320"/>
                                <a:pt x="2159682" y="2267436"/>
                                <a:pt x="1008278" y="2348948"/>
                              </a:cubicBezTo>
                              <a:cubicBezTo>
                                <a:pt x="485764" y="2372740"/>
                                <a:pt x="4696" y="1813386"/>
                                <a:pt x="0" y="1174474"/>
                              </a:cubicBezTo>
                              <a:cubicBezTo>
                                <a:pt x="-76435" y="457852"/>
                                <a:pt x="469743" y="-2752"/>
                                <a:pt x="10082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prstDash val="dashDot"/>
                          <a:extLst>
                            <a:ext uri="{C807C97D-BFC1-408E-A445-0C87EB9F89A2}">
                              <ask:lineSketchStyleProps xmlns:ask="http://schemas.microsoft.com/office/drawing/2018/sketchyshapes" sd="1790000121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921E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8" o:spid="_x0000_s1026" type="#_x0000_t116" style="position:absolute;margin-left:7.05pt;margin-top:6.85pt;width:493.5pt;height:1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" fillcolor="white [3212]" strokecolor="#845903 [1604]" strokeweight="1pt">
                <v:stroke dashstyle="dashDot"/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sectPr w:rsidR="00A84DA7" w:rsidRPr="00BF421A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00DBD" w14:textId="77777777" w:rsidR="008D0F22" w:rsidRDefault="008D0F22" w:rsidP="00465C96">
      <w:r>
        <w:separator/>
      </w:r>
    </w:p>
  </w:endnote>
  <w:endnote w:type="continuationSeparator" w:id="0">
    <w:p w14:paraId="5BBF42D1" w14:textId="77777777" w:rsidR="008D0F22" w:rsidRDefault="008D0F22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84F8" w14:textId="77777777" w:rsidR="008D0F22" w:rsidRDefault="008D0F22" w:rsidP="00465C96">
      <w:r>
        <w:separator/>
      </w:r>
    </w:p>
  </w:footnote>
  <w:footnote w:type="continuationSeparator" w:id="0">
    <w:p w14:paraId="7354B060" w14:textId="77777777" w:rsidR="008D0F22" w:rsidRDefault="008D0F22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8D7B" w14:textId="77777777" w:rsidR="003362A2" w:rsidRDefault="003362A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2C0783DB" w:rsidR="008C16E9" w:rsidRDefault="003362A2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B6EA7CC" wp14:editId="4B99E820">
          <wp:simplePos x="0" y="0"/>
          <wp:positionH relativeFrom="column">
            <wp:posOffset>-540385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0801A0"/>
    <w:multiLevelType w:val="hybridMultilevel"/>
    <w:tmpl w:val="E2EC057A"/>
    <w:lvl w:ilvl="0" w:tplc="54047E1E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FA31B49"/>
    <w:multiLevelType w:val="hybridMultilevel"/>
    <w:tmpl w:val="D67278CA"/>
    <w:lvl w:ilvl="0" w:tplc="69B6E048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  <w:sz w:val="28"/>
        <w:szCs w:val="28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1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8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5"/>
  </w:num>
  <w:num w:numId="10" w16cid:durableId="442499570">
    <w:abstractNumId w:val="14"/>
  </w:num>
  <w:num w:numId="11" w16cid:durableId="4477047">
    <w:abstractNumId w:val="4"/>
  </w:num>
  <w:num w:numId="12" w16cid:durableId="1266037166">
    <w:abstractNumId w:val="16"/>
  </w:num>
  <w:num w:numId="13" w16cid:durableId="175652978">
    <w:abstractNumId w:val="6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9"/>
  </w:num>
  <w:num w:numId="17" w16cid:durableId="1414619728">
    <w:abstractNumId w:val="13"/>
  </w:num>
  <w:num w:numId="18" w16cid:durableId="246034247">
    <w:abstractNumId w:val="10"/>
  </w:num>
  <w:num w:numId="19" w16cid:durableId="274145084">
    <w:abstractNumId w:val="7"/>
  </w:num>
  <w:num w:numId="20" w16cid:durableId="1752968408">
    <w:abstractNumId w:val="20"/>
  </w:num>
  <w:num w:numId="21" w16cid:durableId="520315166">
    <w:abstractNumId w:val="12"/>
  </w:num>
  <w:num w:numId="22" w16cid:durableId="1617709310">
    <w:abstractNumId w:val="0"/>
  </w:num>
  <w:num w:numId="23" w16cid:durableId="674890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13FAF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47267"/>
    <w:rsid w:val="00057D4D"/>
    <w:rsid w:val="0006459E"/>
    <w:rsid w:val="000661D6"/>
    <w:rsid w:val="0007141B"/>
    <w:rsid w:val="00076FA6"/>
    <w:rsid w:val="00083024"/>
    <w:rsid w:val="00096449"/>
    <w:rsid w:val="000A204E"/>
    <w:rsid w:val="000B41D0"/>
    <w:rsid w:val="000B5287"/>
    <w:rsid w:val="000B602A"/>
    <w:rsid w:val="000E2D4E"/>
    <w:rsid w:val="000E4405"/>
    <w:rsid w:val="000E4584"/>
    <w:rsid w:val="000E555F"/>
    <w:rsid w:val="000E58CD"/>
    <w:rsid w:val="000F7BCD"/>
    <w:rsid w:val="001022E4"/>
    <w:rsid w:val="001145BE"/>
    <w:rsid w:val="00117084"/>
    <w:rsid w:val="001226D5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8704B"/>
    <w:rsid w:val="00192EF0"/>
    <w:rsid w:val="00197524"/>
    <w:rsid w:val="001A2F95"/>
    <w:rsid w:val="001A3DCA"/>
    <w:rsid w:val="001A4F4D"/>
    <w:rsid w:val="001B2F67"/>
    <w:rsid w:val="001B3365"/>
    <w:rsid w:val="001B3571"/>
    <w:rsid w:val="001B5B02"/>
    <w:rsid w:val="001C0642"/>
    <w:rsid w:val="001C0C95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636"/>
    <w:rsid w:val="002541CA"/>
    <w:rsid w:val="002578E0"/>
    <w:rsid w:val="00257B1E"/>
    <w:rsid w:val="00265AA8"/>
    <w:rsid w:val="002742F5"/>
    <w:rsid w:val="00280BFD"/>
    <w:rsid w:val="002817C1"/>
    <w:rsid w:val="00287DA6"/>
    <w:rsid w:val="00291CC5"/>
    <w:rsid w:val="00293D92"/>
    <w:rsid w:val="00294B6E"/>
    <w:rsid w:val="002A2958"/>
    <w:rsid w:val="002A61FE"/>
    <w:rsid w:val="002A7669"/>
    <w:rsid w:val="002B39AA"/>
    <w:rsid w:val="002B7F9E"/>
    <w:rsid w:val="002C05EA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669C"/>
    <w:rsid w:val="00314C50"/>
    <w:rsid w:val="0032354F"/>
    <w:rsid w:val="00323D45"/>
    <w:rsid w:val="0033272A"/>
    <w:rsid w:val="003362A2"/>
    <w:rsid w:val="00336E3A"/>
    <w:rsid w:val="00340A4E"/>
    <w:rsid w:val="00341BB3"/>
    <w:rsid w:val="0034344E"/>
    <w:rsid w:val="00346063"/>
    <w:rsid w:val="003464D9"/>
    <w:rsid w:val="00350B05"/>
    <w:rsid w:val="003527A9"/>
    <w:rsid w:val="00363D89"/>
    <w:rsid w:val="0036573B"/>
    <w:rsid w:val="00375DF1"/>
    <w:rsid w:val="00380E55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2E70"/>
    <w:rsid w:val="003D116E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3D34"/>
    <w:rsid w:val="00464B61"/>
    <w:rsid w:val="00465C96"/>
    <w:rsid w:val="004660F5"/>
    <w:rsid w:val="0047169B"/>
    <w:rsid w:val="00472AEE"/>
    <w:rsid w:val="00480FBB"/>
    <w:rsid w:val="00482551"/>
    <w:rsid w:val="00482DFB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55D"/>
    <w:rsid w:val="004E461F"/>
    <w:rsid w:val="004E6B1E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0854"/>
    <w:rsid w:val="005619BC"/>
    <w:rsid w:val="00563F27"/>
    <w:rsid w:val="00566CE0"/>
    <w:rsid w:val="005678A2"/>
    <w:rsid w:val="00567E5F"/>
    <w:rsid w:val="00574311"/>
    <w:rsid w:val="0057476C"/>
    <w:rsid w:val="00581DBF"/>
    <w:rsid w:val="00584079"/>
    <w:rsid w:val="00584F5B"/>
    <w:rsid w:val="00592357"/>
    <w:rsid w:val="00593306"/>
    <w:rsid w:val="00593AD1"/>
    <w:rsid w:val="0059681B"/>
    <w:rsid w:val="005A2984"/>
    <w:rsid w:val="005A364B"/>
    <w:rsid w:val="005B59D8"/>
    <w:rsid w:val="005B6C15"/>
    <w:rsid w:val="005C1DC6"/>
    <w:rsid w:val="005D069B"/>
    <w:rsid w:val="005D2954"/>
    <w:rsid w:val="005D378E"/>
    <w:rsid w:val="005D38D0"/>
    <w:rsid w:val="005D5D22"/>
    <w:rsid w:val="005E5BF0"/>
    <w:rsid w:val="005F7C4A"/>
    <w:rsid w:val="00604DF2"/>
    <w:rsid w:val="0060558E"/>
    <w:rsid w:val="00607380"/>
    <w:rsid w:val="006101FC"/>
    <w:rsid w:val="00615822"/>
    <w:rsid w:val="00615BE5"/>
    <w:rsid w:val="00621C51"/>
    <w:rsid w:val="00627177"/>
    <w:rsid w:val="0062740A"/>
    <w:rsid w:val="0063523A"/>
    <w:rsid w:val="00635355"/>
    <w:rsid w:val="00641E16"/>
    <w:rsid w:val="00645773"/>
    <w:rsid w:val="00646351"/>
    <w:rsid w:val="00652E18"/>
    <w:rsid w:val="00664FA2"/>
    <w:rsid w:val="00666013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6AD3"/>
    <w:rsid w:val="006E01B0"/>
    <w:rsid w:val="006E6CB1"/>
    <w:rsid w:val="006F28C5"/>
    <w:rsid w:val="006F58BD"/>
    <w:rsid w:val="006F7577"/>
    <w:rsid w:val="006F7924"/>
    <w:rsid w:val="007051D6"/>
    <w:rsid w:val="007114DE"/>
    <w:rsid w:val="00722215"/>
    <w:rsid w:val="00734457"/>
    <w:rsid w:val="00734657"/>
    <w:rsid w:val="007410AF"/>
    <w:rsid w:val="007438AA"/>
    <w:rsid w:val="007503AC"/>
    <w:rsid w:val="00752149"/>
    <w:rsid w:val="00761E71"/>
    <w:rsid w:val="00766912"/>
    <w:rsid w:val="00781E55"/>
    <w:rsid w:val="00783946"/>
    <w:rsid w:val="00784EA6"/>
    <w:rsid w:val="00792C0C"/>
    <w:rsid w:val="007943BD"/>
    <w:rsid w:val="00795173"/>
    <w:rsid w:val="007969E5"/>
    <w:rsid w:val="00796CD8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50F8"/>
    <w:rsid w:val="007E781E"/>
    <w:rsid w:val="007E7F55"/>
    <w:rsid w:val="007F3688"/>
    <w:rsid w:val="007F75C4"/>
    <w:rsid w:val="008031B2"/>
    <w:rsid w:val="00810A2C"/>
    <w:rsid w:val="00826413"/>
    <w:rsid w:val="008332DD"/>
    <w:rsid w:val="00833613"/>
    <w:rsid w:val="00844F8C"/>
    <w:rsid w:val="00847F95"/>
    <w:rsid w:val="00851CAD"/>
    <w:rsid w:val="0085705B"/>
    <w:rsid w:val="008726E8"/>
    <w:rsid w:val="0087273E"/>
    <w:rsid w:val="008761F2"/>
    <w:rsid w:val="00881A29"/>
    <w:rsid w:val="008853E9"/>
    <w:rsid w:val="00891D7D"/>
    <w:rsid w:val="008A2D3E"/>
    <w:rsid w:val="008A3E63"/>
    <w:rsid w:val="008A4BF2"/>
    <w:rsid w:val="008B26FB"/>
    <w:rsid w:val="008B37FA"/>
    <w:rsid w:val="008C16E9"/>
    <w:rsid w:val="008C52E2"/>
    <w:rsid w:val="008C6CAA"/>
    <w:rsid w:val="008D0F22"/>
    <w:rsid w:val="008D5419"/>
    <w:rsid w:val="008E0E85"/>
    <w:rsid w:val="008E7F15"/>
    <w:rsid w:val="008F02FB"/>
    <w:rsid w:val="008F41F5"/>
    <w:rsid w:val="008F6E97"/>
    <w:rsid w:val="008F7025"/>
    <w:rsid w:val="00905A1E"/>
    <w:rsid w:val="009067F1"/>
    <w:rsid w:val="0091760A"/>
    <w:rsid w:val="00920C85"/>
    <w:rsid w:val="009313CE"/>
    <w:rsid w:val="00935EA6"/>
    <w:rsid w:val="0094186A"/>
    <w:rsid w:val="009418A6"/>
    <w:rsid w:val="009503A0"/>
    <w:rsid w:val="00951359"/>
    <w:rsid w:val="00961FAD"/>
    <w:rsid w:val="009732C1"/>
    <w:rsid w:val="009743D4"/>
    <w:rsid w:val="0098091A"/>
    <w:rsid w:val="009926D1"/>
    <w:rsid w:val="00995F21"/>
    <w:rsid w:val="009A2796"/>
    <w:rsid w:val="009A352F"/>
    <w:rsid w:val="009B0AC1"/>
    <w:rsid w:val="009B4FF6"/>
    <w:rsid w:val="009C04B7"/>
    <w:rsid w:val="009C1123"/>
    <w:rsid w:val="009C28F5"/>
    <w:rsid w:val="009C2F97"/>
    <w:rsid w:val="009C4D8A"/>
    <w:rsid w:val="009C5AC8"/>
    <w:rsid w:val="009C7520"/>
    <w:rsid w:val="009D5B5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5580"/>
    <w:rsid w:val="00A8427F"/>
    <w:rsid w:val="00A84DA7"/>
    <w:rsid w:val="00A920F1"/>
    <w:rsid w:val="00A92247"/>
    <w:rsid w:val="00A9770D"/>
    <w:rsid w:val="00AB5EA5"/>
    <w:rsid w:val="00AB6435"/>
    <w:rsid w:val="00AC5AD9"/>
    <w:rsid w:val="00AC5C85"/>
    <w:rsid w:val="00AD043C"/>
    <w:rsid w:val="00AD068B"/>
    <w:rsid w:val="00AD0829"/>
    <w:rsid w:val="00AD652D"/>
    <w:rsid w:val="00AF6C53"/>
    <w:rsid w:val="00B000F8"/>
    <w:rsid w:val="00B062A9"/>
    <w:rsid w:val="00B2111E"/>
    <w:rsid w:val="00B230B9"/>
    <w:rsid w:val="00B25FD9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30C3"/>
    <w:rsid w:val="00BA2DCA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BF421A"/>
    <w:rsid w:val="00C057E7"/>
    <w:rsid w:val="00C07A6D"/>
    <w:rsid w:val="00C100A0"/>
    <w:rsid w:val="00C129D5"/>
    <w:rsid w:val="00C20E4D"/>
    <w:rsid w:val="00C277D0"/>
    <w:rsid w:val="00C413AB"/>
    <w:rsid w:val="00C451C4"/>
    <w:rsid w:val="00C54C62"/>
    <w:rsid w:val="00C57B33"/>
    <w:rsid w:val="00C73E0B"/>
    <w:rsid w:val="00C80C9E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3608F"/>
    <w:rsid w:val="00D4163F"/>
    <w:rsid w:val="00D45322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55B8"/>
    <w:rsid w:val="00DC584F"/>
    <w:rsid w:val="00DD4F83"/>
    <w:rsid w:val="00E006E3"/>
    <w:rsid w:val="00E102DE"/>
    <w:rsid w:val="00E210E8"/>
    <w:rsid w:val="00E238A8"/>
    <w:rsid w:val="00E254FE"/>
    <w:rsid w:val="00E25598"/>
    <w:rsid w:val="00E27049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AFC"/>
    <w:rsid w:val="00E94D96"/>
    <w:rsid w:val="00E95399"/>
    <w:rsid w:val="00E95543"/>
    <w:rsid w:val="00E96ADC"/>
    <w:rsid w:val="00EA1FCD"/>
    <w:rsid w:val="00EA2BF2"/>
    <w:rsid w:val="00EA4C94"/>
    <w:rsid w:val="00EC7956"/>
    <w:rsid w:val="00ED3D92"/>
    <w:rsid w:val="00ED4372"/>
    <w:rsid w:val="00EF0A8E"/>
    <w:rsid w:val="00EF2C6C"/>
    <w:rsid w:val="00EF4F7C"/>
    <w:rsid w:val="00F0055C"/>
    <w:rsid w:val="00F03780"/>
    <w:rsid w:val="00F11770"/>
    <w:rsid w:val="00F17125"/>
    <w:rsid w:val="00F23026"/>
    <w:rsid w:val="00F257A0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3C3E"/>
    <w:rsid w:val="00F84D17"/>
    <w:rsid w:val="00F84FC3"/>
    <w:rsid w:val="00F93E05"/>
    <w:rsid w:val="00F97544"/>
    <w:rsid w:val="00FA1AE2"/>
    <w:rsid w:val="00FB1C7C"/>
    <w:rsid w:val="00FD1E82"/>
    <w:rsid w:val="00FD75DD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Emphasis"/>
    <w:basedOn w:val="a0"/>
    <w:uiPriority w:val="20"/>
    <w:qFormat/>
    <w:rsid w:val="00584F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C6A5D1-546E-4C8B-A747-291EB50C1B0B}"/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246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168</cp:revision>
  <cp:lastPrinted>2022-08-31T07:55:00Z</cp:lastPrinted>
  <dcterms:created xsi:type="dcterms:W3CDTF">2023-02-02T08:21:00Z</dcterms:created>
  <dcterms:modified xsi:type="dcterms:W3CDTF">2023-06-27T02:36:00Z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