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5D077209" w:rsidR="003F0F0F" w:rsidRPr="000E58CD" w:rsidRDefault="008332DD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5FDFA3C5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06BA9032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5922E184" w:rsidR="008D5419" w:rsidRPr="0033272A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3272A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Pr="0033272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B25FD9" w:rsidRPr="0033272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B25FD9" w:rsidRPr="0033272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B25FD9" w:rsidRPr="0033272A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18F3A096" w14:textId="0943170A" w:rsidR="008D5419" w:rsidRPr="0033272A" w:rsidRDefault="008D5419" w:rsidP="008D5419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33272A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33272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D3608F" w:rsidRPr="0033272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" fillcolor="#f3faff" stroked="f" strokeweight="1pt">
                <v:textbox>
                  <w:txbxContent>
                    <w:p w14:paraId="56BC82D2" w14:textId="5922E184" w:rsidR="008D5419" w:rsidRPr="0033272A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3272A">
                        <w:rPr>
                          <w:color w:val="0070C0"/>
                        </w:rPr>
                        <w:t xml:space="preserve">            </w:t>
                      </w:r>
                      <w:r w:rsidRPr="0033272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B25FD9" w:rsidRPr="0033272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EP 11 </w:t>
                      </w:r>
                      <w:r w:rsidR="00B25FD9" w:rsidRPr="0033272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老兵林珍：白</w:t>
                      </w:r>
                      <w:r w:rsidR="00B25FD9" w:rsidRPr="0033272A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衣小天使</w:t>
                      </w:r>
                    </w:p>
                    <w:p w14:paraId="18F3A096" w14:textId="0943170A" w:rsidR="008D5419" w:rsidRPr="0033272A" w:rsidRDefault="008D5419" w:rsidP="008D5419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33272A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33272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D3608F" w:rsidRPr="0033272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5E7B88A" w:rsidR="005B59D8" w:rsidRPr="00B60D1C" w:rsidRDefault="0033272A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689C97A" wp14:editId="759F47EB">
            <wp:simplePos x="0" y="0"/>
            <wp:positionH relativeFrom="margin">
              <wp:align>right</wp:align>
            </wp:positionH>
            <wp:positionV relativeFrom="paragraph">
              <wp:posOffset>198323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371D0262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39FB393E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03B3F55D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42A7139E" w14:textId="7888116F" w:rsidR="006F58BD" w:rsidRDefault="00560854" w:rsidP="003527A9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</w:t>
      </w:r>
      <w:r w:rsidR="0094186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在影片中介紹</w:t>
      </w:r>
      <w:r w:rsidR="008853E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的三件往事，哪件事情最觸動你？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在代表空格內加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9732C1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。</w:t>
      </w:r>
    </w:p>
    <w:p w14:paraId="11BE1756" w14:textId="2B4F2268" w:rsidR="003527A9" w:rsidRDefault="001C0C95" w:rsidP="009A2796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88A1E" wp14:editId="3B07D690">
                <wp:simplePos x="0" y="0"/>
                <wp:positionH relativeFrom="column">
                  <wp:posOffset>237490</wp:posOffset>
                </wp:positionH>
                <wp:positionV relativeFrom="paragraph">
                  <wp:posOffset>131749</wp:posOffset>
                </wp:positionV>
                <wp:extent cx="360000" cy="360000"/>
                <wp:effectExtent l="0" t="0" r="2159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19B32" id="矩形 18" o:spid="_x0000_s1026" style="position:absolute;margin-left:18.7pt;margin-top:10.35pt;width:28.3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DqCfYTbAAAABwEAAA8A&#10;AAAAAAAAAAAAAAAA0gQAAGRycy9kb3ducmV2LnhtbFBLBQYAAAAABAAEAPMAAADaBQAAAAA=&#10;" fillcolor="white [3212]" strokecolor="#484f5e [3213]" strokeweight="1pt"/>
            </w:pict>
          </mc:Fallback>
        </mc:AlternateContent>
      </w:r>
      <w:r w:rsidR="009A279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9A279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</w:t>
      </w:r>
      <w:r w:rsidR="00567E5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林珍在鄰居大嬸的幫助下治療凍瘡。</w:t>
      </w:r>
    </w:p>
    <w:p w14:paraId="61AFE5EE" w14:textId="3CCA9A08" w:rsidR="00567E5F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71C3C" wp14:editId="33392BF6">
                <wp:simplePos x="0" y="0"/>
                <wp:positionH relativeFrom="column">
                  <wp:posOffset>237794</wp:posOffset>
                </wp:positionH>
                <wp:positionV relativeFrom="paragraph">
                  <wp:posOffset>124460</wp:posOffset>
                </wp:positionV>
                <wp:extent cx="360000" cy="360000"/>
                <wp:effectExtent l="0" t="0" r="21590" b="2159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2B23D" id="矩形 22" o:spid="_x0000_s1026" style="position:absolute;margin-left:18.7pt;margin-top:9.8pt;width:28.3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CR/C9vbAAAABwEAAA8A&#10;AAAAAAAAAAAAAAAA0gQAAGRycy9kb3ducmV2LnhtbFBLBQYAAAAABAAEAPMAAADaBQAAAAA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5D378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林珍聽到</w:t>
      </w:r>
      <w:r w:rsidR="005A364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傷員</w:t>
      </w:r>
      <w:r w:rsidR="007E50F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接受治療時</w:t>
      </w:r>
      <w:r w:rsidR="005D378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在慘叫，感到痛心。</w:t>
      </w:r>
    </w:p>
    <w:p w14:paraId="539A4404" w14:textId="0C75FC39" w:rsidR="005D378E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EAD94" wp14:editId="0513460C">
                <wp:simplePos x="0" y="0"/>
                <wp:positionH relativeFrom="column">
                  <wp:posOffset>237794</wp:posOffset>
                </wp:positionH>
                <wp:positionV relativeFrom="paragraph">
                  <wp:posOffset>116840</wp:posOffset>
                </wp:positionV>
                <wp:extent cx="360000" cy="360000"/>
                <wp:effectExtent l="0" t="0" r="21590" b="215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1BC78" id="矩形 23" o:spid="_x0000_s1026" style="position:absolute;margin-left:18.7pt;margin-top:9.2pt;width:28.3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2536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</w:t>
      </w:r>
      <w:r w:rsidR="00293D9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擔心</w:t>
      </w:r>
      <w:r w:rsidR="002536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曾九和</w:t>
      </w:r>
      <w:r w:rsidR="00847F9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藍天洪</w:t>
      </w:r>
      <w:r w:rsidR="00293D9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5D38D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傷勢</w:t>
      </w:r>
      <w:r w:rsidR="00293D9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C277D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兩人卻</w:t>
      </w:r>
      <w:r w:rsidR="001C0C9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安慰</w:t>
      </w:r>
      <w:r w:rsidR="00C277D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林珍。</w:t>
      </w:r>
    </w:p>
    <w:p w14:paraId="66676645" w14:textId="6770A837" w:rsidR="00645773" w:rsidRPr="00463D34" w:rsidRDefault="00645773" w:rsidP="00645773">
      <w:pPr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09806711" w14:textId="690409C5" w:rsidR="00795173" w:rsidRDefault="00645773" w:rsidP="00980FBD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457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這件事為甚麼能夠觸動你？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在橫線上填寫你的</w:t>
      </w:r>
      <w:r w:rsidR="007951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理由。</w:t>
      </w:r>
    </w:p>
    <w:p w14:paraId="67E661ED" w14:textId="05DD3BEF" w:rsidR="00645773" w:rsidRPr="004660F5" w:rsidRDefault="00BF421A" w:rsidP="00A84DA7">
      <w:pPr>
        <w:spacing w:before="360"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5070F64D" w14:textId="667BE186" w:rsidR="004660F5" w:rsidRDefault="004660F5" w:rsidP="00A84DA7">
      <w:pPr>
        <w:spacing w:before="240" w:line="360" w:lineRule="auto"/>
        <w:ind w:left="357"/>
        <w:jc w:val="both"/>
        <w:rPr>
          <w:rFonts w:ascii="Microsoft JhengHei" w:eastAsia="Microsoft JhengHei" w:hAnsi="Microsoft JhengHei"/>
          <w:color w:val="FFFFFF" w:themeColor="background1"/>
          <w:sz w:val="16"/>
          <w:szCs w:val="16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3987CDE9" w14:textId="20D992CA" w:rsidR="00E94AFC" w:rsidRPr="004660F5" w:rsidRDefault="00E94AFC" w:rsidP="00E94AFC">
      <w:pPr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</w:p>
    <w:p w14:paraId="36F96B71" w14:textId="12FAADD3" w:rsidR="007114DE" w:rsidRDefault="00C54C62" w:rsidP="00E94AFC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我們</w:t>
      </w:r>
      <w:r w:rsidR="0060738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對於獨立大隊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為香港作出的貢獻，應該怎樣</w:t>
      </w:r>
      <w:r w:rsidR="00E2704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表達謝意？</w:t>
      </w:r>
    </w:p>
    <w:p w14:paraId="7D36231E" w14:textId="04EB0366" w:rsidR="00A84DA7" w:rsidRDefault="007114DE" w:rsidP="007114DE">
      <w:pPr>
        <w:pStyle w:val="a7"/>
        <w:spacing w:before="24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在空格內把你表達謝意的方式，以文字或繪畫的方式寫下來。</w:t>
      </w:r>
    </w:p>
    <w:p w14:paraId="411856FF" w14:textId="1A36903D" w:rsidR="00A84DA7" w:rsidRPr="00BF421A" w:rsidRDefault="006F7577" w:rsidP="00A84DA7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EAC76D7" wp14:editId="48235EFB">
            <wp:simplePos x="0" y="0"/>
            <wp:positionH relativeFrom="column">
              <wp:posOffset>4778375</wp:posOffset>
            </wp:positionH>
            <wp:positionV relativeFrom="paragraph">
              <wp:posOffset>1593491</wp:posOffset>
            </wp:positionV>
            <wp:extent cx="945653" cy="707561"/>
            <wp:effectExtent l="0" t="0" r="6985" b="0"/>
            <wp:wrapNone/>
            <wp:docPr id="35" name="圖片 35" descr="謝謝香港矢量圖、剪貼畫和插圖免費下載- illus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謝謝香港矢量圖、剪貼畫和插圖免費下載- illustA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53" cy="7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FC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647DB" wp14:editId="3A484622">
                <wp:simplePos x="0" y="0"/>
                <wp:positionH relativeFrom="margin">
                  <wp:posOffset>89839</wp:posOffset>
                </wp:positionH>
                <wp:positionV relativeFrom="paragraph">
                  <wp:posOffset>86718</wp:posOffset>
                </wp:positionV>
                <wp:extent cx="6267284" cy="2348948"/>
                <wp:effectExtent l="38100" t="76200" r="114935" b="127635"/>
                <wp:wrapNone/>
                <wp:docPr id="28" name="流程圖: 結束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284" cy="2348948"/>
                        </a:xfrm>
                        <a:custGeom>
                          <a:avLst/>
                          <a:gdLst>
                            <a:gd name="connsiteX0" fmla="*/ 1008278 w 6267284"/>
                            <a:gd name="connsiteY0" fmla="*/ 0 h 2348948"/>
                            <a:gd name="connsiteX1" fmla="*/ 5259005 w 6267284"/>
                            <a:gd name="connsiteY1" fmla="*/ 0 h 2348948"/>
                            <a:gd name="connsiteX2" fmla="*/ 6267284 w 6267284"/>
                            <a:gd name="connsiteY2" fmla="*/ 1174474 h 2348948"/>
                            <a:gd name="connsiteX3" fmla="*/ 5259005 w 6267284"/>
                            <a:gd name="connsiteY3" fmla="*/ 2348948 h 2348948"/>
                            <a:gd name="connsiteX4" fmla="*/ 1008278 w 6267284"/>
                            <a:gd name="connsiteY4" fmla="*/ 2348948 h 2348948"/>
                            <a:gd name="connsiteX5" fmla="*/ 0 w 6267284"/>
                            <a:gd name="connsiteY5" fmla="*/ 1174474 h 2348948"/>
                            <a:gd name="connsiteX6" fmla="*/ 1008278 w 6267284"/>
                            <a:gd name="connsiteY6" fmla="*/ 0 h 2348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267284" h="2348948" fill="none" extrusionOk="0">
                              <a:moveTo>
                                <a:pt x="1008278" y="0"/>
                              </a:moveTo>
                              <a:cubicBezTo>
                                <a:pt x="2844481" y="124513"/>
                                <a:pt x="4522981" y="-125474"/>
                                <a:pt x="5259005" y="0"/>
                              </a:cubicBezTo>
                              <a:cubicBezTo>
                                <a:pt x="5833124" y="826"/>
                                <a:pt x="6258564" y="527807"/>
                                <a:pt x="6267284" y="1174474"/>
                              </a:cubicBezTo>
                              <a:cubicBezTo>
                                <a:pt x="6306018" y="1889624"/>
                                <a:pt x="5768369" y="2261025"/>
                                <a:pt x="5259005" y="2348948"/>
                              </a:cubicBezTo>
                              <a:cubicBezTo>
                                <a:pt x="3605667" y="2305180"/>
                                <a:pt x="2043702" y="2425830"/>
                                <a:pt x="1008278" y="2348948"/>
                              </a:cubicBezTo>
                              <a:cubicBezTo>
                                <a:pt x="436032" y="2368713"/>
                                <a:pt x="66370" y="1765922"/>
                                <a:pt x="0" y="1174474"/>
                              </a:cubicBezTo>
                              <a:cubicBezTo>
                                <a:pt x="43872" y="478894"/>
                                <a:pt x="434006" y="-27437"/>
                                <a:pt x="1008278" y="0"/>
                              </a:cubicBezTo>
                              <a:close/>
                            </a:path>
                            <a:path w="6267284" h="2348948" stroke="0" extrusionOk="0">
                              <a:moveTo>
                                <a:pt x="1008278" y="0"/>
                              </a:moveTo>
                              <a:cubicBezTo>
                                <a:pt x="2221258" y="31044"/>
                                <a:pt x="3343134" y="-16664"/>
                                <a:pt x="5259005" y="0"/>
                              </a:cubicBezTo>
                              <a:cubicBezTo>
                                <a:pt x="5814545" y="65654"/>
                                <a:pt x="6179365" y="434828"/>
                                <a:pt x="6267284" y="1174474"/>
                              </a:cubicBezTo>
                              <a:cubicBezTo>
                                <a:pt x="6343753" y="1833090"/>
                                <a:pt x="5752285" y="2368769"/>
                                <a:pt x="5259005" y="2348948"/>
                              </a:cubicBezTo>
                              <a:cubicBezTo>
                                <a:pt x="4425588" y="2355320"/>
                                <a:pt x="2159682" y="2267436"/>
                                <a:pt x="1008278" y="2348948"/>
                              </a:cubicBezTo>
                              <a:cubicBezTo>
                                <a:pt x="485764" y="2372740"/>
                                <a:pt x="4696" y="1813386"/>
                                <a:pt x="0" y="1174474"/>
                              </a:cubicBezTo>
                              <a:cubicBezTo>
                                <a:pt x="-76435" y="457852"/>
                                <a:pt x="469743" y="-2752"/>
                                <a:pt x="10082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prstDash val="dashDot"/>
                          <a:extLst>
                            <a:ext uri="{C807C97D-BFC1-408E-A445-0C87EB9F89A2}">
                              <ask:lineSketchStyleProps xmlns:ask="http://schemas.microsoft.com/office/drawing/2018/sketchyshapes" sd="1790000121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5973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8" o:spid="_x0000_s1026" type="#_x0000_t116" style="position:absolute;margin-left:7.05pt;margin-top:6.85pt;width:493.5pt;height:1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" fillcolor="white [3212]" strokecolor="#845903 [1604]" strokeweight="1pt">
                <v:stroke dashstyle="dashDot"/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sectPr w:rsidR="00A84DA7" w:rsidRPr="00BF421A" w:rsidSect="004038B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CE8ED" w14:textId="77777777" w:rsidR="00F23026" w:rsidRDefault="00F23026" w:rsidP="00465C96">
      <w:r>
        <w:separator/>
      </w:r>
    </w:p>
  </w:endnote>
  <w:endnote w:type="continuationSeparator" w:id="0">
    <w:p w14:paraId="36DA41BC" w14:textId="77777777" w:rsidR="00F23026" w:rsidRDefault="00F23026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6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961C2" w14:textId="77777777" w:rsidR="00F23026" w:rsidRDefault="00F23026" w:rsidP="00465C96">
      <w:r>
        <w:separator/>
      </w:r>
    </w:p>
  </w:footnote>
  <w:footnote w:type="continuationSeparator" w:id="0">
    <w:p w14:paraId="29DDF72E" w14:textId="77777777" w:rsidR="00F23026" w:rsidRDefault="00F23026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624D3EAD" w:rsidR="008C16E9" w:rsidRDefault="00F517A0">
    <w:pPr>
      <w:pStyle w:val="a3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86A6437" wp14:editId="62C40BE5">
          <wp:simplePos x="0" y="0"/>
          <wp:positionH relativeFrom="column">
            <wp:posOffset>-533400</wp:posOffset>
          </wp:positionH>
          <wp:positionV relativeFrom="paragraph">
            <wp:posOffset>-438785</wp:posOffset>
          </wp:positionV>
          <wp:extent cx="7565162" cy="1123950"/>
          <wp:effectExtent l="0" t="0" r="0" b="0"/>
          <wp:wrapNone/>
          <wp:docPr id="7" name="圖片 7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0801A0"/>
    <w:multiLevelType w:val="hybridMultilevel"/>
    <w:tmpl w:val="E2EC057A"/>
    <w:lvl w:ilvl="0" w:tplc="54047E1E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FA31B49"/>
    <w:multiLevelType w:val="hybridMultilevel"/>
    <w:tmpl w:val="D67278CA"/>
    <w:lvl w:ilvl="0" w:tplc="69B6E048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  <w:sz w:val="28"/>
        <w:szCs w:val="28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1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8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5"/>
  </w:num>
  <w:num w:numId="10" w16cid:durableId="442499570">
    <w:abstractNumId w:val="14"/>
  </w:num>
  <w:num w:numId="11" w16cid:durableId="4477047">
    <w:abstractNumId w:val="4"/>
  </w:num>
  <w:num w:numId="12" w16cid:durableId="1266037166">
    <w:abstractNumId w:val="16"/>
  </w:num>
  <w:num w:numId="13" w16cid:durableId="175652978">
    <w:abstractNumId w:val="6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9"/>
  </w:num>
  <w:num w:numId="17" w16cid:durableId="1414619728">
    <w:abstractNumId w:val="13"/>
  </w:num>
  <w:num w:numId="18" w16cid:durableId="246034247">
    <w:abstractNumId w:val="10"/>
  </w:num>
  <w:num w:numId="19" w16cid:durableId="274145084">
    <w:abstractNumId w:val="7"/>
  </w:num>
  <w:num w:numId="20" w16cid:durableId="1752968408">
    <w:abstractNumId w:val="20"/>
  </w:num>
  <w:num w:numId="21" w16cid:durableId="520315166">
    <w:abstractNumId w:val="12"/>
  </w:num>
  <w:num w:numId="22" w16cid:durableId="1617709310">
    <w:abstractNumId w:val="0"/>
  </w:num>
  <w:num w:numId="23" w16cid:durableId="674890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13FAF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47267"/>
    <w:rsid w:val="00057D4D"/>
    <w:rsid w:val="0006459E"/>
    <w:rsid w:val="000661D6"/>
    <w:rsid w:val="0007141B"/>
    <w:rsid w:val="00076FA6"/>
    <w:rsid w:val="00083024"/>
    <w:rsid w:val="00096449"/>
    <w:rsid w:val="000A204E"/>
    <w:rsid w:val="000B41D0"/>
    <w:rsid w:val="000B5287"/>
    <w:rsid w:val="000B602A"/>
    <w:rsid w:val="000E2D4E"/>
    <w:rsid w:val="000E4405"/>
    <w:rsid w:val="000E4584"/>
    <w:rsid w:val="000E555F"/>
    <w:rsid w:val="000E58CD"/>
    <w:rsid w:val="000F7BCD"/>
    <w:rsid w:val="001022E4"/>
    <w:rsid w:val="00103D6C"/>
    <w:rsid w:val="001145BE"/>
    <w:rsid w:val="00117084"/>
    <w:rsid w:val="001226D5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F29"/>
    <w:rsid w:val="0018704B"/>
    <w:rsid w:val="00192EF0"/>
    <w:rsid w:val="00197524"/>
    <w:rsid w:val="001A2F95"/>
    <w:rsid w:val="001A3DCA"/>
    <w:rsid w:val="001A4F4D"/>
    <w:rsid w:val="001B2F67"/>
    <w:rsid w:val="001B3365"/>
    <w:rsid w:val="001B3571"/>
    <w:rsid w:val="001B5B02"/>
    <w:rsid w:val="001C0642"/>
    <w:rsid w:val="001C0C95"/>
    <w:rsid w:val="001C1854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3636"/>
    <w:rsid w:val="002541CA"/>
    <w:rsid w:val="002578E0"/>
    <w:rsid w:val="00257B1E"/>
    <w:rsid w:val="00265AA8"/>
    <w:rsid w:val="002742F5"/>
    <w:rsid w:val="00280BFD"/>
    <w:rsid w:val="002817C1"/>
    <w:rsid w:val="00287DA6"/>
    <w:rsid w:val="00291CC5"/>
    <w:rsid w:val="00293D92"/>
    <w:rsid w:val="00294B6E"/>
    <w:rsid w:val="002A2958"/>
    <w:rsid w:val="002A61FE"/>
    <w:rsid w:val="002A7669"/>
    <w:rsid w:val="002B39AA"/>
    <w:rsid w:val="002B7F9E"/>
    <w:rsid w:val="002C05EA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748E"/>
    <w:rsid w:val="002F7863"/>
    <w:rsid w:val="0030669C"/>
    <w:rsid w:val="00314C50"/>
    <w:rsid w:val="0032354F"/>
    <w:rsid w:val="00323D45"/>
    <w:rsid w:val="0033272A"/>
    <w:rsid w:val="00336E3A"/>
    <w:rsid w:val="00340A4E"/>
    <w:rsid w:val="00341BB3"/>
    <w:rsid w:val="0034344E"/>
    <w:rsid w:val="00346063"/>
    <w:rsid w:val="003464D9"/>
    <w:rsid w:val="00350B05"/>
    <w:rsid w:val="003527A9"/>
    <w:rsid w:val="00363D89"/>
    <w:rsid w:val="0036573B"/>
    <w:rsid w:val="00375DF1"/>
    <w:rsid w:val="00380E55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2E70"/>
    <w:rsid w:val="003D116E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3D34"/>
    <w:rsid w:val="00464B61"/>
    <w:rsid w:val="00465C96"/>
    <w:rsid w:val="004660F5"/>
    <w:rsid w:val="0047169B"/>
    <w:rsid w:val="00472AEE"/>
    <w:rsid w:val="00480FBB"/>
    <w:rsid w:val="00482551"/>
    <w:rsid w:val="00482DFB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4E255D"/>
    <w:rsid w:val="004E461F"/>
    <w:rsid w:val="004E6B1E"/>
    <w:rsid w:val="00501B61"/>
    <w:rsid w:val="00504024"/>
    <w:rsid w:val="00504EF1"/>
    <w:rsid w:val="005057FB"/>
    <w:rsid w:val="00524D68"/>
    <w:rsid w:val="00532AD8"/>
    <w:rsid w:val="00534FED"/>
    <w:rsid w:val="00537238"/>
    <w:rsid w:val="005438AD"/>
    <w:rsid w:val="00556208"/>
    <w:rsid w:val="005566A0"/>
    <w:rsid w:val="00560854"/>
    <w:rsid w:val="005619BC"/>
    <w:rsid w:val="00563F27"/>
    <w:rsid w:val="00566CE0"/>
    <w:rsid w:val="005678A2"/>
    <w:rsid w:val="00567E5F"/>
    <w:rsid w:val="00574311"/>
    <w:rsid w:val="0057476C"/>
    <w:rsid w:val="00581DBF"/>
    <w:rsid w:val="00584079"/>
    <w:rsid w:val="00584F5B"/>
    <w:rsid w:val="00592357"/>
    <w:rsid w:val="00593306"/>
    <w:rsid w:val="00593AD1"/>
    <w:rsid w:val="0059681B"/>
    <w:rsid w:val="005A2984"/>
    <w:rsid w:val="005A364B"/>
    <w:rsid w:val="005B59D8"/>
    <w:rsid w:val="005B6C15"/>
    <w:rsid w:val="005C1DC6"/>
    <w:rsid w:val="005D069B"/>
    <w:rsid w:val="005D2954"/>
    <w:rsid w:val="005D378E"/>
    <w:rsid w:val="005D38D0"/>
    <w:rsid w:val="005D5D22"/>
    <w:rsid w:val="005E5BF0"/>
    <w:rsid w:val="005F7C4A"/>
    <w:rsid w:val="00604DF2"/>
    <w:rsid w:val="0060558E"/>
    <w:rsid w:val="00607380"/>
    <w:rsid w:val="006101FC"/>
    <w:rsid w:val="00615822"/>
    <w:rsid w:val="00615BE5"/>
    <w:rsid w:val="00621C51"/>
    <w:rsid w:val="00627177"/>
    <w:rsid w:val="0062740A"/>
    <w:rsid w:val="0063523A"/>
    <w:rsid w:val="00635355"/>
    <w:rsid w:val="00641E16"/>
    <w:rsid w:val="00645773"/>
    <w:rsid w:val="00646351"/>
    <w:rsid w:val="00652E18"/>
    <w:rsid w:val="00664FA2"/>
    <w:rsid w:val="00666013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D6AD3"/>
    <w:rsid w:val="006E01B0"/>
    <w:rsid w:val="006E6CB1"/>
    <w:rsid w:val="006F28C5"/>
    <w:rsid w:val="006F58BD"/>
    <w:rsid w:val="006F7577"/>
    <w:rsid w:val="006F7924"/>
    <w:rsid w:val="007051D6"/>
    <w:rsid w:val="007114DE"/>
    <w:rsid w:val="00722215"/>
    <w:rsid w:val="00734457"/>
    <w:rsid w:val="00734657"/>
    <w:rsid w:val="007410AF"/>
    <w:rsid w:val="007438AA"/>
    <w:rsid w:val="007503AC"/>
    <w:rsid w:val="00752149"/>
    <w:rsid w:val="00761E71"/>
    <w:rsid w:val="00766912"/>
    <w:rsid w:val="00781E55"/>
    <w:rsid w:val="00783946"/>
    <w:rsid w:val="00784EA6"/>
    <w:rsid w:val="00792C0C"/>
    <w:rsid w:val="007943BD"/>
    <w:rsid w:val="00795173"/>
    <w:rsid w:val="007969E5"/>
    <w:rsid w:val="00796CD8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50F8"/>
    <w:rsid w:val="007E781E"/>
    <w:rsid w:val="007E7F55"/>
    <w:rsid w:val="007F3688"/>
    <w:rsid w:val="007F75C4"/>
    <w:rsid w:val="008031B2"/>
    <w:rsid w:val="00810A2C"/>
    <w:rsid w:val="00826413"/>
    <w:rsid w:val="008332DD"/>
    <w:rsid w:val="00833613"/>
    <w:rsid w:val="00844F8C"/>
    <w:rsid w:val="00847F95"/>
    <w:rsid w:val="00851CAD"/>
    <w:rsid w:val="0085705B"/>
    <w:rsid w:val="008726E8"/>
    <w:rsid w:val="0087273E"/>
    <w:rsid w:val="008761F2"/>
    <w:rsid w:val="00881A29"/>
    <w:rsid w:val="008853E9"/>
    <w:rsid w:val="00891D7D"/>
    <w:rsid w:val="008A2D3E"/>
    <w:rsid w:val="008A3E63"/>
    <w:rsid w:val="008A4BF2"/>
    <w:rsid w:val="008B26FB"/>
    <w:rsid w:val="008B37FA"/>
    <w:rsid w:val="008C16E9"/>
    <w:rsid w:val="008C52E2"/>
    <w:rsid w:val="008C6CAA"/>
    <w:rsid w:val="008D5419"/>
    <w:rsid w:val="008E0E85"/>
    <w:rsid w:val="008E7F15"/>
    <w:rsid w:val="008F02FB"/>
    <w:rsid w:val="008F41F5"/>
    <w:rsid w:val="008F6E97"/>
    <w:rsid w:val="008F7025"/>
    <w:rsid w:val="00905A1E"/>
    <w:rsid w:val="009067F1"/>
    <w:rsid w:val="0091760A"/>
    <w:rsid w:val="00920C85"/>
    <w:rsid w:val="009313CE"/>
    <w:rsid w:val="00935EA6"/>
    <w:rsid w:val="0094186A"/>
    <w:rsid w:val="009418A6"/>
    <w:rsid w:val="009503A0"/>
    <w:rsid w:val="00951359"/>
    <w:rsid w:val="00961FAD"/>
    <w:rsid w:val="009732C1"/>
    <w:rsid w:val="009743D4"/>
    <w:rsid w:val="0098091A"/>
    <w:rsid w:val="009926D1"/>
    <w:rsid w:val="00995F21"/>
    <w:rsid w:val="009A2796"/>
    <w:rsid w:val="009A352F"/>
    <w:rsid w:val="009B0AC1"/>
    <w:rsid w:val="009B4FF6"/>
    <w:rsid w:val="009C04B7"/>
    <w:rsid w:val="009C1123"/>
    <w:rsid w:val="009C28F5"/>
    <w:rsid w:val="009C2F97"/>
    <w:rsid w:val="009C4D8A"/>
    <w:rsid w:val="009C5AC8"/>
    <w:rsid w:val="009C7520"/>
    <w:rsid w:val="009D5B54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4F6F"/>
    <w:rsid w:val="00A75580"/>
    <w:rsid w:val="00A8427F"/>
    <w:rsid w:val="00A84DA7"/>
    <w:rsid w:val="00A920F1"/>
    <w:rsid w:val="00A92247"/>
    <w:rsid w:val="00A9770D"/>
    <w:rsid w:val="00AB5EA5"/>
    <w:rsid w:val="00AB6435"/>
    <w:rsid w:val="00AC5AD9"/>
    <w:rsid w:val="00AC5C85"/>
    <w:rsid w:val="00AD043C"/>
    <w:rsid w:val="00AD068B"/>
    <w:rsid w:val="00AD0829"/>
    <w:rsid w:val="00AD652D"/>
    <w:rsid w:val="00AF6C53"/>
    <w:rsid w:val="00B000F8"/>
    <w:rsid w:val="00B062A9"/>
    <w:rsid w:val="00B2111E"/>
    <w:rsid w:val="00B230B9"/>
    <w:rsid w:val="00B25FD9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A2DCA"/>
    <w:rsid w:val="00BA799D"/>
    <w:rsid w:val="00BB2A9A"/>
    <w:rsid w:val="00BB6C12"/>
    <w:rsid w:val="00BC0E21"/>
    <w:rsid w:val="00BC36A3"/>
    <w:rsid w:val="00BC6252"/>
    <w:rsid w:val="00BD0207"/>
    <w:rsid w:val="00BD1AF9"/>
    <w:rsid w:val="00BD349D"/>
    <w:rsid w:val="00BE0BBB"/>
    <w:rsid w:val="00BE1485"/>
    <w:rsid w:val="00BE2DC3"/>
    <w:rsid w:val="00BE4E50"/>
    <w:rsid w:val="00BE6BA1"/>
    <w:rsid w:val="00BF0F26"/>
    <w:rsid w:val="00BF2008"/>
    <w:rsid w:val="00BF421A"/>
    <w:rsid w:val="00C057E7"/>
    <w:rsid w:val="00C07A6D"/>
    <w:rsid w:val="00C100A0"/>
    <w:rsid w:val="00C129D5"/>
    <w:rsid w:val="00C20E4D"/>
    <w:rsid w:val="00C277D0"/>
    <w:rsid w:val="00C413AB"/>
    <w:rsid w:val="00C451C4"/>
    <w:rsid w:val="00C54C62"/>
    <w:rsid w:val="00C57B33"/>
    <w:rsid w:val="00C73E0B"/>
    <w:rsid w:val="00C80C9E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3031F"/>
    <w:rsid w:val="00D30B57"/>
    <w:rsid w:val="00D3608F"/>
    <w:rsid w:val="00D4163F"/>
    <w:rsid w:val="00D45322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55B8"/>
    <w:rsid w:val="00DC584F"/>
    <w:rsid w:val="00DD4F83"/>
    <w:rsid w:val="00E006E3"/>
    <w:rsid w:val="00E102DE"/>
    <w:rsid w:val="00E210E8"/>
    <w:rsid w:val="00E238A8"/>
    <w:rsid w:val="00E254FE"/>
    <w:rsid w:val="00E25598"/>
    <w:rsid w:val="00E27049"/>
    <w:rsid w:val="00E30CA5"/>
    <w:rsid w:val="00E30F84"/>
    <w:rsid w:val="00E318D4"/>
    <w:rsid w:val="00E31FB5"/>
    <w:rsid w:val="00E56519"/>
    <w:rsid w:val="00E603AD"/>
    <w:rsid w:val="00E612D4"/>
    <w:rsid w:val="00E6217D"/>
    <w:rsid w:val="00E6252B"/>
    <w:rsid w:val="00E62FAA"/>
    <w:rsid w:val="00E710EE"/>
    <w:rsid w:val="00E73FC0"/>
    <w:rsid w:val="00E76FAB"/>
    <w:rsid w:val="00E90FFC"/>
    <w:rsid w:val="00E94928"/>
    <w:rsid w:val="00E94AFC"/>
    <w:rsid w:val="00E94D96"/>
    <w:rsid w:val="00E95399"/>
    <w:rsid w:val="00E95543"/>
    <w:rsid w:val="00E96ADC"/>
    <w:rsid w:val="00EA1FCD"/>
    <w:rsid w:val="00EA2BF2"/>
    <w:rsid w:val="00EA4C94"/>
    <w:rsid w:val="00EC7956"/>
    <w:rsid w:val="00ED3D92"/>
    <w:rsid w:val="00ED4372"/>
    <w:rsid w:val="00EF0A8E"/>
    <w:rsid w:val="00EF2C6C"/>
    <w:rsid w:val="00EF4F7C"/>
    <w:rsid w:val="00F0055C"/>
    <w:rsid w:val="00F03780"/>
    <w:rsid w:val="00F11770"/>
    <w:rsid w:val="00F17125"/>
    <w:rsid w:val="00F23026"/>
    <w:rsid w:val="00F257A0"/>
    <w:rsid w:val="00F26FF7"/>
    <w:rsid w:val="00F27069"/>
    <w:rsid w:val="00F31D95"/>
    <w:rsid w:val="00F33C96"/>
    <w:rsid w:val="00F364A5"/>
    <w:rsid w:val="00F375EE"/>
    <w:rsid w:val="00F46E97"/>
    <w:rsid w:val="00F517A0"/>
    <w:rsid w:val="00F561A4"/>
    <w:rsid w:val="00F63C1B"/>
    <w:rsid w:val="00F648A2"/>
    <w:rsid w:val="00F76401"/>
    <w:rsid w:val="00F83C3E"/>
    <w:rsid w:val="00F84D17"/>
    <w:rsid w:val="00F84FC3"/>
    <w:rsid w:val="00F93E05"/>
    <w:rsid w:val="00F97544"/>
    <w:rsid w:val="00FA1AE2"/>
    <w:rsid w:val="00FB1C7C"/>
    <w:rsid w:val="00FD1E82"/>
    <w:rsid w:val="00FD75DD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  <w:style w:type="character" w:styleId="af0">
    <w:name w:val="Emphasis"/>
    <w:basedOn w:val="a0"/>
    <w:uiPriority w:val="20"/>
    <w:qFormat/>
    <w:rsid w:val="00584F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55D4F7-6B08-4478-A0E4-2460D97BDE9F}"/>
</file>

<file path=customXml/itemProps3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2023-06-26T03:42:00Z</dcterms:created>
  <dcterms:modified xsi:type="dcterms:W3CDTF">2023-06-27T02:36:00Z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