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B2F835B" w:rsidR="003F0F0F" w:rsidRPr="000E58CD" w:rsidRDefault="00EC26A5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A3BAE" wp14:editId="5A99DFD5">
                <wp:simplePos x="0" y="0"/>
                <wp:positionH relativeFrom="margin">
                  <wp:posOffset>3107690</wp:posOffset>
                </wp:positionH>
                <wp:positionV relativeFrom="paragraph">
                  <wp:posOffset>552450</wp:posOffset>
                </wp:positionV>
                <wp:extent cx="1619250" cy="1104900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716A8" w14:textId="30045848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學習目標：學習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林珍富關愛及富同理心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的正面價值觀，並說說自己與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怎樣向她學習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13CED1F" w14:textId="6A3CB0F6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：關愛、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同理心</w:t>
                            </w:r>
                          </w:p>
                          <w:p w14:paraId="696179AD" w14:textId="77777777" w:rsidR="009F5F44" w:rsidRPr="00A92445" w:rsidRDefault="009F5F44" w:rsidP="009F5F44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A3BAE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244.7pt;margin-top:43.5pt;width:127.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" filled="f" stroked="f" strokeweight=".5pt">
                <v:textbox>
                  <w:txbxContent>
                    <w:p w14:paraId="1B4716A8" w14:textId="30045848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學習目標：學習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林珍富關愛及富同理心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的正面價值觀，並說說自己與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怎樣向她學習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113CED1F" w14:textId="6A3CB0F6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：關愛、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同理心</w:t>
                      </w:r>
                    </w:p>
                    <w:p w14:paraId="696179AD" w14:textId="77777777" w:rsidR="009F5F44" w:rsidRPr="00A92445" w:rsidRDefault="009F5F44" w:rsidP="009F5F44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3B6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B2C08C" wp14:editId="0BFA07D5">
                <wp:simplePos x="0" y="0"/>
                <wp:positionH relativeFrom="margin">
                  <wp:posOffset>4667001</wp:posOffset>
                </wp:positionH>
                <wp:positionV relativeFrom="paragraph">
                  <wp:posOffset>151875</wp:posOffset>
                </wp:positionV>
                <wp:extent cx="2209800" cy="954156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99594" w14:textId="77777777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9AC05D6" w14:textId="77777777" w:rsidR="00187854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0768CFFE" w14:textId="4540A01C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請學生完成工作紙，再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抽選學生</w:t>
                            </w:r>
                            <w:r w:rsidR="0028668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進行分享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2C08C" id="_x0000_s1027" type="#_x0000_t202" style="position:absolute;left:0;text-align:left;margin-left:367.5pt;margin-top:11.95pt;width:174pt;height:7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psFwIAACw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" filled="f" stroked="f" strokeweight=".5pt">
                <v:textbox>
                  <w:txbxContent>
                    <w:p w14:paraId="0BB99594" w14:textId="77777777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69AC05D6" w14:textId="77777777" w:rsidR="00187854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0768CFFE" w14:textId="4540A01C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請學生完成工作紙，再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抽選學生</w:t>
                      </w:r>
                      <w:r w:rsidR="0028668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進行分享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4F632FD9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02B3DC85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36F4798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02AB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C02AB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C02ABB" w:rsidRPr="00171F67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72B2E9D3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A03B95" w:rsidRP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8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ij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pEaQgZT9ZQHh6RIXRT451c1XST98KHR4E0JnT5&#10;NPrhK320gbbg0K84qwB/vnce8dS9ZOWspbEruP+xFag4M18s9fXlNM/jnKZNfno+ow2+tqxfW+y2&#10;uQFqkCk9Mk6mZcQHMyw1QvNCL8QyRiWTsJJiF1wGHDY3oXsO6I2RarlMMJpNJ8K9fXIykkedY6c+&#10;718Eur6dAw3CAwwjKuZvurrDRk8Ly20AXaeWP+ra3wDNdWql/g2KD8frfUIdX8rFL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D9M6KO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36F4798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C02AB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EP 11 </w:t>
                      </w:r>
                      <w:r w:rsidR="00C02AB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老兵林珍：白</w:t>
                      </w:r>
                      <w:r w:rsidR="00C02ABB" w:rsidRPr="00171F67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72B2E9D3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A03B95" w:rsidRP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985C9DB" w:rsidR="005B59D8" w:rsidRPr="00B60D1C" w:rsidRDefault="00E73615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BF0642A" wp14:editId="1892F915">
            <wp:simplePos x="0" y="0"/>
            <wp:positionH relativeFrom="margin">
              <wp:align>right</wp:align>
            </wp:positionH>
            <wp:positionV relativeFrom="paragraph">
              <wp:posOffset>204902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57472515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5B575FA6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179A26A9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04FD6264" w:rsidR="006822C3" w:rsidRPr="0043597A" w:rsidRDefault="00D52B30" w:rsidP="0043597A">
      <w:pPr>
        <w:pStyle w:val="a7"/>
        <w:numPr>
          <w:ilvl w:val="0"/>
          <w:numId w:val="23"/>
        </w:numPr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林珍有甚麼值得我們學習的地方？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你會如何向她學習？</w:t>
      </w:r>
      <w:r w:rsidR="004A4777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寫下來或畫出來。</w:t>
      </w:r>
      <w:r w:rsidR="000F386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EA7DF94" w14:textId="1E7CC0E5" w:rsidR="00D52B30" w:rsidRDefault="0043597A" w:rsidP="00D52B30">
      <w:pPr>
        <w:jc w:val="both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484F5E" w:themeColor="text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D1C75" wp14:editId="42264788">
                <wp:simplePos x="0" y="0"/>
                <wp:positionH relativeFrom="margin">
                  <wp:align>right</wp:align>
                </wp:positionH>
                <wp:positionV relativeFrom="paragraph">
                  <wp:posOffset>132525</wp:posOffset>
                </wp:positionV>
                <wp:extent cx="6248647" cy="4976025"/>
                <wp:effectExtent l="57150" t="57150" r="114300" b="129540"/>
                <wp:wrapNone/>
                <wp:docPr id="7" name="流程圖: 替代程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647" cy="4976025"/>
                        </a:xfrm>
                        <a:custGeom>
                          <a:avLst/>
                          <a:gdLst>
                            <a:gd name="connsiteX0" fmla="*/ 0 w 6248647"/>
                            <a:gd name="connsiteY0" fmla="*/ 829338 h 4976025"/>
                            <a:gd name="connsiteX1" fmla="*/ 829338 w 6248647"/>
                            <a:gd name="connsiteY1" fmla="*/ 0 h 4976025"/>
                            <a:gd name="connsiteX2" fmla="*/ 1311285 w 6248647"/>
                            <a:gd name="connsiteY2" fmla="*/ 0 h 4976025"/>
                            <a:gd name="connsiteX3" fmla="*/ 1747332 w 6248647"/>
                            <a:gd name="connsiteY3" fmla="*/ 0 h 4976025"/>
                            <a:gd name="connsiteX4" fmla="*/ 2366979 w 6248647"/>
                            <a:gd name="connsiteY4" fmla="*/ 0 h 4976025"/>
                            <a:gd name="connsiteX5" fmla="*/ 2986625 w 6248647"/>
                            <a:gd name="connsiteY5" fmla="*/ 0 h 4976025"/>
                            <a:gd name="connsiteX6" fmla="*/ 3514472 w 6248647"/>
                            <a:gd name="connsiteY6" fmla="*/ 0 h 4976025"/>
                            <a:gd name="connsiteX7" fmla="*/ 3996419 w 6248647"/>
                            <a:gd name="connsiteY7" fmla="*/ 0 h 4976025"/>
                            <a:gd name="connsiteX8" fmla="*/ 4570165 w 6248647"/>
                            <a:gd name="connsiteY8" fmla="*/ 0 h 4976025"/>
                            <a:gd name="connsiteX9" fmla="*/ 5419310 w 6248647"/>
                            <a:gd name="connsiteY9" fmla="*/ 0 h 4976025"/>
                            <a:gd name="connsiteX10" fmla="*/ 6248648 w 6248647"/>
                            <a:gd name="connsiteY10" fmla="*/ 829338 h 4976025"/>
                            <a:gd name="connsiteX11" fmla="*/ 6248647 w 6248647"/>
                            <a:gd name="connsiteY11" fmla="*/ 4146688 h 4976025"/>
                            <a:gd name="connsiteX12" fmla="*/ 5419309 w 6248647"/>
                            <a:gd name="connsiteY12" fmla="*/ 4976026 h 4976025"/>
                            <a:gd name="connsiteX13" fmla="*/ 4799663 w 6248647"/>
                            <a:gd name="connsiteY13" fmla="*/ 4976026 h 4976025"/>
                            <a:gd name="connsiteX14" fmla="*/ 4225917 w 6248647"/>
                            <a:gd name="connsiteY14" fmla="*/ 4976026 h 4976025"/>
                            <a:gd name="connsiteX15" fmla="*/ 3698070 w 6248647"/>
                            <a:gd name="connsiteY15" fmla="*/ 4976026 h 4976025"/>
                            <a:gd name="connsiteX16" fmla="*/ 3078424 w 6248647"/>
                            <a:gd name="connsiteY16" fmla="*/ 4976025 h 4976025"/>
                            <a:gd name="connsiteX17" fmla="*/ 2642377 w 6248647"/>
                            <a:gd name="connsiteY17" fmla="*/ 4976025 h 4976025"/>
                            <a:gd name="connsiteX18" fmla="*/ 2068630 w 6248647"/>
                            <a:gd name="connsiteY18" fmla="*/ 4976025 h 4976025"/>
                            <a:gd name="connsiteX19" fmla="*/ 1540784 w 6248647"/>
                            <a:gd name="connsiteY19" fmla="*/ 4976025 h 4976025"/>
                            <a:gd name="connsiteX20" fmla="*/ 829338 w 6248647"/>
                            <a:gd name="connsiteY20" fmla="*/ 4976025 h 4976025"/>
                            <a:gd name="connsiteX21" fmla="*/ 0 w 6248647"/>
                            <a:gd name="connsiteY21" fmla="*/ 4146687 h 4976025"/>
                            <a:gd name="connsiteX22" fmla="*/ 0 w 6248647"/>
                            <a:gd name="connsiteY22" fmla="*/ 3693316 h 4976025"/>
                            <a:gd name="connsiteX23" fmla="*/ 0 w 6248647"/>
                            <a:gd name="connsiteY23" fmla="*/ 3140424 h 4976025"/>
                            <a:gd name="connsiteX24" fmla="*/ 0 w 6248647"/>
                            <a:gd name="connsiteY24" fmla="*/ 2587533 h 4976025"/>
                            <a:gd name="connsiteX25" fmla="*/ 0 w 6248647"/>
                            <a:gd name="connsiteY25" fmla="*/ 2134162 h 4976025"/>
                            <a:gd name="connsiteX26" fmla="*/ 0 w 6248647"/>
                            <a:gd name="connsiteY26" fmla="*/ 1647617 h 4976025"/>
                            <a:gd name="connsiteX27" fmla="*/ 0 w 6248647"/>
                            <a:gd name="connsiteY27" fmla="*/ 829338 h 497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48647" h="4976025" fill="none" extrusionOk="0">
                              <a:moveTo>
                                <a:pt x="0" y="829338"/>
                              </a:moveTo>
                              <a:cubicBezTo>
                                <a:pt x="36335" y="243060"/>
                                <a:pt x="355424" y="35969"/>
                                <a:pt x="829338" y="0"/>
                              </a:cubicBezTo>
                              <a:cubicBezTo>
                                <a:pt x="1037436" y="-54445"/>
                                <a:pt x="1210125" y="12738"/>
                                <a:pt x="1311285" y="0"/>
                              </a:cubicBezTo>
                              <a:cubicBezTo>
                                <a:pt x="1412445" y="-12738"/>
                                <a:pt x="1659880" y="20460"/>
                                <a:pt x="1747332" y="0"/>
                              </a:cubicBezTo>
                              <a:cubicBezTo>
                                <a:pt x="1834784" y="-20460"/>
                                <a:pt x="2210173" y="63425"/>
                                <a:pt x="2366979" y="0"/>
                              </a:cubicBezTo>
                              <a:cubicBezTo>
                                <a:pt x="2523785" y="-63425"/>
                                <a:pt x="2748983" y="62859"/>
                                <a:pt x="2986625" y="0"/>
                              </a:cubicBezTo>
                              <a:cubicBezTo>
                                <a:pt x="3224267" y="-62859"/>
                                <a:pt x="3373393" y="58207"/>
                                <a:pt x="3514472" y="0"/>
                              </a:cubicBezTo>
                              <a:cubicBezTo>
                                <a:pt x="3655551" y="-58207"/>
                                <a:pt x="3888301" y="10168"/>
                                <a:pt x="3996419" y="0"/>
                              </a:cubicBezTo>
                              <a:cubicBezTo>
                                <a:pt x="4104537" y="-10168"/>
                                <a:pt x="4303446" y="10194"/>
                                <a:pt x="4570165" y="0"/>
                              </a:cubicBezTo>
                              <a:cubicBezTo>
                                <a:pt x="4836884" y="-10194"/>
                                <a:pt x="5220713" y="71660"/>
                                <a:pt x="5419310" y="0"/>
                              </a:cubicBezTo>
                              <a:cubicBezTo>
                                <a:pt x="5781445" y="-32892"/>
                                <a:pt x="6202992" y="452024"/>
                                <a:pt x="6248648" y="829338"/>
                              </a:cubicBezTo>
                              <a:cubicBezTo>
                                <a:pt x="6293079" y="1853204"/>
                                <a:pt x="6133601" y="2814833"/>
                                <a:pt x="6248647" y="4146688"/>
                              </a:cubicBezTo>
                              <a:cubicBezTo>
                                <a:pt x="6288568" y="4631450"/>
                                <a:pt x="5768234" y="5053322"/>
                                <a:pt x="5419309" y="4976026"/>
                              </a:cubicBezTo>
                              <a:cubicBezTo>
                                <a:pt x="5288415" y="5049944"/>
                                <a:pt x="5023647" y="4971421"/>
                                <a:pt x="4799663" y="4976026"/>
                              </a:cubicBezTo>
                              <a:cubicBezTo>
                                <a:pt x="4575679" y="4980631"/>
                                <a:pt x="4446272" y="4962382"/>
                                <a:pt x="4225917" y="4976026"/>
                              </a:cubicBezTo>
                              <a:cubicBezTo>
                                <a:pt x="4005562" y="4989670"/>
                                <a:pt x="3900783" y="4927849"/>
                                <a:pt x="3698070" y="4976026"/>
                              </a:cubicBezTo>
                              <a:cubicBezTo>
                                <a:pt x="3495357" y="5024203"/>
                                <a:pt x="3326048" y="4964919"/>
                                <a:pt x="3078424" y="4976025"/>
                              </a:cubicBezTo>
                              <a:cubicBezTo>
                                <a:pt x="2830800" y="4987131"/>
                                <a:pt x="2810896" y="4931833"/>
                                <a:pt x="2642377" y="4976025"/>
                              </a:cubicBezTo>
                              <a:cubicBezTo>
                                <a:pt x="2473858" y="5020217"/>
                                <a:pt x="2320776" y="4962270"/>
                                <a:pt x="2068630" y="4976025"/>
                              </a:cubicBezTo>
                              <a:cubicBezTo>
                                <a:pt x="1816484" y="4989780"/>
                                <a:pt x="1691395" y="4946323"/>
                                <a:pt x="1540784" y="4976025"/>
                              </a:cubicBezTo>
                              <a:cubicBezTo>
                                <a:pt x="1390173" y="5005727"/>
                                <a:pt x="999655" y="4900492"/>
                                <a:pt x="829338" y="4976025"/>
                              </a:cubicBezTo>
                              <a:cubicBezTo>
                                <a:pt x="392137" y="4961362"/>
                                <a:pt x="-16070" y="4526129"/>
                                <a:pt x="0" y="4146687"/>
                              </a:cubicBezTo>
                              <a:cubicBezTo>
                                <a:pt x="-36977" y="3930722"/>
                                <a:pt x="16822" y="3801916"/>
                                <a:pt x="0" y="3693316"/>
                              </a:cubicBezTo>
                              <a:cubicBezTo>
                                <a:pt x="-16822" y="3584716"/>
                                <a:pt x="49570" y="3281042"/>
                                <a:pt x="0" y="3140424"/>
                              </a:cubicBezTo>
                              <a:cubicBezTo>
                                <a:pt x="-49570" y="2999806"/>
                                <a:pt x="23847" y="2797615"/>
                                <a:pt x="0" y="2587533"/>
                              </a:cubicBezTo>
                              <a:cubicBezTo>
                                <a:pt x="-23847" y="2377451"/>
                                <a:pt x="37642" y="2322622"/>
                                <a:pt x="0" y="2134162"/>
                              </a:cubicBezTo>
                              <a:cubicBezTo>
                                <a:pt x="-37642" y="1945702"/>
                                <a:pt x="24521" y="1834972"/>
                                <a:pt x="0" y="1647617"/>
                              </a:cubicBezTo>
                              <a:cubicBezTo>
                                <a:pt x="-24521" y="1460262"/>
                                <a:pt x="31926" y="993792"/>
                                <a:pt x="0" y="829338"/>
                              </a:cubicBezTo>
                              <a:close/>
                            </a:path>
                            <a:path w="6248647" h="4976025" stroke="0" extrusionOk="0">
                              <a:moveTo>
                                <a:pt x="0" y="829338"/>
                              </a:moveTo>
                              <a:cubicBezTo>
                                <a:pt x="73791" y="421388"/>
                                <a:pt x="368923" y="79404"/>
                                <a:pt x="829338" y="0"/>
                              </a:cubicBezTo>
                              <a:cubicBezTo>
                                <a:pt x="1007232" y="-25005"/>
                                <a:pt x="1171278" y="14839"/>
                                <a:pt x="1265385" y="0"/>
                              </a:cubicBezTo>
                              <a:cubicBezTo>
                                <a:pt x="1359492" y="-14839"/>
                                <a:pt x="1631939" y="46738"/>
                                <a:pt x="1747332" y="0"/>
                              </a:cubicBezTo>
                              <a:cubicBezTo>
                                <a:pt x="1862725" y="-46738"/>
                                <a:pt x="2118037" y="65200"/>
                                <a:pt x="2321079" y="0"/>
                              </a:cubicBezTo>
                              <a:cubicBezTo>
                                <a:pt x="2524121" y="-65200"/>
                                <a:pt x="2627097" y="22086"/>
                                <a:pt x="2757126" y="0"/>
                              </a:cubicBezTo>
                              <a:cubicBezTo>
                                <a:pt x="2887155" y="-22086"/>
                                <a:pt x="3051660" y="53834"/>
                                <a:pt x="3239073" y="0"/>
                              </a:cubicBezTo>
                              <a:cubicBezTo>
                                <a:pt x="3426486" y="-53834"/>
                                <a:pt x="3487006" y="35823"/>
                                <a:pt x="3675121" y="0"/>
                              </a:cubicBezTo>
                              <a:cubicBezTo>
                                <a:pt x="3863236" y="-35823"/>
                                <a:pt x="4105691" y="3791"/>
                                <a:pt x="4340667" y="0"/>
                              </a:cubicBezTo>
                              <a:cubicBezTo>
                                <a:pt x="4575643" y="-3791"/>
                                <a:pt x="4884762" y="37557"/>
                                <a:pt x="5419310" y="0"/>
                              </a:cubicBezTo>
                              <a:cubicBezTo>
                                <a:pt x="5861114" y="-14507"/>
                                <a:pt x="6260059" y="406457"/>
                                <a:pt x="6248648" y="829338"/>
                              </a:cubicBezTo>
                              <a:cubicBezTo>
                                <a:pt x="6111741" y="1663556"/>
                                <a:pt x="6042067" y="2855573"/>
                                <a:pt x="6248647" y="4146688"/>
                              </a:cubicBezTo>
                              <a:cubicBezTo>
                                <a:pt x="6307899" y="4711264"/>
                                <a:pt x="5774138" y="5009052"/>
                                <a:pt x="5419309" y="4976026"/>
                              </a:cubicBezTo>
                              <a:cubicBezTo>
                                <a:pt x="5188593" y="5023856"/>
                                <a:pt x="5137128" y="4969560"/>
                                <a:pt x="4891462" y="4976026"/>
                              </a:cubicBezTo>
                              <a:cubicBezTo>
                                <a:pt x="4645796" y="4982492"/>
                                <a:pt x="4579866" y="4929528"/>
                                <a:pt x="4409515" y="4976026"/>
                              </a:cubicBezTo>
                              <a:cubicBezTo>
                                <a:pt x="4239164" y="5022524"/>
                                <a:pt x="4155134" y="4961407"/>
                                <a:pt x="3973468" y="4976026"/>
                              </a:cubicBezTo>
                              <a:cubicBezTo>
                                <a:pt x="3791802" y="4990645"/>
                                <a:pt x="3555744" y="4974470"/>
                                <a:pt x="3445621" y="4976026"/>
                              </a:cubicBezTo>
                              <a:cubicBezTo>
                                <a:pt x="3335498" y="4977581"/>
                                <a:pt x="2978693" y="4959214"/>
                                <a:pt x="2780076" y="4976025"/>
                              </a:cubicBezTo>
                              <a:cubicBezTo>
                                <a:pt x="2581459" y="4992836"/>
                                <a:pt x="2416772" y="4928524"/>
                                <a:pt x="2206329" y="4976025"/>
                              </a:cubicBezTo>
                              <a:cubicBezTo>
                                <a:pt x="1995886" y="5023526"/>
                                <a:pt x="1799640" y="4913177"/>
                                <a:pt x="1678483" y="4976025"/>
                              </a:cubicBezTo>
                              <a:cubicBezTo>
                                <a:pt x="1557326" y="5038873"/>
                                <a:pt x="1074200" y="4905801"/>
                                <a:pt x="829338" y="4976025"/>
                              </a:cubicBezTo>
                              <a:cubicBezTo>
                                <a:pt x="413827" y="5018402"/>
                                <a:pt x="-10688" y="4565189"/>
                                <a:pt x="0" y="4146687"/>
                              </a:cubicBezTo>
                              <a:cubicBezTo>
                                <a:pt x="-20075" y="4041836"/>
                                <a:pt x="36595" y="3840795"/>
                                <a:pt x="0" y="3660142"/>
                              </a:cubicBezTo>
                              <a:cubicBezTo>
                                <a:pt x="-36595" y="3479490"/>
                                <a:pt x="36277" y="3413063"/>
                                <a:pt x="0" y="3206771"/>
                              </a:cubicBezTo>
                              <a:cubicBezTo>
                                <a:pt x="-36277" y="3000479"/>
                                <a:pt x="852" y="2734775"/>
                                <a:pt x="0" y="2587533"/>
                              </a:cubicBezTo>
                              <a:cubicBezTo>
                                <a:pt x="-852" y="2440291"/>
                                <a:pt x="1658" y="2208110"/>
                                <a:pt x="0" y="2100988"/>
                              </a:cubicBezTo>
                              <a:cubicBezTo>
                                <a:pt x="-1658" y="1993867"/>
                                <a:pt x="54244" y="1718388"/>
                                <a:pt x="0" y="1581270"/>
                              </a:cubicBezTo>
                              <a:cubicBezTo>
                                <a:pt x="-54244" y="1444152"/>
                                <a:pt x="72731" y="1181811"/>
                                <a:pt x="0" y="8293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49937266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E26A" w14:textId="77777777" w:rsidR="004A4777" w:rsidRDefault="004A4777" w:rsidP="004A4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1C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" o:spid="_x0000_s1029" type="#_x0000_t176" style="position:absolute;left:0;text-align:left;margin-left:440.8pt;margin-top:10.45pt;width:492pt;height:391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" fillcolor="white [3212]" strokecolor="#845903 [1604]" strokeweight="1pt">
                <v:shadow on="t" color="black" opacity="26214f" origin="-.5,-.5" offset=".74836mm,.74836mm"/>
                <v:textbox>
                  <w:txbxContent>
                    <w:p w14:paraId="17DAE26A" w14:textId="77777777" w:rsidR="004A4777" w:rsidRDefault="004A4777" w:rsidP="004A4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20663" w14:textId="2EA9E7C5" w:rsidR="003F5022" w:rsidRDefault="00CA4642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</w:t>
      </w:r>
    </w:p>
    <w:p w14:paraId="539F7DF4" w14:textId="6E520E97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B0EF5D6" w14:textId="1195EB18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FD25E5F" w14:textId="771DDFF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6194363E" w14:textId="063FED8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2E4AB7B" w14:textId="22FB1F13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51FDEAA4" w14:textId="176591B1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5522764" w14:textId="2E92F0BE" w:rsidR="00412BEA" w:rsidRDefault="00295ADF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7E8C18F" wp14:editId="1C691DB6">
            <wp:simplePos x="0" y="0"/>
            <wp:positionH relativeFrom="column">
              <wp:posOffset>4846210</wp:posOffset>
            </wp:positionH>
            <wp:positionV relativeFrom="paragraph">
              <wp:posOffset>34014</wp:posOffset>
            </wp:positionV>
            <wp:extent cx="1201479" cy="1137684"/>
            <wp:effectExtent l="0" t="0" r="0" b="5715"/>
            <wp:wrapNone/>
            <wp:docPr id="23" name="圖片 23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" b="6928"/>
                    <a:stretch/>
                  </pic:blipFill>
                  <pic:spPr bwMode="auto">
                    <a:xfrm>
                      <a:off x="0" y="0"/>
                      <a:ext cx="1201479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6C81" w14:textId="077F0947" w:rsidR="00412BEA" w:rsidRDefault="002E15F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27B7FF2" wp14:editId="05C4D59C">
            <wp:extent cx="6479540" cy="6479540"/>
            <wp:effectExtent l="0" t="0" r="0" b="0"/>
            <wp:docPr id="20" name="圖片 2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A868" w14:textId="08D5DCA6" w:rsidR="00412BEA" w:rsidRDefault="00412BEA" w:rsidP="00295ADF">
      <w:pPr>
        <w:spacing w:before="24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69C36F8" w14:textId="2F331D7D" w:rsidR="0043597A" w:rsidRPr="0043597A" w:rsidRDefault="003C4035" w:rsidP="00295ADF">
      <w:pPr>
        <w:pStyle w:val="a7"/>
        <w:numPr>
          <w:ilvl w:val="0"/>
          <w:numId w:val="23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回家後，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向</w:t>
      </w:r>
      <w:r w:rsidR="00CA33A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家長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你的</w:t>
      </w:r>
      <w:r w:rsidR="00295A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寫下來或畫出來的內容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，讓他們評評分</w:t>
      </w:r>
      <w:r w:rsidR="0043597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43597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5B8C7BE" w14:textId="0211CF4E" w:rsidR="005E1947" w:rsidRPr="00DC358D" w:rsidRDefault="00DC358D" w:rsidP="00DC358D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16"/>
          <w:szCs w:val="16"/>
        </w:rPr>
      </w:pP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9E59C" wp14:editId="04FD9C1A">
                <wp:simplePos x="0" y="0"/>
                <wp:positionH relativeFrom="column">
                  <wp:posOffset>1489710</wp:posOffset>
                </wp:positionH>
                <wp:positionV relativeFrom="paragraph">
                  <wp:posOffset>111950</wp:posOffset>
                </wp:positionV>
                <wp:extent cx="359410" cy="359410"/>
                <wp:effectExtent l="19050" t="38100" r="40640" b="40640"/>
                <wp:wrapNone/>
                <wp:docPr id="12" name="星形: 五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C1E9" id="星形: 五角 12" o:spid="_x0000_s1026" style="position:absolute;margin-left:117.3pt;margin-top:8.8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" path="m,137282r137283,1l179705,r42422,137283l359410,137282,248345,222127r42424,137282l179705,274563,68641,359409,111065,222127,,137282xe" filled="f" strokecolor="#040606 [3215]" strokeweight="1pt">
                <v:stroke joinstyle="miter"/>
                <v:path arrowok="t" o:connecttype="custom" o:connectlocs="0,137282;137283,137283;179705,0;222127,137283;359410,137282;248345,222127;290769,359409;179705,274563;68641,359409;111065,222127;0,137282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876FBE" wp14:editId="56046856">
                <wp:simplePos x="0" y="0"/>
                <wp:positionH relativeFrom="column">
                  <wp:posOffset>3170712</wp:posOffset>
                </wp:positionH>
                <wp:positionV relativeFrom="paragraph">
                  <wp:posOffset>108717</wp:posOffset>
                </wp:positionV>
                <wp:extent cx="360000" cy="360000"/>
                <wp:effectExtent l="19050" t="38100" r="40640" b="40640"/>
                <wp:wrapNone/>
                <wp:docPr id="16" name="星形: 五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E4F1" id="星形: 五角 16" o:spid="_x0000_s1026" style="position:absolute;margin-left:249.65pt;margin-top:8.55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O2jnr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67B5B" wp14:editId="3983C9E8">
                <wp:simplePos x="0" y="0"/>
                <wp:positionH relativeFrom="column">
                  <wp:posOffset>2742944</wp:posOffset>
                </wp:positionH>
                <wp:positionV relativeFrom="paragraph">
                  <wp:posOffset>120015</wp:posOffset>
                </wp:positionV>
                <wp:extent cx="360000" cy="360000"/>
                <wp:effectExtent l="19050" t="38100" r="40640" b="40640"/>
                <wp:wrapNone/>
                <wp:docPr id="15" name="星形: 五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E058" id="星形: 五角 15" o:spid="_x0000_s1026" style="position:absolute;margin-left:3in;margin-top:9.4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VmSj1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4961D3" wp14:editId="7620B484">
                <wp:simplePos x="0" y="0"/>
                <wp:positionH relativeFrom="column">
                  <wp:posOffset>2327275</wp:posOffset>
                </wp:positionH>
                <wp:positionV relativeFrom="paragraph">
                  <wp:posOffset>120460</wp:posOffset>
                </wp:positionV>
                <wp:extent cx="360000" cy="360000"/>
                <wp:effectExtent l="19050" t="38100" r="40640" b="40640"/>
                <wp:wrapNone/>
                <wp:docPr id="14" name="星形: 五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A99E" id="星形: 五角 14" o:spid="_x0000_s1026" style="position:absolute;margin-left:183.25pt;margin-top:9.5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1NEbQ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94751" wp14:editId="0D969F6A">
                <wp:simplePos x="0" y="0"/>
                <wp:positionH relativeFrom="column">
                  <wp:posOffset>1900052</wp:posOffset>
                </wp:positionH>
                <wp:positionV relativeFrom="paragraph">
                  <wp:posOffset>120593</wp:posOffset>
                </wp:positionV>
                <wp:extent cx="360000" cy="360000"/>
                <wp:effectExtent l="19050" t="38100" r="40640" b="40640"/>
                <wp:wrapNone/>
                <wp:docPr id="13" name="星形: 五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9500" id="星形: 五角 13" o:spid="_x0000_s1026" style="position:absolute;margin-left:149.6pt;margin-top:9.5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295ADF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家長的評分：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家長簽名：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  <w:u w:val="single"/>
        </w:rPr>
        <w:t xml:space="preserve">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5E1947" w:rsidRPr="005E1947">
        <w:rPr>
          <w:rFonts w:ascii="DFKai-SB" w:eastAsia="DFKai-SB" w:hAnsi="DFKai-SB" w:cstheme="minorEastAsia" w:hint="eastAsia"/>
          <w:color w:val="FFFFFF" w:themeColor="background1"/>
          <w:kern w:val="2"/>
          <w:sz w:val="16"/>
          <w:szCs w:val="16"/>
        </w:rPr>
        <w:t>分</w:t>
      </w:r>
    </w:p>
    <w:sectPr w:rsidR="005E1947" w:rsidRPr="00DC358D" w:rsidSect="0043597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20BDA" w14:textId="77777777" w:rsidR="000467CF" w:rsidRDefault="000467CF" w:rsidP="00465C96">
      <w:r>
        <w:separator/>
      </w:r>
    </w:p>
  </w:endnote>
  <w:endnote w:type="continuationSeparator" w:id="0">
    <w:p w14:paraId="1603F055" w14:textId="77777777" w:rsidR="000467CF" w:rsidRDefault="000467C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8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679B8" w14:textId="77777777" w:rsidR="000467CF" w:rsidRDefault="000467CF" w:rsidP="00465C96">
      <w:r>
        <w:separator/>
      </w:r>
    </w:p>
  </w:footnote>
  <w:footnote w:type="continuationSeparator" w:id="0">
    <w:p w14:paraId="64DB93F1" w14:textId="77777777" w:rsidR="000467CF" w:rsidRDefault="000467C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133303E3" w:rsidR="008C16E9" w:rsidRDefault="00EC26A5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2268DDF" wp14:editId="4AD8A87D">
          <wp:simplePos x="0" y="0"/>
          <wp:positionH relativeFrom="page">
            <wp:posOffset>-4445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1" name="圖片 1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B2C0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A9542EF"/>
    <w:multiLevelType w:val="hybridMultilevel"/>
    <w:tmpl w:val="8422A10E"/>
    <w:lvl w:ilvl="0" w:tplc="D0FAB9E8">
      <w:start w:val="1"/>
      <w:numFmt w:val="decimal"/>
      <w:lvlText w:val="%1."/>
      <w:lvlJc w:val="left"/>
      <w:pPr>
        <w:ind w:left="720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4"/>
  </w:num>
  <w:num w:numId="10" w16cid:durableId="442499570">
    <w:abstractNumId w:val="14"/>
  </w:num>
  <w:num w:numId="11" w16cid:durableId="4477047">
    <w:abstractNumId w:val="3"/>
  </w:num>
  <w:num w:numId="12" w16cid:durableId="1266037166">
    <w:abstractNumId w:val="16"/>
  </w:num>
  <w:num w:numId="13" w16cid:durableId="175652978">
    <w:abstractNumId w:val="5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8"/>
  </w:num>
  <w:num w:numId="17" w16cid:durableId="1414619728">
    <w:abstractNumId w:val="13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20"/>
  </w:num>
  <w:num w:numId="21" w16cid:durableId="520315166">
    <w:abstractNumId w:val="11"/>
  </w:num>
  <w:num w:numId="22" w16cid:durableId="1617709310">
    <w:abstractNumId w:val="0"/>
  </w:num>
  <w:num w:numId="23" w16cid:durableId="13561492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67CF"/>
    <w:rsid w:val="00057D4D"/>
    <w:rsid w:val="000633B6"/>
    <w:rsid w:val="0006459E"/>
    <w:rsid w:val="000661D6"/>
    <w:rsid w:val="0007141B"/>
    <w:rsid w:val="00076FA6"/>
    <w:rsid w:val="00083024"/>
    <w:rsid w:val="00096449"/>
    <w:rsid w:val="00097887"/>
    <w:rsid w:val="000A204E"/>
    <w:rsid w:val="000B41D0"/>
    <w:rsid w:val="000B602A"/>
    <w:rsid w:val="000E2D4E"/>
    <w:rsid w:val="000E4405"/>
    <w:rsid w:val="000E4584"/>
    <w:rsid w:val="000E555F"/>
    <w:rsid w:val="000E58CD"/>
    <w:rsid w:val="000F386A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82EB0"/>
    <w:rsid w:val="00185F29"/>
    <w:rsid w:val="00187854"/>
    <w:rsid w:val="00192EF0"/>
    <w:rsid w:val="001A2F95"/>
    <w:rsid w:val="001A3DCA"/>
    <w:rsid w:val="001A4F4D"/>
    <w:rsid w:val="001B2F67"/>
    <w:rsid w:val="001B3365"/>
    <w:rsid w:val="001B3571"/>
    <w:rsid w:val="001B5B02"/>
    <w:rsid w:val="001B66DB"/>
    <w:rsid w:val="001C0642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42F5"/>
    <w:rsid w:val="00280BFD"/>
    <w:rsid w:val="00286685"/>
    <w:rsid w:val="00287DA6"/>
    <w:rsid w:val="00294B6E"/>
    <w:rsid w:val="00295ADF"/>
    <w:rsid w:val="002A2958"/>
    <w:rsid w:val="002A61FE"/>
    <w:rsid w:val="002A7669"/>
    <w:rsid w:val="002B39AA"/>
    <w:rsid w:val="002B3F2C"/>
    <w:rsid w:val="002B7F9E"/>
    <w:rsid w:val="002C33A2"/>
    <w:rsid w:val="002C5663"/>
    <w:rsid w:val="002C7E62"/>
    <w:rsid w:val="002D2E11"/>
    <w:rsid w:val="002D517B"/>
    <w:rsid w:val="002D6E0E"/>
    <w:rsid w:val="002D7F56"/>
    <w:rsid w:val="002E15F3"/>
    <w:rsid w:val="002E27DF"/>
    <w:rsid w:val="002E2BE7"/>
    <w:rsid w:val="002E587D"/>
    <w:rsid w:val="002E6743"/>
    <w:rsid w:val="002F4520"/>
    <w:rsid w:val="002F636A"/>
    <w:rsid w:val="002F748E"/>
    <w:rsid w:val="002F7863"/>
    <w:rsid w:val="0030669C"/>
    <w:rsid w:val="00314C50"/>
    <w:rsid w:val="0032354F"/>
    <w:rsid w:val="00323D45"/>
    <w:rsid w:val="003312CE"/>
    <w:rsid w:val="00336E3A"/>
    <w:rsid w:val="00340A4E"/>
    <w:rsid w:val="00346063"/>
    <w:rsid w:val="003464D9"/>
    <w:rsid w:val="00350B05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4035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12BEA"/>
    <w:rsid w:val="00423758"/>
    <w:rsid w:val="00433BF3"/>
    <w:rsid w:val="0043426E"/>
    <w:rsid w:val="0043597A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A2E2F"/>
    <w:rsid w:val="004A4777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D2954"/>
    <w:rsid w:val="005E1947"/>
    <w:rsid w:val="005E5BF0"/>
    <w:rsid w:val="005F7C4A"/>
    <w:rsid w:val="00600B3B"/>
    <w:rsid w:val="00604DF2"/>
    <w:rsid w:val="0060558E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2902"/>
    <w:rsid w:val="006E6CB1"/>
    <w:rsid w:val="006F1C25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28F6"/>
    <w:rsid w:val="00766912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3BFC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3BFC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B7667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3B95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427F"/>
    <w:rsid w:val="00A920F1"/>
    <w:rsid w:val="00A92247"/>
    <w:rsid w:val="00AA270E"/>
    <w:rsid w:val="00AB5EA5"/>
    <w:rsid w:val="00AB6435"/>
    <w:rsid w:val="00AB6D26"/>
    <w:rsid w:val="00AC5AD9"/>
    <w:rsid w:val="00AD043C"/>
    <w:rsid w:val="00AD068B"/>
    <w:rsid w:val="00AD0829"/>
    <w:rsid w:val="00AD652D"/>
    <w:rsid w:val="00AF277F"/>
    <w:rsid w:val="00AF6C53"/>
    <w:rsid w:val="00B000F8"/>
    <w:rsid w:val="00B028CF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94E39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2ABB"/>
    <w:rsid w:val="00C057E7"/>
    <w:rsid w:val="00C07A6D"/>
    <w:rsid w:val="00C100A0"/>
    <w:rsid w:val="00C413AB"/>
    <w:rsid w:val="00C451C4"/>
    <w:rsid w:val="00C57B33"/>
    <w:rsid w:val="00C73E0B"/>
    <w:rsid w:val="00C80C9E"/>
    <w:rsid w:val="00C82B46"/>
    <w:rsid w:val="00C92D00"/>
    <w:rsid w:val="00CA1395"/>
    <w:rsid w:val="00CA1856"/>
    <w:rsid w:val="00CA33AC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27011"/>
    <w:rsid w:val="00D3031F"/>
    <w:rsid w:val="00D30B57"/>
    <w:rsid w:val="00D52B30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358D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575FC"/>
    <w:rsid w:val="00E603AD"/>
    <w:rsid w:val="00E612D4"/>
    <w:rsid w:val="00E6217D"/>
    <w:rsid w:val="00E6252B"/>
    <w:rsid w:val="00E62FAA"/>
    <w:rsid w:val="00E6513C"/>
    <w:rsid w:val="00E710EE"/>
    <w:rsid w:val="00E73615"/>
    <w:rsid w:val="00E73FC0"/>
    <w:rsid w:val="00E76FAB"/>
    <w:rsid w:val="00E837DC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26A5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86B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B2BAC-F83C-47C9-B7A2-80F2C75BCFD2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229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124</cp:revision>
  <cp:lastPrinted>2022-08-31T07:55:00Z</cp:lastPrinted>
  <dcterms:created xsi:type="dcterms:W3CDTF">2023-02-02T08:21:00Z</dcterms:created>
  <dcterms:modified xsi:type="dcterms:W3CDTF">2023-06-27T02:32:00Z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