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59969" w14:textId="2C891210" w:rsidR="003F0F0F" w:rsidRPr="000E58CD" w:rsidRDefault="008332DD" w:rsidP="003F0F0F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>
        <w:rPr>
          <w:rFonts w:ascii="Kaiti TC" w:eastAsia="Kaiti TC" w:hAnsi="Kaiti TC" w:hint="eastAsia"/>
          <w:b/>
          <w:bCs/>
          <w:color w:val="040606" w:themeColor="text2"/>
          <w:sz w:val="50"/>
          <w:szCs w:val="50"/>
        </w:rPr>
        <w:t>價值觀教育工作紙</w:t>
      </w:r>
    </w:p>
    <w:p w14:paraId="49DB1BB3" w14:textId="66D7893A" w:rsidR="003F0F0F" w:rsidRDefault="008D5419" w:rsidP="003F0F0F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 w:rsidRPr="00EC52B6">
        <w:rPr>
          <w:rFonts w:ascii="Kaiti TC" w:eastAsia="Kaiti TC" w:hAnsi="Kaiti TC" w:hint="eastAsia"/>
          <w:noProof/>
          <w:color w:val="040606" w:themeColor="text2"/>
          <w:sz w:val="28"/>
          <w:szCs w:val="28"/>
          <w:lang w:val="x-non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7FD479A" wp14:editId="228CF79D">
                <wp:simplePos x="0" y="0"/>
                <wp:positionH relativeFrom="page">
                  <wp:posOffset>5185</wp:posOffset>
                </wp:positionH>
                <wp:positionV relativeFrom="paragraph">
                  <wp:posOffset>418465</wp:posOffset>
                </wp:positionV>
                <wp:extent cx="7541870" cy="946298"/>
                <wp:effectExtent l="0" t="0" r="2540" b="63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870" cy="946298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AE0778" w14:textId="4C95B18D" w:rsidR="003F7C6C" w:rsidRPr="00086BAC" w:rsidRDefault="008D5419" w:rsidP="003F7C6C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 w:rsidR="003F7C6C">
                              <w:t xml:space="preserve"> </w:t>
                            </w:r>
                            <w:r w:rsidR="003F7C6C"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影片名稱：</w:t>
                            </w:r>
                            <w:r w:rsidR="003F7C6C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EP 11 </w:t>
                            </w:r>
                            <w:r w:rsidR="003F7C6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老兵林珍：白</w:t>
                            </w:r>
                            <w:r w:rsidR="003F7C6C" w:rsidRPr="00171F67">
                              <w:rPr>
                                <w:rFonts w:ascii="Microsoft JhengHei" w:eastAsia="Microsoft JhengHei" w:hAnsi="Microsoft JhengHei" w:cs="PMingLiU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衣小天使</w:t>
                            </w:r>
                          </w:p>
                          <w:p w14:paraId="18F3A096" w14:textId="74AB9BCD" w:rsidR="008D5419" w:rsidRPr="00086BAC" w:rsidRDefault="003F7C6C" w:rsidP="003F7C6C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Pr="00EA296D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2"/>
                                <w:szCs w:val="22"/>
                              </w:rPr>
                              <w:t>https://www.youtube.com/watch?v=BI7LzAVJJHA&amp;t=3s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FD479A" id="矩形 5" o:spid="_x0000_s1026" style="position:absolute;margin-left:.4pt;margin-top:32.95pt;width:593.85pt;height:74.5pt;z-index:25165312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" fillcolor="#e4f4ed" stroked="f" strokeweight="1pt">
                <v:textbox>
                  <w:txbxContent>
                    <w:p w14:paraId="1EAE0778" w14:textId="4C95B18D" w:rsidR="003F7C6C" w:rsidRPr="00086BAC" w:rsidRDefault="008D5419" w:rsidP="003F7C6C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 w:rsidR="003F7C6C">
                        <w:t xml:space="preserve"> </w:t>
                      </w:r>
                      <w:r w:rsidR="003F7C6C"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影片名稱：</w:t>
                      </w:r>
                      <w:r w:rsidR="003F7C6C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EP 11 </w:t>
                      </w:r>
                      <w:r w:rsidR="003F7C6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老兵林珍：白</w:t>
                      </w:r>
                      <w:r w:rsidR="003F7C6C" w:rsidRPr="00171F67">
                        <w:rPr>
                          <w:rFonts w:ascii="Microsoft JhengHei" w:eastAsia="Microsoft JhengHei" w:hAnsi="Microsoft JhengHei" w:cs="PMingLiU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衣小天使</w:t>
                      </w:r>
                    </w:p>
                    <w:p w14:paraId="18F3A096" w14:textId="74AB9BCD" w:rsidR="008D5419" w:rsidRPr="00086BAC" w:rsidRDefault="003F7C6C" w:rsidP="003F7C6C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   </w:t>
                      </w: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Pr="00EA296D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2"/>
                          <w:szCs w:val="22"/>
                        </w:rPr>
                        <w:t>https://www.youtube.com/watch?v=BI7LzAVJJHA&amp;t=3s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觀看以下影片，</w:t>
      </w:r>
      <w:r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然後回答問題</w:t>
      </w:r>
      <w:r w:rsidR="003F0F0F">
        <w:rPr>
          <w:rFonts w:ascii="Kaiti TC" w:eastAsia="Kaiti TC" w:hAnsi="Kaiti TC" w:hint="eastAsia"/>
          <w:color w:val="040606" w:themeColor="text2"/>
          <w:sz w:val="32"/>
          <w:szCs w:val="32"/>
          <w:lang w:val="x-none"/>
        </w:rPr>
        <w:t>。</w:t>
      </w:r>
    </w:p>
    <w:p w14:paraId="65C355DF" w14:textId="5657E153" w:rsidR="005B59D8" w:rsidRPr="00B60D1C" w:rsidRDefault="00E84C09" w:rsidP="003F0F0F">
      <w:pPr>
        <w:tabs>
          <w:tab w:val="left" w:pos="2057"/>
        </w:tabs>
        <w:spacing w:line="276" w:lineRule="auto"/>
        <w:jc w:val="center"/>
        <w:rPr>
          <w:rFonts w:ascii="Kaiti TC" w:eastAsia="Kaiti TC" w:hAnsi="Kaiti TC" w:cs="Times New Roman (Body CS)"/>
          <w:b/>
          <w:bCs/>
          <w:color w:val="040606" w:themeColor="text2"/>
          <w:position w:val="10"/>
          <w:sz w:val="36"/>
          <w:szCs w:val="36"/>
          <w:lang w:val="x-none"/>
        </w:rPr>
      </w:pPr>
      <w:r w:rsidRPr="0041715A">
        <w:rPr>
          <w:rFonts w:ascii="Microsoft JhengHei" w:eastAsia="Microsoft JhengHei" w:hAnsi="Microsoft JhengHei"/>
          <w:noProof/>
          <w:color w:val="040606" w:themeColor="text2"/>
          <w:sz w:val="28"/>
          <w:szCs w:val="28"/>
        </w:rPr>
        <w:drawing>
          <wp:anchor distT="0" distB="0" distL="114300" distR="114300" simplePos="0" relativeHeight="251706368" behindDoc="0" locked="0" layoutInCell="1" allowOverlap="1" wp14:anchorId="2FF7B87F" wp14:editId="046C0BDE">
            <wp:simplePos x="0" y="0"/>
            <wp:positionH relativeFrom="margin">
              <wp:align>right</wp:align>
            </wp:positionH>
            <wp:positionV relativeFrom="paragraph">
              <wp:posOffset>212217</wp:posOffset>
            </wp:positionV>
            <wp:extent cx="630000" cy="630000"/>
            <wp:effectExtent l="0" t="0" r="0" b="0"/>
            <wp:wrapNone/>
            <wp:docPr id="10" name="圖片 10" descr="一張含有 樣式, 正方形, 像素, 設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 descr="一張含有 樣式, 正方形, 像素, 設計 的圖片&#10;&#10;自動產生的描述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00" cy="63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24420" w14:textId="01622F23" w:rsidR="009C7520" w:rsidRDefault="009C7520" w:rsidP="00CF2D13">
      <w:pPr>
        <w:spacing w:line="276" w:lineRule="auto"/>
        <w:rPr>
          <w:color w:val="040606" w:themeColor="text2"/>
        </w:rPr>
      </w:pPr>
    </w:p>
    <w:p w14:paraId="39035C32" w14:textId="3748999F" w:rsidR="008D5419" w:rsidRDefault="008D5419" w:rsidP="008D5419">
      <w:pPr>
        <w:snapToGrid w:val="0"/>
        <w:ind w:left="312" w:hanging="312"/>
        <w:jc w:val="both"/>
        <w:rPr>
          <w:rFonts w:ascii="Microsoft JhengHei" w:eastAsia="Microsoft JhengHei" w:hAnsi="Microsoft JhengHei"/>
        </w:rPr>
      </w:pPr>
    </w:p>
    <w:p w14:paraId="2945EE50" w14:textId="6D930599" w:rsidR="00423758" w:rsidRPr="00451A3F" w:rsidRDefault="00423758" w:rsidP="00F364A5">
      <w:pPr>
        <w:pStyle w:val="a7"/>
        <w:spacing w:line="480" w:lineRule="exact"/>
        <w:rPr>
          <w:rFonts w:ascii="DFKai-SB" w:eastAsia="DFKai-SB" w:hAnsi="DFKai-SB" w:cs="Times New Roman"/>
          <w:color w:val="040606" w:themeColor="text2"/>
        </w:rPr>
      </w:pPr>
    </w:p>
    <w:p w14:paraId="74E34409" w14:textId="32C1F81B" w:rsidR="006822C3" w:rsidRPr="0043597A" w:rsidRDefault="00D52B30" w:rsidP="0043597A">
      <w:pPr>
        <w:pStyle w:val="a7"/>
        <w:numPr>
          <w:ilvl w:val="0"/>
          <w:numId w:val="23"/>
        </w:numPr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林珍有甚麼值得我們學習的地方？</w:t>
      </w:r>
      <w:r w:rsidR="000F386A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你會如何向她學習？</w:t>
      </w:r>
      <w:r w:rsidR="004A4777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寫下來或畫出來。</w:t>
      </w:r>
      <w:r w:rsidR="000F386A" w:rsidRPr="0043597A">
        <w:rPr>
          <w:rFonts w:ascii="Microsoft JhengHei" w:eastAsia="Microsoft JhengHei" w:hAnsi="Microsoft JhengHei"/>
          <w:color w:val="FF0000"/>
          <w:shd w:val="pct15" w:color="auto" w:fill="FFFFFF"/>
        </w:rPr>
        <w:t xml:space="preserve"> </w:t>
      </w:r>
    </w:p>
    <w:p w14:paraId="6EA7DF94" w14:textId="49BDFC2F" w:rsidR="00D52B30" w:rsidRDefault="0043597A" w:rsidP="00D52B30">
      <w:pPr>
        <w:jc w:val="both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rFonts w:ascii="DFKai-SB" w:eastAsia="DFKai-SB" w:hAnsi="DFKai-SB" w:cstheme="minorEastAsia"/>
          <w:noProof/>
          <w:color w:val="484F5E" w:themeColor="text1"/>
          <w:kern w:val="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4D1C75" wp14:editId="6C210BD9">
                <wp:simplePos x="0" y="0"/>
                <wp:positionH relativeFrom="margin">
                  <wp:align>right</wp:align>
                </wp:positionH>
                <wp:positionV relativeFrom="paragraph">
                  <wp:posOffset>132525</wp:posOffset>
                </wp:positionV>
                <wp:extent cx="6248647" cy="4976025"/>
                <wp:effectExtent l="57150" t="57150" r="114300" b="129540"/>
                <wp:wrapNone/>
                <wp:docPr id="7" name="流程圖: 替代程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647" cy="4976025"/>
                        </a:xfrm>
                        <a:custGeom>
                          <a:avLst/>
                          <a:gdLst>
                            <a:gd name="connsiteX0" fmla="*/ 0 w 6248647"/>
                            <a:gd name="connsiteY0" fmla="*/ 829338 h 4976025"/>
                            <a:gd name="connsiteX1" fmla="*/ 829338 w 6248647"/>
                            <a:gd name="connsiteY1" fmla="*/ 0 h 4976025"/>
                            <a:gd name="connsiteX2" fmla="*/ 1311285 w 6248647"/>
                            <a:gd name="connsiteY2" fmla="*/ 0 h 4976025"/>
                            <a:gd name="connsiteX3" fmla="*/ 1747332 w 6248647"/>
                            <a:gd name="connsiteY3" fmla="*/ 0 h 4976025"/>
                            <a:gd name="connsiteX4" fmla="*/ 2366979 w 6248647"/>
                            <a:gd name="connsiteY4" fmla="*/ 0 h 4976025"/>
                            <a:gd name="connsiteX5" fmla="*/ 2986625 w 6248647"/>
                            <a:gd name="connsiteY5" fmla="*/ 0 h 4976025"/>
                            <a:gd name="connsiteX6" fmla="*/ 3514472 w 6248647"/>
                            <a:gd name="connsiteY6" fmla="*/ 0 h 4976025"/>
                            <a:gd name="connsiteX7" fmla="*/ 3996419 w 6248647"/>
                            <a:gd name="connsiteY7" fmla="*/ 0 h 4976025"/>
                            <a:gd name="connsiteX8" fmla="*/ 4570165 w 6248647"/>
                            <a:gd name="connsiteY8" fmla="*/ 0 h 4976025"/>
                            <a:gd name="connsiteX9" fmla="*/ 5419310 w 6248647"/>
                            <a:gd name="connsiteY9" fmla="*/ 0 h 4976025"/>
                            <a:gd name="connsiteX10" fmla="*/ 6248648 w 6248647"/>
                            <a:gd name="connsiteY10" fmla="*/ 829338 h 4976025"/>
                            <a:gd name="connsiteX11" fmla="*/ 6248647 w 6248647"/>
                            <a:gd name="connsiteY11" fmla="*/ 4146688 h 4976025"/>
                            <a:gd name="connsiteX12" fmla="*/ 5419309 w 6248647"/>
                            <a:gd name="connsiteY12" fmla="*/ 4976026 h 4976025"/>
                            <a:gd name="connsiteX13" fmla="*/ 4799663 w 6248647"/>
                            <a:gd name="connsiteY13" fmla="*/ 4976026 h 4976025"/>
                            <a:gd name="connsiteX14" fmla="*/ 4225917 w 6248647"/>
                            <a:gd name="connsiteY14" fmla="*/ 4976026 h 4976025"/>
                            <a:gd name="connsiteX15" fmla="*/ 3698070 w 6248647"/>
                            <a:gd name="connsiteY15" fmla="*/ 4976026 h 4976025"/>
                            <a:gd name="connsiteX16" fmla="*/ 3078424 w 6248647"/>
                            <a:gd name="connsiteY16" fmla="*/ 4976025 h 4976025"/>
                            <a:gd name="connsiteX17" fmla="*/ 2642377 w 6248647"/>
                            <a:gd name="connsiteY17" fmla="*/ 4976025 h 4976025"/>
                            <a:gd name="connsiteX18" fmla="*/ 2068630 w 6248647"/>
                            <a:gd name="connsiteY18" fmla="*/ 4976025 h 4976025"/>
                            <a:gd name="connsiteX19" fmla="*/ 1540784 w 6248647"/>
                            <a:gd name="connsiteY19" fmla="*/ 4976025 h 4976025"/>
                            <a:gd name="connsiteX20" fmla="*/ 829338 w 6248647"/>
                            <a:gd name="connsiteY20" fmla="*/ 4976025 h 4976025"/>
                            <a:gd name="connsiteX21" fmla="*/ 0 w 6248647"/>
                            <a:gd name="connsiteY21" fmla="*/ 4146687 h 4976025"/>
                            <a:gd name="connsiteX22" fmla="*/ 0 w 6248647"/>
                            <a:gd name="connsiteY22" fmla="*/ 3693316 h 4976025"/>
                            <a:gd name="connsiteX23" fmla="*/ 0 w 6248647"/>
                            <a:gd name="connsiteY23" fmla="*/ 3140424 h 4976025"/>
                            <a:gd name="connsiteX24" fmla="*/ 0 w 6248647"/>
                            <a:gd name="connsiteY24" fmla="*/ 2587533 h 4976025"/>
                            <a:gd name="connsiteX25" fmla="*/ 0 w 6248647"/>
                            <a:gd name="connsiteY25" fmla="*/ 2134162 h 4976025"/>
                            <a:gd name="connsiteX26" fmla="*/ 0 w 6248647"/>
                            <a:gd name="connsiteY26" fmla="*/ 1647617 h 4976025"/>
                            <a:gd name="connsiteX27" fmla="*/ 0 w 6248647"/>
                            <a:gd name="connsiteY27" fmla="*/ 829338 h 4976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6248647" h="4976025" fill="none" extrusionOk="0">
                              <a:moveTo>
                                <a:pt x="0" y="829338"/>
                              </a:moveTo>
                              <a:cubicBezTo>
                                <a:pt x="36335" y="243060"/>
                                <a:pt x="355424" y="35969"/>
                                <a:pt x="829338" y="0"/>
                              </a:cubicBezTo>
                              <a:cubicBezTo>
                                <a:pt x="1037436" y="-54445"/>
                                <a:pt x="1210125" y="12738"/>
                                <a:pt x="1311285" y="0"/>
                              </a:cubicBezTo>
                              <a:cubicBezTo>
                                <a:pt x="1412445" y="-12738"/>
                                <a:pt x="1659880" y="20460"/>
                                <a:pt x="1747332" y="0"/>
                              </a:cubicBezTo>
                              <a:cubicBezTo>
                                <a:pt x="1834784" y="-20460"/>
                                <a:pt x="2210173" y="63425"/>
                                <a:pt x="2366979" y="0"/>
                              </a:cubicBezTo>
                              <a:cubicBezTo>
                                <a:pt x="2523785" y="-63425"/>
                                <a:pt x="2748983" y="62859"/>
                                <a:pt x="2986625" y="0"/>
                              </a:cubicBezTo>
                              <a:cubicBezTo>
                                <a:pt x="3224267" y="-62859"/>
                                <a:pt x="3373393" y="58207"/>
                                <a:pt x="3514472" y="0"/>
                              </a:cubicBezTo>
                              <a:cubicBezTo>
                                <a:pt x="3655551" y="-58207"/>
                                <a:pt x="3888301" y="10168"/>
                                <a:pt x="3996419" y="0"/>
                              </a:cubicBezTo>
                              <a:cubicBezTo>
                                <a:pt x="4104537" y="-10168"/>
                                <a:pt x="4303446" y="10194"/>
                                <a:pt x="4570165" y="0"/>
                              </a:cubicBezTo>
                              <a:cubicBezTo>
                                <a:pt x="4836884" y="-10194"/>
                                <a:pt x="5220713" y="71660"/>
                                <a:pt x="5419310" y="0"/>
                              </a:cubicBezTo>
                              <a:cubicBezTo>
                                <a:pt x="5781445" y="-32892"/>
                                <a:pt x="6202992" y="452024"/>
                                <a:pt x="6248648" y="829338"/>
                              </a:cubicBezTo>
                              <a:cubicBezTo>
                                <a:pt x="6293079" y="1853204"/>
                                <a:pt x="6133601" y="2814833"/>
                                <a:pt x="6248647" y="4146688"/>
                              </a:cubicBezTo>
                              <a:cubicBezTo>
                                <a:pt x="6288568" y="4631450"/>
                                <a:pt x="5768234" y="5053322"/>
                                <a:pt x="5419309" y="4976026"/>
                              </a:cubicBezTo>
                              <a:cubicBezTo>
                                <a:pt x="5288415" y="5049944"/>
                                <a:pt x="5023647" y="4971421"/>
                                <a:pt x="4799663" y="4976026"/>
                              </a:cubicBezTo>
                              <a:cubicBezTo>
                                <a:pt x="4575679" y="4980631"/>
                                <a:pt x="4446272" y="4962382"/>
                                <a:pt x="4225917" y="4976026"/>
                              </a:cubicBezTo>
                              <a:cubicBezTo>
                                <a:pt x="4005562" y="4989670"/>
                                <a:pt x="3900783" y="4927849"/>
                                <a:pt x="3698070" y="4976026"/>
                              </a:cubicBezTo>
                              <a:cubicBezTo>
                                <a:pt x="3495357" y="5024203"/>
                                <a:pt x="3326048" y="4964919"/>
                                <a:pt x="3078424" y="4976025"/>
                              </a:cubicBezTo>
                              <a:cubicBezTo>
                                <a:pt x="2830800" y="4987131"/>
                                <a:pt x="2810896" y="4931833"/>
                                <a:pt x="2642377" y="4976025"/>
                              </a:cubicBezTo>
                              <a:cubicBezTo>
                                <a:pt x="2473858" y="5020217"/>
                                <a:pt x="2320776" y="4962270"/>
                                <a:pt x="2068630" y="4976025"/>
                              </a:cubicBezTo>
                              <a:cubicBezTo>
                                <a:pt x="1816484" y="4989780"/>
                                <a:pt x="1691395" y="4946323"/>
                                <a:pt x="1540784" y="4976025"/>
                              </a:cubicBezTo>
                              <a:cubicBezTo>
                                <a:pt x="1390173" y="5005727"/>
                                <a:pt x="999655" y="4900492"/>
                                <a:pt x="829338" y="4976025"/>
                              </a:cubicBezTo>
                              <a:cubicBezTo>
                                <a:pt x="392137" y="4961362"/>
                                <a:pt x="-16070" y="4526129"/>
                                <a:pt x="0" y="4146687"/>
                              </a:cubicBezTo>
                              <a:cubicBezTo>
                                <a:pt x="-36977" y="3930722"/>
                                <a:pt x="16822" y="3801916"/>
                                <a:pt x="0" y="3693316"/>
                              </a:cubicBezTo>
                              <a:cubicBezTo>
                                <a:pt x="-16822" y="3584716"/>
                                <a:pt x="49570" y="3281042"/>
                                <a:pt x="0" y="3140424"/>
                              </a:cubicBezTo>
                              <a:cubicBezTo>
                                <a:pt x="-49570" y="2999806"/>
                                <a:pt x="23847" y="2797615"/>
                                <a:pt x="0" y="2587533"/>
                              </a:cubicBezTo>
                              <a:cubicBezTo>
                                <a:pt x="-23847" y="2377451"/>
                                <a:pt x="37642" y="2322622"/>
                                <a:pt x="0" y="2134162"/>
                              </a:cubicBezTo>
                              <a:cubicBezTo>
                                <a:pt x="-37642" y="1945702"/>
                                <a:pt x="24521" y="1834972"/>
                                <a:pt x="0" y="1647617"/>
                              </a:cubicBezTo>
                              <a:cubicBezTo>
                                <a:pt x="-24521" y="1460262"/>
                                <a:pt x="31926" y="993792"/>
                                <a:pt x="0" y="829338"/>
                              </a:cubicBezTo>
                              <a:close/>
                            </a:path>
                            <a:path w="6248647" h="4976025" stroke="0" extrusionOk="0">
                              <a:moveTo>
                                <a:pt x="0" y="829338"/>
                              </a:moveTo>
                              <a:cubicBezTo>
                                <a:pt x="73791" y="421388"/>
                                <a:pt x="368923" y="79404"/>
                                <a:pt x="829338" y="0"/>
                              </a:cubicBezTo>
                              <a:cubicBezTo>
                                <a:pt x="1007232" y="-25005"/>
                                <a:pt x="1171278" y="14839"/>
                                <a:pt x="1265385" y="0"/>
                              </a:cubicBezTo>
                              <a:cubicBezTo>
                                <a:pt x="1359492" y="-14839"/>
                                <a:pt x="1631939" y="46738"/>
                                <a:pt x="1747332" y="0"/>
                              </a:cubicBezTo>
                              <a:cubicBezTo>
                                <a:pt x="1862725" y="-46738"/>
                                <a:pt x="2118037" y="65200"/>
                                <a:pt x="2321079" y="0"/>
                              </a:cubicBezTo>
                              <a:cubicBezTo>
                                <a:pt x="2524121" y="-65200"/>
                                <a:pt x="2627097" y="22086"/>
                                <a:pt x="2757126" y="0"/>
                              </a:cubicBezTo>
                              <a:cubicBezTo>
                                <a:pt x="2887155" y="-22086"/>
                                <a:pt x="3051660" y="53834"/>
                                <a:pt x="3239073" y="0"/>
                              </a:cubicBezTo>
                              <a:cubicBezTo>
                                <a:pt x="3426486" y="-53834"/>
                                <a:pt x="3487006" y="35823"/>
                                <a:pt x="3675121" y="0"/>
                              </a:cubicBezTo>
                              <a:cubicBezTo>
                                <a:pt x="3863236" y="-35823"/>
                                <a:pt x="4105691" y="3791"/>
                                <a:pt x="4340667" y="0"/>
                              </a:cubicBezTo>
                              <a:cubicBezTo>
                                <a:pt x="4575643" y="-3791"/>
                                <a:pt x="4884762" y="37557"/>
                                <a:pt x="5419310" y="0"/>
                              </a:cubicBezTo>
                              <a:cubicBezTo>
                                <a:pt x="5861114" y="-14507"/>
                                <a:pt x="6260059" y="406457"/>
                                <a:pt x="6248648" y="829338"/>
                              </a:cubicBezTo>
                              <a:cubicBezTo>
                                <a:pt x="6111741" y="1663556"/>
                                <a:pt x="6042067" y="2855573"/>
                                <a:pt x="6248647" y="4146688"/>
                              </a:cubicBezTo>
                              <a:cubicBezTo>
                                <a:pt x="6307899" y="4711264"/>
                                <a:pt x="5774138" y="5009052"/>
                                <a:pt x="5419309" y="4976026"/>
                              </a:cubicBezTo>
                              <a:cubicBezTo>
                                <a:pt x="5188593" y="5023856"/>
                                <a:pt x="5137128" y="4969560"/>
                                <a:pt x="4891462" y="4976026"/>
                              </a:cubicBezTo>
                              <a:cubicBezTo>
                                <a:pt x="4645796" y="4982492"/>
                                <a:pt x="4579866" y="4929528"/>
                                <a:pt x="4409515" y="4976026"/>
                              </a:cubicBezTo>
                              <a:cubicBezTo>
                                <a:pt x="4239164" y="5022524"/>
                                <a:pt x="4155134" y="4961407"/>
                                <a:pt x="3973468" y="4976026"/>
                              </a:cubicBezTo>
                              <a:cubicBezTo>
                                <a:pt x="3791802" y="4990645"/>
                                <a:pt x="3555744" y="4974470"/>
                                <a:pt x="3445621" y="4976026"/>
                              </a:cubicBezTo>
                              <a:cubicBezTo>
                                <a:pt x="3335498" y="4977581"/>
                                <a:pt x="2978693" y="4959214"/>
                                <a:pt x="2780076" y="4976025"/>
                              </a:cubicBezTo>
                              <a:cubicBezTo>
                                <a:pt x="2581459" y="4992836"/>
                                <a:pt x="2416772" y="4928524"/>
                                <a:pt x="2206329" y="4976025"/>
                              </a:cubicBezTo>
                              <a:cubicBezTo>
                                <a:pt x="1995886" y="5023526"/>
                                <a:pt x="1799640" y="4913177"/>
                                <a:pt x="1678483" y="4976025"/>
                              </a:cubicBezTo>
                              <a:cubicBezTo>
                                <a:pt x="1557326" y="5038873"/>
                                <a:pt x="1074200" y="4905801"/>
                                <a:pt x="829338" y="4976025"/>
                              </a:cubicBezTo>
                              <a:cubicBezTo>
                                <a:pt x="413827" y="5018402"/>
                                <a:pt x="-10688" y="4565189"/>
                                <a:pt x="0" y="4146687"/>
                              </a:cubicBezTo>
                              <a:cubicBezTo>
                                <a:pt x="-20075" y="4041836"/>
                                <a:pt x="36595" y="3840795"/>
                                <a:pt x="0" y="3660142"/>
                              </a:cubicBezTo>
                              <a:cubicBezTo>
                                <a:pt x="-36595" y="3479490"/>
                                <a:pt x="36277" y="3413063"/>
                                <a:pt x="0" y="3206771"/>
                              </a:cubicBezTo>
                              <a:cubicBezTo>
                                <a:pt x="-36277" y="3000479"/>
                                <a:pt x="852" y="2734775"/>
                                <a:pt x="0" y="2587533"/>
                              </a:cubicBezTo>
                              <a:cubicBezTo>
                                <a:pt x="-852" y="2440291"/>
                                <a:pt x="1658" y="2208110"/>
                                <a:pt x="0" y="2100988"/>
                              </a:cubicBezTo>
                              <a:cubicBezTo>
                                <a:pt x="-1658" y="1993867"/>
                                <a:pt x="54244" y="1718388"/>
                                <a:pt x="0" y="1581270"/>
                              </a:cubicBezTo>
                              <a:cubicBezTo>
                                <a:pt x="-54244" y="1444152"/>
                                <a:pt x="72731" y="1181811"/>
                                <a:pt x="0" y="82933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extLst>
                            <a:ext uri="{C807C97D-BFC1-408E-A445-0C87EB9F89A2}">
                              <ask:lineSketchStyleProps xmlns:ask="http://schemas.microsoft.com/office/drawing/2018/sketchyshapes" sd="149937266">
                                <a:prstGeom prst="flowChartAlternateProcess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AE26A" w14:textId="77777777" w:rsidR="004A4777" w:rsidRDefault="004A4777" w:rsidP="004A47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4D1C75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流程圖: 替代程序 7" o:spid="_x0000_s1029" type="#_x0000_t176" style="position:absolute;left:0;text-align:left;margin-left:440.8pt;margin-top:10.45pt;width:492pt;height:391.8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" fillcolor="white [3212]" strokecolor="#845903 [1604]" strokeweight="1pt">
                <v:shadow on="t" color="black" opacity="26214f" origin="-.5,-.5" offset=".74836mm,.74836mm"/>
                <v:textbox>
                  <w:txbxContent>
                    <w:p w14:paraId="17DAE26A" w14:textId="77777777" w:rsidR="004A4777" w:rsidRDefault="004A4777" w:rsidP="004A4777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620663" w14:textId="28C4D897" w:rsidR="003F5022" w:rsidRDefault="00CA4642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  <w:t xml:space="preserve"> </w:t>
      </w:r>
    </w:p>
    <w:p w14:paraId="539F7DF4" w14:textId="6E520E97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7B0EF5D6" w14:textId="1195EB18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1FD25E5F" w14:textId="771DDFF6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6194363E" w14:textId="063FED86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12E4AB7B" w14:textId="22FB1F13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51FDEAA4" w14:textId="176591B1" w:rsidR="00412BEA" w:rsidRDefault="00412BEA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75522764" w14:textId="2E92F0BE" w:rsidR="00412BEA" w:rsidRDefault="00295ADF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7E8C18F" wp14:editId="1C691DB6">
            <wp:simplePos x="0" y="0"/>
            <wp:positionH relativeFrom="column">
              <wp:posOffset>4846210</wp:posOffset>
            </wp:positionH>
            <wp:positionV relativeFrom="paragraph">
              <wp:posOffset>34014</wp:posOffset>
            </wp:positionV>
            <wp:extent cx="1201479" cy="1137684"/>
            <wp:effectExtent l="0" t="0" r="0" b="5715"/>
            <wp:wrapNone/>
            <wp:docPr id="23" name="圖片 23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圖片 23" descr="一張含有 文字, 美工圖案 的圖片&#10;&#10;自動產生的描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0" b="6928"/>
                    <a:stretch/>
                  </pic:blipFill>
                  <pic:spPr bwMode="auto">
                    <a:xfrm>
                      <a:off x="0" y="0"/>
                      <a:ext cx="1201479" cy="113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F76C81" w14:textId="077F0947" w:rsidR="00412BEA" w:rsidRDefault="002E15F3" w:rsidP="00563F27">
      <w:pPr>
        <w:spacing w:before="12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127B7FF2" wp14:editId="05C4D59C">
            <wp:extent cx="6479540" cy="6479540"/>
            <wp:effectExtent l="0" t="0" r="0" b="0"/>
            <wp:docPr id="20" name="圖片 20" descr="一張含有 文字, 美工圖案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一張含有 文字, 美工圖案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CA868" w14:textId="08D5DCA6" w:rsidR="00412BEA" w:rsidRDefault="00412BEA" w:rsidP="00295ADF">
      <w:pPr>
        <w:spacing w:before="240" w:after="120" w:line="640" w:lineRule="exact"/>
        <w:ind w:left="357"/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</w:pPr>
    </w:p>
    <w:p w14:paraId="169C36F8" w14:textId="2F331D7D" w:rsidR="0043597A" w:rsidRPr="0043597A" w:rsidRDefault="003C4035" w:rsidP="00295ADF">
      <w:pPr>
        <w:pStyle w:val="a7"/>
        <w:numPr>
          <w:ilvl w:val="0"/>
          <w:numId w:val="23"/>
        </w:numPr>
        <w:spacing w:before="240"/>
        <w:ind w:left="357" w:hanging="357"/>
        <w:jc w:val="both"/>
        <w:rPr>
          <w:rFonts w:ascii="Microsoft JhengHei" w:eastAsia="Microsoft JhengHei" w:hAnsi="Microsoft JhengHei"/>
          <w:color w:val="FF0000"/>
          <w:shd w:val="pct15" w:color="auto" w:fill="FFFFFF"/>
        </w:rPr>
      </w:pP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回家後，</w:t>
      </w:r>
      <w:r w:rsidR="00E575F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向</w:t>
      </w:r>
      <w:r w:rsidR="00CA33A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家長</w:t>
      </w:r>
      <w:r w:rsidR="00E575FC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介紹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你的</w:t>
      </w:r>
      <w:r w:rsidR="00295ADF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寫下來或畫出來的內容</w:t>
      </w:r>
      <w:r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，讓他們評評分</w:t>
      </w:r>
      <w:r w:rsidR="0043597A" w:rsidRPr="0043597A">
        <w:rPr>
          <w:rFonts w:ascii="Microsoft JhengHei" w:eastAsia="Microsoft JhengHei" w:hAnsi="Microsoft JhengHei" w:hint="eastAsia"/>
          <w:color w:val="040606" w:themeColor="text2"/>
          <w:sz w:val="28"/>
          <w:szCs w:val="28"/>
        </w:rPr>
        <w:t>。</w:t>
      </w:r>
      <w:r w:rsidR="0043597A" w:rsidRPr="0043597A">
        <w:rPr>
          <w:rFonts w:ascii="Microsoft JhengHei" w:eastAsia="Microsoft JhengHei" w:hAnsi="Microsoft JhengHei"/>
          <w:color w:val="FF0000"/>
          <w:shd w:val="pct15" w:color="auto" w:fill="FFFFFF"/>
        </w:rPr>
        <w:t xml:space="preserve"> </w:t>
      </w:r>
    </w:p>
    <w:p w14:paraId="65B8C7BE" w14:textId="0211CF4E" w:rsidR="005E1947" w:rsidRPr="00DC358D" w:rsidRDefault="00DC358D" w:rsidP="00DC358D">
      <w:pPr>
        <w:spacing w:before="120" w:after="120" w:line="640" w:lineRule="exact"/>
        <w:ind w:left="357"/>
        <w:rPr>
          <w:rFonts w:ascii="DFKai-SB" w:eastAsia="DFKai-SB" w:hAnsi="DFKai-SB" w:cstheme="minorEastAsia"/>
          <w:color w:val="FFFFFF" w:themeColor="background1"/>
          <w:kern w:val="2"/>
          <w:sz w:val="16"/>
          <w:szCs w:val="16"/>
        </w:rPr>
      </w:pP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C9E59C" wp14:editId="04FD9C1A">
                <wp:simplePos x="0" y="0"/>
                <wp:positionH relativeFrom="column">
                  <wp:posOffset>1489710</wp:posOffset>
                </wp:positionH>
                <wp:positionV relativeFrom="paragraph">
                  <wp:posOffset>111950</wp:posOffset>
                </wp:positionV>
                <wp:extent cx="359410" cy="359410"/>
                <wp:effectExtent l="19050" t="38100" r="40640" b="40640"/>
                <wp:wrapNone/>
                <wp:docPr id="12" name="星形: 五角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147DE" id="星形: 五角 12" o:spid="_x0000_s1026" style="position:absolute;margin-left:117.3pt;margin-top:8.8pt;width:28.3pt;height:28.3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0,359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" path="m,137282r137283,1l179705,r42422,137283l359410,137282,248345,222127r42424,137282l179705,274563,68641,359409,111065,222127,,137282xe" filled="f" strokecolor="#040606 [3215]" strokeweight="1pt">
                <v:stroke joinstyle="miter"/>
                <v:path arrowok="t" o:connecttype="custom" o:connectlocs="0,137282;137283,137283;179705,0;222127,137283;359410,137282;248345,222127;290769,359409;179705,274563;68641,359409;111065,222127;0,137282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7876FBE" wp14:editId="56046856">
                <wp:simplePos x="0" y="0"/>
                <wp:positionH relativeFrom="column">
                  <wp:posOffset>3170712</wp:posOffset>
                </wp:positionH>
                <wp:positionV relativeFrom="paragraph">
                  <wp:posOffset>108717</wp:posOffset>
                </wp:positionV>
                <wp:extent cx="360000" cy="360000"/>
                <wp:effectExtent l="19050" t="38100" r="40640" b="40640"/>
                <wp:wrapNone/>
                <wp:docPr id="16" name="星形: 五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5BB33" id="星形: 五角 16" o:spid="_x0000_s1026" style="position:absolute;margin-left:249.65pt;margin-top:8.55pt;width:28.35pt;height:28.3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267B5B" wp14:editId="3983C9E8">
                <wp:simplePos x="0" y="0"/>
                <wp:positionH relativeFrom="column">
                  <wp:posOffset>2742944</wp:posOffset>
                </wp:positionH>
                <wp:positionV relativeFrom="paragraph">
                  <wp:posOffset>120015</wp:posOffset>
                </wp:positionV>
                <wp:extent cx="360000" cy="360000"/>
                <wp:effectExtent l="19050" t="38100" r="40640" b="40640"/>
                <wp:wrapNone/>
                <wp:docPr id="15" name="星形: 五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68DA" id="星形: 五角 15" o:spid="_x0000_s1026" style="position:absolute;margin-left:3in;margin-top:9.45pt;width:28.35pt;height:28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4961D3" wp14:editId="7620B484">
                <wp:simplePos x="0" y="0"/>
                <wp:positionH relativeFrom="column">
                  <wp:posOffset>2327275</wp:posOffset>
                </wp:positionH>
                <wp:positionV relativeFrom="paragraph">
                  <wp:posOffset>120460</wp:posOffset>
                </wp:positionV>
                <wp:extent cx="360000" cy="360000"/>
                <wp:effectExtent l="19050" t="38100" r="40640" b="40640"/>
                <wp:wrapNone/>
                <wp:docPr id="14" name="星形: 五角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3E65" id="星形: 五角 14" o:spid="_x0000_s1026" style="position:absolute;margin-left:183.25pt;margin-top:9.5pt;width:28.35pt;height:28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>
        <w:rPr>
          <w:rFonts w:ascii="DFKai-SB" w:eastAsia="DFKai-SB" w:hAnsi="DFKai-SB" w:cstheme="minorEastAsia" w:hint="eastAsia"/>
          <w:noProof/>
          <w:color w:val="484F5E" w:themeColor="text1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5594751" wp14:editId="0D969F6A">
                <wp:simplePos x="0" y="0"/>
                <wp:positionH relativeFrom="column">
                  <wp:posOffset>1900052</wp:posOffset>
                </wp:positionH>
                <wp:positionV relativeFrom="paragraph">
                  <wp:posOffset>120593</wp:posOffset>
                </wp:positionV>
                <wp:extent cx="360000" cy="360000"/>
                <wp:effectExtent l="19050" t="38100" r="40640" b="40640"/>
                <wp:wrapNone/>
                <wp:docPr id="13" name="星形: 五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360000"/>
                        </a:xfrm>
                        <a:prstGeom prst="star5">
                          <a:avLst/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D9612" id="星形: 五角 13" o:spid="_x0000_s1026" style="position:absolute;margin-left:149.6pt;margin-top:9.5pt;width:28.35pt;height:28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0000,36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" path="m,137507r137509,1l180000,r42491,137508l360000,137507,248753,222491r42493,137508l180000,275014,68754,359999,111247,222491,,137507xe" filled="f" strokecolor="#040606 [3215]" strokeweight="1pt">
                <v:stroke joinstyle="miter"/>
                <v:path arrowok="t" o:connecttype="custom" o:connectlocs="0,137507;137509,137508;180000,0;222491,137508;360000,137507;248753,222491;291246,359999;180000,275014;68754,359999;111247,222491;0,137507" o:connectangles="0,0,0,0,0,0,0,0,0,0,0"/>
              </v:shape>
            </w:pict>
          </mc:Fallback>
        </mc:AlternateContent>
      </w:r>
      <w:r w:rsidR="00295ADF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家長的評分：</w:t>
      </w:r>
      <w:r w:rsidR="005E1947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 xml:space="preserve"> </w:t>
      </w:r>
      <w:r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              </w:t>
      </w:r>
      <w:r w:rsidR="005E1947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       </w:t>
      </w:r>
      <w:r w:rsidR="005E1947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</w:rPr>
        <w:t>家長簽名：</w:t>
      </w:r>
      <w:r w:rsidR="005E1947">
        <w:rPr>
          <w:rFonts w:ascii="DFKai-SB" w:eastAsia="DFKai-SB" w:hAnsi="DFKai-SB" w:cstheme="minorEastAsia" w:hint="eastAsia"/>
          <w:color w:val="484F5E" w:themeColor="text1"/>
          <w:kern w:val="2"/>
          <w:sz w:val="32"/>
          <w:szCs w:val="32"/>
          <w:u w:val="single"/>
        </w:rPr>
        <w:t xml:space="preserve"> </w:t>
      </w:r>
      <w:r w:rsidR="005E1947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  <w:u w:val="single"/>
        </w:rPr>
        <w:t xml:space="preserve">           </w:t>
      </w:r>
      <w:r w:rsidR="005E1947">
        <w:rPr>
          <w:rFonts w:ascii="DFKai-SB" w:eastAsia="DFKai-SB" w:hAnsi="DFKai-SB" w:cstheme="minorEastAsia"/>
          <w:color w:val="484F5E" w:themeColor="text1"/>
          <w:kern w:val="2"/>
          <w:sz w:val="32"/>
          <w:szCs w:val="32"/>
        </w:rPr>
        <w:t xml:space="preserve"> </w:t>
      </w:r>
      <w:r w:rsidR="005E1947" w:rsidRPr="005E1947">
        <w:rPr>
          <w:rFonts w:ascii="DFKai-SB" w:eastAsia="DFKai-SB" w:hAnsi="DFKai-SB" w:cstheme="minorEastAsia" w:hint="eastAsia"/>
          <w:color w:val="FFFFFF" w:themeColor="background1"/>
          <w:kern w:val="2"/>
          <w:sz w:val="16"/>
          <w:szCs w:val="16"/>
        </w:rPr>
        <w:t>分</w:t>
      </w:r>
    </w:p>
    <w:sectPr w:rsidR="005E1947" w:rsidRPr="00DC358D" w:rsidSect="0043597A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560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BF733C" w14:textId="77777777" w:rsidR="00E837DC" w:rsidRDefault="00E837DC" w:rsidP="00465C96">
      <w:r>
        <w:separator/>
      </w:r>
    </w:p>
  </w:endnote>
  <w:endnote w:type="continuationSeparator" w:id="0">
    <w:p w14:paraId="67D28BF1" w14:textId="77777777" w:rsidR="00E837DC" w:rsidRDefault="00E837DC" w:rsidP="00465C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imes New Roman (Body CS)">
    <w:panose1 w:val="00000000000000000000"/>
    <w:charset w:val="00"/>
    <w:family w:val="roman"/>
    <w:notTrueType/>
    <w:pitch w:val="default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273082420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DF3E2FB" w14:textId="77777777" w:rsidR="00EF4F7C" w:rsidRDefault="00EF4F7C" w:rsidP="001F0E11">
        <w:pPr>
          <w:pStyle w:val="a5"/>
          <w:framePr w:wrap="none" w:vAnchor="text" w:hAnchor="margin" w:xAlign="right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  <w:noProof/>
          </w:rPr>
          <w:t>1</w:t>
        </w:r>
        <w:r>
          <w:rPr>
            <w:rStyle w:val="a8"/>
          </w:rPr>
          <w:fldChar w:fldCharType="end"/>
        </w:r>
      </w:p>
    </w:sdtContent>
  </w:sdt>
  <w:p w14:paraId="1057A734" w14:textId="77777777" w:rsidR="00EF4F7C" w:rsidRDefault="00EF4F7C" w:rsidP="00EF4F7C">
    <w:pPr>
      <w:pStyle w:val="a5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E6A1" w14:textId="7796E495" w:rsidR="00F17125" w:rsidRDefault="00CA693B" w:rsidP="00CA693B">
    <w:pPr>
      <w:pStyle w:val="a5"/>
      <w:jc w:val="cen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72CC160C" wp14:editId="629CD02D">
          <wp:simplePos x="0" y="0"/>
          <wp:positionH relativeFrom="page">
            <wp:align>left</wp:align>
          </wp:positionH>
          <wp:positionV relativeFrom="paragraph">
            <wp:posOffset>-69011</wp:posOffset>
          </wp:positionV>
          <wp:extent cx="7557031" cy="711249"/>
          <wp:effectExtent l="0" t="0" r="6350" b="0"/>
          <wp:wrapNone/>
          <wp:docPr id="3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Picture 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id w:val="1453825392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9283015"/>
      <w:docPartObj>
        <w:docPartGallery w:val="Page Numbers (Bottom of Page)"/>
        <w:docPartUnique/>
      </w:docPartObj>
    </w:sdtPr>
    <w:sdtEndPr/>
    <w:sdtContent>
      <w:p w14:paraId="75149E4A" w14:textId="7B4CC5EE" w:rsidR="004038B5" w:rsidRDefault="00CA693B" w:rsidP="00CA693B">
        <w:pPr>
          <w:pStyle w:val="a5"/>
          <w:jc w:val="center"/>
        </w:pPr>
        <w:r>
          <w:rPr>
            <w:noProof/>
          </w:rPr>
          <w:drawing>
            <wp:anchor distT="0" distB="0" distL="114300" distR="114300" simplePos="0" relativeHeight="251663360" behindDoc="1" locked="0" layoutInCell="1" allowOverlap="1" wp14:anchorId="2C3AFF36" wp14:editId="403CBE59">
              <wp:simplePos x="0" y="0"/>
              <wp:positionH relativeFrom="page">
                <wp:align>left</wp:align>
              </wp:positionH>
              <wp:positionV relativeFrom="paragraph">
                <wp:posOffset>-86264</wp:posOffset>
              </wp:positionV>
              <wp:extent cx="7557031" cy="711249"/>
              <wp:effectExtent l="0" t="0" r="6350" b="0"/>
              <wp:wrapNone/>
              <wp:docPr id="8" name="Picture 4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" name="Picture 47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031" cy="71124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F1152B" w14:textId="77777777" w:rsidR="00E837DC" w:rsidRDefault="00E837DC" w:rsidP="00465C96">
      <w:r>
        <w:separator/>
      </w:r>
    </w:p>
  </w:footnote>
  <w:footnote w:type="continuationSeparator" w:id="0">
    <w:p w14:paraId="3D917697" w14:textId="77777777" w:rsidR="00E837DC" w:rsidRDefault="00E837DC" w:rsidP="00465C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CE10" w14:textId="77777777" w:rsidR="00465C96" w:rsidRDefault="00465C96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012E98" wp14:editId="24653A23">
          <wp:simplePos x="0" y="0"/>
          <wp:positionH relativeFrom="margin">
            <wp:posOffset>-540384</wp:posOffset>
          </wp:positionH>
          <wp:positionV relativeFrom="margin">
            <wp:posOffset>-1067435</wp:posOffset>
          </wp:positionV>
          <wp:extent cx="7558440" cy="710189"/>
          <wp:effectExtent l="0" t="0" r="0" b="1270"/>
          <wp:wrapNone/>
          <wp:docPr id="2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Picture 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3FA97" w14:textId="049BFB63" w:rsidR="008C16E9" w:rsidRDefault="00D1286E" w:rsidP="00D1286E">
    <w:pPr>
      <w:pStyle w:val="a3"/>
      <w:tabs>
        <w:tab w:val="clear" w:pos="4513"/>
        <w:tab w:val="clear" w:pos="9026"/>
        <w:tab w:val="left" w:pos="6570"/>
      </w:tabs>
    </w:pPr>
    <w:r>
      <w:rPr>
        <w:noProof/>
      </w:rPr>
      <w:drawing>
        <wp:anchor distT="0" distB="0" distL="114300" distR="114300" simplePos="0" relativeHeight="251666432" behindDoc="0" locked="0" layoutInCell="1" allowOverlap="1" wp14:anchorId="75D99930" wp14:editId="421408A9">
          <wp:simplePos x="0" y="0"/>
          <wp:positionH relativeFrom="page">
            <wp:posOffset>19050</wp:posOffset>
          </wp:positionH>
          <wp:positionV relativeFrom="paragraph">
            <wp:posOffset>-450215</wp:posOffset>
          </wp:positionV>
          <wp:extent cx="7531735" cy="1118984"/>
          <wp:effectExtent l="0" t="0" r="0" b="5080"/>
          <wp:wrapNone/>
          <wp:docPr id="1" name="圖片 1" descr="一張含有 文字, 螢幕擷取畫面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圖片 1" descr="一張含有 文字, 螢幕擷取畫面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735" cy="1118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27.75pt;height:27.75pt;visibility:visible;mso-wrap-style:square" o:bullet="t">
        <v:imagedata r:id="rId1" o:title=""/>
      </v:shape>
    </w:pict>
  </w:numPicBullet>
  <w:abstractNum w:abstractNumId="0" w15:restartNumberingAfterBreak="0">
    <w:nsid w:val="00DA4770"/>
    <w:multiLevelType w:val="hybridMultilevel"/>
    <w:tmpl w:val="44E8DC9C"/>
    <w:lvl w:ilvl="0" w:tplc="035E8A0C">
      <w:start w:val="1"/>
      <w:numFmt w:val="upperLetter"/>
      <w:lvlText w:val="%1."/>
      <w:lvlJc w:val="left"/>
      <w:pPr>
        <w:ind w:left="717" w:hanging="360"/>
      </w:pPr>
      <w:rPr>
        <w:rFonts w:ascii="Times New Roman" w:hAnsi="Times New Roman" w:cs="Times New Roman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036A2082"/>
    <w:multiLevelType w:val="hybridMultilevel"/>
    <w:tmpl w:val="7FCAD7B4"/>
    <w:lvl w:ilvl="0" w:tplc="FFFFFFFF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5D19A1"/>
    <w:multiLevelType w:val="hybridMultilevel"/>
    <w:tmpl w:val="337EDB12"/>
    <w:lvl w:ilvl="0" w:tplc="8C426996">
      <w:start w:val="1"/>
      <w:numFmt w:val="japaneseCounting"/>
      <w:lvlText w:val="(%1)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A01D68"/>
    <w:multiLevelType w:val="hybridMultilevel"/>
    <w:tmpl w:val="268E65F8"/>
    <w:lvl w:ilvl="0" w:tplc="7694A442">
      <w:start w:val="1"/>
      <w:numFmt w:val="upperLetter"/>
      <w:lvlText w:val="%1."/>
      <w:lvlJc w:val="left"/>
      <w:pPr>
        <w:ind w:left="1440" w:hanging="360"/>
      </w:pPr>
      <w:rPr>
        <w:rFonts w:asciiTheme="minorEastAsia" w:hAnsiTheme="minorEastAsia"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2160" w:hanging="360"/>
      </w:pPr>
    </w:lvl>
    <w:lvl w:ilvl="2" w:tplc="3C09001B" w:tentative="1">
      <w:start w:val="1"/>
      <w:numFmt w:val="lowerRoman"/>
      <w:lvlText w:val="%3."/>
      <w:lvlJc w:val="right"/>
      <w:pPr>
        <w:ind w:left="2880" w:hanging="180"/>
      </w:pPr>
    </w:lvl>
    <w:lvl w:ilvl="3" w:tplc="3C09000F" w:tentative="1">
      <w:start w:val="1"/>
      <w:numFmt w:val="decimal"/>
      <w:lvlText w:val="%4."/>
      <w:lvlJc w:val="left"/>
      <w:pPr>
        <w:ind w:left="3600" w:hanging="360"/>
      </w:pPr>
    </w:lvl>
    <w:lvl w:ilvl="4" w:tplc="3C090019" w:tentative="1">
      <w:start w:val="1"/>
      <w:numFmt w:val="lowerLetter"/>
      <w:lvlText w:val="%5."/>
      <w:lvlJc w:val="left"/>
      <w:pPr>
        <w:ind w:left="4320" w:hanging="360"/>
      </w:pPr>
    </w:lvl>
    <w:lvl w:ilvl="5" w:tplc="3C09001B" w:tentative="1">
      <w:start w:val="1"/>
      <w:numFmt w:val="lowerRoman"/>
      <w:lvlText w:val="%6."/>
      <w:lvlJc w:val="right"/>
      <w:pPr>
        <w:ind w:left="5040" w:hanging="180"/>
      </w:pPr>
    </w:lvl>
    <w:lvl w:ilvl="6" w:tplc="3C09000F" w:tentative="1">
      <w:start w:val="1"/>
      <w:numFmt w:val="decimal"/>
      <w:lvlText w:val="%7."/>
      <w:lvlJc w:val="left"/>
      <w:pPr>
        <w:ind w:left="5760" w:hanging="360"/>
      </w:pPr>
    </w:lvl>
    <w:lvl w:ilvl="7" w:tplc="3C090019" w:tentative="1">
      <w:start w:val="1"/>
      <w:numFmt w:val="lowerLetter"/>
      <w:lvlText w:val="%8."/>
      <w:lvlJc w:val="left"/>
      <w:pPr>
        <w:ind w:left="6480" w:hanging="360"/>
      </w:pPr>
    </w:lvl>
    <w:lvl w:ilvl="8" w:tplc="3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4C0148C"/>
    <w:multiLevelType w:val="hybridMultilevel"/>
    <w:tmpl w:val="85AE0B2C"/>
    <w:lvl w:ilvl="0" w:tplc="CA6655A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26583314"/>
    <w:multiLevelType w:val="hybridMultilevel"/>
    <w:tmpl w:val="5A225CC0"/>
    <w:lvl w:ilvl="0" w:tplc="0D12CC62">
      <w:start w:val="3"/>
      <w:numFmt w:val="upperLetter"/>
      <w:lvlText w:val="%1."/>
      <w:lvlJc w:val="left"/>
      <w:pPr>
        <w:ind w:left="1211" w:hanging="360"/>
      </w:pPr>
      <w:rPr>
        <w:rFonts w:cstheme="minorEastAsia" w:hint="default"/>
        <w:color w:val="484F5E" w:themeColor="text1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32186EDB"/>
    <w:multiLevelType w:val="hybridMultilevel"/>
    <w:tmpl w:val="F120D874"/>
    <w:lvl w:ilvl="0" w:tplc="071E77CA">
      <w:start w:val="1"/>
      <w:numFmt w:val="upperLetter"/>
      <w:lvlText w:val="%1."/>
      <w:lvlJc w:val="left"/>
      <w:pPr>
        <w:ind w:left="717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3FA31B49"/>
    <w:multiLevelType w:val="hybridMultilevel"/>
    <w:tmpl w:val="B19AD426"/>
    <w:lvl w:ilvl="0" w:tplc="71CC0C2E">
      <w:start w:val="1"/>
      <w:numFmt w:val="decimal"/>
      <w:lvlText w:val="%1."/>
      <w:lvlJc w:val="left"/>
      <w:pPr>
        <w:ind w:left="720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5D3CF2"/>
    <w:multiLevelType w:val="hybridMultilevel"/>
    <w:tmpl w:val="CB54D08C"/>
    <w:lvl w:ilvl="0" w:tplc="15A850EA">
      <w:start w:val="1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920" w:hanging="360"/>
      </w:pPr>
    </w:lvl>
    <w:lvl w:ilvl="2" w:tplc="3C09001B" w:tentative="1">
      <w:start w:val="1"/>
      <w:numFmt w:val="lowerRoman"/>
      <w:lvlText w:val="%3."/>
      <w:lvlJc w:val="right"/>
      <w:pPr>
        <w:ind w:left="2640" w:hanging="180"/>
      </w:pPr>
    </w:lvl>
    <w:lvl w:ilvl="3" w:tplc="3C09000F" w:tentative="1">
      <w:start w:val="1"/>
      <w:numFmt w:val="decimal"/>
      <w:lvlText w:val="%4."/>
      <w:lvlJc w:val="left"/>
      <w:pPr>
        <w:ind w:left="3360" w:hanging="360"/>
      </w:pPr>
    </w:lvl>
    <w:lvl w:ilvl="4" w:tplc="3C090019" w:tentative="1">
      <w:start w:val="1"/>
      <w:numFmt w:val="lowerLetter"/>
      <w:lvlText w:val="%5."/>
      <w:lvlJc w:val="left"/>
      <w:pPr>
        <w:ind w:left="4080" w:hanging="360"/>
      </w:pPr>
    </w:lvl>
    <w:lvl w:ilvl="5" w:tplc="3C09001B" w:tentative="1">
      <w:start w:val="1"/>
      <w:numFmt w:val="lowerRoman"/>
      <w:lvlText w:val="%6."/>
      <w:lvlJc w:val="right"/>
      <w:pPr>
        <w:ind w:left="4800" w:hanging="180"/>
      </w:pPr>
    </w:lvl>
    <w:lvl w:ilvl="6" w:tplc="3C09000F" w:tentative="1">
      <w:start w:val="1"/>
      <w:numFmt w:val="decimal"/>
      <w:lvlText w:val="%7."/>
      <w:lvlJc w:val="left"/>
      <w:pPr>
        <w:ind w:left="5520" w:hanging="360"/>
      </w:pPr>
    </w:lvl>
    <w:lvl w:ilvl="7" w:tplc="3C090019" w:tentative="1">
      <w:start w:val="1"/>
      <w:numFmt w:val="lowerLetter"/>
      <w:lvlText w:val="%8."/>
      <w:lvlJc w:val="left"/>
      <w:pPr>
        <w:ind w:left="6240" w:hanging="360"/>
      </w:pPr>
    </w:lvl>
    <w:lvl w:ilvl="8" w:tplc="3C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9" w15:restartNumberingAfterBreak="0">
    <w:nsid w:val="54FB6640"/>
    <w:multiLevelType w:val="hybridMultilevel"/>
    <w:tmpl w:val="A608F1D0"/>
    <w:lvl w:ilvl="0" w:tplc="022EF738">
      <w:start w:val="1"/>
      <w:numFmt w:val="upperLetter"/>
      <w:lvlText w:val="%1."/>
      <w:lvlJc w:val="left"/>
      <w:pPr>
        <w:ind w:left="4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140" w:hanging="360"/>
      </w:pPr>
    </w:lvl>
    <w:lvl w:ilvl="2" w:tplc="3C09001B" w:tentative="1">
      <w:start w:val="1"/>
      <w:numFmt w:val="lowerRoman"/>
      <w:lvlText w:val="%3."/>
      <w:lvlJc w:val="right"/>
      <w:pPr>
        <w:ind w:left="1860" w:hanging="180"/>
      </w:pPr>
    </w:lvl>
    <w:lvl w:ilvl="3" w:tplc="3C09000F" w:tentative="1">
      <w:start w:val="1"/>
      <w:numFmt w:val="decimal"/>
      <w:lvlText w:val="%4."/>
      <w:lvlJc w:val="left"/>
      <w:pPr>
        <w:ind w:left="2580" w:hanging="360"/>
      </w:pPr>
    </w:lvl>
    <w:lvl w:ilvl="4" w:tplc="3C090019" w:tentative="1">
      <w:start w:val="1"/>
      <w:numFmt w:val="lowerLetter"/>
      <w:lvlText w:val="%5."/>
      <w:lvlJc w:val="left"/>
      <w:pPr>
        <w:ind w:left="3300" w:hanging="360"/>
      </w:pPr>
    </w:lvl>
    <w:lvl w:ilvl="5" w:tplc="3C09001B" w:tentative="1">
      <w:start w:val="1"/>
      <w:numFmt w:val="lowerRoman"/>
      <w:lvlText w:val="%6."/>
      <w:lvlJc w:val="right"/>
      <w:pPr>
        <w:ind w:left="4020" w:hanging="180"/>
      </w:pPr>
    </w:lvl>
    <w:lvl w:ilvl="6" w:tplc="3C09000F" w:tentative="1">
      <w:start w:val="1"/>
      <w:numFmt w:val="decimal"/>
      <w:lvlText w:val="%7."/>
      <w:lvlJc w:val="left"/>
      <w:pPr>
        <w:ind w:left="4740" w:hanging="360"/>
      </w:pPr>
    </w:lvl>
    <w:lvl w:ilvl="7" w:tplc="3C090019" w:tentative="1">
      <w:start w:val="1"/>
      <w:numFmt w:val="lowerLetter"/>
      <w:lvlText w:val="%8."/>
      <w:lvlJc w:val="left"/>
      <w:pPr>
        <w:ind w:left="5460" w:hanging="360"/>
      </w:pPr>
    </w:lvl>
    <w:lvl w:ilvl="8" w:tplc="3C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0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6653B6"/>
    <w:multiLevelType w:val="hybridMultilevel"/>
    <w:tmpl w:val="A426BD20"/>
    <w:lvl w:ilvl="0" w:tplc="2C0875E6">
      <w:start w:val="1"/>
      <w:numFmt w:val="lowerLetter"/>
      <w:lvlText w:val="(%1)"/>
      <w:lvlJc w:val="left"/>
      <w:pPr>
        <w:ind w:left="717" w:hanging="360"/>
      </w:pPr>
      <w:rPr>
        <w:rFonts w:ascii="Microsoft JhengHei" w:eastAsia="Microsoft JhengHei" w:hAnsi="Microsoft JhengHei" w:hint="default"/>
        <w:color w:val="484F5E" w:themeColor="text1"/>
      </w:rPr>
    </w:lvl>
    <w:lvl w:ilvl="1" w:tplc="3C090019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2" w15:restartNumberingAfterBreak="0">
    <w:nsid w:val="5A9542EF"/>
    <w:multiLevelType w:val="hybridMultilevel"/>
    <w:tmpl w:val="8422A10E"/>
    <w:lvl w:ilvl="0" w:tplc="D0FAB9E8">
      <w:start w:val="1"/>
      <w:numFmt w:val="decimal"/>
      <w:lvlText w:val="%1."/>
      <w:lvlJc w:val="left"/>
      <w:pPr>
        <w:ind w:left="720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FA3099"/>
    <w:multiLevelType w:val="hybridMultilevel"/>
    <w:tmpl w:val="4656E166"/>
    <w:lvl w:ilvl="0" w:tplc="6F3CDB86">
      <w:start w:val="3"/>
      <w:numFmt w:val="upperLetter"/>
      <w:lvlText w:val="%1."/>
      <w:lvlJc w:val="left"/>
      <w:pPr>
        <w:ind w:left="1200" w:hanging="360"/>
      </w:pPr>
      <w:rPr>
        <w:rFonts w:ascii="Times New Roman" w:hAnsi="Times New Roman" w:cs="Times New Roman"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FC3A1D"/>
    <w:multiLevelType w:val="hybridMultilevel"/>
    <w:tmpl w:val="0AE41770"/>
    <w:lvl w:ilvl="0" w:tplc="9148FBF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EBF5E56"/>
    <w:multiLevelType w:val="hybridMultilevel"/>
    <w:tmpl w:val="35345E4E"/>
    <w:lvl w:ilvl="0" w:tplc="F2B255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800" w:hanging="360"/>
      </w:pPr>
    </w:lvl>
    <w:lvl w:ilvl="2" w:tplc="3C09001B" w:tentative="1">
      <w:start w:val="1"/>
      <w:numFmt w:val="lowerRoman"/>
      <w:lvlText w:val="%3."/>
      <w:lvlJc w:val="right"/>
      <w:pPr>
        <w:ind w:left="2520" w:hanging="180"/>
      </w:pPr>
    </w:lvl>
    <w:lvl w:ilvl="3" w:tplc="3C09000F" w:tentative="1">
      <w:start w:val="1"/>
      <w:numFmt w:val="decimal"/>
      <w:lvlText w:val="%4."/>
      <w:lvlJc w:val="left"/>
      <w:pPr>
        <w:ind w:left="3240" w:hanging="360"/>
      </w:pPr>
    </w:lvl>
    <w:lvl w:ilvl="4" w:tplc="3C090019" w:tentative="1">
      <w:start w:val="1"/>
      <w:numFmt w:val="lowerLetter"/>
      <w:lvlText w:val="%5."/>
      <w:lvlJc w:val="left"/>
      <w:pPr>
        <w:ind w:left="3960" w:hanging="360"/>
      </w:pPr>
    </w:lvl>
    <w:lvl w:ilvl="5" w:tplc="3C09001B" w:tentative="1">
      <w:start w:val="1"/>
      <w:numFmt w:val="lowerRoman"/>
      <w:lvlText w:val="%6."/>
      <w:lvlJc w:val="right"/>
      <w:pPr>
        <w:ind w:left="4680" w:hanging="180"/>
      </w:pPr>
    </w:lvl>
    <w:lvl w:ilvl="6" w:tplc="3C09000F" w:tentative="1">
      <w:start w:val="1"/>
      <w:numFmt w:val="decimal"/>
      <w:lvlText w:val="%7."/>
      <w:lvlJc w:val="left"/>
      <w:pPr>
        <w:ind w:left="5400" w:hanging="360"/>
      </w:pPr>
    </w:lvl>
    <w:lvl w:ilvl="7" w:tplc="3C090019" w:tentative="1">
      <w:start w:val="1"/>
      <w:numFmt w:val="lowerLetter"/>
      <w:lvlText w:val="%8."/>
      <w:lvlJc w:val="left"/>
      <w:pPr>
        <w:ind w:left="6120" w:hanging="360"/>
      </w:pPr>
    </w:lvl>
    <w:lvl w:ilvl="8" w:tplc="3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FA261DA"/>
    <w:multiLevelType w:val="hybridMultilevel"/>
    <w:tmpl w:val="A45CEF58"/>
    <w:lvl w:ilvl="0" w:tplc="3FAAAC4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470115"/>
    <w:multiLevelType w:val="hybridMultilevel"/>
    <w:tmpl w:val="16144418"/>
    <w:lvl w:ilvl="0" w:tplc="0E38E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37F1D51"/>
    <w:multiLevelType w:val="hybridMultilevel"/>
    <w:tmpl w:val="8548B990"/>
    <w:lvl w:ilvl="0" w:tplc="1CD0C73A">
      <w:start w:val="1"/>
      <w:numFmt w:val="decimal"/>
      <w:lvlText w:val="(%1)"/>
      <w:lvlJc w:val="left"/>
      <w:pPr>
        <w:ind w:left="717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9" w15:restartNumberingAfterBreak="0">
    <w:nsid w:val="7626532A"/>
    <w:multiLevelType w:val="hybridMultilevel"/>
    <w:tmpl w:val="9A5A18EE"/>
    <w:lvl w:ilvl="0" w:tplc="D40A42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81871D7"/>
    <w:multiLevelType w:val="hybridMultilevel"/>
    <w:tmpl w:val="CC8EED5A"/>
    <w:lvl w:ilvl="0" w:tplc="1F7406E4">
      <w:start w:val="1"/>
      <w:numFmt w:val="lowerLetter"/>
      <w:lvlText w:val="(%1)"/>
      <w:lvlJc w:val="left"/>
      <w:pPr>
        <w:ind w:left="717" w:hanging="360"/>
      </w:pPr>
      <w:rPr>
        <w:rFonts w:hint="default"/>
        <w:color w:val="040606" w:themeColor="text2"/>
        <w:sz w:val="28"/>
      </w:rPr>
    </w:lvl>
    <w:lvl w:ilvl="1" w:tplc="3C090019" w:tentative="1">
      <w:start w:val="1"/>
      <w:numFmt w:val="lowerLetter"/>
      <w:lvlText w:val="%2."/>
      <w:lvlJc w:val="left"/>
      <w:pPr>
        <w:ind w:left="1437" w:hanging="360"/>
      </w:pPr>
    </w:lvl>
    <w:lvl w:ilvl="2" w:tplc="3C09001B" w:tentative="1">
      <w:start w:val="1"/>
      <w:numFmt w:val="lowerRoman"/>
      <w:lvlText w:val="%3."/>
      <w:lvlJc w:val="right"/>
      <w:pPr>
        <w:ind w:left="2157" w:hanging="180"/>
      </w:pPr>
    </w:lvl>
    <w:lvl w:ilvl="3" w:tplc="3C09000F" w:tentative="1">
      <w:start w:val="1"/>
      <w:numFmt w:val="decimal"/>
      <w:lvlText w:val="%4."/>
      <w:lvlJc w:val="left"/>
      <w:pPr>
        <w:ind w:left="2877" w:hanging="360"/>
      </w:pPr>
    </w:lvl>
    <w:lvl w:ilvl="4" w:tplc="3C090019" w:tentative="1">
      <w:start w:val="1"/>
      <w:numFmt w:val="lowerLetter"/>
      <w:lvlText w:val="%5."/>
      <w:lvlJc w:val="left"/>
      <w:pPr>
        <w:ind w:left="3597" w:hanging="360"/>
      </w:pPr>
    </w:lvl>
    <w:lvl w:ilvl="5" w:tplc="3C09001B" w:tentative="1">
      <w:start w:val="1"/>
      <w:numFmt w:val="lowerRoman"/>
      <w:lvlText w:val="%6."/>
      <w:lvlJc w:val="right"/>
      <w:pPr>
        <w:ind w:left="4317" w:hanging="180"/>
      </w:pPr>
    </w:lvl>
    <w:lvl w:ilvl="6" w:tplc="3C09000F" w:tentative="1">
      <w:start w:val="1"/>
      <w:numFmt w:val="decimal"/>
      <w:lvlText w:val="%7."/>
      <w:lvlJc w:val="left"/>
      <w:pPr>
        <w:ind w:left="5037" w:hanging="360"/>
      </w:pPr>
    </w:lvl>
    <w:lvl w:ilvl="7" w:tplc="3C090019" w:tentative="1">
      <w:start w:val="1"/>
      <w:numFmt w:val="lowerLetter"/>
      <w:lvlText w:val="%8."/>
      <w:lvlJc w:val="left"/>
      <w:pPr>
        <w:ind w:left="5757" w:hanging="360"/>
      </w:pPr>
    </w:lvl>
    <w:lvl w:ilvl="8" w:tplc="3C0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1" w15:restartNumberingAfterBreak="0">
    <w:nsid w:val="78C27204"/>
    <w:multiLevelType w:val="hybridMultilevel"/>
    <w:tmpl w:val="A70E2CDC"/>
    <w:lvl w:ilvl="0" w:tplc="41801AD4">
      <w:start w:val="1"/>
      <w:numFmt w:val="upperLetter"/>
      <w:lvlText w:val="%1."/>
      <w:lvlJc w:val="left"/>
      <w:pPr>
        <w:ind w:left="1211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931" w:hanging="360"/>
      </w:pPr>
    </w:lvl>
    <w:lvl w:ilvl="2" w:tplc="3C09001B" w:tentative="1">
      <w:start w:val="1"/>
      <w:numFmt w:val="lowerRoman"/>
      <w:lvlText w:val="%3."/>
      <w:lvlJc w:val="right"/>
      <w:pPr>
        <w:ind w:left="2651" w:hanging="180"/>
      </w:pPr>
    </w:lvl>
    <w:lvl w:ilvl="3" w:tplc="3C09000F" w:tentative="1">
      <w:start w:val="1"/>
      <w:numFmt w:val="decimal"/>
      <w:lvlText w:val="%4."/>
      <w:lvlJc w:val="left"/>
      <w:pPr>
        <w:ind w:left="3371" w:hanging="360"/>
      </w:pPr>
    </w:lvl>
    <w:lvl w:ilvl="4" w:tplc="3C090019" w:tentative="1">
      <w:start w:val="1"/>
      <w:numFmt w:val="lowerLetter"/>
      <w:lvlText w:val="%5."/>
      <w:lvlJc w:val="left"/>
      <w:pPr>
        <w:ind w:left="4091" w:hanging="360"/>
      </w:pPr>
    </w:lvl>
    <w:lvl w:ilvl="5" w:tplc="3C09001B" w:tentative="1">
      <w:start w:val="1"/>
      <w:numFmt w:val="lowerRoman"/>
      <w:lvlText w:val="%6."/>
      <w:lvlJc w:val="right"/>
      <w:pPr>
        <w:ind w:left="4811" w:hanging="180"/>
      </w:pPr>
    </w:lvl>
    <w:lvl w:ilvl="6" w:tplc="3C09000F" w:tentative="1">
      <w:start w:val="1"/>
      <w:numFmt w:val="decimal"/>
      <w:lvlText w:val="%7."/>
      <w:lvlJc w:val="left"/>
      <w:pPr>
        <w:ind w:left="5531" w:hanging="360"/>
      </w:pPr>
    </w:lvl>
    <w:lvl w:ilvl="7" w:tplc="3C090019" w:tentative="1">
      <w:start w:val="1"/>
      <w:numFmt w:val="lowerLetter"/>
      <w:lvlText w:val="%8."/>
      <w:lvlJc w:val="left"/>
      <w:pPr>
        <w:ind w:left="6251" w:hanging="360"/>
      </w:pPr>
    </w:lvl>
    <w:lvl w:ilvl="8" w:tplc="3C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FD3161D"/>
    <w:multiLevelType w:val="hybridMultilevel"/>
    <w:tmpl w:val="2F705274"/>
    <w:lvl w:ilvl="0" w:tplc="C3AAF434">
      <w:start w:val="1"/>
      <w:numFmt w:val="upperLetter"/>
      <w:lvlText w:val="%1."/>
      <w:lvlJc w:val="left"/>
      <w:pPr>
        <w:ind w:left="717" w:hanging="405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392" w:hanging="360"/>
      </w:pPr>
    </w:lvl>
    <w:lvl w:ilvl="2" w:tplc="3C09001B" w:tentative="1">
      <w:start w:val="1"/>
      <w:numFmt w:val="lowerRoman"/>
      <w:lvlText w:val="%3."/>
      <w:lvlJc w:val="right"/>
      <w:pPr>
        <w:ind w:left="2112" w:hanging="180"/>
      </w:pPr>
    </w:lvl>
    <w:lvl w:ilvl="3" w:tplc="3C09000F" w:tentative="1">
      <w:start w:val="1"/>
      <w:numFmt w:val="decimal"/>
      <w:lvlText w:val="%4."/>
      <w:lvlJc w:val="left"/>
      <w:pPr>
        <w:ind w:left="2832" w:hanging="360"/>
      </w:pPr>
    </w:lvl>
    <w:lvl w:ilvl="4" w:tplc="3C090019" w:tentative="1">
      <w:start w:val="1"/>
      <w:numFmt w:val="lowerLetter"/>
      <w:lvlText w:val="%5."/>
      <w:lvlJc w:val="left"/>
      <w:pPr>
        <w:ind w:left="3552" w:hanging="360"/>
      </w:pPr>
    </w:lvl>
    <w:lvl w:ilvl="5" w:tplc="3C09001B" w:tentative="1">
      <w:start w:val="1"/>
      <w:numFmt w:val="lowerRoman"/>
      <w:lvlText w:val="%6."/>
      <w:lvlJc w:val="right"/>
      <w:pPr>
        <w:ind w:left="4272" w:hanging="180"/>
      </w:pPr>
    </w:lvl>
    <w:lvl w:ilvl="6" w:tplc="3C09000F" w:tentative="1">
      <w:start w:val="1"/>
      <w:numFmt w:val="decimal"/>
      <w:lvlText w:val="%7."/>
      <w:lvlJc w:val="left"/>
      <w:pPr>
        <w:ind w:left="4992" w:hanging="360"/>
      </w:pPr>
    </w:lvl>
    <w:lvl w:ilvl="7" w:tplc="3C090019" w:tentative="1">
      <w:start w:val="1"/>
      <w:numFmt w:val="lowerLetter"/>
      <w:lvlText w:val="%8."/>
      <w:lvlJc w:val="left"/>
      <w:pPr>
        <w:ind w:left="5712" w:hanging="360"/>
      </w:pPr>
    </w:lvl>
    <w:lvl w:ilvl="8" w:tplc="3C09001B" w:tentative="1">
      <w:start w:val="1"/>
      <w:numFmt w:val="lowerRoman"/>
      <w:lvlText w:val="%9."/>
      <w:lvlJc w:val="right"/>
      <w:pPr>
        <w:ind w:left="6432" w:hanging="180"/>
      </w:pPr>
    </w:lvl>
  </w:abstractNum>
  <w:num w:numId="1" w16cid:durableId="1208879651">
    <w:abstractNumId w:val="10"/>
  </w:num>
  <w:num w:numId="2" w16cid:durableId="102379785">
    <w:abstractNumId w:val="17"/>
  </w:num>
  <w:num w:numId="3" w16cid:durableId="1348556626">
    <w:abstractNumId w:val="19"/>
  </w:num>
  <w:num w:numId="4" w16cid:durableId="849836731">
    <w:abstractNumId w:val="2"/>
  </w:num>
  <w:num w:numId="5" w16cid:durableId="1243838014">
    <w:abstractNumId w:val="1"/>
  </w:num>
  <w:num w:numId="6" w16cid:durableId="575241033">
    <w:abstractNumId w:val="7"/>
  </w:num>
  <w:num w:numId="7" w16cid:durableId="750085455">
    <w:abstractNumId w:val="22"/>
  </w:num>
  <w:num w:numId="8" w16cid:durableId="489517734">
    <w:abstractNumId w:val="18"/>
  </w:num>
  <w:num w:numId="9" w16cid:durableId="1183323129">
    <w:abstractNumId w:val="4"/>
  </w:num>
  <w:num w:numId="10" w16cid:durableId="442499570">
    <w:abstractNumId w:val="14"/>
  </w:num>
  <w:num w:numId="11" w16cid:durableId="4477047">
    <w:abstractNumId w:val="3"/>
  </w:num>
  <w:num w:numId="12" w16cid:durableId="1266037166">
    <w:abstractNumId w:val="16"/>
  </w:num>
  <w:num w:numId="13" w16cid:durableId="175652978">
    <w:abstractNumId w:val="5"/>
  </w:num>
  <w:num w:numId="14" w16cid:durableId="458883816">
    <w:abstractNumId w:val="21"/>
  </w:num>
  <w:num w:numId="15" w16cid:durableId="519507971">
    <w:abstractNumId w:val="15"/>
  </w:num>
  <w:num w:numId="16" w16cid:durableId="72972386">
    <w:abstractNumId w:val="8"/>
  </w:num>
  <w:num w:numId="17" w16cid:durableId="1414619728">
    <w:abstractNumId w:val="13"/>
  </w:num>
  <w:num w:numId="18" w16cid:durableId="246034247">
    <w:abstractNumId w:val="9"/>
  </w:num>
  <w:num w:numId="19" w16cid:durableId="274145084">
    <w:abstractNumId w:val="6"/>
  </w:num>
  <w:num w:numId="20" w16cid:durableId="1752968408">
    <w:abstractNumId w:val="20"/>
  </w:num>
  <w:num w:numId="21" w16cid:durableId="520315166">
    <w:abstractNumId w:val="11"/>
  </w:num>
  <w:num w:numId="22" w16cid:durableId="1617709310">
    <w:abstractNumId w:val="0"/>
  </w:num>
  <w:num w:numId="23" w16cid:durableId="13561492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11E7"/>
    <w:rsid w:val="00006CB3"/>
    <w:rsid w:val="00006E9C"/>
    <w:rsid w:val="000214DD"/>
    <w:rsid w:val="00022D83"/>
    <w:rsid w:val="00023F7D"/>
    <w:rsid w:val="00027603"/>
    <w:rsid w:val="00030ADC"/>
    <w:rsid w:val="00030C37"/>
    <w:rsid w:val="00034144"/>
    <w:rsid w:val="00035EED"/>
    <w:rsid w:val="00041251"/>
    <w:rsid w:val="000439C7"/>
    <w:rsid w:val="00057D4D"/>
    <w:rsid w:val="000633B6"/>
    <w:rsid w:val="0006459E"/>
    <w:rsid w:val="000661D6"/>
    <w:rsid w:val="0007141B"/>
    <w:rsid w:val="00076FA6"/>
    <w:rsid w:val="00083024"/>
    <w:rsid w:val="00096449"/>
    <w:rsid w:val="00097887"/>
    <w:rsid w:val="000A204E"/>
    <w:rsid w:val="000B41D0"/>
    <w:rsid w:val="000B602A"/>
    <w:rsid w:val="000E2D4E"/>
    <w:rsid w:val="000E4405"/>
    <w:rsid w:val="000E4584"/>
    <w:rsid w:val="000E555F"/>
    <w:rsid w:val="000E58CD"/>
    <w:rsid w:val="000F386A"/>
    <w:rsid w:val="001022E4"/>
    <w:rsid w:val="001145BE"/>
    <w:rsid w:val="00117084"/>
    <w:rsid w:val="00124522"/>
    <w:rsid w:val="00124A34"/>
    <w:rsid w:val="00135252"/>
    <w:rsid w:val="001412D4"/>
    <w:rsid w:val="00153262"/>
    <w:rsid w:val="00157029"/>
    <w:rsid w:val="00164750"/>
    <w:rsid w:val="00165B48"/>
    <w:rsid w:val="001752D5"/>
    <w:rsid w:val="00182EB0"/>
    <w:rsid w:val="00185F29"/>
    <w:rsid w:val="00187854"/>
    <w:rsid w:val="00192EF0"/>
    <w:rsid w:val="001A2F95"/>
    <w:rsid w:val="001A3DCA"/>
    <w:rsid w:val="001A4F4D"/>
    <w:rsid w:val="001B2F67"/>
    <w:rsid w:val="001B3365"/>
    <w:rsid w:val="001B3571"/>
    <w:rsid w:val="001B5B02"/>
    <w:rsid w:val="001B66DB"/>
    <w:rsid w:val="001C0642"/>
    <w:rsid w:val="001D14D9"/>
    <w:rsid w:val="001D7BE6"/>
    <w:rsid w:val="001E0D5D"/>
    <w:rsid w:val="001E4DD3"/>
    <w:rsid w:val="001F4025"/>
    <w:rsid w:val="0020069A"/>
    <w:rsid w:val="00213CA0"/>
    <w:rsid w:val="00227235"/>
    <w:rsid w:val="00232313"/>
    <w:rsid w:val="00241CB6"/>
    <w:rsid w:val="002428B0"/>
    <w:rsid w:val="00253473"/>
    <w:rsid w:val="002541CA"/>
    <w:rsid w:val="002578E0"/>
    <w:rsid w:val="00257B1E"/>
    <w:rsid w:val="00265AA8"/>
    <w:rsid w:val="002742F5"/>
    <w:rsid w:val="00280BFD"/>
    <w:rsid w:val="00286685"/>
    <w:rsid w:val="00287DA6"/>
    <w:rsid w:val="00294B6E"/>
    <w:rsid w:val="00295ADF"/>
    <w:rsid w:val="002A2958"/>
    <w:rsid w:val="002A61FE"/>
    <w:rsid w:val="002A7669"/>
    <w:rsid w:val="002B39AA"/>
    <w:rsid w:val="002B3F2C"/>
    <w:rsid w:val="002B7F9E"/>
    <w:rsid w:val="002C33A2"/>
    <w:rsid w:val="002C5663"/>
    <w:rsid w:val="002C7E62"/>
    <w:rsid w:val="002D2E11"/>
    <w:rsid w:val="002D517B"/>
    <w:rsid w:val="002D6E0E"/>
    <w:rsid w:val="002D7F56"/>
    <w:rsid w:val="002E15F3"/>
    <w:rsid w:val="002E27DF"/>
    <w:rsid w:val="002E2BE7"/>
    <w:rsid w:val="002E587D"/>
    <w:rsid w:val="002E6743"/>
    <w:rsid w:val="002F4520"/>
    <w:rsid w:val="002F636A"/>
    <w:rsid w:val="002F748E"/>
    <w:rsid w:val="002F7863"/>
    <w:rsid w:val="0030669C"/>
    <w:rsid w:val="00314C50"/>
    <w:rsid w:val="0032354F"/>
    <w:rsid w:val="00323D45"/>
    <w:rsid w:val="003312CE"/>
    <w:rsid w:val="00336E3A"/>
    <w:rsid w:val="00340A4E"/>
    <w:rsid w:val="00346063"/>
    <w:rsid w:val="003464D9"/>
    <w:rsid w:val="00350B05"/>
    <w:rsid w:val="0036573B"/>
    <w:rsid w:val="003735A1"/>
    <w:rsid w:val="00375DF1"/>
    <w:rsid w:val="00381A90"/>
    <w:rsid w:val="003826F0"/>
    <w:rsid w:val="003836B1"/>
    <w:rsid w:val="003912FA"/>
    <w:rsid w:val="00396128"/>
    <w:rsid w:val="003B27AC"/>
    <w:rsid w:val="003B423D"/>
    <w:rsid w:val="003C0045"/>
    <w:rsid w:val="003C15AA"/>
    <w:rsid w:val="003C4035"/>
    <w:rsid w:val="003D116E"/>
    <w:rsid w:val="003D1834"/>
    <w:rsid w:val="003E2653"/>
    <w:rsid w:val="003E31BC"/>
    <w:rsid w:val="003E3F00"/>
    <w:rsid w:val="003E438D"/>
    <w:rsid w:val="003E6B13"/>
    <w:rsid w:val="003F0F0F"/>
    <w:rsid w:val="003F5022"/>
    <w:rsid w:val="003F7C6C"/>
    <w:rsid w:val="0040277E"/>
    <w:rsid w:val="00402D76"/>
    <w:rsid w:val="004038B5"/>
    <w:rsid w:val="00412BEA"/>
    <w:rsid w:val="00423758"/>
    <w:rsid w:val="00433BF3"/>
    <w:rsid w:val="0043426E"/>
    <w:rsid w:val="0043597A"/>
    <w:rsid w:val="004461AE"/>
    <w:rsid w:val="00450D4C"/>
    <w:rsid w:val="00451A3F"/>
    <w:rsid w:val="004607AF"/>
    <w:rsid w:val="00464B61"/>
    <w:rsid w:val="00465C96"/>
    <w:rsid w:val="004703C8"/>
    <w:rsid w:val="0047169B"/>
    <w:rsid w:val="00480FBB"/>
    <w:rsid w:val="00482551"/>
    <w:rsid w:val="004831FC"/>
    <w:rsid w:val="004A2E2F"/>
    <w:rsid w:val="004A4777"/>
    <w:rsid w:val="004A5D8A"/>
    <w:rsid w:val="004B1398"/>
    <w:rsid w:val="004B79B8"/>
    <w:rsid w:val="004C1BD5"/>
    <w:rsid w:val="004C1FA5"/>
    <w:rsid w:val="004C2D25"/>
    <w:rsid w:val="004C4C64"/>
    <w:rsid w:val="004C6F9F"/>
    <w:rsid w:val="004D0121"/>
    <w:rsid w:val="004D155B"/>
    <w:rsid w:val="004D4EEC"/>
    <w:rsid w:val="004D6525"/>
    <w:rsid w:val="004E1111"/>
    <w:rsid w:val="00501B61"/>
    <w:rsid w:val="00504024"/>
    <w:rsid w:val="00504EF1"/>
    <w:rsid w:val="005057FB"/>
    <w:rsid w:val="005159FA"/>
    <w:rsid w:val="00524D68"/>
    <w:rsid w:val="00532AD8"/>
    <w:rsid w:val="00534FED"/>
    <w:rsid w:val="00537238"/>
    <w:rsid w:val="00540486"/>
    <w:rsid w:val="005438AD"/>
    <w:rsid w:val="00556208"/>
    <w:rsid w:val="005566A0"/>
    <w:rsid w:val="005619BC"/>
    <w:rsid w:val="00563F27"/>
    <w:rsid w:val="005678A2"/>
    <w:rsid w:val="00574311"/>
    <w:rsid w:val="0057476C"/>
    <w:rsid w:val="00581DBF"/>
    <w:rsid w:val="00584079"/>
    <w:rsid w:val="00592357"/>
    <w:rsid w:val="00593AD1"/>
    <w:rsid w:val="0059681B"/>
    <w:rsid w:val="005A2984"/>
    <w:rsid w:val="005B59D8"/>
    <w:rsid w:val="005B6C15"/>
    <w:rsid w:val="005D069B"/>
    <w:rsid w:val="005D2954"/>
    <w:rsid w:val="005E1947"/>
    <w:rsid w:val="005E5BF0"/>
    <w:rsid w:val="005F7C4A"/>
    <w:rsid w:val="00600B3B"/>
    <w:rsid w:val="00604DF2"/>
    <w:rsid w:val="0060558E"/>
    <w:rsid w:val="006101FC"/>
    <w:rsid w:val="00615BE5"/>
    <w:rsid w:val="00621C51"/>
    <w:rsid w:val="00627177"/>
    <w:rsid w:val="0062740A"/>
    <w:rsid w:val="0063523A"/>
    <w:rsid w:val="00635355"/>
    <w:rsid w:val="00641E16"/>
    <w:rsid w:val="00652E18"/>
    <w:rsid w:val="00664FA2"/>
    <w:rsid w:val="0066607E"/>
    <w:rsid w:val="00676207"/>
    <w:rsid w:val="00676CFE"/>
    <w:rsid w:val="006822C3"/>
    <w:rsid w:val="00682A0E"/>
    <w:rsid w:val="00682A48"/>
    <w:rsid w:val="006832E1"/>
    <w:rsid w:val="00685051"/>
    <w:rsid w:val="00692BA0"/>
    <w:rsid w:val="006A3F0F"/>
    <w:rsid w:val="006B4C8B"/>
    <w:rsid w:val="006C0E4B"/>
    <w:rsid w:val="006C3760"/>
    <w:rsid w:val="006D06C7"/>
    <w:rsid w:val="006D146B"/>
    <w:rsid w:val="006D2902"/>
    <w:rsid w:val="006E6CB1"/>
    <w:rsid w:val="006F1C25"/>
    <w:rsid w:val="006F28C5"/>
    <w:rsid w:val="006F7924"/>
    <w:rsid w:val="00722215"/>
    <w:rsid w:val="00734457"/>
    <w:rsid w:val="00734657"/>
    <w:rsid w:val="007410AF"/>
    <w:rsid w:val="007438AA"/>
    <w:rsid w:val="007503AC"/>
    <w:rsid w:val="00761E71"/>
    <w:rsid w:val="007628F6"/>
    <w:rsid w:val="00766912"/>
    <w:rsid w:val="00783946"/>
    <w:rsid w:val="00784EA6"/>
    <w:rsid w:val="00792C0C"/>
    <w:rsid w:val="007943BD"/>
    <w:rsid w:val="007969E5"/>
    <w:rsid w:val="00796CD8"/>
    <w:rsid w:val="00797FCF"/>
    <w:rsid w:val="007A027A"/>
    <w:rsid w:val="007A24CF"/>
    <w:rsid w:val="007A2D3A"/>
    <w:rsid w:val="007A531F"/>
    <w:rsid w:val="007A7B09"/>
    <w:rsid w:val="007A7CD9"/>
    <w:rsid w:val="007B5E24"/>
    <w:rsid w:val="007C3046"/>
    <w:rsid w:val="007D698C"/>
    <w:rsid w:val="007E021E"/>
    <w:rsid w:val="007E0521"/>
    <w:rsid w:val="007E1056"/>
    <w:rsid w:val="007E231F"/>
    <w:rsid w:val="007E4AD8"/>
    <w:rsid w:val="007E7F55"/>
    <w:rsid w:val="007F3688"/>
    <w:rsid w:val="007F75C4"/>
    <w:rsid w:val="008031B2"/>
    <w:rsid w:val="00810A2C"/>
    <w:rsid w:val="00826413"/>
    <w:rsid w:val="008332DD"/>
    <w:rsid w:val="00844F8C"/>
    <w:rsid w:val="00851CAD"/>
    <w:rsid w:val="0085705B"/>
    <w:rsid w:val="008726E8"/>
    <w:rsid w:val="0087273E"/>
    <w:rsid w:val="008761F2"/>
    <w:rsid w:val="00881A29"/>
    <w:rsid w:val="00891D7D"/>
    <w:rsid w:val="008A2D3E"/>
    <w:rsid w:val="008A3E63"/>
    <w:rsid w:val="008A4BF2"/>
    <w:rsid w:val="008B26FB"/>
    <w:rsid w:val="008B37FA"/>
    <w:rsid w:val="008C16E9"/>
    <w:rsid w:val="008C3BFC"/>
    <w:rsid w:val="008C52E2"/>
    <w:rsid w:val="008D4BAE"/>
    <w:rsid w:val="008D5419"/>
    <w:rsid w:val="008E0E85"/>
    <w:rsid w:val="008E7F15"/>
    <w:rsid w:val="008F02FB"/>
    <w:rsid w:val="008F6E97"/>
    <w:rsid w:val="008F7025"/>
    <w:rsid w:val="00905A1E"/>
    <w:rsid w:val="009067F1"/>
    <w:rsid w:val="00913BFC"/>
    <w:rsid w:val="0091760A"/>
    <w:rsid w:val="00920C85"/>
    <w:rsid w:val="009313CE"/>
    <w:rsid w:val="00935EA6"/>
    <w:rsid w:val="009418A6"/>
    <w:rsid w:val="009503A0"/>
    <w:rsid w:val="00951359"/>
    <w:rsid w:val="00961FAD"/>
    <w:rsid w:val="009743D4"/>
    <w:rsid w:val="00995F21"/>
    <w:rsid w:val="009A352F"/>
    <w:rsid w:val="009B0AC1"/>
    <w:rsid w:val="009B4FF6"/>
    <w:rsid w:val="009B7667"/>
    <w:rsid w:val="009C04B7"/>
    <w:rsid w:val="009C1123"/>
    <w:rsid w:val="009C28F5"/>
    <w:rsid w:val="009C2F97"/>
    <w:rsid w:val="009C4D8A"/>
    <w:rsid w:val="009C5AC8"/>
    <w:rsid w:val="009C7520"/>
    <w:rsid w:val="009D5B54"/>
    <w:rsid w:val="009F5F44"/>
    <w:rsid w:val="00A04271"/>
    <w:rsid w:val="00A22169"/>
    <w:rsid w:val="00A2343C"/>
    <w:rsid w:val="00A26141"/>
    <w:rsid w:val="00A318A1"/>
    <w:rsid w:val="00A35C5B"/>
    <w:rsid w:val="00A41C1E"/>
    <w:rsid w:val="00A433CB"/>
    <w:rsid w:val="00A4621D"/>
    <w:rsid w:val="00A602C4"/>
    <w:rsid w:val="00A6041C"/>
    <w:rsid w:val="00A67F92"/>
    <w:rsid w:val="00A70C6D"/>
    <w:rsid w:val="00A70CF1"/>
    <w:rsid w:val="00A8427F"/>
    <w:rsid w:val="00A920F1"/>
    <w:rsid w:val="00A92247"/>
    <w:rsid w:val="00AA270E"/>
    <w:rsid w:val="00AB5EA5"/>
    <w:rsid w:val="00AB6435"/>
    <w:rsid w:val="00AB6D26"/>
    <w:rsid w:val="00AC5AD9"/>
    <w:rsid w:val="00AD043C"/>
    <w:rsid w:val="00AD068B"/>
    <w:rsid w:val="00AD0829"/>
    <w:rsid w:val="00AD652D"/>
    <w:rsid w:val="00AF277F"/>
    <w:rsid w:val="00AF6C53"/>
    <w:rsid w:val="00B000F8"/>
    <w:rsid w:val="00B028CF"/>
    <w:rsid w:val="00B062A9"/>
    <w:rsid w:val="00B2111E"/>
    <w:rsid w:val="00B34CDD"/>
    <w:rsid w:val="00B35AFE"/>
    <w:rsid w:val="00B42A4D"/>
    <w:rsid w:val="00B5131C"/>
    <w:rsid w:val="00B537DA"/>
    <w:rsid w:val="00B60D1C"/>
    <w:rsid w:val="00B62F60"/>
    <w:rsid w:val="00B64730"/>
    <w:rsid w:val="00B71AF8"/>
    <w:rsid w:val="00B7386D"/>
    <w:rsid w:val="00B75175"/>
    <w:rsid w:val="00B7736C"/>
    <w:rsid w:val="00B81E3F"/>
    <w:rsid w:val="00B830C3"/>
    <w:rsid w:val="00B94E39"/>
    <w:rsid w:val="00BA2DCA"/>
    <w:rsid w:val="00BA799D"/>
    <w:rsid w:val="00BB2A9A"/>
    <w:rsid w:val="00BB6C12"/>
    <w:rsid w:val="00BC0E21"/>
    <w:rsid w:val="00BC1A4B"/>
    <w:rsid w:val="00BC6252"/>
    <w:rsid w:val="00BD0207"/>
    <w:rsid w:val="00BD1AF9"/>
    <w:rsid w:val="00BE0BBB"/>
    <w:rsid w:val="00BE1485"/>
    <w:rsid w:val="00BE2DC3"/>
    <w:rsid w:val="00BE4E50"/>
    <w:rsid w:val="00BE6BA1"/>
    <w:rsid w:val="00BF0F26"/>
    <w:rsid w:val="00BF2008"/>
    <w:rsid w:val="00C057E7"/>
    <w:rsid w:val="00C07A6D"/>
    <w:rsid w:val="00C100A0"/>
    <w:rsid w:val="00C413AB"/>
    <w:rsid w:val="00C451C4"/>
    <w:rsid w:val="00C57B33"/>
    <w:rsid w:val="00C73E0B"/>
    <w:rsid w:val="00C80C9E"/>
    <w:rsid w:val="00C82B46"/>
    <w:rsid w:val="00C92D00"/>
    <w:rsid w:val="00CA1395"/>
    <w:rsid w:val="00CA1856"/>
    <w:rsid w:val="00CA33AC"/>
    <w:rsid w:val="00CA4642"/>
    <w:rsid w:val="00CA693B"/>
    <w:rsid w:val="00CB4CC8"/>
    <w:rsid w:val="00CB4FAB"/>
    <w:rsid w:val="00CC2E1D"/>
    <w:rsid w:val="00CC470F"/>
    <w:rsid w:val="00CC614B"/>
    <w:rsid w:val="00CC7AE5"/>
    <w:rsid w:val="00CC7B60"/>
    <w:rsid w:val="00CD47B4"/>
    <w:rsid w:val="00CF2D13"/>
    <w:rsid w:val="00CF3359"/>
    <w:rsid w:val="00CF453F"/>
    <w:rsid w:val="00CF4FF1"/>
    <w:rsid w:val="00D0321A"/>
    <w:rsid w:val="00D1286E"/>
    <w:rsid w:val="00D1322D"/>
    <w:rsid w:val="00D209E8"/>
    <w:rsid w:val="00D20BC6"/>
    <w:rsid w:val="00D27011"/>
    <w:rsid w:val="00D3031F"/>
    <w:rsid w:val="00D30B57"/>
    <w:rsid w:val="00D52B30"/>
    <w:rsid w:val="00D5574B"/>
    <w:rsid w:val="00D56B94"/>
    <w:rsid w:val="00D57EDA"/>
    <w:rsid w:val="00D73B3F"/>
    <w:rsid w:val="00D811FC"/>
    <w:rsid w:val="00D86F95"/>
    <w:rsid w:val="00D95972"/>
    <w:rsid w:val="00D96163"/>
    <w:rsid w:val="00DA7E23"/>
    <w:rsid w:val="00DB0C05"/>
    <w:rsid w:val="00DC11E7"/>
    <w:rsid w:val="00DC358D"/>
    <w:rsid w:val="00DC584F"/>
    <w:rsid w:val="00DD4F83"/>
    <w:rsid w:val="00E006E3"/>
    <w:rsid w:val="00E102DE"/>
    <w:rsid w:val="00E210E8"/>
    <w:rsid w:val="00E238A8"/>
    <w:rsid w:val="00E254FE"/>
    <w:rsid w:val="00E30CA5"/>
    <w:rsid w:val="00E30F84"/>
    <w:rsid w:val="00E318D4"/>
    <w:rsid w:val="00E31FB5"/>
    <w:rsid w:val="00E575FC"/>
    <w:rsid w:val="00E603AD"/>
    <w:rsid w:val="00E612D4"/>
    <w:rsid w:val="00E6217D"/>
    <w:rsid w:val="00E6252B"/>
    <w:rsid w:val="00E62FAA"/>
    <w:rsid w:val="00E6513C"/>
    <w:rsid w:val="00E710EE"/>
    <w:rsid w:val="00E73FC0"/>
    <w:rsid w:val="00E76FAB"/>
    <w:rsid w:val="00E837DC"/>
    <w:rsid w:val="00E84C09"/>
    <w:rsid w:val="00E90FFC"/>
    <w:rsid w:val="00E93F06"/>
    <w:rsid w:val="00E94928"/>
    <w:rsid w:val="00E94D96"/>
    <w:rsid w:val="00E95543"/>
    <w:rsid w:val="00E96ADC"/>
    <w:rsid w:val="00EA1FCD"/>
    <w:rsid w:val="00EA2BF2"/>
    <w:rsid w:val="00EA4C94"/>
    <w:rsid w:val="00EC7956"/>
    <w:rsid w:val="00ED4372"/>
    <w:rsid w:val="00EF0A8E"/>
    <w:rsid w:val="00EF2C6C"/>
    <w:rsid w:val="00EF4F7C"/>
    <w:rsid w:val="00F0055C"/>
    <w:rsid w:val="00F03780"/>
    <w:rsid w:val="00F11770"/>
    <w:rsid w:val="00F17125"/>
    <w:rsid w:val="00F257A0"/>
    <w:rsid w:val="00F2686B"/>
    <w:rsid w:val="00F26FF7"/>
    <w:rsid w:val="00F27069"/>
    <w:rsid w:val="00F31D95"/>
    <w:rsid w:val="00F33C96"/>
    <w:rsid w:val="00F364A5"/>
    <w:rsid w:val="00F375EE"/>
    <w:rsid w:val="00F46E97"/>
    <w:rsid w:val="00F561A4"/>
    <w:rsid w:val="00F63C1B"/>
    <w:rsid w:val="00F648A2"/>
    <w:rsid w:val="00F76401"/>
    <w:rsid w:val="00F84D17"/>
    <w:rsid w:val="00F84FC3"/>
    <w:rsid w:val="00F93E05"/>
    <w:rsid w:val="00F97544"/>
    <w:rsid w:val="00FA1AE2"/>
    <w:rsid w:val="00FB1C7C"/>
    <w:rsid w:val="00FD1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2C5FAEE6"/>
  <w15:chartTrackingRefBased/>
  <w15:docId w15:val="{6651B3CB-105C-4CA5-B276-0E9A29A4A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46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4">
    <w:name w:val="頁首 字元"/>
    <w:basedOn w:val="a0"/>
    <w:link w:val="a3"/>
    <w:uiPriority w:val="99"/>
    <w:rsid w:val="00465C96"/>
  </w:style>
  <w:style w:type="paragraph" w:styleId="a5">
    <w:name w:val="footer"/>
    <w:basedOn w:val="a"/>
    <w:link w:val="a6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a6">
    <w:name w:val="頁尾 字元"/>
    <w:basedOn w:val="a0"/>
    <w:link w:val="a5"/>
    <w:uiPriority w:val="99"/>
    <w:rsid w:val="00465C96"/>
  </w:style>
  <w:style w:type="paragraph" w:styleId="Web">
    <w:name w:val="Normal (Web)"/>
    <w:basedOn w:val="a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7">
    <w:name w:val="List Paragraph"/>
    <w:basedOn w:val="a"/>
    <w:uiPriority w:val="34"/>
    <w:qFormat/>
    <w:rsid w:val="00165B48"/>
    <w:pPr>
      <w:ind w:left="720"/>
      <w:contextualSpacing/>
    </w:pPr>
  </w:style>
  <w:style w:type="character" w:styleId="a8">
    <w:name w:val="page number"/>
    <w:basedOn w:val="a0"/>
    <w:uiPriority w:val="99"/>
    <w:semiHidden/>
    <w:unhideWhenUsed/>
    <w:rsid w:val="00EF4F7C"/>
  </w:style>
  <w:style w:type="character" w:styleId="a9">
    <w:name w:val="annotation reference"/>
    <w:basedOn w:val="a0"/>
    <w:uiPriority w:val="99"/>
    <w:semiHidden/>
    <w:unhideWhenUsed/>
    <w:rsid w:val="003B27A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3B27AC"/>
    <w:rPr>
      <w:sz w:val="20"/>
      <w:szCs w:val="20"/>
    </w:rPr>
  </w:style>
  <w:style w:type="character" w:customStyle="1" w:styleId="ab">
    <w:name w:val="註解文字 字元"/>
    <w:basedOn w:val="a0"/>
    <w:link w:val="aa"/>
    <w:uiPriority w:val="99"/>
    <w:semiHidden/>
    <w:rsid w:val="003B27A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3B27AC"/>
    <w:rPr>
      <w:b/>
      <w:bCs/>
    </w:rPr>
  </w:style>
  <w:style w:type="character" w:customStyle="1" w:styleId="ad">
    <w:name w:val="註解主旨 字元"/>
    <w:basedOn w:val="ab"/>
    <w:link w:val="ac"/>
    <w:uiPriority w:val="99"/>
    <w:semiHidden/>
    <w:rsid w:val="003B27AC"/>
    <w:rPr>
      <w:b/>
      <w:bCs/>
      <w:sz w:val="20"/>
      <w:szCs w:val="20"/>
    </w:rPr>
  </w:style>
  <w:style w:type="table" w:styleId="ae">
    <w:name w:val="Table Grid"/>
    <w:basedOn w:val="a1"/>
    <w:uiPriority w:val="39"/>
    <w:rsid w:val="00A46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Revision"/>
    <w:hidden/>
    <w:uiPriority w:val="99"/>
    <w:semiHidden/>
    <w:rsid w:val="00A433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5239;&#26085;_&#23416;&#32722;&#24037;&#20316;&#32025;-&#23567;&#23416;template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DFAF33-8BCA-4B11-A467-51D475DED053}"/>
</file>

<file path=customXml/itemProps2.xml><?xml version="1.0" encoding="utf-8"?>
<ds:datastoreItem xmlns:ds="http://schemas.openxmlformats.org/officeDocument/2006/customXml" ds:itemID="{4C37C2C7-7ABC-4788-A2CB-9DBF20F5BAD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2E85145-8FFC-4C51-BDDB-6913935C65E8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33640945-A2AA-434E-905B-C85B92F140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抗日_學習工作紙-小學template</Template>
  <TotalTime>1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6</cp:revision>
  <cp:lastPrinted>2022-08-31T07:55:00Z</cp:lastPrinted>
  <dcterms:created xsi:type="dcterms:W3CDTF">2023-06-26T02:53:00Z</dcterms:created>
  <dcterms:modified xsi:type="dcterms:W3CDTF">2023-06-27T02:33:00Z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