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0D92967D" w:rsidR="003F0F0F" w:rsidRPr="000E58CD" w:rsidRDefault="008332DD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價值觀教育工作紙</w:t>
      </w:r>
    </w:p>
    <w:p w14:paraId="49DB1BB3" w14:textId="66A57CEA" w:rsidR="003F0F0F" w:rsidRDefault="008D5419" w:rsidP="003F0F0F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7FD479A" wp14:editId="1CFE635A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C82D2" w14:textId="4873E025" w:rsidR="008D5419" w:rsidRPr="00086BAC" w:rsidRDefault="008D5419" w:rsidP="008D5419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6832E1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EP4 老兵陳炳靖：淚眼憶同袍</w:t>
                            </w:r>
                          </w:p>
                          <w:p w14:paraId="18F3A096" w14:textId="7E25FB32" w:rsidR="008D5419" w:rsidRPr="00086BAC" w:rsidRDefault="008D5419" w:rsidP="008D541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2A2958" w:rsidRPr="004C40EF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0"/>
                                <w:szCs w:val="20"/>
                              </w:rPr>
                              <w:t>https://youtu.be/cx0H76zpGNU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479A" id="矩形 5" o:spid="_x0000_s1026" style="position:absolute;margin-left:.4pt;margin-top:32.95pt;width:593.85pt;height:74.5pt;z-index:2516531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" fillcolor="#e4f4ed" stroked="f" strokeweight="1pt">
                <v:textbox>
                  <w:txbxContent>
                    <w:p w14:paraId="56BC82D2" w14:textId="4873E025" w:rsidR="008D5419" w:rsidRPr="00086BAC" w:rsidRDefault="008D5419" w:rsidP="008D5419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6832E1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EP4 老兵陳炳靖：淚眼憶同袍</w:t>
                      </w:r>
                    </w:p>
                    <w:p w14:paraId="18F3A096" w14:textId="7E25FB32" w:rsidR="008D5419" w:rsidRPr="00086BAC" w:rsidRDefault="008D5419" w:rsidP="008D541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2A2958" w:rsidRPr="004C40EF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0"/>
                          <w:szCs w:val="20"/>
                        </w:rPr>
                        <w:t>https://youtu.be/cx0H76zpGNU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65C355DF" w14:textId="159D36A9" w:rsidR="005B59D8" w:rsidRPr="00B60D1C" w:rsidRDefault="00B60D1C" w:rsidP="003F0F0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A3167E">
        <w:rPr>
          <w:rFonts w:ascii="Kaiti TC" w:eastAsia="Kaiti TC" w:hAnsi="Kaiti TC" w:cs="Times New Roman (Body CS)"/>
          <w:b/>
          <w:bCs/>
          <w:noProof/>
          <w:color w:val="040606" w:themeColor="text2"/>
          <w:position w:val="10"/>
          <w:sz w:val="36"/>
          <w:szCs w:val="36"/>
          <w:lang w:val="x-none"/>
        </w:rPr>
        <w:drawing>
          <wp:anchor distT="0" distB="0" distL="114300" distR="114300" simplePos="0" relativeHeight="251664384" behindDoc="0" locked="0" layoutInCell="1" allowOverlap="1" wp14:anchorId="4342CD84" wp14:editId="0DD4BD93">
            <wp:simplePos x="0" y="0"/>
            <wp:positionH relativeFrom="margin">
              <wp:align>right</wp:align>
            </wp:positionH>
            <wp:positionV relativeFrom="paragraph">
              <wp:posOffset>272497</wp:posOffset>
            </wp:positionV>
            <wp:extent cx="540000" cy="54000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7757A1F4" w:rsidR="009C7520" w:rsidRDefault="009C7520" w:rsidP="00CF2D13">
      <w:pPr>
        <w:spacing w:line="276" w:lineRule="auto"/>
        <w:rPr>
          <w:color w:val="040606" w:themeColor="text2"/>
        </w:rPr>
      </w:pPr>
    </w:p>
    <w:p w14:paraId="39035C32" w14:textId="21A59469" w:rsidR="008D5419" w:rsidRDefault="008D5419" w:rsidP="008D5419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2945EE50" w14:textId="06CDFF11" w:rsidR="00423758" w:rsidRPr="00451A3F" w:rsidRDefault="00423758" w:rsidP="00F364A5">
      <w:pPr>
        <w:pStyle w:val="a7"/>
        <w:spacing w:line="480" w:lineRule="exact"/>
        <w:rPr>
          <w:rFonts w:ascii="DFKai-SB" w:eastAsia="DFKai-SB" w:hAnsi="DFKai-SB" w:cs="Times New Roman"/>
          <w:color w:val="040606" w:themeColor="text2"/>
        </w:rPr>
      </w:pPr>
    </w:p>
    <w:p w14:paraId="74E34409" w14:textId="0A97FD17" w:rsidR="006822C3" w:rsidRPr="00381A90" w:rsidRDefault="00E6513C" w:rsidP="002541CA">
      <w:pPr>
        <w:pStyle w:val="a7"/>
        <w:numPr>
          <w:ilvl w:val="0"/>
          <w:numId w:val="6"/>
        </w:numPr>
        <w:ind w:left="357" w:hanging="357"/>
        <w:contextualSpacing w:val="0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你覺得以下哪</w:t>
      </w:r>
      <w:r w:rsidR="003D183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些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字詞適合形容</w:t>
      </w:r>
      <w:r w:rsidR="0004125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陳炳靖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的為人</w:t>
      </w:r>
      <w:r w:rsidR="007E7F5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3D183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把這些字詞圈起來，然後</w:t>
      </w:r>
      <w:r w:rsidR="00600B3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與鄰座同學進行討論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，說說你的理據</w:t>
      </w:r>
      <w:r w:rsidR="00676207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6EA7DF94" w14:textId="03D513EE" w:rsidR="00E6513C" w:rsidRPr="00E6513C" w:rsidRDefault="003D1834" w:rsidP="00E6513C">
      <w:pPr>
        <w:jc w:val="both"/>
        <w:rPr>
          <w:rFonts w:ascii="Microsoft JhengHei" w:eastAsia="Microsoft JhengHei" w:hAnsi="Microsoft JhengHei"/>
          <w:color w:val="FF0000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C810C1" wp14:editId="206A4A42">
                <wp:simplePos x="0" y="0"/>
                <wp:positionH relativeFrom="margin">
                  <wp:posOffset>301587</wp:posOffset>
                </wp:positionH>
                <wp:positionV relativeFrom="paragraph">
                  <wp:posOffset>212337</wp:posOffset>
                </wp:positionV>
                <wp:extent cx="1409700" cy="881062"/>
                <wp:effectExtent l="38100" t="38100" r="95250" b="71755"/>
                <wp:wrapNone/>
                <wp:docPr id="10" name="波浪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81062"/>
                        </a:xfrm>
                        <a:prstGeom prst="wav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5D1D6" w14:textId="3FED33DB" w:rsidR="00E6513C" w:rsidRPr="00600B3B" w:rsidRDefault="007628F6" w:rsidP="00E6513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  <w:t>幽默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C810C1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浪 10" o:spid="_x0000_s1027" type="#_x0000_t64" style="position:absolute;left:0;text-align:left;margin-left:23.75pt;margin-top:16.7pt;width:111pt;height:69.35pt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" adj="2700" fillcolor="#feeed0 [660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2305D1D6" w14:textId="3FED33DB" w:rsidR="00E6513C" w:rsidRPr="00600B3B" w:rsidRDefault="007628F6" w:rsidP="00E6513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  <w:t>幽默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513C">
        <w:rPr>
          <w:rFonts w:ascii="Microsoft JhengHei" w:eastAsia="Microsoft JhengHei" w:hAnsi="Microsoft JhengHei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F9E233" wp14:editId="2CE1B247">
                <wp:simplePos x="0" y="0"/>
                <wp:positionH relativeFrom="column">
                  <wp:posOffset>4771707</wp:posOffset>
                </wp:positionH>
                <wp:positionV relativeFrom="paragraph">
                  <wp:posOffset>240030</wp:posOffset>
                </wp:positionV>
                <wp:extent cx="1409700" cy="881062"/>
                <wp:effectExtent l="38100" t="38100" r="95250" b="71755"/>
                <wp:wrapNone/>
                <wp:docPr id="6" name="波浪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81062"/>
                        </a:xfrm>
                        <a:prstGeom prst="wav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117B20" w14:textId="3513CBC4" w:rsidR="00E6513C" w:rsidRPr="00600B3B" w:rsidRDefault="007628F6" w:rsidP="00E6513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  <w:t>有誠信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9E233" id="波浪 6" o:spid="_x0000_s1028" type="#_x0000_t64" style="position:absolute;left:0;text-align:left;margin-left:375.7pt;margin-top:18.9pt;width:111pt;height:69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" adj="2700" fillcolor="#feeed0 [660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0C117B20" w14:textId="3513CBC4" w:rsidR="00E6513C" w:rsidRPr="00600B3B" w:rsidRDefault="007628F6" w:rsidP="00E6513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  <w:t>有誠信</w:t>
                      </w:r>
                    </w:p>
                  </w:txbxContent>
                </v:textbox>
              </v:shape>
            </w:pict>
          </mc:Fallback>
        </mc:AlternateContent>
      </w:r>
    </w:p>
    <w:p w14:paraId="678D460C" w14:textId="51E22450" w:rsidR="00E6513C" w:rsidRDefault="00B94E39" w:rsidP="00E6513C">
      <w:pPr>
        <w:pStyle w:val="a7"/>
        <w:spacing w:line="480" w:lineRule="exact"/>
        <w:ind w:left="714"/>
        <w:jc w:val="both"/>
        <w:rPr>
          <w:rFonts w:ascii="Microsoft JhengHei" w:eastAsia="Microsoft JhengHei" w:hAnsi="Microsoft JhengHei"/>
          <w:color w:val="FF0000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3BA4C6" wp14:editId="110E4027">
                <wp:simplePos x="0" y="0"/>
                <wp:positionH relativeFrom="margin">
                  <wp:posOffset>2553970</wp:posOffset>
                </wp:positionH>
                <wp:positionV relativeFrom="paragraph">
                  <wp:posOffset>159385</wp:posOffset>
                </wp:positionV>
                <wp:extent cx="1409700" cy="880745"/>
                <wp:effectExtent l="38100" t="38100" r="95250" b="71755"/>
                <wp:wrapNone/>
                <wp:docPr id="3" name="波浪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80745"/>
                        </a:xfrm>
                        <a:prstGeom prst="wav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322CE" w14:textId="3CD87BCC" w:rsidR="00E6513C" w:rsidRPr="00600B3B" w:rsidRDefault="00193B35" w:rsidP="00E6513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  <w:t>機智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BA4C6" id="波浪 3" o:spid="_x0000_s1029" type="#_x0000_t64" style="position:absolute;left:0;text-align:left;margin-left:201.1pt;margin-top:12.55pt;width:111pt;height:69.35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" adj="2700" fillcolor="#feeed0 [660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4D0322CE" w14:textId="3CD87BCC" w:rsidR="00E6513C" w:rsidRPr="00600B3B" w:rsidRDefault="00193B35" w:rsidP="00E6513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  <w:t>機智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F17D28" w14:textId="6EA6E325" w:rsidR="00E6513C" w:rsidRDefault="00E6513C" w:rsidP="00E6513C">
      <w:pPr>
        <w:pStyle w:val="a7"/>
        <w:spacing w:line="480" w:lineRule="exact"/>
        <w:ind w:left="714"/>
        <w:jc w:val="both"/>
        <w:rPr>
          <w:rFonts w:ascii="Microsoft JhengHei" w:eastAsia="Microsoft JhengHei" w:hAnsi="Microsoft JhengHei"/>
          <w:color w:val="FF0000"/>
          <w:sz w:val="28"/>
          <w:szCs w:val="28"/>
        </w:rPr>
      </w:pPr>
    </w:p>
    <w:p w14:paraId="658B5860" w14:textId="6C6808B3" w:rsidR="00E6513C" w:rsidRDefault="00E6513C" w:rsidP="00E6513C">
      <w:pPr>
        <w:pStyle w:val="a7"/>
        <w:spacing w:line="480" w:lineRule="exact"/>
        <w:ind w:left="714"/>
        <w:jc w:val="both"/>
        <w:rPr>
          <w:rFonts w:ascii="Microsoft JhengHei" w:eastAsia="Microsoft JhengHei" w:hAnsi="Microsoft JhengHei"/>
          <w:color w:val="FF0000"/>
          <w:sz w:val="28"/>
          <w:szCs w:val="28"/>
        </w:rPr>
      </w:pPr>
    </w:p>
    <w:p w14:paraId="4420E1F3" w14:textId="19972BF9" w:rsidR="00E6513C" w:rsidRDefault="00E6513C" w:rsidP="00E6513C">
      <w:pPr>
        <w:pStyle w:val="a7"/>
        <w:spacing w:line="480" w:lineRule="exact"/>
        <w:ind w:left="714"/>
        <w:jc w:val="both"/>
        <w:rPr>
          <w:rFonts w:ascii="Microsoft JhengHei" w:eastAsia="Microsoft JhengHei" w:hAnsi="Microsoft JhengHei"/>
          <w:color w:val="FF0000"/>
          <w:sz w:val="28"/>
          <w:szCs w:val="28"/>
        </w:rPr>
      </w:pPr>
    </w:p>
    <w:p w14:paraId="705E3DA9" w14:textId="28AF93AE" w:rsidR="00E6513C" w:rsidRDefault="003D1834" w:rsidP="00E6513C">
      <w:pPr>
        <w:pStyle w:val="a7"/>
        <w:spacing w:line="480" w:lineRule="exact"/>
        <w:ind w:left="714"/>
        <w:jc w:val="both"/>
        <w:rPr>
          <w:rFonts w:ascii="Microsoft JhengHei" w:eastAsia="Microsoft JhengHei" w:hAnsi="Microsoft JhengHei"/>
          <w:color w:val="FF0000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438F0A" wp14:editId="46E46F1A">
                <wp:simplePos x="0" y="0"/>
                <wp:positionH relativeFrom="margin">
                  <wp:align>center</wp:align>
                </wp:positionH>
                <wp:positionV relativeFrom="paragraph">
                  <wp:posOffset>147955</wp:posOffset>
                </wp:positionV>
                <wp:extent cx="1409700" cy="881062"/>
                <wp:effectExtent l="38100" t="38100" r="95250" b="71755"/>
                <wp:wrapNone/>
                <wp:docPr id="2" name="波浪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81062"/>
                        </a:xfrm>
                        <a:prstGeom prst="wav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36AF44" w14:textId="72F10CDA" w:rsidR="00E6513C" w:rsidRPr="00600B3B" w:rsidRDefault="00E6513C" w:rsidP="00E6513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600B3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  <w:t>重視感情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38F0A" id="波浪 2" o:spid="_x0000_s1030" type="#_x0000_t64" style="position:absolute;left:0;text-align:left;margin-left:0;margin-top:11.65pt;width:111pt;height:69.35pt;z-index:2516848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" adj="2700" fillcolor="#feeed0 [660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5D36AF44" w14:textId="72F10CDA" w:rsidR="00E6513C" w:rsidRPr="00600B3B" w:rsidRDefault="00E6513C" w:rsidP="00E6513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</w:pPr>
                      <w:r w:rsidRPr="00600B3B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  <w:t>重視感情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9460EF" wp14:editId="7BD404C0">
                <wp:simplePos x="0" y="0"/>
                <wp:positionH relativeFrom="column">
                  <wp:posOffset>4830283</wp:posOffset>
                </wp:positionH>
                <wp:positionV relativeFrom="paragraph">
                  <wp:posOffset>51804</wp:posOffset>
                </wp:positionV>
                <wp:extent cx="1409700" cy="881062"/>
                <wp:effectExtent l="38100" t="38100" r="95250" b="71755"/>
                <wp:wrapNone/>
                <wp:docPr id="22" name="波浪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81062"/>
                        </a:xfrm>
                        <a:prstGeom prst="wav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8AA52" w14:textId="2E19F934" w:rsidR="00E6513C" w:rsidRPr="00600B3B" w:rsidRDefault="00600B3B" w:rsidP="00E6513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600B3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  <w:t>樂觀積極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460EF" id="波浪 22" o:spid="_x0000_s1031" type="#_x0000_t64" style="position:absolute;left:0;text-align:left;margin-left:380.35pt;margin-top:4.1pt;width:111pt;height:69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" adj="2700" fillcolor="#feeed0 [660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0048AA52" w14:textId="2E19F934" w:rsidR="00E6513C" w:rsidRPr="00600B3B" w:rsidRDefault="00600B3B" w:rsidP="00E6513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</w:pPr>
                      <w:r w:rsidRPr="00600B3B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  <w:t>樂觀積極</w:t>
                      </w:r>
                    </w:p>
                  </w:txbxContent>
                </v:textbox>
              </v:shape>
            </w:pict>
          </mc:Fallback>
        </mc:AlternateContent>
      </w:r>
      <w:r w:rsidR="00E6513C">
        <w:rPr>
          <w:rFonts w:ascii="Microsoft JhengHei" w:eastAsia="Microsoft JhengHei" w:hAnsi="Microsoft JhengHei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D5D675" wp14:editId="2A126CE7">
                <wp:simplePos x="0" y="0"/>
                <wp:positionH relativeFrom="column">
                  <wp:posOffset>319087</wp:posOffset>
                </wp:positionH>
                <wp:positionV relativeFrom="paragraph">
                  <wp:posOffset>22860</wp:posOffset>
                </wp:positionV>
                <wp:extent cx="1409700" cy="881062"/>
                <wp:effectExtent l="38100" t="38100" r="95250" b="71755"/>
                <wp:wrapNone/>
                <wp:docPr id="8" name="波浪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81062"/>
                        </a:xfrm>
                        <a:prstGeom prst="wav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1EF7B" w14:textId="4C9D5E06" w:rsidR="00E6513C" w:rsidRPr="00600B3B" w:rsidRDefault="007628F6" w:rsidP="00E6513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  <w:t>理性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5D675" id="波浪 8" o:spid="_x0000_s1032" type="#_x0000_t64" style="position:absolute;left:0;text-align:left;margin-left:25.1pt;margin-top:1.8pt;width:111pt;height:69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" adj="2700" fillcolor="#feeed0 [660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2E11EF7B" w14:textId="4C9D5E06" w:rsidR="00E6513C" w:rsidRPr="00600B3B" w:rsidRDefault="007628F6" w:rsidP="00E6513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  <w:t>理性</w:t>
                      </w:r>
                    </w:p>
                  </w:txbxContent>
                </v:textbox>
              </v:shape>
            </w:pict>
          </mc:Fallback>
        </mc:AlternateContent>
      </w:r>
    </w:p>
    <w:p w14:paraId="771E3A20" w14:textId="06F944B7" w:rsidR="00E6513C" w:rsidRDefault="00E6513C" w:rsidP="00E6513C">
      <w:pPr>
        <w:pStyle w:val="a7"/>
        <w:spacing w:line="480" w:lineRule="exact"/>
        <w:ind w:left="714"/>
        <w:jc w:val="both"/>
        <w:rPr>
          <w:rFonts w:ascii="Microsoft JhengHei" w:eastAsia="Microsoft JhengHei" w:hAnsi="Microsoft JhengHei"/>
          <w:color w:val="FF0000"/>
          <w:sz w:val="28"/>
          <w:szCs w:val="28"/>
        </w:rPr>
      </w:pPr>
    </w:p>
    <w:p w14:paraId="2E8A2B6C" w14:textId="0420CCED" w:rsidR="00E6513C" w:rsidRDefault="00E6513C" w:rsidP="00E6513C">
      <w:pPr>
        <w:pStyle w:val="a7"/>
        <w:spacing w:line="480" w:lineRule="exact"/>
        <w:ind w:left="714"/>
        <w:jc w:val="both"/>
        <w:rPr>
          <w:rFonts w:ascii="Microsoft JhengHei" w:eastAsia="Microsoft JhengHei" w:hAnsi="Microsoft JhengHei"/>
          <w:color w:val="FF0000"/>
          <w:sz w:val="28"/>
          <w:szCs w:val="28"/>
        </w:rPr>
      </w:pPr>
    </w:p>
    <w:p w14:paraId="5BAD75D9" w14:textId="64D0C9F1" w:rsidR="00CC2E1D" w:rsidRPr="00E6513C" w:rsidRDefault="00CC2E1D" w:rsidP="00E6513C">
      <w:pPr>
        <w:spacing w:line="480" w:lineRule="exact"/>
        <w:jc w:val="both"/>
        <w:rPr>
          <w:rFonts w:ascii="DFKai-SB" w:eastAsia="DFKai-SB" w:hAnsi="DFKai-SB"/>
          <w:color w:val="484F5E" w:themeColor="text1"/>
          <w:sz w:val="28"/>
          <w:szCs w:val="28"/>
        </w:rPr>
      </w:pPr>
    </w:p>
    <w:p w14:paraId="7D4DA4E4" w14:textId="3091CF77" w:rsidR="00920C85" w:rsidRPr="00381A90" w:rsidRDefault="009743D4" w:rsidP="00920C85">
      <w:pPr>
        <w:pStyle w:val="a7"/>
        <w:numPr>
          <w:ilvl w:val="0"/>
          <w:numId w:val="6"/>
        </w:numPr>
        <w:spacing w:before="360"/>
        <w:ind w:left="357" w:hanging="357"/>
        <w:contextualSpacing w:val="0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你有甚麼</w:t>
      </w:r>
      <w:r w:rsidR="00F7640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與</w:t>
      </w:r>
      <w:r w:rsidR="00BC1A4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同學</w:t>
      </w:r>
      <w:r w:rsidR="00F7640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的相處之道</w:t>
      </w:r>
      <w:r w:rsidR="00920C8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？試寫出一項，並加說明</w:t>
      </w:r>
      <w:r w:rsidR="00920C85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03FF8994" w14:textId="78D994B9" w:rsidR="00920C85" w:rsidRDefault="00600B3B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FFFFFF" w:themeColor="background1"/>
          <w:kern w:val="2"/>
          <w:sz w:val="32"/>
          <w:szCs w:val="32"/>
          <w:u w:val="single"/>
        </w:rPr>
      </w:pPr>
      <w:r>
        <w:rPr>
          <w:rFonts w:ascii="DFKai-SB" w:eastAsia="DFKai-SB" w:hAnsi="DFKai-SB" w:cstheme="minorEastAsia"/>
          <w:noProof/>
          <w:color w:val="FFFFFF" w:themeColor="background1"/>
          <w:kern w:val="2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DEED2E" wp14:editId="4E2B8294">
                <wp:simplePos x="0" y="0"/>
                <wp:positionH relativeFrom="column">
                  <wp:posOffset>234694</wp:posOffset>
                </wp:positionH>
                <wp:positionV relativeFrom="paragraph">
                  <wp:posOffset>102756</wp:posOffset>
                </wp:positionV>
                <wp:extent cx="6167755" cy="2036360"/>
                <wp:effectExtent l="38100" t="38100" r="118745" b="78740"/>
                <wp:wrapNone/>
                <wp:docPr id="15" name="流程圖: 文件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755" cy="2036360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  <a:ln w="19050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30070" w14:textId="4EB5EFA7" w:rsidR="00E6217D" w:rsidRDefault="00E6217D" w:rsidP="00E710EE">
                            <w:pPr>
                              <w:spacing w:line="640" w:lineRule="exact"/>
                              <w:rPr>
                                <w:color w:val="484F5E" w:themeColor="text1"/>
                                <w:u w:val="single"/>
                              </w:rPr>
                            </w:pP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         </w:t>
                            </w:r>
                            <w:r w:rsidRPr="00E6217D">
                              <w:rPr>
                                <w:color w:val="FFFFFF" w:themeColor="background1"/>
                                <w:u w:val="single"/>
                              </w:rPr>
                              <w:t>1</w:t>
                            </w:r>
                          </w:p>
                          <w:p w14:paraId="460D0274" w14:textId="641500EF" w:rsidR="00E6217D" w:rsidRDefault="00E6217D" w:rsidP="00E710EE">
                            <w:pPr>
                              <w:spacing w:line="640" w:lineRule="exact"/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         </w:t>
                            </w:r>
                            <w:r w:rsidRPr="00E6217D">
                              <w:rPr>
                                <w:color w:val="FFFFFF" w:themeColor="background1"/>
                                <w:u w:val="single"/>
                              </w:rPr>
                              <w:t>1</w:t>
                            </w:r>
                          </w:p>
                          <w:p w14:paraId="7F2BA901" w14:textId="77777777" w:rsidR="00600B3B" w:rsidRPr="00E6217D" w:rsidRDefault="00600B3B" w:rsidP="00600B3B">
                            <w:pPr>
                              <w:spacing w:line="640" w:lineRule="exact"/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         </w:t>
                            </w:r>
                            <w:r w:rsidRPr="00E6217D">
                              <w:rPr>
                                <w:color w:val="FFFFFF" w:themeColor="background1"/>
                                <w:u w:val="single"/>
                              </w:rPr>
                              <w:t>1</w:t>
                            </w:r>
                          </w:p>
                          <w:p w14:paraId="48FF9468" w14:textId="77777777" w:rsidR="00600B3B" w:rsidRPr="00E6217D" w:rsidRDefault="00600B3B" w:rsidP="00600B3B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14D1BEAC" w14:textId="77777777" w:rsidR="00600B3B" w:rsidRPr="00E6217D" w:rsidRDefault="00600B3B" w:rsidP="00E710EE">
                            <w:pPr>
                              <w:spacing w:line="640" w:lineRule="exact"/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</w:p>
                          <w:p w14:paraId="34B7A832" w14:textId="77777777" w:rsidR="00E6217D" w:rsidRPr="00E6217D" w:rsidRDefault="00E6217D" w:rsidP="00E6217D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EED2E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流程圖: 文件 15" o:spid="_x0000_s1033" type="#_x0000_t114" style="position:absolute;left:0;text-align:left;margin-left:18.5pt;margin-top:8.1pt;width:485.65pt;height:16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" fillcolor="white [3212]" strokecolor="#845903 [1604]" strokeweight="1.5pt">
                <v:shadow on="t" color="black" opacity="26214f" origin="-.5,-.5" offset=".74836mm,.74836mm"/>
                <v:textbox>
                  <w:txbxContent>
                    <w:p w14:paraId="3C730070" w14:textId="4EB5EFA7" w:rsidR="00E6217D" w:rsidRDefault="00E6217D" w:rsidP="00E710EE">
                      <w:pPr>
                        <w:spacing w:line="640" w:lineRule="exact"/>
                        <w:rPr>
                          <w:color w:val="484F5E" w:themeColor="text1"/>
                          <w:u w:val="single"/>
                        </w:rPr>
                      </w:pP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         </w:t>
                      </w:r>
                      <w:r w:rsidRPr="00E6217D">
                        <w:rPr>
                          <w:color w:val="FFFFFF" w:themeColor="background1"/>
                          <w:u w:val="single"/>
                        </w:rPr>
                        <w:t>1</w:t>
                      </w:r>
                    </w:p>
                    <w:p w14:paraId="460D0274" w14:textId="641500EF" w:rsidR="00E6217D" w:rsidRDefault="00E6217D" w:rsidP="00E710EE">
                      <w:pPr>
                        <w:spacing w:line="640" w:lineRule="exact"/>
                        <w:rPr>
                          <w:color w:val="FFFFFF" w:themeColor="background1"/>
                          <w:u w:val="single"/>
                        </w:rPr>
                      </w:pP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         </w:t>
                      </w:r>
                      <w:r w:rsidRPr="00E6217D">
                        <w:rPr>
                          <w:color w:val="FFFFFF" w:themeColor="background1"/>
                          <w:u w:val="single"/>
                        </w:rPr>
                        <w:t>1</w:t>
                      </w:r>
                    </w:p>
                    <w:p w14:paraId="7F2BA901" w14:textId="77777777" w:rsidR="00600B3B" w:rsidRPr="00E6217D" w:rsidRDefault="00600B3B" w:rsidP="00600B3B">
                      <w:pPr>
                        <w:spacing w:line="640" w:lineRule="exact"/>
                        <w:rPr>
                          <w:color w:val="FFFFFF" w:themeColor="background1"/>
                          <w:u w:val="single"/>
                        </w:rPr>
                      </w:pP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         </w:t>
                      </w:r>
                      <w:r w:rsidRPr="00E6217D">
                        <w:rPr>
                          <w:color w:val="FFFFFF" w:themeColor="background1"/>
                          <w:u w:val="single"/>
                        </w:rPr>
                        <w:t>1</w:t>
                      </w:r>
                    </w:p>
                    <w:p w14:paraId="48FF9468" w14:textId="77777777" w:rsidR="00600B3B" w:rsidRPr="00E6217D" w:rsidRDefault="00600B3B" w:rsidP="00600B3B">
                      <w:pPr>
                        <w:rPr>
                          <w:u w:val="single"/>
                        </w:rPr>
                      </w:pPr>
                    </w:p>
                    <w:p w14:paraId="14D1BEAC" w14:textId="77777777" w:rsidR="00600B3B" w:rsidRPr="00E6217D" w:rsidRDefault="00600B3B" w:rsidP="00E710EE">
                      <w:pPr>
                        <w:spacing w:line="640" w:lineRule="exact"/>
                        <w:rPr>
                          <w:color w:val="FFFFFF" w:themeColor="background1"/>
                          <w:u w:val="single"/>
                        </w:rPr>
                      </w:pPr>
                    </w:p>
                    <w:p w14:paraId="34B7A832" w14:textId="77777777" w:rsidR="00E6217D" w:rsidRPr="00E6217D" w:rsidRDefault="00E6217D" w:rsidP="00E6217D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620663" w14:textId="75C5B27C" w:rsidR="003F5022" w:rsidRPr="00CA4642" w:rsidRDefault="00B94E39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2095" behindDoc="0" locked="0" layoutInCell="1" allowOverlap="1" wp14:anchorId="1505F47B" wp14:editId="470A464A">
            <wp:simplePos x="0" y="0"/>
            <wp:positionH relativeFrom="margin">
              <wp:align>right</wp:align>
            </wp:positionH>
            <wp:positionV relativeFrom="paragraph">
              <wp:posOffset>1025193</wp:posOffset>
            </wp:positionV>
            <wp:extent cx="1618227" cy="1618227"/>
            <wp:effectExtent l="0" t="0" r="1270" b="0"/>
            <wp:wrapNone/>
            <wp:docPr id="26" name="圖片 26" descr="Friends Icon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iends Icon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9000">
                                  <a14:foregroundMark x1="89000" y1="27000" x2="19000" y2="30500"/>
                                  <a14:foregroundMark x1="19000" y1="30500" x2="14000" y2="59500"/>
                                  <a14:foregroundMark x1="14000" y1="59500" x2="39500" y2="76500"/>
                                  <a14:foregroundMark x1="39500" y1="76500" x2="78000" y2="69500"/>
                                  <a14:foregroundMark x1="78000" y1="69500" x2="90500" y2="33000"/>
                                  <a14:foregroundMark x1="90500" y1="33000" x2="88000" y2="26000"/>
                                  <a14:foregroundMark x1="92000" y1="19000" x2="14000" y2="18000"/>
                                  <a14:foregroundMark x1="14000" y1="18000" x2="5000" y2="57000"/>
                                  <a14:foregroundMark x1="5000" y1="57000" x2="51000" y2="87500"/>
                                  <a14:foregroundMark x1="51000" y1="87500" x2="81500" y2="83500"/>
                                  <a14:foregroundMark x1="81500" y1="83500" x2="98500" y2="48000"/>
                                  <a14:foregroundMark x1="98500" y1="48000" x2="96000" y2="22500"/>
                                  <a14:foregroundMark x1="96000" y1="22500" x2="99000" y2="52500"/>
                                  <a14:foregroundMark x1="99000" y1="52500" x2="98000" y2="55500"/>
                                  <a14:foregroundMark x1="84500" y1="45000" x2="84500" y2="74000"/>
                                  <a14:foregroundMark x1="84500" y1="74000" x2="80500" y2="47000"/>
                                  <a14:foregroundMark x1="80500" y1="47000" x2="80500" y2="46500"/>
                                  <a14:foregroundMark x1="35500" y1="32000" x2="16500" y2="57500"/>
                                  <a14:foregroundMark x1="16500" y1="57500" x2="37000" y2="41000"/>
                                  <a14:foregroundMark x1="37000" y1="41000" x2="33000" y2="33000"/>
                                  <a14:foregroundMark x1="54000" y1="79500" x2="54000" y2="79500"/>
                                  <a14:backgroundMark x1="50711" y1="87784" x2="50810" y2="87824"/>
                                  <a14:backgroundMark x1="88564" y1="45000" x2="89250" y2="40462"/>
                                  <a14:backgroundMark x1="83813" y1="76431" x2="84180" y2="74000"/>
                                  <a14:backgroundMark x1="88688" y1="34845" x2="87799" y2="344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227" cy="161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642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  <w:t xml:space="preserve">                                             </w:t>
      </w:r>
    </w:p>
    <w:sectPr w:rsidR="003F5022" w:rsidRPr="00CA4642" w:rsidSect="004038B5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8A94F" w14:textId="77777777" w:rsidR="00B97E86" w:rsidRDefault="00B97E86" w:rsidP="00465C96">
      <w:r>
        <w:separator/>
      </w:r>
    </w:p>
  </w:endnote>
  <w:endnote w:type="continuationSeparator" w:id="0">
    <w:p w14:paraId="1FB53FF5" w14:textId="77777777" w:rsidR="00B97E86" w:rsidRDefault="00B97E86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4E6A1" w14:textId="7796E495" w:rsidR="00F17125" w:rsidRDefault="00CA693B" w:rsidP="00CA693B">
    <w:pPr>
      <w:pStyle w:val="a5"/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2CC160C" wp14:editId="629CD02D">
          <wp:simplePos x="0" y="0"/>
          <wp:positionH relativeFrom="page">
            <wp:align>left</wp:align>
          </wp:positionH>
          <wp:positionV relativeFrom="paragraph">
            <wp:posOffset>-69011</wp:posOffset>
          </wp:positionV>
          <wp:extent cx="7557031" cy="711249"/>
          <wp:effectExtent l="0" t="0" r="6350" b="0"/>
          <wp:wrapNone/>
          <wp:docPr id="24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453825392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9283015"/>
      <w:docPartObj>
        <w:docPartGallery w:val="Page Numbers (Bottom of Page)"/>
        <w:docPartUnique/>
      </w:docPartObj>
    </w:sdtPr>
    <w:sdtEndPr/>
    <w:sdtContent>
      <w:p w14:paraId="75149E4A" w14:textId="7B4CC5EE" w:rsidR="004038B5" w:rsidRDefault="00CA693B" w:rsidP="00CA693B">
        <w:pPr>
          <w:pStyle w:val="a5"/>
          <w:jc w:val="center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2C3AFF36" wp14:editId="403CBE59">
              <wp:simplePos x="0" y="0"/>
              <wp:positionH relativeFrom="page">
                <wp:align>left</wp:align>
              </wp:positionH>
              <wp:positionV relativeFrom="paragraph">
                <wp:posOffset>-86264</wp:posOffset>
              </wp:positionV>
              <wp:extent cx="7557031" cy="711249"/>
              <wp:effectExtent l="0" t="0" r="6350" b="0"/>
              <wp:wrapNone/>
              <wp:docPr id="21" name="Picture 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" name="Picture 47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031" cy="7112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BF10D" w14:textId="77777777" w:rsidR="00B97E86" w:rsidRDefault="00B97E86" w:rsidP="00465C96">
      <w:r>
        <w:separator/>
      </w:r>
    </w:p>
  </w:footnote>
  <w:footnote w:type="continuationSeparator" w:id="0">
    <w:p w14:paraId="203AC65E" w14:textId="77777777" w:rsidR="00B97E86" w:rsidRDefault="00B97E86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3FA97" w14:textId="29AD4F04" w:rsidR="008C16E9" w:rsidRDefault="00C5094E">
    <w:pPr>
      <w:pStyle w:val="a3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8BD0CBD" wp14:editId="2152C88A">
          <wp:simplePos x="0" y="0"/>
          <wp:positionH relativeFrom="page">
            <wp:align>left</wp:align>
          </wp:positionH>
          <wp:positionV relativeFrom="paragraph">
            <wp:posOffset>-488315</wp:posOffset>
          </wp:positionV>
          <wp:extent cx="7634308" cy="1133475"/>
          <wp:effectExtent l="0" t="0" r="5080" b="0"/>
          <wp:wrapNone/>
          <wp:docPr id="7" name="圖片 7" descr="一張含有 文字, 螢幕擷取畫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圖片 7" descr="一張含有 文字, 螢幕擷取畫面 的圖片&#10;&#10;自動產生的描述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4308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7.75pt;height:27.75pt;visibility:visible;mso-wrap-style:square" o:bullet="t">
        <v:imagedata r:id="rId1" o:title=""/>
      </v:shape>
    </w:pict>
  </w:numPicBullet>
  <w:abstractNum w:abstractNumId="0" w15:restartNumberingAfterBreak="0">
    <w:nsid w:val="00DA4770"/>
    <w:multiLevelType w:val="hybridMultilevel"/>
    <w:tmpl w:val="44E8DC9C"/>
    <w:lvl w:ilvl="0" w:tplc="035E8A0C">
      <w:start w:val="1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A01D68"/>
    <w:multiLevelType w:val="hybridMultilevel"/>
    <w:tmpl w:val="268E65F8"/>
    <w:lvl w:ilvl="0" w:tplc="7694A442">
      <w:start w:val="1"/>
      <w:numFmt w:val="upperLetter"/>
      <w:lvlText w:val="%1."/>
      <w:lvlJc w:val="left"/>
      <w:pPr>
        <w:ind w:left="1440" w:hanging="360"/>
      </w:pPr>
      <w:rPr>
        <w:rFonts w:asciiTheme="minorEastAsia" w:hAnsiTheme="minorEastAsia" w:cstheme="minorEastAsia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2160" w:hanging="360"/>
      </w:pPr>
    </w:lvl>
    <w:lvl w:ilvl="2" w:tplc="3C09001B" w:tentative="1">
      <w:start w:val="1"/>
      <w:numFmt w:val="lowerRoman"/>
      <w:lvlText w:val="%3."/>
      <w:lvlJc w:val="right"/>
      <w:pPr>
        <w:ind w:left="2880" w:hanging="180"/>
      </w:pPr>
    </w:lvl>
    <w:lvl w:ilvl="3" w:tplc="3C09000F" w:tentative="1">
      <w:start w:val="1"/>
      <w:numFmt w:val="decimal"/>
      <w:lvlText w:val="%4."/>
      <w:lvlJc w:val="left"/>
      <w:pPr>
        <w:ind w:left="3600" w:hanging="360"/>
      </w:pPr>
    </w:lvl>
    <w:lvl w:ilvl="4" w:tplc="3C090019" w:tentative="1">
      <w:start w:val="1"/>
      <w:numFmt w:val="lowerLetter"/>
      <w:lvlText w:val="%5."/>
      <w:lvlJc w:val="left"/>
      <w:pPr>
        <w:ind w:left="4320" w:hanging="360"/>
      </w:pPr>
    </w:lvl>
    <w:lvl w:ilvl="5" w:tplc="3C09001B" w:tentative="1">
      <w:start w:val="1"/>
      <w:numFmt w:val="lowerRoman"/>
      <w:lvlText w:val="%6."/>
      <w:lvlJc w:val="right"/>
      <w:pPr>
        <w:ind w:left="5040" w:hanging="180"/>
      </w:pPr>
    </w:lvl>
    <w:lvl w:ilvl="6" w:tplc="3C09000F" w:tentative="1">
      <w:start w:val="1"/>
      <w:numFmt w:val="decimal"/>
      <w:lvlText w:val="%7."/>
      <w:lvlJc w:val="left"/>
      <w:pPr>
        <w:ind w:left="5760" w:hanging="360"/>
      </w:pPr>
    </w:lvl>
    <w:lvl w:ilvl="7" w:tplc="3C090019" w:tentative="1">
      <w:start w:val="1"/>
      <w:numFmt w:val="lowerLetter"/>
      <w:lvlText w:val="%8."/>
      <w:lvlJc w:val="left"/>
      <w:pPr>
        <w:ind w:left="6480" w:hanging="360"/>
      </w:pPr>
    </w:lvl>
    <w:lvl w:ilvl="8" w:tplc="3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4C0148C"/>
    <w:multiLevelType w:val="hybridMultilevel"/>
    <w:tmpl w:val="85AE0B2C"/>
    <w:lvl w:ilvl="0" w:tplc="CA6655A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6583314"/>
    <w:multiLevelType w:val="hybridMultilevel"/>
    <w:tmpl w:val="5A225CC0"/>
    <w:lvl w:ilvl="0" w:tplc="0D12CC62">
      <w:start w:val="3"/>
      <w:numFmt w:val="upperLetter"/>
      <w:lvlText w:val="%1."/>
      <w:lvlJc w:val="left"/>
      <w:pPr>
        <w:ind w:left="1211" w:hanging="360"/>
      </w:pPr>
      <w:rPr>
        <w:rFonts w:cstheme="minorEastAsia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931" w:hanging="360"/>
      </w:pPr>
    </w:lvl>
    <w:lvl w:ilvl="2" w:tplc="3C09001B" w:tentative="1">
      <w:start w:val="1"/>
      <w:numFmt w:val="lowerRoman"/>
      <w:lvlText w:val="%3."/>
      <w:lvlJc w:val="right"/>
      <w:pPr>
        <w:ind w:left="2651" w:hanging="180"/>
      </w:pPr>
    </w:lvl>
    <w:lvl w:ilvl="3" w:tplc="3C09000F" w:tentative="1">
      <w:start w:val="1"/>
      <w:numFmt w:val="decimal"/>
      <w:lvlText w:val="%4."/>
      <w:lvlJc w:val="left"/>
      <w:pPr>
        <w:ind w:left="3371" w:hanging="360"/>
      </w:pPr>
    </w:lvl>
    <w:lvl w:ilvl="4" w:tplc="3C090019" w:tentative="1">
      <w:start w:val="1"/>
      <w:numFmt w:val="lowerLetter"/>
      <w:lvlText w:val="%5."/>
      <w:lvlJc w:val="left"/>
      <w:pPr>
        <w:ind w:left="4091" w:hanging="360"/>
      </w:pPr>
    </w:lvl>
    <w:lvl w:ilvl="5" w:tplc="3C09001B" w:tentative="1">
      <w:start w:val="1"/>
      <w:numFmt w:val="lowerRoman"/>
      <w:lvlText w:val="%6."/>
      <w:lvlJc w:val="right"/>
      <w:pPr>
        <w:ind w:left="4811" w:hanging="180"/>
      </w:pPr>
    </w:lvl>
    <w:lvl w:ilvl="6" w:tplc="3C09000F" w:tentative="1">
      <w:start w:val="1"/>
      <w:numFmt w:val="decimal"/>
      <w:lvlText w:val="%7."/>
      <w:lvlJc w:val="left"/>
      <w:pPr>
        <w:ind w:left="5531" w:hanging="360"/>
      </w:pPr>
    </w:lvl>
    <w:lvl w:ilvl="7" w:tplc="3C090019" w:tentative="1">
      <w:start w:val="1"/>
      <w:numFmt w:val="lowerLetter"/>
      <w:lvlText w:val="%8."/>
      <w:lvlJc w:val="left"/>
      <w:pPr>
        <w:ind w:left="6251" w:hanging="360"/>
      </w:pPr>
    </w:lvl>
    <w:lvl w:ilvl="8" w:tplc="3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32186EDB"/>
    <w:multiLevelType w:val="hybridMultilevel"/>
    <w:tmpl w:val="F120D874"/>
    <w:lvl w:ilvl="0" w:tplc="071E77CA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3FA31B49"/>
    <w:multiLevelType w:val="hybridMultilevel"/>
    <w:tmpl w:val="B19AD426"/>
    <w:lvl w:ilvl="0" w:tplc="71CC0C2E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color w:val="484F5E" w:themeColor="text1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5D3CF2"/>
    <w:multiLevelType w:val="hybridMultilevel"/>
    <w:tmpl w:val="CB54D08C"/>
    <w:lvl w:ilvl="0" w:tplc="15A850EA">
      <w:start w:val="1"/>
      <w:numFmt w:val="upperLetter"/>
      <w:lvlText w:val="%1.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920" w:hanging="360"/>
      </w:pPr>
    </w:lvl>
    <w:lvl w:ilvl="2" w:tplc="3C09001B" w:tentative="1">
      <w:start w:val="1"/>
      <w:numFmt w:val="lowerRoman"/>
      <w:lvlText w:val="%3."/>
      <w:lvlJc w:val="right"/>
      <w:pPr>
        <w:ind w:left="2640" w:hanging="180"/>
      </w:pPr>
    </w:lvl>
    <w:lvl w:ilvl="3" w:tplc="3C09000F" w:tentative="1">
      <w:start w:val="1"/>
      <w:numFmt w:val="decimal"/>
      <w:lvlText w:val="%4."/>
      <w:lvlJc w:val="left"/>
      <w:pPr>
        <w:ind w:left="3360" w:hanging="360"/>
      </w:pPr>
    </w:lvl>
    <w:lvl w:ilvl="4" w:tplc="3C090019" w:tentative="1">
      <w:start w:val="1"/>
      <w:numFmt w:val="lowerLetter"/>
      <w:lvlText w:val="%5."/>
      <w:lvlJc w:val="left"/>
      <w:pPr>
        <w:ind w:left="4080" w:hanging="360"/>
      </w:pPr>
    </w:lvl>
    <w:lvl w:ilvl="5" w:tplc="3C09001B" w:tentative="1">
      <w:start w:val="1"/>
      <w:numFmt w:val="lowerRoman"/>
      <w:lvlText w:val="%6."/>
      <w:lvlJc w:val="right"/>
      <w:pPr>
        <w:ind w:left="4800" w:hanging="180"/>
      </w:pPr>
    </w:lvl>
    <w:lvl w:ilvl="6" w:tplc="3C09000F" w:tentative="1">
      <w:start w:val="1"/>
      <w:numFmt w:val="decimal"/>
      <w:lvlText w:val="%7."/>
      <w:lvlJc w:val="left"/>
      <w:pPr>
        <w:ind w:left="5520" w:hanging="360"/>
      </w:pPr>
    </w:lvl>
    <w:lvl w:ilvl="7" w:tplc="3C090019" w:tentative="1">
      <w:start w:val="1"/>
      <w:numFmt w:val="lowerLetter"/>
      <w:lvlText w:val="%8."/>
      <w:lvlJc w:val="left"/>
      <w:pPr>
        <w:ind w:left="6240" w:hanging="360"/>
      </w:pPr>
    </w:lvl>
    <w:lvl w:ilvl="8" w:tplc="3C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9" w15:restartNumberingAfterBreak="0">
    <w:nsid w:val="54FB6640"/>
    <w:multiLevelType w:val="hybridMultilevel"/>
    <w:tmpl w:val="A608F1D0"/>
    <w:lvl w:ilvl="0" w:tplc="022EF738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653B6"/>
    <w:multiLevelType w:val="hybridMultilevel"/>
    <w:tmpl w:val="A426BD20"/>
    <w:lvl w:ilvl="0" w:tplc="2C0875E6">
      <w:start w:val="1"/>
      <w:numFmt w:val="lowerLetter"/>
      <w:lvlText w:val="(%1)"/>
      <w:lvlJc w:val="left"/>
      <w:pPr>
        <w:ind w:left="717" w:hanging="360"/>
      </w:pPr>
      <w:rPr>
        <w:rFonts w:ascii="Microsoft JhengHei" w:eastAsia="Microsoft JhengHei" w:hAnsi="Microsoft JhengHei" w:hint="default"/>
        <w:color w:val="484F5E" w:themeColor="text1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5CFA3099"/>
    <w:multiLevelType w:val="hybridMultilevel"/>
    <w:tmpl w:val="4656E166"/>
    <w:lvl w:ilvl="0" w:tplc="6F3CDB86">
      <w:start w:val="3"/>
      <w:numFmt w:val="upperLetter"/>
      <w:lvlText w:val="%1.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FC3A1D"/>
    <w:multiLevelType w:val="hybridMultilevel"/>
    <w:tmpl w:val="0AE41770"/>
    <w:lvl w:ilvl="0" w:tplc="9148FBF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EBF5E56"/>
    <w:multiLevelType w:val="hybridMultilevel"/>
    <w:tmpl w:val="35345E4E"/>
    <w:lvl w:ilvl="0" w:tplc="F2B255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FA261DA"/>
    <w:multiLevelType w:val="hybridMultilevel"/>
    <w:tmpl w:val="A45CEF58"/>
    <w:lvl w:ilvl="0" w:tplc="3FAAAC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7F1D51"/>
    <w:multiLevelType w:val="hybridMultilevel"/>
    <w:tmpl w:val="8548B990"/>
    <w:lvl w:ilvl="0" w:tplc="1CD0C73A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18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81871D7"/>
    <w:multiLevelType w:val="hybridMultilevel"/>
    <w:tmpl w:val="CC8EED5A"/>
    <w:lvl w:ilvl="0" w:tplc="1F7406E4">
      <w:start w:val="1"/>
      <w:numFmt w:val="lowerLetter"/>
      <w:lvlText w:val="(%1)"/>
      <w:lvlJc w:val="left"/>
      <w:pPr>
        <w:ind w:left="717" w:hanging="360"/>
      </w:pPr>
      <w:rPr>
        <w:rFonts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 w15:restartNumberingAfterBreak="0">
    <w:nsid w:val="78C27204"/>
    <w:multiLevelType w:val="hybridMultilevel"/>
    <w:tmpl w:val="A70E2CDC"/>
    <w:lvl w:ilvl="0" w:tplc="41801AD4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931" w:hanging="360"/>
      </w:pPr>
    </w:lvl>
    <w:lvl w:ilvl="2" w:tplc="3C09001B" w:tentative="1">
      <w:start w:val="1"/>
      <w:numFmt w:val="lowerRoman"/>
      <w:lvlText w:val="%3."/>
      <w:lvlJc w:val="right"/>
      <w:pPr>
        <w:ind w:left="2651" w:hanging="180"/>
      </w:pPr>
    </w:lvl>
    <w:lvl w:ilvl="3" w:tplc="3C09000F" w:tentative="1">
      <w:start w:val="1"/>
      <w:numFmt w:val="decimal"/>
      <w:lvlText w:val="%4."/>
      <w:lvlJc w:val="left"/>
      <w:pPr>
        <w:ind w:left="3371" w:hanging="360"/>
      </w:pPr>
    </w:lvl>
    <w:lvl w:ilvl="4" w:tplc="3C090019" w:tentative="1">
      <w:start w:val="1"/>
      <w:numFmt w:val="lowerLetter"/>
      <w:lvlText w:val="%5."/>
      <w:lvlJc w:val="left"/>
      <w:pPr>
        <w:ind w:left="4091" w:hanging="360"/>
      </w:pPr>
    </w:lvl>
    <w:lvl w:ilvl="5" w:tplc="3C09001B" w:tentative="1">
      <w:start w:val="1"/>
      <w:numFmt w:val="lowerRoman"/>
      <w:lvlText w:val="%6."/>
      <w:lvlJc w:val="right"/>
      <w:pPr>
        <w:ind w:left="4811" w:hanging="180"/>
      </w:pPr>
    </w:lvl>
    <w:lvl w:ilvl="6" w:tplc="3C09000F" w:tentative="1">
      <w:start w:val="1"/>
      <w:numFmt w:val="decimal"/>
      <w:lvlText w:val="%7."/>
      <w:lvlJc w:val="left"/>
      <w:pPr>
        <w:ind w:left="5531" w:hanging="360"/>
      </w:pPr>
    </w:lvl>
    <w:lvl w:ilvl="7" w:tplc="3C090019" w:tentative="1">
      <w:start w:val="1"/>
      <w:numFmt w:val="lowerLetter"/>
      <w:lvlText w:val="%8."/>
      <w:lvlJc w:val="left"/>
      <w:pPr>
        <w:ind w:left="6251" w:hanging="360"/>
      </w:pPr>
    </w:lvl>
    <w:lvl w:ilvl="8" w:tplc="3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10"/>
  </w:num>
  <w:num w:numId="2" w16cid:durableId="102379785">
    <w:abstractNumId w:val="16"/>
  </w:num>
  <w:num w:numId="3" w16cid:durableId="1348556626">
    <w:abstractNumId w:val="18"/>
  </w:num>
  <w:num w:numId="4" w16cid:durableId="849836731">
    <w:abstractNumId w:val="2"/>
  </w:num>
  <w:num w:numId="5" w16cid:durableId="1243838014">
    <w:abstractNumId w:val="1"/>
  </w:num>
  <w:num w:numId="6" w16cid:durableId="575241033">
    <w:abstractNumId w:val="7"/>
  </w:num>
  <w:num w:numId="7" w16cid:durableId="750085455">
    <w:abstractNumId w:val="21"/>
  </w:num>
  <w:num w:numId="8" w16cid:durableId="489517734">
    <w:abstractNumId w:val="17"/>
  </w:num>
  <w:num w:numId="9" w16cid:durableId="1183323129">
    <w:abstractNumId w:val="4"/>
  </w:num>
  <w:num w:numId="10" w16cid:durableId="442499570">
    <w:abstractNumId w:val="13"/>
  </w:num>
  <w:num w:numId="11" w16cid:durableId="4477047">
    <w:abstractNumId w:val="3"/>
  </w:num>
  <w:num w:numId="12" w16cid:durableId="1266037166">
    <w:abstractNumId w:val="15"/>
  </w:num>
  <w:num w:numId="13" w16cid:durableId="175652978">
    <w:abstractNumId w:val="5"/>
  </w:num>
  <w:num w:numId="14" w16cid:durableId="458883816">
    <w:abstractNumId w:val="20"/>
  </w:num>
  <w:num w:numId="15" w16cid:durableId="519507971">
    <w:abstractNumId w:val="14"/>
  </w:num>
  <w:num w:numId="16" w16cid:durableId="72972386">
    <w:abstractNumId w:val="8"/>
  </w:num>
  <w:num w:numId="17" w16cid:durableId="1414619728">
    <w:abstractNumId w:val="12"/>
  </w:num>
  <w:num w:numId="18" w16cid:durableId="246034247">
    <w:abstractNumId w:val="9"/>
  </w:num>
  <w:num w:numId="19" w16cid:durableId="274145084">
    <w:abstractNumId w:val="6"/>
  </w:num>
  <w:num w:numId="20" w16cid:durableId="1752968408">
    <w:abstractNumId w:val="19"/>
  </w:num>
  <w:num w:numId="21" w16cid:durableId="520315166">
    <w:abstractNumId w:val="11"/>
  </w:num>
  <w:num w:numId="22" w16cid:durableId="1617709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6CB3"/>
    <w:rsid w:val="00006E9C"/>
    <w:rsid w:val="000214DD"/>
    <w:rsid w:val="00022D83"/>
    <w:rsid w:val="00023F7D"/>
    <w:rsid w:val="00027603"/>
    <w:rsid w:val="00030ADC"/>
    <w:rsid w:val="00030C37"/>
    <w:rsid w:val="00034144"/>
    <w:rsid w:val="00035EED"/>
    <w:rsid w:val="00041251"/>
    <w:rsid w:val="000439C7"/>
    <w:rsid w:val="00057D4D"/>
    <w:rsid w:val="0006459E"/>
    <w:rsid w:val="000661D6"/>
    <w:rsid w:val="0007141B"/>
    <w:rsid w:val="00076FA6"/>
    <w:rsid w:val="00083024"/>
    <w:rsid w:val="00096449"/>
    <w:rsid w:val="000A204E"/>
    <w:rsid w:val="000B41D0"/>
    <w:rsid w:val="000B602A"/>
    <w:rsid w:val="000E2D4E"/>
    <w:rsid w:val="000E4405"/>
    <w:rsid w:val="000E4584"/>
    <w:rsid w:val="000E555F"/>
    <w:rsid w:val="000E58CD"/>
    <w:rsid w:val="001022E4"/>
    <w:rsid w:val="001145BE"/>
    <w:rsid w:val="00117084"/>
    <w:rsid w:val="00124522"/>
    <w:rsid w:val="00124A34"/>
    <w:rsid w:val="00135252"/>
    <w:rsid w:val="001412D4"/>
    <w:rsid w:val="00153262"/>
    <w:rsid w:val="00157029"/>
    <w:rsid w:val="00164750"/>
    <w:rsid w:val="00165B48"/>
    <w:rsid w:val="001752D5"/>
    <w:rsid w:val="00182EB0"/>
    <w:rsid w:val="00185F29"/>
    <w:rsid w:val="00187854"/>
    <w:rsid w:val="00192EF0"/>
    <w:rsid w:val="00193B35"/>
    <w:rsid w:val="001A2F95"/>
    <w:rsid w:val="001A3DCA"/>
    <w:rsid w:val="001A4F4D"/>
    <w:rsid w:val="001B2F67"/>
    <w:rsid w:val="001B3365"/>
    <w:rsid w:val="001B3571"/>
    <w:rsid w:val="001B5B02"/>
    <w:rsid w:val="001B66DB"/>
    <w:rsid w:val="001C0642"/>
    <w:rsid w:val="001D14D9"/>
    <w:rsid w:val="001D7BE6"/>
    <w:rsid w:val="001E0D5D"/>
    <w:rsid w:val="001E4DD3"/>
    <w:rsid w:val="001F4025"/>
    <w:rsid w:val="0020069A"/>
    <w:rsid w:val="00213CA0"/>
    <w:rsid w:val="00227235"/>
    <w:rsid w:val="00232313"/>
    <w:rsid w:val="00241CB6"/>
    <w:rsid w:val="002428B0"/>
    <w:rsid w:val="00253473"/>
    <w:rsid w:val="002541CA"/>
    <w:rsid w:val="002578E0"/>
    <w:rsid w:val="00257B1E"/>
    <w:rsid w:val="00265AA8"/>
    <w:rsid w:val="002742F5"/>
    <w:rsid w:val="00280BFD"/>
    <w:rsid w:val="00287DA6"/>
    <w:rsid w:val="00294B6E"/>
    <w:rsid w:val="002A2958"/>
    <w:rsid w:val="002A61FE"/>
    <w:rsid w:val="002A7669"/>
    <w:rsid w:val="002B39AA"/>
    <w:rsid w:val="002B7F9E"/>
    <w:rsid w:val="002C33A2"/>
    <w:rsid w:val="002C5663"/>
    <w:rsid w:val="002C7E62"/>
    <w:rsid w:val="002D2E11"/>
    <w:rsid w:val="002D517B"/>
    <w:rsid w:val="002D6E0E"/>
    <w:rsid w:val="002D7F56"/>
    <w:rsid w:val="002E27DF"/>
    <w:rsid w:val="002E2BE7"/>
    <w:rsid w:val="002E587D"/>
    <w:rsid w:val="002E6743"/>
    <w:rsid w:val="002F4520"/>
    <w:rsid w:val="002F636A"/>
    <w:rsid w:val="002F748E"/>
    <w:rsid w:val="002F7863"/>
    <w:rsid w:val="0030669C"/>
    <w:rsid w:val="00314C50"/>
    <w:rsid w:val="0032354F"/>
    <w:rsid w:val="00323D45"/>
    <w:rsid w:val="00336E3A"/>
    <w:rsid w:val="00340A4E"/>
    <w:rsid w:val="00346063"/>
    <w:rsid w:val="003464D9"/>
    <w:rsid w:val="00350B05"/>
    <w:rsid w:val="0036573B"/>
    <w:rsid w:val="00375DF1"/>
    <w:rsid w:val="00381A90"/>
    <w:rsid w:val="003826F0"/>
    <w:rsid w:val="003836B1"/>
    <w:rsid w:val="003912FA"/>
    <w:rsid w:val="00396128"/>
    <w:rsid w:val="003B27AC"/>
    <w:rsid w:val="003B423D"/>
    <w:rsid w:val="003C0045"/>
    <w:rsid w:val="003C15AA"/>
    <w:rsid w:val="003D116E"/>
    <w:rsid w:val="003D1834"/>
    <w:rsid w:val="003E2653"/>
    <w:rsid w:val="003E31BC"/>
    <w:rsid w:val="003E3F00"/>
    <w:rsid w:val="003E438D"/>
    <w:rsid w:val="003E6B13"/>
    <w:rsid w:val="003F0F0F"/>
    <w:rsid w:val="003F5022"/>
    <w:rsid w:val="0040277E"/>
    <w:rsid w:val="00402D76"/>
    <w:rsid w:val="004038B5"/>
    <w:rsid w:val="00423758"/>
    <w:rsid w:val="00433BF3"/>
    <w:rsid w:val="0043426E"/>
    <w:rsid w:val="004461AE"/>
    <w:rsid w:val="00450D4C"/>
    <w:rsid w:val="00451A3F"/>
    <w:rsid w:val="004607AF"/>
    <w:rsid w:val="00464B61"/>
    <w:rsid w:val="00465C96"/>
    <w:rsid w:val="004703C8"/>
    <w:rsid w:val="0047169B"/>
    <w:rsid w:val="00480FBB"/>
    <w:rsid w:val="00482551"/>
    <w:rsid w:val="004831FC"/>
    <w:rsid w:val="004A2E2F"/>
    <w:rsid w:val="004A5D8A"/>
    <w:rsid w:val="004B1398"/>
    <w:rsid w:val="004B79B8"/>
    <w:rsid w:val="004C1BD5"/>
    <w:rsid w:val="004C1FA5"/>
    <w:rsid w:val="004C2D25"/>
    <w:rsid w:val="004C4C64"/>
    <w:rsid w:val="004C6F9F"/>
    <w:rsid w:val="004D0121"/>
    <w:rsid w:val="004D155B"/>
    <w:rsid w:val="004D4EEC"/>
    <w:rsid w:val="004D6525"/>
    <w:rsid w:val="004E1111"/>
    <w:rsid w:val="00501B61"/>
    <w:rsid w:val="00504024"/>
    <w:rsid w:val="00504EF1"/>
    <w:rsid w:val="005057FB"/>
    <w:rsid w:val="005159FA"/>
    <w:rsid w:val="00524D68"/>
    <w:rsid w:val="00532AD8"/>
    <w:rsid w:val="00534FED"/>
    <w:rsid w:val="00537238"/>
    <w:rsid w:val="00540486"/>
    <w:rsid w:val="005438AD"/>
    <w:rsid w:val="00556208"/>
    <w:rsid w:val="005566A0"/>
    <w:rsid w:val="005619BC"/>
    <w:rsid w:val="00563F27"/>
    <w:rsid w:val="005678A2"/>
    <w:rsid w:val="00574311"/>
    <w:rsid w:val="0057476C"/>
    <w:rsid w:val="00581DBF"/>
    <w:rsid w:val="00584079"/>
    <w:rsid w:val="00592357"/>
    <w:rsid w:val="00593AD1"/>
    <w:rsid w:val="0059681B"/>
    <w:rsid w:val="005A2984"/>
    <w:rsid w:val="005B59D8"/>
    <w:rsid w:val="005B6C15"/>
    <w:rsid w:val="005C2B21"/>
    <w:rsid w:val="005D069B"/>
    <w:rsid w:val="005D2954"/>
    <w:rsid w:val="005E5BF0"/>
    <w:rsid w:val="005F7C4A"/>
    <w:rsid w:val="00600B3B"/>
    <w:rsid w:val="00604DF2"/>
    <w:rsid w:val="0060558E"/>
    <w:rsid w:val="006101FC"/>
    <w:rsid w:val="00615BE5"/>
    <w:rsid w:val="00621C51"/>
    <w:rsid w:val="00627177"/>
    <w:rsid w:val="0062740A"/>
    <w:rsid w:val="0063523A"/>
    <w:rsid w:val="00635355"/>
    <w:rsid w:val="00641E16"/>
    <w:rsid w:val="00652E18"/>
    <w:rsid w:val="00664FA2"/>
    <w:rsid w:val="0066607E"/>
    <w:rsid w:val="00676207"/>
    <w:rsid w:val="00676CFE"/>
    <w:rsid w:val="006822C3"/>
    <w:rsid w:val="00682A0E"/>
    <w:rsid w:val="00682A48"/>
    <w:rsid w:val="006832E1"/>
    <w:rsid w:val="00685051"/>
    <w:rsid w:val="00692BA0"/>
    <w:rsid w:val="006A3F0F"/>
    <w:rsid w:val="006B1968"/>
    <w:rsid w:val="006B4C8B"/>
    <w:rsid w:val="006C0E4B"/>
    <w:rsid w:val="006C3760"/>
    <w:rsid w:val="006D06C7"/>
    <w:rsid w:val="006D146B"/>
    <w:rsid w:val="006E6CB1"/>
    <w:rsid w:val="006F28C5"/>
    <w:rsid w:val="006F7924"/>
    <w:rsid w:val="00722215"/>
    <w:rsid w:val="00734457"/>
    <w:rsid w:val="00734657"/>
    <w:rsid w:val="007410AF"/>
    <w:rsid w:val="007438AA"/>
    <w:rsid w:val="007503AC"/>
    <w:rsid w:val="00761E71"/>
    <w:rsid w:val="007628F6"/>
    <w:rsid w:val="00766912"/>
    <w:rsid w:val="00783946"/>
    <w:rsid w:val="00784EA6"/>
    <w:rsid w:val="00792C0C"/>
    <w:rsid w:val="007943BD"/>
    <w:rsid w:val="007969E5"/>
    <w:rsid w:val="00796CD8"/>
    <w:rsid w:val="00797FCF"/>
    <w:rsid w:val="007A027A"/>
    <w:rsid w:val="007A24CF"/>
    <w:rsid w:val="007A2D3A"/>
    <w:rsid w:val="007A531F"/>
    <w:rsid w:val="007A7B09"/>
    <w:rsid w:val="007A7CD9"/>
    <w:rsid w:val="007B5E24"/>
    <w:rsid w:val="007C3046"/>
    <w:rsid w:val="007D698C"/>
    <w:rsid w:val="007E021E"/>
    <w:rsid w:val="007E0521"/>
    <w:rsid w:val="007E1056"/>
    <w:rsid w:val="007E231F"/>
    <w:rsid w:val="007E4AD8"/>
    <w:rsid w:val="007E7F55"/>
    <w:rsid w:val="007F3688"/>
    <w:rsid w:val="007F75C4"/>
    <w:rsid w:val="008031B2"/>
    <w:rsid w:val="00810A2C"/>
    <w:rsid w:val="00826413"/>
    <w:rsid w:val="008332DD"/>
    <w:rsid w:val="00844F8C"/>
    <w:rsid w:val="00851CAD"/>
    <w:rsid w:val="0085705B"/>
    <w:rsid w:val="008726E8"/>
    <w:rsid w:val="0087273E"/>
    <w:rsid w:val="008761F2"/>
    <w:rsid w:val="00881A29"/>
    <w:rsid w:val="00891D7D"/>
    <w:rsid w:val="008A2D3E"/>
    <w:rsid w:val="008A3E63"/>
    <w:rsid w:val="008A4BF2"/>
    <w:rsid w:val="008B26FB"/>
    <w:rsid w:val="008B37FA"/>
    <w:rsid w:val="008C16E9"/>
    <w:rsid w:val="008C52E2"/>
    <w:rsid w:val="008D4BAE"/>
    <w:rsid w:val="008D5419"/>
    <w:rsid w:val="008E0E85"/>
    <w:rsid w:val="008E7F15"/>
    <w:rsid w:val="008F02FB"/>
    <w:rsid w:val="008F6E97"/>
    <w:rsid w:val="008F7025"/>
    <w:rsid w:val="00905A1E"/>
    <w:rsid w:val="009067F1"/>
    <w:rsid w:val="0091760A"/>
    <w:rsid w:val="00920C85"/>
    <w:rsid w:val="009313CE"/>
    <w:rsid w:val="00935EA6"/>
    <w:rsid w:val="009418A6"/>
    <w:rsid w:val="009503A0"/>
    <w:rsid w:val="00951359"/>
    <w:rsid w:val="00961FAD"/>
    <w:rsid w:val="009743D4"/>
    <w:rsid w:val="00995F21"/>
    <w:rsid w:val="009A352F"/>
    <w:rsid w:val="009B0AC1"/>
    <w:rsid w:val="009B4FF6"/>
    <w:rsid w:val="009C04B7"/>
    <w:rsid w:val="009C1123"/>
    <w:rsid w:val="009C28F5"/>
    <w:rsid w:val="009C2F97"/>
    <w:rsid w:val="009C4D8A"/>
    <w:rsid w:val="009C5AC8"/>
    <w:rsid w:val="009C7520"/>
    <w:rsid w:val="009D5B54"/>
    <w:rsid w:val="009F5F44"/>
    <w:rsid w:val="00A04271"/>
    <w:rsid w:val="00A22169"/>
    <w:rsid w:val="00A2343C"/>
    <w:rsid w:val="00A26141"/>
    <w:rsid w:val="00A318A1"/>
    <w:rsid w:val="00A35C5B"/>
    <w:rsid w:val="00A41C1E"/>
    <w:rsid w:val="00A433CB"/>
    <w:rsid w:val="00A4621D"/>
    <w:rsid w:val="00A602C4"/>
    <w:rsid w:val="00A6041C"/>
    <w:rsid w:val="00A67F92"/>
    <w:rsid w:val="00A70C6D"/>
    <w:rsid w:val="00A70CF1"/>
    <w:rsid w:val="00A8427F"/>
    <w:rsid w:val="00A920F1"/>
    <w:rsid w:val="00A92247"/>
    <w:rsid w:val="00AA270E"/>
    <w:rsid w:val="00AB5EA5"/>
    <w:rsid w:val="00AB6435"/>
    <w:rsid w:val="00AC5AD9"/>
    <w:rsid w:val="00AD043C"/>
    <w:rsid w:val="00AD068B"/>
    <w:rsid w:val="00AD0829"/>
    <w:rsid w:val="00AD652D"/>
    <w:rsid w:val="00AF6C53"/>
    <w:rsid w:val="00B000F8"/>
    <w:rsid w:val="00B062A9"/>
    <w:rsid w:val="00B2111E"/>
    <w:rsid w:val="00B34CDD"/>
    <w:rsid w:val="00B35AFE"/>
    <w:rsid w:val="00B42A4D"/>
    <w:rsid w:val="00B5131C"/>
    <w:rsid w:val="00B537DA"/>
    <w:rsid w:val="00B60D1C"/>
    <w:rsid w:val="00B62F60"/>
    <w:rsid w:val="00B64730"/>
    <w:rsid w:val="00B71AF8"/>
    <w:rsid w:val="00B7386D"/>
    <w:rsid w:val="00B75175"/>
    <w:rsid w:val="00B7736C"/>
    <w:rsid w:val="00B830C3"/>
    <w:rsid w:val="00B94E39"/>
    <w:rsid w:val="00B97E86"/>
    <w:rsid w:val="00BA2DCA"/>
    <w:rsid w:val="00BA799D"/>
    <w:rsid w:val="00BB2A9A"/>
    <w:rsid w:val="00BB6C12"/>
    <w:rsid w:val="00BC0E21"/>
    <w:rsid w:val="00BC1A4B"/>
    <w:rsid w:val="00BC6252"/>
    <w:rsid w:val="00BD0207"/>
    <w:rsid w:val="00BD1AF9"/>
    <w:rsid w:val="00BE0BBB"/>
    <w:rsid w:val="00BE1485"/>
    <w:rsid w:val="00BE2DC3"/>
    <w:rsid w:val="00BE4E50"/>
    <w:rsid w:val="00BE6BA1"/>
    <w:rsid w:val="00BF0F26"/>
    <w:rsid w:val="00BF2008"/>
    <w:rsid w:val="00C057E7"/>
    <w:rsid w:val="00C07A6D"/>
    <w:rsid w:val="00C100A0"/>
    <w:rsid w:val="00C413AB"/>
    <w:rsid w:val="00C451C4"/>
    <w:rsid w:val="00C5094E"/>
    <w:rsid w:val="00C57B33"/>
    <w:rsid w:val="00C73E0B"/>
    <w:rsid w:val="00C80C9E"/>
    <w:rsid w:val="00C82B46"/>
    <w:rsid w:val="00C92D00"/>
    <w:rsid w:val="00CA1395"/>
    <w:rsid w:val="00CA1856"/>
    <w:rsid w:val="00CA4642"/>
    <w:rsid w:val="00CA693B"/>
    <w:rsid w:val="00CB4CC8"/>
    <w:rsid w:val="00CB4FAB"/>
    <w:rsid w:val="00CC2E1D"/>
    <w:rsid w:val="00CC470F"/>
    <w:rsid w:val="00CC614B"/>
    <w:rsid w:val="00CC7AE5"/>
    <w:rsid w:val="00CC7B60"/>
    <w:rsid w:val="00CD47B4"/>
    <w:rsid w:val="00CF2D13"/>
    <w:rsid w:val="00CF3359"/>
    <w:rsid w:val="00CF453F"/>
    <w:rsid w:val="00CF4FF1"/>
    <w:rsid w:val="00D0321A"/>
    <w:rsid w:val="00D1322D"/>
    <w:rsid w:val="00D209E8"/>
    <w:rsid w:val="00D20BC6"/>
    <w:rsid w:val="00D3031F"/>
    <w:rsid w:val="00D30B57"/>
    <w:rsid w:val="00D5574B"/>
    <w:rsid w:val="00D56B94"/>
    <w:rsid w:val="00D57EDA"/>
    <w:rsid w:val="00D73B3F"/>
    <w:rsid w:val="00D811FC"/>
    <w:rsid w:val="00D86F95"/>
    <w:rsid w:val="00D95972"/>
    <w:rsid w:val="00D96163"/>
    <w:rsid w:val="00DA7E23"/>
    <w:rsid w:val="00DB0C05"/>
    <w:rsid w:val="00DC11E7"/>
    <w:rsid w:val="00DC584F"/>
    <w:rsid w:val="00DD4F83"/>
    <w:rsid w:val="00E006E3"/>
    <w:rsid w:val="00E102DE"/>
    <w:rsid w:val="00E210E8"/>
    <w:rsid w:val="00E238A8"/>
    <w:rsid w:val="00E254FE"/>
    <w:rsid w:val="00E30CA5"/>
    <w:rsid w:val="00E30F84"/>
    <w:rsid w:val="00E318D4"/>
    <w:rsid w:val="00E31FB5"/>
    <w:rsid w:val="00E603AD"/>
    <w:rsid w:val="00E612D4"/>
    <w:rsid w:val="00E6217D"/>
    <w:rsid w:val="00E6252B"/>
    <w:rsid w:val="00E62FAA"/>
    <w:rsid w:val="00E6513C"/>
    <w:rsid w:val="00E710EE"/>
    <w:rsid w:val="00E73FC0"/>
    <w:rsid w:val="00E76FAB"/>
    <w:rsid w:val="00E90FFC"/>
    <w:rsid w:val="00E93F06"/>
    <w:rsid w:val="00E94928"/>
    <w:rsid w:val="00E94D96"/>
    <w:rsid w:val="00E95543"/>
    <w:rsid w:val="00E96ADC"/>
    <w:rsid w:val="00EA1FCD"/>
    <w:rsid w:val="00EA2BF2"/>
    <w:rsid w:val="00EA4C94"/>
    <w:rsid w:val="00EC7956"/>
    <w:rsid w:val="00ED4372"/>
    <w:rsid w:val="00EF0A8E"/>
    <w:rsid w:val="00EF2C6C"/>
    <w:rsid w:val="00EF4F7C"/>
    <w:rsid w:val="00F0055C"/>
    <w:rsid w:val="00F03780"/>
    <w:rsid w:val="00F11770"/>
    <w:rsid w:val="00F17125"/>
    <w:rsid w:val="00F257A0"/>
    <w:rsid w:val="00F26FF7"/>
    <w:rsid w:val="00F27069"/>
    <w:rsid w:val="00F31D95"/>
    <w:rsid w:val="00F33C96"/>
    <w:rsid w:val="00F364A5"/>
    <w:rsid w:val="00F375EE"/>
    <w:rsid w:val="00F46E97"/>
    <w:rsid w:val="00F561A4"/>
    <w:rsid w:val="00F63C1B"/>
    <w:rsid w:val="00F648A2"/>
    <w:rsid w:val="00F76401"/>
    <w:rsid w:val="00F84D17"/>
    <w:rsid w:val="00F84FC3"/>
    <w:rsid w:val="00F93E05"/>
    <w:rsid w:val="00F97544"/>
    <w:rsid w:val="00FA1AE2"/>
    <w:rsid w:val="00FB1C7C"/>
    <w:rsid w:val="00FD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A433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9" ma:contentTypeDescription="建立新的文件。" ma:contentTypeScope="" ma:versionID="13a79a682ff1d3335edc642764bad66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66c958731ac895a3eec1719cb4c1a7e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37C2C7-7ABC-4788-A2CB-9DBF20F5BA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EEE4AF-AB31-4A1D-920B-EE4C51BD9049}"/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2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5</cp:revision>
  <cp:lastPrinted>2022-08-31T07:55:00Z</cp:lastPrinted>
  <dcterms:created xsi:type="dcterms:W3CDTF">2023-03-24T02:54:00Z</dcterms:created>
  <dcterms:modified xsi:type="dcterms:W3CDTF">2023-06-27T02:15:00Z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