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3277E98" w14:textId="693965EB" w:rsidR="005A044E" w:rsidRPr="000E58CD" w:rsidRDefault="00A46983" w:rsidP="005A044E">
      <w:pPr>
        <w:tabs>
          <w:tab w:val="left" w:pos="2057"/>
        </w:tabs>
        <w:spacing w:before="120" w:line="276" w:lineRule="auto"/>
        <w:jc w:val="center"/>
        <w:rPr>
          <w:rFonts w:ascii="Kaiti TC" w:eastAsia="Kaiti TC" w:hAnsi="Kaiti TC"/>
          <w:b/>
          <w:bCs/>
          <w:color w:val="040606" w:themeColor="text2"/>
          <w:sz w:val="50"/>
          <w:szCs w:val="50"/>
          <w:lang w:val="en-US"/>
        </w:rPr>
      </w:pPr>
      <w:r w:rsidRPr="001E2F2E">
        <w:rPr>
          <w:rFonts w:ascii="Microsoft JhengHei" w:eastAsia="Microsoft JhengHei" w:hAnsi="Microsoft JhengHei" w:hint="eastAsia"/>
          <w:b/>
          <w:bCs/>
          <w:noProof/>
          <w:color w:val="C78604" w:themeColor="accent1" w:themeShade="BF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7AAF72BC" wp14:editId="50D045B4">
                <wp:simplePos x="0" y="0"/>
                <wp:positionH relativeFrom="margin">
                  <wp:align>left</wp:align>
                </wp:positionH>
                <wp:positionV relativeFrom="paragraph">
                  <wp:posOffset>152400</wp:posOffset>
                </wp:positionV>
                <wp:extent cx="1902798" cy="533840"/>
                <wp:effectExtent l="0" t="0" r="0" b="0"/>
                <wp:wrapNone/>
                <wp:docPr id="11" name="文字方塊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2798" cy="5338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C18975" w14:textId="77777777" w:rsidR="00A46983" w:rsidRPr="00A92445" w:rsidRDefault="00A46983" w:rsidP="00A46983">
                            <w:pPr>
                              <w:spacing w:line="300" w:lineRule="exact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學習目標：</w:t>
                            </w:r>
                            <w:proofErr w:type="gramStart"/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以腦圖的</w:t>
                            </w:r>
                            <w:proofErr w:type="gramEnd"/>
                            <w:r>
                              <w:rPr>
                                <w:rFonts w:eastAsia="DFKai-SB" w:cstheme="minorHAnsi" w:hint="eastAsia"/>
                                <w:color w:val="FF0000"/>
                                <w:sz w:val="22"/>
                              </w:rPr>
                              <w:t>方式，羅列訪問的方向</w:t>
                            </w:r>
                            <w:r w:rsidRPr="00A92445"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  <w:t>。</w:t>
                            </w:r>
                          </w:p>
                          <w:p w14:paraId="79C33C05" w14:textId="77777777" w:rsidR="00A46983" w:rsidRPr="00A92445" w:rsidRDefault="00A46983" w:rsidP="00A46983">
                            <w:pPr>
                              <w:spacing w:line="300" w:lineRule="exact"/>
                              <w:contextualSpacing/>
                              <w:jc w:val="both"/>
                              <w:rPr>
                                <w:rFonts w:eastAsia="DFKai-SB" w:cstheme="minorHAnsi"/>
                                <w:color w:val="FF0000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F72BC" id="_x0000_t202" coordsize="21600,21600" o:spt="202" path="m,l,21600r21600,l21600,xe">
                <v:stroke joinstyle="miter"/>
                <v:path gradientshapeok="t" o:connecttype="rect"/>
              </v:shapetype>
              <v:shape id="文字方塊 11" o:spid="_x0000_s1026" type="#_x0000_t202" style="position:absolute;left:0;text-align:left;margin-left:0;margin-top:12pt;width:149.85pt;height:42.05pt;z-index:251658269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" filled="f" stroked="f" strokeweight=".5pt">
                <v:textbox>
                  <w:txbxContent>
                    <w:p w14:paraId="76C18975" w14:textId="77777777" w:rsidR="00A46983" w:rsidRPr="00A92445" w:rsidRDefault="00A46983" w:rsidP="00A46983">
                      <w:pPr>
                        <w:spacing w:line="300" w:lineRule="exact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學習目標：</w:t>
                      </w:r>
                      <w:proofErr w:type="gramStart"/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以腦圖的</w:t>
                      </w:r>
                      <w:proofErr w:type="gramEnd"/>
                      <w:r>
                        <w:rPr>
                          <w:rFonts w:eastAsia="DFKai-SB" w:cstheme="minorHAnsi" w:hint="eastAsia"/>
                          <w:color w:val="FF0000"/>
                          <w:sz w:val="22"/>
                        </w:rPr>
                        <w:t>方式，羅列訪問的方向</w:t>
                      </w:r>
                      <w:r w:rsidRPr="00A92445">
                        <w:rPr>
                          <w:rFonts w:eastAsia="DFKai-SB" w:cstheme="minorHAnsi"/>
                          <w:color w:val="FF0000"/>
                          <w:sz w:val="22"/>
                        </w:rPr>
                        <w:t>。</w:t>
                      </w:r>
                    </w:p>
                    <w:p w14:paraId="79C33C05" w14:textId="77777777" w:rsidR="00A46983" w:rsidRPr="00A92445" w:rsidRDefault="00A46983" w:rsidP="00A46983">
                      <w:pPr>
                        <w:spacing w:line="300" w:lineRule="exact"/>
                        <w:contextualSpacing/>
                        <w:jc w:val="both"/>
                        <w:rPr>
                          <w:rFonts w:eastAsia="DFKai-SB" w:cstheme="minorHAnsi"/>
                          <w:color w:val="FF0000"/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A044E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準備與</w:t>
      </w:r>
      <w:r w:rsidR="001D06E0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林珍</w:t>
      </w:r>
      <w:r w:rsidR="005A044E">
        <w:rPr>
          <w:rFonts w:ascii="Kaiti TC" w:eastAsia="Kaiti TC" w:hAnsi="Kaiti TC" w:hint="eastAsia"/>
          <w:b/>
          <w:bCs/>
          <w:color w:val="040606" w:themeColor="text2"/>
          <w:sz w:val="50"/>
          <w:szCs w:val="50"/>
          <w:lang w:val="en-US"/>
        </w:rPr>
        <w:t>對話</w:t>
      </w:r>
    </w:p>
    <w:p w14:paraId="1DC297EA" w14:textId="6AC2858A" w:rsidR="00CC6DB0" w:rsidRPr="00CC6DB0" w:rsidRDefault="00CC6DB0" w:rsidP="00CC6DB0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28"/>
          <w:szCs w:val="28"/>
          <w:lang w:val="x-none"/>
        </w:rPr>
      </w:pP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按老師指示進行分組，並閱讀以下</w:t>
      </w:r>
      <w:r w:rsidR="001D06E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林珍</w:t>
      </w:r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的簡介，完成以下</w:t>
      </w:r>
      <w:proofErr w:type="gramStart"/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思維導圖</w:t>
      </w:r>
      <w:proofErr w:type="gramEnd"/>
      <w:r w:rsidRPr="00CC6DB0">
        <w:rPr>
          <w:rFonts w:ascii="Kaiti TC" w:eastAsia="Kaiti TC" w:hAnsi="Kaiti TC" w:hint="eastAsia"/>
          <w:color w:val="040606" w:themeColor="text2"/>
          <w:sz w:val="28"/>
          <w:szCs w:val="28"/>
          <w:lang w:val="x-none"/>
        </w:rPr>
        <w:t>。</w:t>
      </w:r>
    </w:p>
    <w:p w14:paraId="2C44CB48" w14:textId="7DEA39A2" w:rsidR="00E702B7" w:rsidRDefault="00F20FD4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anchor distT="0" distB="0" distL="114300" distR="114300" simplePos="0" relativeHeight="251658271" behindDoc="0" locked="0" layoutInCell="1" allowOverlap="1" wp14:anchorId="0417D9E7" wp14:editId="767FBCE9">
            <wp:simplePos x="0" y="0"/>
            <wp:positionH relativeFrom="column">
              <wp:posOffset>5774690</wp:posOffset>
            </wp:positionH>
            <wp:positionV relativeFrom="paragraph">
              <wp:posOffset>209550</wp:posOffset>
            </wp:positionV>
            <wp:extent cx="539750" cy="539750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75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259">
        <w:rPr>
          <w:rFonts w:ascii="Kaiti TC" w:eastAsia="Kaiti TC" w:hAnsi="Kaiti TC" w:hint="eastAsia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6F97963A" wp14:editId="7E29B9D5">
                <wp:simplePos x="0" y="0"/>
                <wp:positionH relativeFrom="page">
                  <wp:posOffset>9525</wp:posOffset>
                </wp:positionH>
                <wp:positionV relativeFrom="paragraph">
                  <wp:posOffset>107726</wp:posOffset>
                </wp:positionV>
                <wp:extent cx="7541260" cy="752475"/>
                <wp:effectExtent l="0" t="0" r="2540" b="952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1260" cy="752475"/>
                        </a:xfrm>
                        <a:prstGeom prst="rect">
                          <a:avLst/>
                        </a:prstGeom>
                        <a:solidFill>
                          <a:srgbClr val="E4F4E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5068D7" w14:textId="7A97C6CE" w:rsidR="008C1259" w:rsidRPr="00086BAC" w:rsidRDefault="008C1259" w:rsidP="008C1259">
                            <w:pPr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</w:pPr>
                            <w:r>
                              <w:t xml:space="preserve">            </w:t>
                            </w:r>
                            <w:r>
                              <w:tab/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名稱：</w:t>
                            </w:r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老兵簡介 </w:t>
                            </w:r>
                            <w:proofErr w:type="gramStart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——</w:t>
                            </w:r>
                            <w:proofErr w:type="gramEnd"/>
                            <w:r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2179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林珍</w:t>
                            </w:r>
                          </w:p>
                          <w:p w14:paraId="29CA2425" w14:textId="77777777" w:rsidR="00C4168A" w:rsidRPr="007B2256" w:rsidRDefault="008C1259" w:rsidP="00C4168A">
                            <w:pPr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Microsoft JhengHei UI" w:eastAsia="Microsoft JhengHei UI" w:hAnsi="Microsoft JhengHei UI"/>
                                <w:color w:val="265B43" w:themeColor="accent2" w:themeShade="80"/>
                                <w:sz w:val="28"/>
                                <w:szCs w:val="28"/>
                              </w:rPr>
                              <w:t xml:space="preserve">          </w:t>
                            </w:r>
                            <w:r w:rsidRPr="00086BAC">
                              <w:rPr>
                                <w:rFonts w:ascii="Microsoft JhengHei UI" w:eastAsia="Microsoft JhengHei UI" w:hAnsi="Microsoft JhengHei UI" w:hint="eastAsia"/>
                                <w:b/>
                                <w:bCs/>
                                <w:color w:val="265B43" w:themeColor="accent2" w:themeShade="80"/>
                                <w:sz w:val="28"/>
                                <w:szCs w:val="28"/>
                              </w:rPr>
                              <w:t>網址：</w:t>
                            </w:r>
                            <w:r w:rsidR="00C4168A" w:rsidRPr="007B2256">
                              <w:rPr>
                                <w:rFonts w:ascii="Microsoft JhengHei UI" w:eastAsia="Microsoft JhengHei UI" w:hAnsi="Microsoft JhengHei UI"/>
                                <w:b/>
                                <w:bCs/>
                                <w:color w:val="265B43" w:themeColor="accent2" w:themeShade="80"/>
                              </w:rPr>
                              <w:t>https://aistory.chiculture.org.hk/heroes/lam-chun</w:t>
                            </w:r>
                          </w:p>
                          <w:p w14:paraId="44D2D752" w14:textId="708D3BAA" w:rsidR="008C1259" w:rsidRPr="00086BAC" w:rsidRDefault="008C1259" w:rsidP="008C125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  <w:p w14:paraId="679B4F1C" w14:textId="77777777" w:rsidR="008C1259" w:rsidRPr="00086BAC" w:rsidRDefault="008C1259" w:rsidP="008C1259">
                            <w:pPr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97963A" id="矩形 21" o:spid="_x0000_s1027" style="position:absolute;margin-left:.75pt;margin-top:8.5pt;width:593.8pt;height:59.25pt;z-index:251658268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" fillcolor="#e4f4ed" stroked="f" strokeweight="1pt">
                <v:textbox>
                  <w:txbxContent>
                    <w:p w14:paraId="415068D7" w14:textId="7A97C6CE" w:rsidR="008C1259" w:rsidRPr="00086BAC" w:rsidRDefault="008C1259" w:rsidP="008C1259">
                      <w:pPr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</w:pPr>
                      <w:r>
                        <w:t xml:space="preserve">            </w:t>
                      </w:r>
                      <w:r>
                        <w:tab/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名稱：</w:t>
                      </w:r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老兵簡介 </w:t>
                      </w:r>
                      <w:proofErr w:type="gramStart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——</w:t>
                      </w:r>
                      <w:proofErr w:type="gramEnd"/>
                      <w:r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 xml:space="preserve"> </w:t>
                      </w:r>
                      <w:r w:rsidR="0072179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林珍</w:t>
                      </w:r>
                    </w:p>
                    <w:p w14:paraId="29CA2425" w14:textId="77777777" w:rsidR="00C4168A" w:rsidRPr="007B2256" w:rsidRDefault="008C1259" w:rsidP="00C4168A">
                      <w:pPr>
                        <w:rPr>
                          <w:b/>
                          <w:bCs/>
                        </w:rPr>
                      </w:pPr>
                      <w:r>
                        <w:rPr>
                          <w:rFonts w:ascii="Microsoft JhengHei UI" w:eastAsia="Microsoft JhengHei UI" w:hAnsi="Microsoft JhengHei UI"/>
                          <w:color w:val="265B43" w:themeColor="accent2" w:themeShade="80"/>
                          <w:sz w:val="28"/>
                          <w:szCs w:val="28"/>
                        </w:rPr>
                        <w:t xml:space="preserve">          </w:t>
                      </w:r>
                      <w:r w:rsidRPr="00086BAC">
                        <w:rPr>
                          <w:rFonts w:ascii="Microsoft JhengHei UI" w:eastAsia="Microsoft JhengHei UI" w:hAnsi="Microsoft JhengHei UI" w:hint="eastAsia"/>
                          <w:b/>
                          <w:bCs/>
                          <w:color w:val="265B43" w:themeColor="accent2" w:themeShade="80"/>
                          <w:sz w:val="28"/>
                          <w:szCs w:val="28"/>
                        </w:rPr>
                        <w:t>網址：</w:t>
                      </w:r>
                      <w:r w:rsidR="00C4168A" w:rsidRPr="007B2256">
                        <w:rPr>
                          <w:rFonts w:ascii="Microsoft JhengHei UI" w:eastAsia="Microsoft JhengHei UI" w:hAnsi="Microsoft JhengHei UI"/>
                          <w:b/>
                          <w:bCs/>
                          <w:color w:val="265B43" w:themeColor="accent2" w:themeShade="80"/>
                        </w:rPr>
                        <w:t>https://aistory.chiculture.org.hk/heroes/lam-chun</w:t>
                      </w:r>
                    </w:p>
                    <w:p w14:paraId="44D2D752" w14:textId="708D3BAA" w:rsidR="008C1259" w:rsidRPr="00086BAC" w:rsidRDefault="008C1259" w:rsidP="008C1259">
                      <w:pPr>
                        <w:rPr>
                          <w:b/>
                          <w:bCs/>
                        </w:rPr>
                      </w:pPr>
                    </w:p>
                    <w:p w14:paraId="679B4F1C" w14:textId="77777777" w:rsidR="008C1259" w:rsidRPr="00086BAC" w:rsidRDefault="008C1259" w:rsidP="008C1259">
                      <w:pPr>
                        <w:rPr>
                          <w:b/>
                          <w:bCs/>
                        </w:rPr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1CD111F" w14:textId="3BA556B7" w:rsidR="00E702B7" w:rsidRDefault="00E702B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783FA51" w14:textId="7030CA59" w:rsidR="009A3BA7" w:rsidRDefault="009A3BA7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4F40326D" w14:textId="01F061F2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6" behindDoc="0" locked="0" layoutInCell="1" allowOverlap="1" wp14:anchorId="7ED74D83" wp14:editId="678E80C7">
                <wp:simplePos x="0" y="0"/>
                <wp:positionH relativeFrom="margin">
                  <wp:posOffset>2184873</wp:posOffset>
                </wp:positionH>
                <wp:positionV relativeFrom="paragraph">
                  <wp:posOffset>23495</wp:posOffset>
                </wp:positionV>
                <wp:extent cx="2035249" cy="1046480"/>
                <wp:effectExtent l="38100" t="38100" r="117475" b="115570"/>
                <wp:wrapNone/>
                <wp:docPr id="28" name="橢圓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249" cy="1046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79C6D9" w14:textId="2F10767F" w:rsidR="008856DC" w:rsidRPr="00704A37" w:rsidRDefault="00C7620C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母親辦學、</w:t>
                            </w:r>
                            <w:r w:rsidR="00D94B22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從小聆聽抗日歌曲、</w:t>
                            </w:r>
                            <w:r w:rsidR="002E6D8B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抗日戰爭時的香港情況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D74D83" id="橢圓 28" o:spid="_x0000_s1028" style="position:absolute;margin-left:172.05pt;margin-top:1.85pt;width:160.25pt;height:82.4pt;z-index:2516582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" fillcolor="white [3212]" strokecolor="#255a43 [1605]" strokeweight="1pt">
                <v:stroke joinstyle="miter"/>
                <v:shadow on="t" color="black" opacity="26214f" origin="-.5,-.5" offset=".74836mm,.74836mm"/>
                <v:textbox inset="0,0,0,0">
                  <w:txbxContent>
                    <w:p w14:paraId="1E79C6D9" w14:textId="2F10767F" w:rsidR="008856DC" w:rsidRPr="00704A37" w:rsidRDefault="00C7620C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母親辦學、</w:t>
                      </w:r>
                      <w:r w:rsidR="00D94B22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從小聆聽抗日歌曲、</w:t>
                      </w:r>
                      <w:r w:rsidR="002E6D8B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抗日戰爭時的香港情況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6CDB5A7C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8" behindDoc="0" locked="0" layoutInCell="1" allowOverlap="1" wp14:anchorId="49776A99" wp14:editId="705E0577">
                <wp:simplePos x="0" y="0"/>
                <wp:positionH relativeFrom="margin">
                  <wp:posOffset>4267039</wp:posOffset>
                </wp:positionH>
                <wp:positionV relativeFrom="paragraph">
                  <wp:posOffset>98425</wp:posOffset>
                </wp:positionV>
                <wp:extent cx="1887220" cy="1046480"/>
                <wp:effectExtent l="38100" t="38100" r="113030" b="115570"/>
                <wp:wrapNone/>
                <wp:docPr id="30" name="橢圓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0464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263968F" w14:textId="358CE9A8" w:rsidR="008856DC" w:rsidRPr="00257DF8" w:rsidRDefault="002E3FDA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大姐姐林展被日軍</w:t>
                            </w:r>
                            <w:r w:rsidR="00903123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誣陷偷</w:t>
                            </w:r>
                            <w:proofErr w:type="gramStart"/>
                            <w:r w:rsidR="00903123"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取軍票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776A99" id="橢圓 30" o:spid="_x0000_s1029" style="position:absolute;margin-left:336pt;margin-top:7.75pt;width:148.6pt;height:82.4pt;z-index:25165825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4263968F" w14:textId="358CE9A8" w:rsidR="008856DC" w:rsidRPr="00257DF8" w:rsidRDefault="002E3FDA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大姐姐林展被日軍</w:t>
                      </w:r>
                      <w:r w:rsidR="00903123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誣陷偷</w:t>
                      </w:r>
                      <w:proofErr w:type="gramStart"/>
                      <w:r w:rsidR="00903123"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取軍票</w:t>
                      </w:r>
                      <w:proofErr w:type="gramEnd"/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338832F8" wp14:editId="60EF2FCD">
                <wp:simplePos x="0" y="0"/>
                <wp:positionH relativeFrom="column">
                  <wp:posOffset>342265</wp:posOffset>
                </wp:positionH>
                <wp:positionV relativeFrom="paragraph">
                  <wp:posOffset>88739</wp:posOffset>
                </wp:positionV>
                <wp:extent cx="1887656" cy="1075614"/>
                <wp:effectExtent l="38100" t="38100" r="113030" b="106045"/>
                <wp:wrapNone/>
                <wp:docPr id="25" name="橢圓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56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93C507" w14:textId="09A69949" w:rsidR="008856DC" w:rsidRPr="00AE42D1" w:rsidRDefault="007A2762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現時</w:t>
                            </w:r>
                            <w:r w:rsidR="008856DC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年齡、出生地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、家人的介紹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8832F8" id="橢圓 25" o:spid="_x0000_s1030" style="position:absolute;margin-left:26.95pt;margin-top:7pt;width:148.65pt;height:84.7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1A93C507" w14:textId="09A69949" w:rsidR="008856DC" w:rsidRPr="00AE42D1" w:rsidRDefault="007A2762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現時</w:t>
                      </w:r>
                      <w:r w:rsidR="008856DC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年齡、出生地</w:t>
                      </w: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、家人的介紹</w:t>
                      </w:r>
                    </w:p>
                  </w:txbxContent>
                </v:textbox>
              </v:oval>
            </w:pict>
          </mc:Fallback>
        </mc:AlternateContent>
      </w:r>
    </w:p>
    <w:p w14:paraId="362B2D8D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317F4048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5" behindDoc="0" locked="0" layoutInCell="1" allowOverlap="1" wp14:anchorId="38B8663B" wp14:editId="6204A72E">
                <wp:simplePos x="0" y="0"/>
                <wp:positionH relativeFrom="margin">
                  <wp:posOffset>3186752</wp:posOffset>
                </wp:positionH>
                <wp:positionV relativeFrom="paragraph">
                  <wp:posOffset>26878</wp:posOffset>
                </wp:positionV>
                <wp:extent cx="8103" cy="344179"/>
                <wp:effectExtent l="19050" t="19050" r="30480" b="36830"/>
                <wp:wrapNone/>
                <wp:docPr id="26" name="直線接點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28CE69A" id="直線接點 26" o:spid="_x0000_s1026" style="position:absolute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50.95pt,2.1pt" to="251.6pt,2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PTq1OOAAAAAI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</w:p>
    <w:p w14:paraId="79D1DDA0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7" behindDoc="0" locked="0" layoutInCell="1" allowOverlap="1" wp14:anchorId="6FC7D870" wp14:editId="15DF7BB9">
                <wp:simplePos x="0" y="0"/>
                <wp:positionH relativeFrom="column">
                  <wp:posOffset>607695</wp:posOffset>
                </wp:positionH>
                <wp:positionV relativeFrom="paragraph">
                  <wp:posOffset>140335</wp:posOffset>
                </wp:positionV>
                <wp:extent cx="690880" cy="329565"/>
                <wp:effectExtent l="0" t="0" r="0" b="0"/>
                <wp:wrapNone/>
                <wp:docPr id="39" name="矩形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0880" cy="329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B4DC6A0" w14:textId="77777777" w:rsidR="008856DC" w:rsidRPr="00963AA2" w:rsidRDefault="008856DC" w:rsidP="008856DC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</w:t>
                            </w:r>
                            <w:r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重點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FC7D870" id="矩形 39" o:spid="_x0000_s1031" style="position:absolute;margin-left:47.85pt;margin-top:11.05pt;width:54.4pt;height:25.95pt;z-index:25165826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" filled="f" stroked="f" strokeweight="1pt">
                <v:textbox inset="0,0,0,0">
                  <w:txbxContent>
                    <w:p w14:paraId="6B4DC6A0" w14:textId="77777777" w:rsidR="008856DC" w:rsidRPr="00963AA2" w:rsidRDefault="008856DC" w:rsidP="008856DC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</w:t>
                      </w:r>
                      <w:r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重點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52C44E08" wp14:editId="65C04D0C">
                <wp:simplePos x="0" y="0"/>
                <wp:positionH relativeFrom="margin">
                  <wp:posOffset>5206365</wp:posOffset>
                </wp:positionH>
                <wp:positionV relativeFrom="paragraph">
                  <wp:posOffset>113504</wp:posOffset>
                </wp:positionV>
                <wp:extent cx="8103" cy="344179"/>
                <wp:effectExtent l="19050" t="19050" r="30480" b="36830"/>
                <wp:wrapNone/>
                <wp:docPr id="29" name="直線接點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5C2069C" id="直線接點 29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9.95pt,8.95pt" to="410.6pt,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bi1MIOAAAAAJ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3" behindDoc="0" locked="0" layoutInCell="1" allowOverlap="1" wp14:anchorId="2183A265" wp14:editId="1F1D3756">
                <wp:simplePos x="0" y="0"/>
                <wp:positionH relativeFrom="margin">
                  <wp:posOffset>1273488</wp:posOffset>
                </wp:positionH>
                <wp:positionV relativeFrom="paragraph">
                  <wp:posOffset>131616</wp:posOffset>
                </wp:positionV>
                <wp:extent cx="8103" cy="344179"/>
                <wp:effectExtent l="19050" t="19050" r="30480" b="36830"/>
                <wp:wrapNone/>
                <wp:docPr id="24" name="直線接點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2DDEF465" id="直線接點 24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00.25pt,10.35pt" to="100.9pt,3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xI+nOeAAAAAJ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77745EEA" wp14:editId="38AB9CF1">
                <wp:simplePos x="0" y="0"/>
                <wp:positionH relativeFrom="margin">
                  <wp:posOffset>2288066</wp:posOffset>
                </wp:positionH>
                <wp:positionV relativeFrom="paragraph">
                  <wp:posOffset>22225</wp:posOffset>
                </wp:positionV>
                <wp:extent cx="1800000" cy="647700"/>
                <wp:effectExtent l="57150" t="57150" r="105410" b="114300"/>
                <wp:wrapNone/>
                <wp:docPr id="17" name="橢圓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7745C4C" w14:textId="286FE1BB" w:rsidR="008856DC" w:rsidRPr="00F20FD4" w:rsidRDefault="007A2762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兒時</w:t>
                            </w:r>
                            <w:r w:rsidR="00737DFB"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745EEA" id="橢圓 17" o:spid="_x0000_s1032" style="position:absolute;margin-left:180.15pt;margin-top:1.75pt;width:141.75pt;height:51pt;z-index:25165824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57745C4C" w14:textId="286FE1BB" w:rsidR="008856DC" w:rsidRPr="00F20FD4" w:rsidRDefault="007A2762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兒時</w:t>
                      </w:r>
                      <w:r w:rsidR="00737DFB"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生活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03302A4E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70DB26B5" wp14:editId="2268E6FD">
                <wp:simplePos x="0" y="0"/>
                <wp:positionH relativeFrom="column">
                  <wp:posOffset>193262</wp:posOffset>
                </wp:positionH>
                <wp:positionV relativeFrom="paragraph">
                  <wp:posOffset>25577</wp:posOffset>
                </wp:positionV>
                <wp:extent cx="329609" cy="701749"/>
                <wp:effectExtent l="0" t="0" r="13335" b="2222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70174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3C302E" w14:textId="77777777" w:rsidR="008856DC" w:rsidRPr="007579D6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</w:rPr>
                            </w:pPr>
                            <w:r w:rsidRPr="007579D6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</w:rPr>
                              <w:t>示例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DB26B5" id="矩形 37" o:spid="_x0000_s1033" style="position:absolute;margin-left:15.2pt;margin-top:2pt;width:25.95pt;height:55.25pt;z-index:25165826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" fillcolor="#faaf17 [3204]" strokecolor="#845903 [1604]" strokeweight="1pt">
                <v:textbox>
                  <w:txbxContent>
                    <w:p w14:paraId="453C302E" w14:textId="77777777" w:rsidR="008856DC" w:rsidRPr="007579D6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</w:rPr>
                      </w:pPr>
                      <w:r w:rsidRPr="007579D6">
                        <w:rPr>
                          <w:rFonts w:ascii="Microsoft JhengHei" w:eastAsia="Microsoft JhengHei" w:hAnsi="Microsoft JhengHei" w:hint="eastAsia"/>
                          <w:b/>
                          <w:bCs/>
                        </w:rPr>
                        <w:t>示例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D724DDB" wp14:editId="0E7EFC8E">
                <wp:simplePos x="0" y="0"/>
                <wp:positionH relativeFrom="column">
                  <wp:posOffset>380840</wp:posOffset>
                </wp:positionH>
                <wp:positionV relativeFrom="paragraph">
                  <wp:posOffset>124214</wp:posOffset>
                </wp:positionV>
                <wp:extent cx="1813020" cy="647700"/>
                <wp:effectExtent l="57150" t="57150" r="111125" b="114300"/>
                <wp:wrapNone/>
                <wp:docPr id="18" name="橢圓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302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8736894" w14:textId="248CE8F9" w:rsidR="008856DC" w:rsidRPr="00AE42D1" w:rsidRDefault="00CE1E1B" w:rsidP="00CE1E1B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AE42D1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個人資料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D724DDB" id="橢圓 18" o:spid="_x0000_s1034" style="position:absolute;margin-left:30pt;margin-top:9.8pt;width:142.75pt;height:51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78736894" w14:textId="248CE8F9" w:rsidR="008856DC" w:rsidRPr="00AE42D1" w:rsidRDefault="00CE1E1B" w:rsidP="00CE1E1B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AE42D1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個人資料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42E3FA4F" wp14:editId="2AB09CB9">
                <wp:simplePos x="0" y="0"/>
                <wp:positionH relativeFrom="column">
                  <wp:posOffset>4248150</wp:posOffset>
                </wp:positionH>
                <wp:positionV relativeFrom="paragraph">
                  <wp:posOffset>140970</wp:posOffset>
                </wp:positionV>
                <wp:extent cx="1800000" cy="647700"/>
                <wp:effectExtent l="57150" t="57150" r="105410" b="114300"/>
                <wp:wrapNone/>
                <wp:docPr id="14" name="橢圓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0F8AAE" w14:textId="03F5CFEF" w:rsidR="008856DC" w:rsidRPr="00F20FD4" w:rsidRDefault="002E3FDA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參軍原因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E3FA4F" id="橢圓 14" o:spid="_x0000_s1035" style="position:absolute;margin-left:334.5pt;margin-top:11.1pt;width:141.75pt;height:51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0A0F8AAE" w14:textId="03F5CFEF" w:rsidR="008856DC" w:rsidRPr="00F20FD4" w:rsidRDefault="002E3FDA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參軍原因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78E18D42" wp14:editId="34EAAD09">
                <wp:simplePos x="0" y="0"/>
                <wp:positionH relativeFrom="column">
                  <wp:posOffset>3183890</wp:posOffset>
                </wp:positionH>
                <wp:positionV relativeFrom="paragraph">
                  <wp:posOffset>228600</wp:posOffset>
                </wp:positionV>
                <wp:extent cx="0" cy="523875"/>
                <wp:effectExtent l="19050" t="0" r="19050" b="28575"/>
                <wp:wrapNone/>
                <wp:docPr id="5" name="直線接點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52387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E4926E0" id="直線接點 5" o:spid="_x0000_s1026" style="position:absolute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0.7pt,18pt" to="250.7pt,5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" strokecolor="#94d2b6 [1941]" strokeweight="2.25pt">
                <v:stroke joinstyle="miter"/>
              </v:line>
            </w:pict>
          </mc:Fallback>
        </mc:AlternateContent>
      </w:r>
    </w:p>
    <w:p w14:paraId="69D3AA74" w14:textId="217AD6F7" w:rsidR="008856DC" w:rsidRDefault="001A4C45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noProof/>
        </w:rPr>
        <w:drawing>
          <wp:anchor distT="0" distB="0" distL="114300" distR="114300" simplePos="0" relativeHeight="251658270" behindDoc="0" locked="0" layoutInCell="1" allowOverlap="1" wp14:anchorId="59E17C99" wp14:editId="4A5217AC">
            <wp:simplePos x="0" y="0"/>
            <wp:positionH relativeFrom="column">
              <wp:posOffset>3698875</wp:posOffset>
            </wp:positionH>
            <wp:positionV relativeFrom="paragraph">
              <wp:posOffset>193040</wp:posOffset>
            </wp:positionV>
            <wp:extent cx="911811" cy="1378424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21" t="16672" r="33287" b="38895"/>
                    <a:stretch/>
                  </pic:blipFill>
                  <pic:spPr bwMode="auto">
                    <a:xfrm>
                      <a:off x="0" y="0"/>
                      <a:ext cx="911811" cy="137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56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76F1FC1C" wp14:editId="230BC63B">
                <wp:simplePos x="0" y="0"/>
                <wp:positionH relativeFrom="margin">
                  <wp:posOffset>4011930</wp:posOffset>
                </wp:positionH>
                <wp:positionV relativeFrom="paragraph">
                  <wp:posOffset>305435</wp:posOffset>
                </wp:positionV>
                <wp:extent cx="409575" cy="352425"/>
                <wp:effectExtent l="19050" t="19050" r="28575" b="28575"/>
                <wp:wrapNone/>
                <wp:docPr id="6" name="直線接點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9575" cy="352425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67422190" id="直線接點 6" o:spid="_x0000_s1026" style="position:absolute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5.9pt,24.05pt" to="348.15pt,5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" strokecolor="#faaf17 [3204]" strokeweight="2.25pt">
                <v:stroke joinstyle="miter"/>
                <w10:wrap anchorx="margin"/>
              </v:line>
            </w:pict>
          </mc:Fallback>
        </mc:AlternateContent>
      </w:r>
      <w:r w:rsidR="008856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0D5B346B" wp14:editId="256609F7">
                <wp:simplePos x="0" y="0"/>
                <wp:positionH relativeFrom="margin">
                  <wp:posOffset>1885950</wp:posOffset>
                </wp:positionH>
                <wp:positionV relativeFrom="paragraph">
                  <wp:posOffset>302260</wp:posOffset>
                </wp:positionV>
                <wp:extent cx="409575" cy="352425"/>
                <wp:effectExtent l="19050" t="19050" r="28575" b="28575"/>
                <wp:wrapNone/>
                <wp:docPr id="7" name="直線接點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9575" cy="352425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384F7C87" id="直線接點 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8.5pt,23.8pt" to="180.75pt,5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" strokecolor="#94d2b6 [1941]" strokeweight="2.25pt">
                <v:stroke joinstyle="miter"/>
                <w10:wrap anchorx="margin"/>
              </v:line>
            </w:pict>
          </mc:Fallback>
        </mc:AlternateContent>
      </w:r>
    </w:p>
    <w:p w14:paraId="783F2637" w14:textId="1E1EDFC2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56866719" wp14:editId="67A4A670">
                <wp:simplePos x="0" y="0"/>
                <wp:positionH relativeFrom="column">
                  <wp:posOffset>1496931</wp:posOffset>
                </wp:positionH>
                <wp:positionV relativeFrom="paragraph">
                  <wp:posOffset>68978</wp:posOffset>
                </wp:positionV>
                <wp:extent cx="691116" cy="329609"/>
                <wp:effectExtent l="0" t="0" r="13970" b="1333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116" cy="32960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6E7156" w14:textId="77777777" w:rsidR="008856DC" w:rsidRPr="00963AA2" w:rsidRDefault="008856DC" w:rsidP="008856DC">
                            <w:pPr>
                              <w:rPr>
                                <w:rFonts w:ascii="Microsoft JhengHei" w:eastAsia="Microsoft JhengHei" w:hAnsi="Microsoft JhengHei"/>
                                <w:color w:val="040606" w:themeColor="text2"/>
                              </w:rPr>
                            </w:pPr>
                            <w:r w:rsidRPr="00963AA2">
                              <w:rPr>
                                <w:rFonts w:ascii="Microsoft JhengHei" w:eastAsia="Microsoft JhengHei" w:hAnsi="Microsoft JhengHei" w:hint="eastAsia"/>
                                <w:color w:val="040606" w:themeColor="text2"/>
                              </w:rPr>
                              <w:t>提問方向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6866719" id="矩形 38" o:spid="_x0000_s1036" style="position:absolute;margin-left:117.85pt;margin-top:5.45pt;width:54.4pt;height:25.95pt;z-index:25165826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" filled="f" strokecolor="#94d2b6 [1941]" strokeweight="1pt">
                <v:textbox inset="0,0,0,0">
                  <w:txbxContent>
                    <w:p w14:paraId="0F6E7156" w14:textId="77777777" w:rsidR="008856DC" w:rsidRPr="00963AA2" w:rsidRDefault="008856DC" w:rsidP="008856DC">
                      <w:pPr>
                        <w:rPr>
                          <w:rFonts w:ascii="Microsoft JhengHei" w:eastAsia="Microsoft JhengHei" w:hAnsi="Microsoft JhengHei"/>
                          <w:color w:val="040606" w:themeColor="text2"/>
                        </w:rPr>
                      </w:pPr>
                      <w:r w:rsidRPr="00963AA2">
                        <w:rPr>
                          <w:rFonts w:ascii="Microsoft JhengHei" w:eastAsia="Microsoft JhengHei" w:hAnsi="Microsoft JhengHei" w:hint="eastAsia"/>
                          <w:color w:val="040606" w:themeColor="text2"/>
                        </w:rPr>
                        <w:t>提問方向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AB7F6A0" wp14:editId="039718D8">
                <wp:simplePos x="0" y="0"/>
                <wp:positionH relativeFrom="margin">
                  <wp:posOffset>2098040</wp:posOffset>
                </wp:positionH>
                <wp:positionV relativeFrom="paragraph">
                  <wp:posOffset>77470</wp:posOffset>
                </wp:positionV>
                <wp:extent cx="2152650" cy="1076325"/>
                <wp:effectExtent l="38100" t="38100" r="95250" b="104775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2650" cy="107632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6825404" w14:textId="77777777" w:rsidR="008856DC" w:rsidRDefault="008856DC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與虛擬老兵</w:t>
                            </w:r>
                          </w:p>
                          <w:p w14:paraId="40DDEE00" w14:textId="53D48E87" w:rsidR="008856DC" w:rsidRPr="001B2292" w:rsidRDefault="001D3996" w:rsidP="008856DC">
                            <w:pPr>
                              <w:snapToGrid w:val="0"/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林珍</w:t>
                            </w:r>
                            <w:r w:rsidR="008856DC" w:rsidRPr="001B2292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484F5E" w:themeColor="text1"/>
                                <w:sz w:val="32"/>
                                <w:szCs w:val="32"/>
                              </w:rPr>
                              <w:t>對話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B7F6A0" id="橢圓 4" o:spid="_x0000_s1037" style="position:absolute;margin-left:165.2pt;margin-top:6.1pt;width:169.5pt;height:84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" fillcolor="#dbf0e6 [661]" stroked="f" strokeweight="1pt">
                <v:stroke joinstyle="miter"/>
                <v:shadow on="t" color="black" opacity="26214f" origin="-.5,-.5" offset=".74836mm,.74836mm"/>
                <v:textbox>
                  <w:txbxContent>
                    <w:p w14:paraId="36825404" w14:textId="77777777" w:rsidR="008856DC" w:rsidRDefault="008856DC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與虛擬老兵</w:t>
                      </w:r>
                    </w:p>
                    <w:p w14:paraId="40DDEE00" w14:textId="53D48E87" w:rsidR="008856DC" w:rsidRPr="001B2292" w:rsidRDefault="001D3996" w:rsidP="008856DC">
                      <w:pPr>
                        <w:snapToGrid w:val="0"/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林珍</w:t>
                      </w:r>
                      <w:r w:rsidR="008856DC" w:rsidRPr="001B2292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484F5E" w:themeColor="text1"/>
                          <w:sz w:val="32"/>
                          <w:szCs w:val="32"/>
                        </w:rPr>
                        <w:t>對話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</w:p>
    <w:p w14:paraId="29AA096A" w14:textId="6822F7E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7B37DDAD" w14:textId="6F2AA5EC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1905E7F3" wp14:editId="3291FB64">
                <wp:simplePos x="0" y="0"/>
                <wp:positionH relativeFrom="margin">
                  <wp:posOffset>4012442</wp:posOffset>
                </wp:positionH>
                <wp:positionV relativeFrom="paragraph">
                  <wp:posOffset>267846</wp:posOffset>
                </wp:positionV>
                <wp:extent cx="571301" cy="492741"/>
                <wp:effectExtent l="19050" t="19050" r="19685" b="22225"/>
                <wp:wrapNone/>
                <wp:docPr id="22" name="直線接點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301" cy="49274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420026CB" id="直線接點 22" o:spid="_x0000_s1026" style="position:absolute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15.95pt,21.1pt" to="360.95pt,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" strokecolor="#94d2b6 [1941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2FAC914" wp14:editId="02208714">
                <wp:simplePos x="0" y="0"/>
                <wp:positionH relativeFrom="margin">
                  <wp:posOffset>1827501</wp:posOffset>
                </wp:positionH>
                <wp:positionV relativeFrom="paragraph">
                  <wp:posOffset>304306</wp:posOffset>
                </wp:positionV>
                <wp:extent cx="571301" cy="492741"/>
                <wp:effectExtent l="19050" t="19050" r="19685" b="22225"/>
                <wp:wrapNone/>
                <wp:docPr id="9" name="直線接點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301" cy="492741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0EC0F78" id="直線接點 9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43.9pt,23.95pt" to="188.9pt,6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" strokecolor="#94d2b6 [1941]" strokeweight="2.25pt">
                <v:stroke joinstyle="miter"/>
                <w10:wrap anchorx="margin"/>
              </v:line>
            </w:pict>
          </mc:Fallback>
        </mc:AlternateContent>
      </w:r>
    </w:p>
    <w:p w14:paraId="29404291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964BC62" wp14:editId="2F704C01">
                <wp:simplePos x="0" y="0"/>
                <wp:positionH relativeFrom="margin">
                  <wp:posOffset>3149913</wp:posOffset>
                </wp:positionH>
                <wp:positionV relativeFrom="paragraph">
                  <wp:posOffset>91051</wp:posOffset>
                </wp:positionV>
                <wp:extent cx="0" cy="620974"/>
                <wp:effectExtent l="19050" t="0" r="19050" b="27305"/>
                <wp:wrapNone/>
                <wp:docPr id="8" name="直線接點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0974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7B2FC6BF" id="直線接點 8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8pt,7.15pt" to="248pt,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" strokecolor="#94d2b6 [1941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5ECDD0E9" wp14:editId="54793082">
                <wp:simplePos x="0" y="0"/>
                <wp:positionH relativeFrom="column">
                  <wp:posOffset>4237629</wp:posOffset>
                </wp:positionH>
                <wp:positionV relativeFrom="paragraph">
                  <wp:posOffset>148912</wp:posOffset>
                </wp:positionV>
                <wp:extent cx="1800000" cy="647700"/>
                <wp:effectExtent l="57150" t="57150" r="105410" b="114300"/>
                <wp:wrapNone/>
                <wp:docPr id="23" name="橢圓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87CB52" w14:textId="35EDCB00" w:rsidR="008856DC" w:rsidRPr="00F20FD4" w:rsidRDefault="00505305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戰後生活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CDD0E9" id="橢圓 23" o:spid="_x0000_s1038" style="position:absolute;margin-left:333.65pt;margin-top:11.75pt;width:141.75pt;height:51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3187CB52" w14:textId="35EDCB00" w:rsidR="008856DC" w:rsidRPr="00F20FD4" w:rsidRDefault="00505305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戰後生活</w:t>
                      </w:r>
                    </w:p>
                  </w:txbxContent>
                </v:textbox>
              </v:oval>
            </w:pict>
          </mc:Fallback>
        </mc:AlternateContent>
      </w:r>
    </w:p>
    <w:p w14:paraId="21466CF3" w14:textId="4846DA1F" w:rsidR="008856DC" w:rsidRDefault="008856DC" w:rsidP="001A4C45">
      <w:pPr>
        <w:tabs>
          <w:tab w:val="center" w:pos="5102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24DC692B" wp14:editId="65C694F0">
                <wp:simplePos x="0" y="0"/>
                <wp:positionH relativeFrom="column">
                  <wp:posOffset>300033</wp:posOffset>
                </wp:positionH>
                <wp:positionV relativeFrom="paragraph">
                  <wp:posOffset>18415</wp:posOffset>
                </wp:positionV>
                <wp:extent cx="1800000" cy="647700"/>
                <wp:effectExtent l="57150" t="57150" r="105410" b="114300"/>
                <wp:wrapNone/>
                <wp:docPr id="19" name="橢圓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020E2C" w14:textId="123C2225" w:rsidR="008856DC" w:rsidRPr="00F20FD4" w:rsidRDefault="006C2716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參加軍旅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DC692B" id="橢圓 19" o:spid="_x0000_s1039" style="position:absolute;margin-left:23.6pt;margin-top:1.45pt;width:141.75pt;height:51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45020E2C" w14:textId="123C2225" w:rsidR="008856DC" w:rsidRPr="00F20FD4" w:rsidRDefault="006C2716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參加軍旅</w:t>
                      </w:r>
                    </w:p>
                  </w:txbxContent>
                </v:textbox>
              </v:oval>
            </w:pict>
          </mc:Fallback>
        </mc:AlternateContent>
      </w:r>
      <w:r w:rsidR="001A4C45">
        <w:rPr>
          <w:rFonts w:ascii="Kaiti TC" w:eastAsia="Kaiti TC" w:hAnsi="Kaiti TC"/>
          <w:color w:val="040606" w:themeColor="text2"/>
          <w:sz w:val="32"/>
          <w:szCs w:val="32"/>
          <w:lang w:val="x-none"/>
        </w:rPr>
        <w:tab/>
      </w:r>
    </w:p>
    <w:p w14:paraId="25CE6991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4" behindDoc="0" locked="0" layoutInCell="1" allowOverlap="1" wp14:anchorId="4E1B8474" wp14:editId="66764E68">
                <wp:simplePos x="0" y="0"/>
                <wp:positionH relativeFrom="margin">
                  <wp:posOffset>5138382</wp:posOffset>
                </wp:positionH>
                <wp:positionV relativeFrom="paragraph">
                  <wp:posOffset>90066</wp:posOffset>
                </wp:positionV>
                <wp:extent cx="8103" cy="344179"/>
                <wp:effectExtent l="19050" t="19050" r="30480" b="36830"/>
                <wp:wrapNone/>
                <wp:docPr id="36" name="直線接點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56F720B9" id="直線接點 36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404.6pt,7.1pt" to="405.25pt,3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V7DBZeAAAAAJ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50C5EAF" wp14:editId="0E4CB2B4">
                <wp:simplePos x="0" y="0"/>
                <wp:positionH relativeFrom="column">
                  <wp:posOffset>2256316</wp:posOffset>
                </wp:positionH>
                <wp:positionV relativeFrom="paragraph">
                  <wp:posOffset>40005</wp:posOffset>
                </wp:positionV>
                <wp:extent cx="1800000" cy="647700"/>
                <wp:effectExtent l="57150" t="57150" r="105410" b="114300"/>
                <wp:wrapNone/>
                <wp:docPr id="20" name="橢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000" cy="64770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570B6A" w14:textId="592467EF" w:rsidR="008856DC" w:rsidRPr="00F20FD4" w:rsidRDefault="00343137" w:rsidP="008856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b/>
                                <w:bCs/>
                                <w:color w:val="0070C0"/>
                              </w:rPr>
                            </w:pPr>
                            <w:r w:rsidRPr="00F20FD4">
                              <w:rPr>
                                <w:rFonts w:ascii="Microsoft JhengHei" w:eastAsia="Microsoft JhengHei" w:hAnsi="Microsoft JhengHei" w:hint="eastAsia"/>
                                <w:b/>
                                <w:bCs/>
                                <w:color w:val="0070C0"/>
                              </w:rPr>
                              <w:t>軍旅生涯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0C5EAF" id="橢圓 20" o:spid="_x0000_s1040" style="position:absolute;margin-left:177.65pt;margin-top:3.15pt;width:141.75pt;height:51pt;z-index:25165825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" fillcolor="white [3212]" strokecolor="#94d2b6 [1941]" strokeweight="3pt">
                <v:stroke joinstyle="miter"/>
                <v:shadow on="t" color="black" opacity="26214f" origin="-.5,-.5" offset=".74836mm,.74836mm"/>
                <v:textbox>
                  <w:txbxContent>
                    <w:p w14:paraId="7A570B6A" w14:textId="592467EF" w:rsidR="008856DC" w:rsidRPr="00F20FD4" w:rsidRDefault="00343137" w:rsidP="008856DC">
                      <w:pPr>
                        <w:jc w:val="center"/>
                        <w:rPr>
                          <w:rFonts w:ascii="Microsoft JhengHei" w:eastAsia="Microsoft JhengHei" w:hAnsi="Microsoft JhengHei"/>
                          <w:b/>
                          <w:bCs/>
                          <w:color w:val="0070C0"/>
                        </w:rPr>
                      </w:pPr>
                      <w:r w:rsidRPr="00F20FD4">
                        <w:rPr>
                          <w:rFonts w:ascii="Microsoft JhengHei" w:eastAsia="Microsoft JhengHei" w:hAnsi="Microsoft JhengHei" w:hint="eastAsia"/>
                          <w:b/>
                          <w:bCs/>
                          <w:color w:val="0070C0"/>
                        </w:rPr>
                        <w:t>軍旅生涯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2" behindDoc="0" locked="0" layoutInCell="1" allowOverlap="1" wp14:anchorId="08297AA9" wp14:editId="3EE09B29">
                <wp:simplePos x="0" y="0"/>
                <wp:positionH relativeFrom="margin">
                  <wp:posOffset>1198084</wp:posOffset>
                </wp:positionH>
                <wp:positionV relativeFrom="paragraph">
                  <wp:posOffset>338455</wp:posOffset>
                </wp:positionV>
                <wp:extent cx="7620" cy="344170"/>
                <wp:effectExtent l="19050" t="19050" r="30480" b="36830"/>
                <wp:wrapNone/>
                <wp:docPr id="34" name="直線接點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20" cy="34417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0C5BFC03" id="直線接點 34" o:spid="_x0000_s1026" style="position:absolute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94.35pt,26.65pt" to="94.95pt,5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" strokecolor="#255a43 [1605]" strokeweight="2.25pt">
                <v:stroke joinstyle="miter"/>
                <w10:wrap anchorx="margin"/>
              </v:line>
            </w:pict>
          </mc:Fallback>
        </mc:AlternateContent>
      </w:r>
    </w:p>
    <w:p w14:paraId="7AB4977E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1" behindDoc="0" locked="0" layoutInCell="1" allowOverlap="1" wp14:anchorId="2896CAEE" wp14:editId="63AAEA8F">
                <wp:simplePos x="0" y="0"/>
                <wp:positionH relativeFrom="margin">
                  <wp:posOffset>4112260</wp:posOffset>
                </wp:positionH>
                <wp:positionV relativeFrom="paragraph">
                  <wp:posOffset>99695</wp:posOffset>
                </wp:positionV>
                <wp:extent cx="2035249" cy="1075614"/>
                <wp:effectExtent l="38100" t="38100" r="117475" b="106045"/>
                <wp:wrapNone/>
                <wp:docPr id="33" name="橢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5249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361239B" w14:textId="49175EA8" w:rsidR="008856DC" w:rsidRPr="00963AA2" w:rsidRDefault="006D4FEC" w:rsidP="006D4FEC">
                            <w:pPr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退休後活躍於老戰士聯誼會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896CAEE" id="橢圓 33" o:spid="_x0000_s1041" style="position:absolute;margin-left:323.8pt;margin-top:7.85pt;width:160.25pt;height:84.7pt;z-index:25165826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4361239B" w14:textId="49175EA8" w:rsidR="008856DC" w:rsidRPr="00963AA2" w:rsidRDefault="006D4FEC" w:rsidP="006D4FEC">
                      <w:pPr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退休後活躍於老戰士聯誼會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59" behindDoc="0" locked="0" layoutInCell="1" allowOverlap="1" wp14:anchorId="13C34D15" wp14:editId="49AD4138">
                <wp:simplePos x="0" y="0"/>
                <wp:positionH relativeFrom="column">
                  <wp:posOffset>245233</wp:posOffset>
                </wp:positionH>
                <wp:positionV relativeFrom="paragraph">
                  <wp:posOffset>331821</wp:posOffset>
                </wp:positionV>
                <wp:extent cx="1887656" cy="1075614"/>
                <wp:effectExtent l="38100" t="38100" r="113030" b="106045"/>
                <wp:wrapNone/>
                <wp:docPr id="31" name="橢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656" cy="1075614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FA866CE" w14:textId="01241B4C" w:rsidR="008856DC" w:rsidRPr="00155ADC" w:rsidRDefault="00343137" w:rsidP="00155ADC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會合大隊的驚險過程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C34D15" id="橢圓 31" o:spid="_x0000_s1042" style="position:absolute;margin-left:19.3pt;margin-top:26.15pt;width:148.65pt;height:84.7pt;z-index:2516582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0FA866CE" w14:textId="01241B4C" w:rsidR="008856DC" w:rsidRPr="00155ADC" w:rsidRDefault="00343137" w:rsidP="00155ADC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會合大隊的驚險過程</w:t>
                      </w:r>
                    </w:p>
                  </w:txbxContent>
                </v:textbox>
              </v:oval>
            </w:pict>
          </mc:Fallback>
        </mc:AlternateContent>
      </w:r>
    </w:p>
    <w:p w14:paraId="7D24C956" w14:textId="1D3BD5CF" w:rsidR="008856DC" w:rsidRDefault="002B28AB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  <w:r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0" behindDoc="0" locked="0" layoutInCell="1" allowOverlap="1" wp14:anchorId="132B1A01" wp14:editId="5C9F4DBE">
                <wp:simplePos x="0" y="0"/>
                <wp:positionH relativeFrom="margin">
                  <wp:posOffset>2205355</wp:posOffset>
                </wp:positionH>
                <wp:positionV relativeFrom="paragraph">
                  <wp:posOffset>354330</wp:posOffset>
                </wp:positionV>
                <wp:extent cx="1887220" cy="1075055"/>
                <wp:effectExtent l="38100" t="38100" r="113030" b="106045"/>
                <wp:wrapNone/>
                <wp:docPr id="32" name="橢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87220" cy="107505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127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1EFA3D" w14:textId="5C754CB5" w:rsidR="008856DC" w:rsidRPr="00C41047" w:rsidRDefault="006C2716" w:rsidP="00343137">
                            <w:pPr>
                              <w:jc w:val="center"/>
                              <w:rPr>
                                <w:rFonts w:ascii="Microsoft JhengHei" w:eastAsia="Microsoft JhengHei" w:hAnsi="Microsoft JhengHei"/>
                                <w:color w:val="FF0000"/>
                              </w:rPr>
                            </w:pPr>
                            <w:r>
                              <w:rPr>
                                <w:rFonts w:ascii="Microsoft JhengHei" w:eastAsia="Microsoft JhengHei" w:hAnsi="Microsoft JhengHei" w:hint="eastAsia"/>
                                <w:color w:val="FF0000"/>
                              </w:rPr>
                              <w:t>擔任小鬼交通員和護理員的經歷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32B1A01" id="橢圓 32" o:spid="_x0000_s1043" style="position:absolute;margin-left:173.65pt;margin-top:27.9pt;width:148.6pt;height:84.65pt;z-index:2516582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" fillcolor="white [3212]" strokecolor="#255a43 [1605]" strokeweight="1pt">
                <v:stroke joinstyle="miter"/>
                <v:shadow on="t" color="black" opacity="26214f" origin="-.5,-.5" offset=".74836mm,.74836mm"/>
                <v:textbox>
                  <w:txbxContent>
                    <w:p w14:paraId="2A1EFA3D" w14:textId="5C754CB5" w:rsidR="008856DC" w:rsidRPr="00C41047" w:rsidRDefault="006C2716" w:rsidP="00343137">
                      <w:pPr>
                        <w:jc w:val="center"/>
                        <w:rPr>
                          <w:rFonts w:ascii="Microsoft JhengHei" w:eastAsia="Microsoft JhengHei" w:hAnsi="Microsoft JhengHei"/>
                          <w:color w:val="FF0000"/>
                        </w:rPr>
                      </w:pPr>
                      <w:r>
                        <w:rPr>
                          <w:rFonts w:ascii="Microsoft JhengHei" w:eastAsia="Microsoft JhengHei" w:hAnsi="Microsoft JhengHei" w:hint="eastAsia"/>
                          <w:color w:val="FF0000"/>
                        </w:rPr>
                        <w:t>擔任小鬼交通員和護理員的經歷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856DC">
        <w:rPr>
          <w:rFonts w:ascii="Kaiti TC" w:eastAsia="Kaiti TC" w:hAnsi="Kaiti TC"/>
          <w:noProof/>
          <w:color w:val="040606" w:themeColor="text2"/>
          <w:sz w:val="32"/>
          <w:szCs w:val="32"/>
          <w:lang w:val="x-none"/>
        </w:rPr>
        <mc:AlternateContent>
          <mc:Choice Requires="wps">
            <w:drawing>
              <wp:anchor distT="0" distB="0" distL="114300" distR="114300" simplePos="0" relativeHeight="251658263" behindDoc="0" locked="0" layoutInCell="1" allowOverlap="1" wp14:anchorId="73A60B8B" wp14:editId="16ABEC92">
                <wp:simplePos x="0" y="0"/>
                <wp:positionH relativeFrom="margin">
                  <wp:posOffset>3132161</wp:posOffset>
                </wp:positionH>
                <wp:positionV relativeFrom="paragraph">
                  <wp:posOffset>25239</wp:posOffset>
                </wp:positionV>
                <wp:extent cx="8103" cy="344179"/>
                <wp:effectExtent l="19050" t="19050" r="30480" b="36830"/>
                <wp:wrapNone/>
                <wp:docPr id="35" name="直線接點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03" cy="344179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rto="http://schemas.microsoft.com/office/word/2006/arto">
            <w:pict>
              <v:line w14:anchorId="122D79C7" id="直線接點 35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46.65pt,2pt" to="247.3pt,2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" strokecolor="#255a43 [1605]" strokeweight="2.25pt">
                <v:stroke joinstyle="miter"/>
                <w10:wrap anchorx="margin"/>
              </v:line>
            </w:pict>
          </mc:Fallback>
        </mc:AlternateContent>
      </w:r>
    </w:p>
    <w:p w14:paraId="074CDF28" w14:textId="6D38204B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2B19BF33" w14:textId="77777777" w:rsidR="008856DC" w:rsidRDefault="008856DC" w:rsidP="008856DC">
      <w:pPr>
        <w:tabs>
          <w:tab w:val="left" w:pos="2057"/>
        </w:tabs>
        <w:snapToGrid w:val="0"/>
        <w:rPr>
          <w:rFonts w:ascii="Kaiti TC" w:eastAsia="Kaiti TC" w:hAnsi="Kaiti TC"/>
          <w:color w:val="040606" w:themeColor="text2"/>
          <w:sz w:val="32"/>
          <w:szCs w:val="32"/>
          <w:lang w:val="x-none"/>
        </w:rPr>
      </w:pPr>
    </w:p>
    <w:p w14:paraId="02F0A4A1" w14:textId="77777777" w:rsidR="00CA1C66" w:rsidRPr="008856DC" w:rsidRDefault="00CA1C66" w:rsidP="008856DC"/>
    <w:sectPr w:rsidR="00CA1C66" w:rsidRPr="008856DC" w:rsidSect="006F2F0D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701" w:right="85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0B0C12" w14:textId="77777777" w:rsidR="00CD59E7" w:rsidRDefault="00CD59E7" w:rsidP="00465C96">
      <w:r>
        <w:separator/>
      </w:r>
    </w:p>
  </w:endnote>
  <w:endnote w:type="continuationSeparator" w:id="0">
    <w:p w14:paraId="27404EE2" w14:textId="77777777" w:rsidR="00CD59E7" w:rsidRDefault="00CD59E7" w:rsidP="00465C96">
      <w:r>
        <w:continuationSeparator/>
      </w:r>
    </w:p>
  </w:endnote>
  <w:endnote w:type="continuationNotice" w:id="1">
    <w:p w14:paraId="6498088D" w14:textId="77777777" w:rsidR="00CD59E7" w:rsidRDefault="00CD59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Kaiti TC">
    <w:altName w:val="Microsoft JhengHei"/>
    <w:charset w:val="88"/>
    <w:family w:val="auto"/>
    <w:pitch w:val="variable"/>
    <w:sig w:usb0="80000287" w:usb1="280F3C52" w:usb2="00000016" w:usb3="00000000" w:csb0="0014001F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DFKai-SB"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273082420"/>
      <w:docPartObj>
        <w:docPartGallery w:val="Page Numbers (Bottom of Page)"/>
        <w:docPartUnique/>
      </w:docPartObj>
    </w:sdtPr>
    <w:sdtContent>
      <w:p w14:paraId="71DB5FA0" w14:textId="77777777" w:rsidR="00EF4F7C" w:rsidRDefault="00EF4F7C" w:rsidP="0009760D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7F0601C" w14:textId="77777777" w:rsidR="00EF4F7C" w:rsidRDefault="00EF4F7C" w:rsidP="00EF4F7C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778766925"/>
      <w:docPartObj>
        <w:docPartGallery w:val="Page Numbers (Bottom of Page)"/>
        <w:docPartUnique/>
      </w:docPartObj>
    </w:sdtPr>
    <w:sdtContent>
      <w:p w14:paraId="44978657" w14:textId="77777777" w:rsidR="00EF4F7C" w:rsidRDefault="00EF4F7C" w:rsidP="00EF4F7C">
        <w:pPr>
          <w:pStyle w:val="Footer"/>
          <w:framePr w:wrap="none" w:vAnchor="text" w:hAnchor="page" w:x="11276" w:y="373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0409890E" w14:textId="77777777" w:rsidR="00F17125" w:rsidRDefault="00F17125" w:rsidP="00EF4F7C">
    <w:pPr>
      <w:pStyle w:val="Footer"/>
      <w:ind w:right="360"/>
    </w:pPr>
    <w:r>
      <w:rPr>
        <w:noProof/>
      </w:rPr>
      <w:drawing>
        <wp:anchor distT="0" distB="0" distL="114300" distR="114300" simplePos="0" relativeHeight="251658241" behindDoc="1" locked="0" layoutInCell="1" allowOverlap="1" wp14:anchorId="5AC3A473" wp14:editId="1E88BC33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57" name="圖片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Picture 5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8D914F" w14:textId="77777777" w:rsidR="006F2F0D" w:rsidRDefault="006F2F0D">
    <w:pPr>
      <w:pStyle w:val="Footer"/>
    </w:pPr>
    <w:r>
      <w:rPr>
        <w:noProof/>
      </w:rPr>
      <w:drawing>
        <wp:anchor distT="0" distB="0" distL="114300" distR="114300" simplePos="0" relativeHeight="251658242" behindDoc="1" locked="0" layoutInCell="1" allowOverlap="1" wp14:anchorId="1A83AE0D" wp14:editId="48B8DE12">
          <wp:simplePos x="0" y="0"/>
          <wp:positionH relativeFrom="column">
            <wp:posOffset>-540385</wp:posOffset>
          </wp:positionH>
          <wp:positionV relativeFrom="paragraph">
            <wp:posOffset>-73660</wp:posOffset>
          </wp:positionV>
          <wp:extent cx="7557031" cy="711249"/>
          <wp:effectExtent l="0" t="0" r="0" b="0"/>
          <wp:wrapNone/>
          <wp:docPr id="2" name="圖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031" cy="7112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3A1FB1" w14:textId="77777777" w:rsidR="00CD59E7" w:rsidRDefault="00CD59E7" w:rsidP="00465C96">
      <w:r>
        <w:separator/>
      </w:r>
    </w:p>
  </w:footnote>
  <w:footnote w:type="continuationSeparator" w:id="0">
    <w:p w14:paraId="1133CD1B" w14:textId="77777777" w:rsidR="00CD59E7" w:rsidRDefault="00CD59E7" w:rsidP="00465C96">
      <w:r>
        <w:continuationSeparator/>
      </w:r>
    </w:p>
  </w:footnote>
  <w:footnote w:type="continuationNotice" w:id="1">
    <w:p w14:paraId="2226FC31" w14:textId="77777777" w:rsidR="00CD59E7" w:rsidRDefault="00CD59E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BCDEC4" w14:textId="77777777" w:rsidR="00820B66" w:rsidRDefault="00820B6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4BAADB0" w14:textId="77777777" w:rsidR="00465C96" w:rsidRDefault="00465C9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D63599C" wp14:editId="7771908F">
          <wp:simplePos x="0" y="0"/>
          <wp:positionH relativeFrom="margin">
            <wp:posOffset>-540385</wp:posOffset>
          </wp:positionH>
          <wp:positionV relativeFrom="margin">
            <wp:posOffset>-1080135</wp:posOffset>
          </wp:positionV>
          <wp:extent cx="7558440" cy="710188"/>
          <wp:effectExtent l="0" t="0" r="0" b="1270"/>
          <wp:wrapNone/>
          <wp:docPr id="56" name="圖片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" name="Picture 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8440" cy="71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412D4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0F895A1" w14:textId="78BD5E59" w:rsidR="006F2F0D" w:rsidRDefault="0009760D">
    <w:pPr>
      <w:pStyle w:val="Header"/>
    </w:pPr>
    <w:r>
      <w:rPr>
        <w:rFonts w:ascii="Times New Roman" w:hAnsi="Times New Roman" w:cs="Times New Roman"/>
        <w:noProof/>
        <w:lang w:eastAsia="zh-CN"/>
      </w:rPr>
      <mc:AlternateContent>
        <mc:Choice Requires="wps">
          <w:drawing>
            <wp:anchor distT="0" distB="0" distL="114300" distR="114300" simplePos="0" relativeHeight="251660291" behindDoc="0" locked="0" layoutInCell="1" allowOverlap="1" wp14:anchorId="13D9786B" wp14:editId="116BE88D">
              <wp:simplePos x="0" y="0"/>
              <wp:positionH relativeFrom="margin">
                <wp:posOffset>3460115</wp:posOffset>
              </wp:positionH>
              <wp:positionV relativeFrom="paragraph">
                <wp:posOffset>32385</wp:posOffset>
              </wp:positionV>
              <wp:extent cx="952500" cy="504825"/>
              <wp:effectExtent l="0" t="0" r="19050" b="28575"/>
              <wp:wrapNone/>
              <wp:docPr id="12" name="矩形: 圓角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52500" cy="504825"/>
                      </a:xfrm>
                      <a:prstGeom prst="roundRect">
                        <a:avLst/>
                      </a:prstGeom>
                      <a:solidFill>
                        <a:srgbClr val="FFCDCD"/>
                      </a:solidFill>
                      <a:ln w="12700" cap="flat" cmpd="sng" algn="ctr">
                        <a:solidFill>
                          <a:sysClr val="window" lastClr="FFFFFF"/>
                        </a:solidFill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446EBCD9" w14:textId="77777777" w:rsidR="0009760D" w:rsidRDefault="0009760D" w:rsidP="0009760D">
                          <w:pPr>
                            <w:jc w:val="center"/>
                            <w:rPr>
                              <w:rFonts w:ascii="Microsoft JhengHei UI" w:eastAsia="Microsoft JhengHei UI" w:hAnsi="Microsoft JhengHei UI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</w:pPr>
                          <w:r>
                            <w:rPr>
                              <w:rFonts w:ascii="Microsoft JhengHei UI" w:eastAsia="Microsoft JhengHei UI" w:hAnsi="Microsoft JhengHei UI" w:hint="eastAsia"/>
                              <w:b/>
                              <w:bCs/>
                              <w:color w:val="FFFFFF" w:themeColor="background1"/>
                              <w:sz w:val="36"/>
                              <w:szCs w:val="32"/>
                            </w:rPr>
                            <w:t>教師版</w:t>
                          </w:r>
                        </w:p>
                      </w:txbxContent>
                    </wps:txbx>
                    <wps:bodyPr rot="0" spcFirstLastPara="0" vertOverflow="clip" horzOverflow="clip" vert="horz" wrap="square" lIns="72000" tIns="0" rIns="7200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oundrect w14:anchorId="13D9786B" id="矩形: 圓角 12" o:spid="_x0000_s1044" style="position:absolute;margin-left:272.45pt;margin-top:2.55pt;width:75pt;height:39.75pt;z-index:25166029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" fillcolor="#ffcdcd" strokecolor="window" strokeweight="1pt">
              <v:stroke joinstyle="miter"/>
              <v:textbox inset="2mm,0,2mm,0">
                <w:txbxContent>
                  <w:p w14:paraId="446EBCD9" w14:textId="77777777" w:rsidR="0009760D" w:rsidRDefault="0009760D" w:rsidP="0009760D">
                    <w:pPr>
                      <w:jc w:val="center"/>
                      <w:rPr>
                        <w:rFonts w:ascii="Microsoft JhengHei UI" w:eastAsia="Microsoft JhengHei UI" w:hAnsi="Microsoft JhengHei UI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</w:pPr>
                    <w:r>
                      <w:rPr>
                        <w:rFonts w:ascii="Microsoft JhengHei UI" w:eastAsia="Microsoft JhengHei UI" w:hAnsi="Microsoft JhengHei UI" w:hint="eastAsia"/>
                        <w:b/>
                        <w:bCs/>
                        <w:color w:val="FFFFFF" w:themeColor="background1"/>
                        <w:sz w:val="36"/>
                        <w:szCs w:val="32"/>
                      </w:rPr>
                      <w:t>教師版</w:t>
                    </w:r>
                  </w:p>
                </w:txbxContent>
              </v:textbox>
              <w10:wrap anchorx="margin"/>
            </v:roundrect>
          </w:pict>
        </mc:Fallback>
      </mc:AlternateContent>
    </w:r>
    <w:r w:rsidR="00F91803">
      <w:rPr>
        <w:noProof/>
      </w:rPr>
      <w:drawing>
        <wp:anchor distT="0" distB="0" distL="114300" distR="114300" simplePos="0" relativeHeight="251658243" behindDoc="0" locked="0" layoutInCell="1" allowOverlap="1" wp14:anchorId="03ADBB18" wp14:editId="068666B7">
          <wp:simplePos x="0" y="0"/>
          <wp:positionH relativeFrom="page">
            <wp:posOffset>-80010</wp:posOffset>
          </wp:positionH>
          <wp:positionV relativeFrom="paragraph">
            <wp:posOffset>-489585</wp:posOffset>
          </wp:positionV>
          <wp:extent cx="7640564" cy="1136650"/>
          <wp:effectExtent l="0" t="0" r="0" b="6350"/>
          <wp:wrapNone/>
          <wp:docPr id="10" name="圖片 10" descr="一張含有 文字, 螢幕擷取畫面, 字型, 行 的圖片&#10;&#10;自動產生的描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圖片 10" descr="一張含有 文字, 螢幕擷取畫面, 字型, 行 的圖片&#10;&#10;自動產生的描述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0564" cy="1136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A694B3E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4354B2"/>
    <w:multiLevelType w:val="hybridMultilevel"/>
    <w:tmpl w:val="05E43F9E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1E59FA"/>
    <w:multiLevelType w:val="hybridMultilevel"/>
    <w:tmpl w:val="05E43F9E"/>
    <w:lvl w:ilvl="0" w:tplc="15BC0C08">
      <w:start w:val="1"/>
      <w:numFmt w:val="decimal"/>
      <w:lvlText w:val="%1）"/>
      <w:lvlJc w:val="left"/>
      <w:pPr>
        <w:ind w:left="72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7A950351"/>
    <w:multiLevelType w:val="hybridMultilevel"/>
    <w:tmpl w:val="04BE44A4"/>
    <w:lvl w:ilvl="0" w:tplc="09A8BF6C">
      <w:start w:val="1"/>
      <w:numFmt w:val="japaneseCounting"/>
      <w:lvlText w:val="（%1）"/>
      <w:lvlJc w:val="left"/>
      <w:pPr>
        <w:ind w:left="1125" w:hanging="76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283127"/>
    <w:multiLevelType w:val="hybridMultilevel"/>
    <w:tmpl w:val="C616E67C"/>
    <w:lvl w:ilvl="0" w:tplc="FFFFFFFF">
      <w:start w:val="1"/>
      <w:numFmt w:val="decimal"/>
      <w:lvlText w:val="%1）"/>
      <w:lvlJc w:val="left"/>
      <w:pPr>
        <w:ind w:left="1080" w:hanging="720"/>
      </w:pPr>
      <w:rPr>
        <w:rFonts w:hint="default"/>
      </w:rPr>
    </w:lvl>
    <w:lvl w:ilvl="1" w:tplc="08090015">
      <w:start w:val="1"/>
      <w:numFmt w:val="upp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8879651">
    <w:abstractNumId w:val="2"/>
  </w:num>
  <w:num w:numId="2" w16cid:durableId="1293824779">
    <w:abstractNumId w:val="0"/>
  </w:num>
  <w:num w:numId="3" w16cid:durableId="49964699">
    <w:abstractNumId w:val="1"/>
  </w:num>
  <w:num w:numId="4" w16cid:durableId="1899824398">
    <w:abstractNumId w:val="3"/>
  </w:num>
  <w:num w:numId="5" w16cid:durableId="150997665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DC"/>
    <w:rsid w:val="00010E9C"/>
    <w:rsid w:val="000214DD"/>
    <w:rsid w:val="00023F7D"/>
    <w:rsid w:val="00027603"/>
    <w:rsid w:val="00035EED"/>
    <w:rsid w:val="000661D6"/>
    <w:rsid w:val="000850BA"/>
    <w:rsid w:val="00095188"/>
    <w:rsid w:val="0009760D"/>
    <w:rsid w:val="000A0F89"/>
    <w:rsid w:val="000A204E"/>
    <w:rsid w:val="000A6002"/>
    <w:rsid w:val="000B602A"/>
    <w:rsid w:val="00111979"/>
    <w:rsid w:val="001412D4"/>
    <w:rsid w:val="00155ADC"/>
    <w:rsid w:val="00157029"/>
    <w:rsid w:val="00165B48"/>
    <w:rsid w:val="0017484E"/>
    <w:rsid w:val="00182113"/>
    <w:rsid w:val="0019392A"/>
    <w:rsid w:val="001A2F95"/>
    <w:rsid w:val="001A4C45"/>
    <w:rsid w:val="001A4F4D"/>
    <w:rsid w:val="001B3571"/>
    <w:rsid w:val="001C0D2D"/>
    <w:rsid w:val="001C52A1"/>
    <w:rsid w:val="001D06E0"/>
    <w:rsid w:val="001D3996"/>
    <w:rsid w:val="001E4DD3"/>
    <w:rsid w:val="001F4025"/>
    <w:rsid w:val="0020069A"/>
    <w:rsid w:val="00231746"/>
    <w:rsid w:val="00253473"/>
    <w:rsid w:val="00257B1E"/>
    <w:rsid w:val="00273618"/>
    <w:rsid w:val="00296C56"/>
    <w:rsid w:val="002B28AB"/>
    <w:rsid w:val="002C5663"/>
    <w:rsid w:val="002D517B"/>
    <w:rsid w:val="002E3FDA"/>
    <w:rsid w:val="002E587D"/>
    <w:rsid w:val="002E6BFE"/>
    <w:rsid w:val="002E6D8B"/>
    <w:rsid w:val="002F2C1E"/>
    <w:rsid w:val="002F7863"/>
    <w:rsid w:val="00332603"/>
    <w:rsid w:val="00343137"/>
    <w:rsid w:val="00350B05"/>
    <w:rsid w:val="00357A73"/>
    <w:rsid w:val="0036573B"/>
    <w:rsid w:val="00366377"/>
    <w:rsid w:val="003960EF"/>
    <w:rsid w:val="003B666D"/>
    <w:rsid w:val="003C15AA"/>
    <w:rsid w:val="003E3F00"/>
    <w:rsid w:val="003E6563"/>
    <w:rsid w:val="00402C5C"/>
    <w:rsid w:val="00433BF3"/>
    <w:rsid w:val="004412E3"/>
    <w:rsid w:val="004426E6"/>
    <w:rsid w:val="004607AF"/>
    <w:rsid w:val="00465C96"/>
    <w:rsid w:val="00474F64"/>
    <w:rsid w:val="00481CA3"/>
    <w:rsid w:val="004B0F7D"/>
    <w:rsid w:val="004B79B8"/>
    <w:rsid w:val="004C4C64"/>
    <w:rsid w:val="004D0121"/>
    <w:rsid w:val="004F1B3D"/>
    <w:rsid w:val="004F753B"/>
    <w:rsid w:val="00501B61"/>
    <w:rsid w:val="005027E0"/>
    <w:rsid w:val="00505305"/>
    <w:rsid w:val="00521DF7"/>
    <w:rsid w:val="00524D68"/>
    <w:rsid w:val="005566A0"/>
    <w:rsid w:val="005619BC"/>
    <w:rsid w:val="005707F4"/>
    <w:rsid w:val="00574311"/>
    <w:rsid w:val="0057495F"/>
    <w:rsid w:val="00584079"/>
    <w:rsid w:val="00592A90"/>
    <w:rsid w:val="005952C1"/>
    <w:rsid w:val="005A044E"/>
    <w:rsid w:val="005B6C15"/>
    <w:rsid w:val="005E69BE"/>
    <w:rsid w:val="005F7C4A"/>
    <w:rsid w:val="00615BE5"/>
    <w:rsid w:val="00621C51"/>
    <w:rsid w:val="0062261E"/>
    <w:rsid w:val="00635355"/>
    <w:rsid w:val="00641E16"/>
    <w:rsid w:val="0066607E"/>
    <w:rsid w:val="00673943"/>
    <w:rsid w:val="00692BA0"/>
    <w:rsid w:val="006C0429"/>
    <w:rsid w:val="006C2716"/>
    <w:rsid w:val="006C3760"/>
    <w:rsid w:val="006D06C7"/>
    <w:rsid w:val="006D12E7"/>
    <w:rsid w:val="006D4FEC"/>
    <w:rsid w:val="006F2F0D"/>
    <w:rsid w:val="0070475E"/>
    <w:rsid w:val="0070785F"/>
    <w:rsid w:val="0072059C"/>
    <w:rsid w:val="0072179C"/>
    <w:rsid w:val="00737DFB"/>
    <w:rsid w:val="00743243"/>
    <w:rsid w:val="007438AA"/>
    <w:rsid w:val="007503AC"/>
    <w:rsid w:val="007849D1"/>
    <w:rsid w:val="00792C0C"/>
    <w:rsid w:val="00795287"/>
    <w:rsid w:val="007969E5"/>
    <w:rsid w:val="007A1376"/>
    <w:rsid w:val="007A2762"/>
    <w:rsid w:val="007A7CD9"/>
    <w:rsid w:val="007C3046"/>
    <w:rsid w:val="007D4F64"/>
    <w:rsid w:val="007E021E"/>
    <w:rsid w:val="007E1056"/>
    <w:rsid w:val="007E5A59"/>
    <w:rsid w:val="00810A2C"/>
    <w:rsid w:val="00820B66"/>
    <w:rsid w:val="00824FE7"/>
    <w:rsid w:val="008261A1"/>
    <w:rsid w:val="0085705B"/>
    <w:rsid w:val="00861C23"/>
    <w:rsid w:val="008856DC"/>
    <w:rsid w:val="00887017"/>
    <w:rsid w:val="008A1AA5"/>
    <w:rsid w:val="008B37FA"/>
    <w:rsid w:val="008B5391"/>
    <w:rsid w:val="008B74D5"/>
    <w:rsid w:val="008C1259"/>
    <w:rsid w:val="008D542B"/>
    <w:rsid w:val="008E798C"/>
    <w:rsid w:val="008E7F15"/>
    <w:rsid w:val="00903123"/>
    <w:rsid w:val="009345C7"/>
    <w:rsid w:val="00940550"/>
    <w:rsid w:val="00951359"/>
    <w:rsid w:val="009571B7"/>
    <w:rsid w:val="00961FAD"/>
    <w:rsid w:val="00966DD1"/>
    <w:rsid w:val="0099188F"/>
    <w:rsid w:val="00995F21"/>
    <w:rsid w:val="009A3BA7"/>
    <w:rsid w:val="009B4FF6"/>
    <w:rsid w:val="009C7520"/>
    <w:rsid w:val="009D2BC7"/>
    <w:rsid w:val="009D31CC"/>
    <w:rsid w:val="009D3F72"/>
    <w:rsid w:val="00A040C1"/>
    <w:rsid w:val="00A22169"/>
    <w:rsid w:val="00A22445"/>
    <w:rsid w:val="00A25FD8"/>
    <w:rsid w:val="00A318A1"/>
    <w:rsid w:val="00A46983"/>
    <w:rsid w:val="00A476B1"/>
    <w:rsid w:val="00A47C83"/>
    <w:rsid w:val="00A80DDF"/>
    <w:rsid w:val="00AB521B"/>
    <w:rsid w:val="00AC33F9"/>
    <w:rsid w:val="00AC4091"/>
    <w:rsid w:val="00AD068B"/>
    <w:rsid w:val="00AD133F"/>
    <w:rsid w:val="00AF6C53"/>
    <w:rsid w:val="00B000F8"/>
    <w:rsid w:val="00B00ADE"/>
    <w:rsid w:val="00B062A9"/>
    <w:rsid w:val="00B35AFE"/>
    <w:rsid w:val="00B51745"/>
    <w:rsid w:val="00B75175"/>
    <w:rsid w:val="00BA799D"/>
    <w:rsid w:val="00BB2A9A"/>
    <w:rsid w:val="00BC6252"/>
    <w:rsid w:val="00BD1AF9"/>
    <w:rsid w:val="00BE14AD"/>
    <w:rsid w:val="00BF7BC3"/>
    <w:rsid w:val="00C057E7"/>
    <w:rsid w:val="00C12139"/>
    <w:rsid w:val="00C33BA8"/>
    <w:rsid w:val="00C346D2"/>
    <w:rsid w:val="00C36175"/>
    <w:rsid w:val="00C413AB"/>
    <w:rsid w:val="00C4168A"/>
    <w:rsid w:val="00C451C4"/>
    <w:rsid w:val="00C704BE"/>
    <w:rsid w:val="00C7620C"/>
    <w:rsid w:val="00C87321"/>
    <w:rsid w:val="00CA1C66"/>
    <w:rsid w:val="00CC324A"/>
    <w:rsid w:val="00CC614B"/>
    <w:rsid w:val="00CC6DB0"/>
    <w:rsid w:val="00CC7AE5"/>
    <w:rsid w:val="00CD59E7"/>
    <w:rsid w:val="00CE1E1B"/>
    <w:rsid w:val="00D02C0C"/>
    <w:rsid w:val="00D0321A"/>
    <w:rsid w:val="00D1179C"/>
    <w:rsid w:val="00D1322D"/>
    <w:rsid w:val="00D17A67"/>
    <w:rsid w:val="00D3031F"/>
    <w:rsid w:val="00D30B57"/>
    <w:rsid w:val="00D94B22"/>
    <w:rsid w:val="00D96163"/>
    <w:rsid w:val="00DA4600"/>
    <w:rsid w:val="00DC188F"/>
    <w:rsid w:val="00E33A5B"/>
    <w:rsid w:val="00E44478"/>
    <w:rsid w:val="00E4780C"/>
    <w:rsid w:val="00E603AD"/>
    <w:rsid w:val="00E612D4"/>
    <w:rsid w:val="00E702B7"/>
    <w:rsid w:val="00E7588A"/>
    <w:rsid w:val="00E76FAB"/>
    <w:rsid w:val="00E82616"/>
    <w:rsid w:val="00E95543"/>
    <w:rsid w:val="00E96ADC"/>
    <w:rsid w:val="00E97909"/>
    <w:rsid w:val="00EE17D0"/>
    <w:rsid w:val="00EF0A8E"/>
    <w:rsid w:val="00EF4F7C"/>
    <w:rsid w:val="00EF6974"/>
    <w:rsid w:val="00F072D8"/>
    <w:rsid w:val="00F11581"/>
    <w:rsid w:val="00F17125"/>
    <w:rsid w:val="00F20FD4"/>
    <w:rsid w:val="00F25EF9"/>
    <w:rsid w:val="00F26FF7"/>
    <w:rsid w:val="00F27069"/>
    <w:rsid w:val="00F316D3"/>
    <w:rsid w:val="00F31D95"/>
    <w:rsid w:val="00F36CEA"/>
    <w:rsid w:val="00F46E97"/>
    <w:rsid w:val="00F630F2"/>
    <w:rsid w:val="00F77215"/>
    <w:rsid w:val="00F84FC3"/>
    <w:rsid w:val="00F91803"/>
    <w:rsid w:val="00F93E05"/>
    <w:rsid w:val="00F97544"/>
    <w:rsid w:val="00FA2DFC"/>
    <w:rsid w:val="00FD1E82"/>
    <w:rsid w:val="00FD3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HK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786F2E"/>
  <w15:chartTrackingRefBased/>
  <w15:docId w15:val="{1BB28AA5-7951-4B6D-A1A5-C8DA2F202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en-HK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56D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65C96"/>
  </w:style>
  <w:style w:type="paragraph" w:styleId="Footer">
    <w:name w:val="footer"/>
    <w:basedOn w:val="Normal"/>
    <w:link w:val="FooterChar"/>
    <w:uiPriority w:val="99"/>
    <w:unhideWhenUsed/>
    <w:rsid w:val="00465C9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65C96"/>
  </w:style>
  <w:style w:type="paragraph" w:styleId="NormalWeb">
    <w:name w:val="Normal (Web)"/>
    <w:basedOn w:val="Normal"/>
    <w:uiPriority w:val="99"/>
    <w:semiHidden/>
    <w:unhideWhenUsed/>
    <w:rsid w:val="00C451C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165B48"/>
    <w:pPr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EF4F7C"/>
  </w:style>
  <w:style w:type="character" w:styleId="CommentReference">
    <w:name w:val="annotation reference"/>
    <w:basedOn w:val="DefaultParagraphFont"/>
    <w:uiPriority w:val="99"/>
    <w:semiHidden/>
    <w:unhideWhenUsed/>
    <w:rsid w:val="0088701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8701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8701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701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7017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5952C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91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microsoft.com/office/2007/relationships/hdphoto" Target="media/hdphoto1.wdp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eve.cheung\Desktop\&#20013;&#23416;&#35370;&#21839;&#29105;&#36523;&#24037;&#20316;&#32025;&#65306;&#38515;&#28851;&#38742;(&#25945;&#24107;&#29256;).dotx" TargetMode="External"/></Relationships>
</file>

<file path=word/theme/theme1.xml><?xml version="1.0" encoding="utf-8"?>
<a:theme xmlns:a="http://schemas.openxmlformats.org/drawingml/2006/main" name="Office Theme">
  <a:themeElements>
    <a:clrScheme name="我們的故宮">
      <a:dk1>
        <a:srgbClr val="484F5E"/>
      </a:dk1>
      <a:lt1>
        <a:srgbClr val="FFFFFF"/>
      </a:lt1>
      <a:dk2>
        <a:srgbClr val="040606"/>
      </a:dk2>
      <a:lt2>
        <a:srgbClr val="F9F6F2"/>
      </a:lt2>
      <a:accent1>
        <a:srgbClr val="FAAF17"/>
      </a:accent1>
      <a:accent2>
        <a:srgbClr val="4DB587"/>
      </a:accent2>
      <a:accent3>
        <a:srgbClr val="EE6142"/>
      </a:accent3>
      <a:accent4>
        <a:srgbClr val="734122"/>
      </a:accent4>
      <a:accent5>
        <a:srgbClr val="C4C0B3"/>
      </a:accent5>
      <a:accent6>
        <a:srgbClr val="FAAF17"/>
      </a:accent6>
      <a:hlink>
        <a:srgbClr val="EE6142"/>
      </a:hlink>
      <a:folHlink>
        <a:srgbClr val="74432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26AED26EDD48549808C35B334771AFF" ma:contentTypeVersion="19" ma:contentTypeDescription="Create a new document." ma:contentTypeScope="" ma:versionID="d4d588da712717495de59ac36c95dd8d">
  <xsd:schema xmlns:xsd="http://www.w3.org/2001/XMLSchema" xmlns:xs="http://www.w3.org/2001/XMLSchema" xmlns:p="http://schemas.microsoft.com/office/2006/metadata/properties" xmlns:ns2="7c888565-292f-4b60-a4c3-978be975df1a" xmlns:ns3="a67ca032-99e1-499e-a335-21cedd256a52" targetNamespace="http://schemas.microsoft.com/office/2006/metadata/properties" ma:root="true" ma:fieldsID="a02e80818cac82392bff2f497c913b9d" ns2:_="" ns3:_="">
    <xsd:import namespace="7c888565-292f-4b60-a4c3-978be975df1a"/>
    <xsd:import namespace="a67ca032-99e1-499e-a335-21cedd256a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888565-292f-4b60-a4c3-978be975df1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hidden="true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hidden="true" ma:internalName="MediaServiceOCR" ma:readOnly="true">
      <xsd:simpleType>
        <xsd:restriction base="dms:Note"/>
      </xsd:simpleType>
    </xsd:element>
    <xsd:element name="MediaServiceLocation" ma:index="17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5d5784a-827d-4306-a51d-6f1b4b9e6bb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7ca032-99e1-499e-a335-21cedd256a52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3" nillable="true" ma:displayName="Taxonomy Catch All Column" ma:hidden="true" ma:list="{934b552b-2268-4134-bd04-92e881359c7f}" ma:internalName="TaxCatchAll" ma:showField="CatchAllData" ma:web="a67ca032-99e1-499e-a335-21cedd256a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7c888565-292f-4b60-a4c3-978be975df1a">
      <Terms xmlns="http://schemas.microsoft.com/office/infopath/2007/PartnerControls"/>
    </lcf76f155ced4ddcb4097134ff3c332f>
    <TaxCatchAll xmlns="a67ca032-99e1-499e-a335-21cedd256a52" xsi:nil="true"/>
  </documentManagement>
</p:properties>
</file>

<file path=customXml/itemProps1.xml><?xml version="1.0" encoding="utf-8"?>
<ds:datastoreItem xmlns:ds="http://schemas.openxmlformats.org/officeDocument/2006/customXml" ds:itemID="{9956F152-60A5-4C96-8155-D77F1ABCCA5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412E0C2-679A-4F4F-91B0-479E17254DA2}"/>
</file>

<file path=customXml/itemProps3.xml><?xml version="1.0" encoding="utf-8"?>
<ds:datastoreItem xmlns:ds="http://schemas.openxmlformats.org/officeDocument/2006/customXml" ds:itemID="{B9E5BDB2-39CB-4A58-A01C-EBDEE29AFBE4}">
  <ds:schemaRefs>
    <ds:schemaRef ds:uri="http://schemas.microsoft.com/office/2006/metadata/properties"/>
    <ds:schemaRef ds:uri="http://schemas.microsoft.com/office/infopath/2007/PartnerControls"/>
    <ds:schemaRef ds:uri="7c888565-292f-4b60-a4c3-978be975df1a"/>
    <ds:schemaRef ds:uri="a67ca032-99e1-499e-a335-21cedd256a5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中學訪問熱身工作紙：陳炳靖(教師版).dotx</Template>
  <TotalTime>52</TotalTime>
  <Pages>1</Pages>
  <Words>13</Words>
  <Characters>80</Characters>
  <Application>Microsoft Office Word</Application>
  <DocSecurity>4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Cheung</dc:creator>
  <cp:keywords/>
  <dc:description/>
  <cp:lastModifiedBy>Steve Cheung</cp:lastModifiedBy>
  <cp:revision>56</cp:revision>
  <cp:lastPrinted>2022-07-15T00:34:00Z</cp:lastPrinted>
  <dcterms:created xsi:type="dcterms:W3CDTF">2022-10-01T00:02:00Z</dcterms:created>
  <dcterms:modified xsi:type="dcterms:W3CDTF">2023-07-04T00:22:00Z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0x010100B26AED26EDD48549808C35B334771AFF</vt:lpwstr>
  </property>
  <property fmtid="{D5CDD505-2E9C-101B-9397-08002B2CF9AE}" pid="3" name="MediaServiceImageTags">
    <vt:lpwstr/>
  </property>
</Properties>
</file>