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49B01" w14:textId="3B667D63" w:rsidR="005900D9" w:rsidRPr="000E58CD" w:rsidRDefault="009865FC" w:rsidP="005900D9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小鬼交通員</w:t>
      </w:r>
    </w:p>
    <w:p w14:paraId="06BB5CC5" w14:textId="33AF5473" w:rsidR="005900D9" w:rsidRDefault="005900D9" w:rsidP="005900D9">
      <w:pPr>
        <w:tabs>
          <w:tab w:val="left" w:pos="2057"/>
          <w:tab w:val="left" w:pos="7742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AA9BD9" wp14:editId="5BFB36BA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BFA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F753F0" w14:textId="1C1530A1" w:rsidR="00DD3EAE" w:rsidRPr="00346051" w:rsidRDefault="005900D9" w:rsidP="00DD3EAE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46051">
                              <w:rPr>
                                <w:color w:val="0070C0"/>
                              </w:rPr>
                              <w:t xml:space="preserve">            </w:t>
                            </w:r>
                            <w:r w:rsidR="00DD3EAE" w:rsidRPr="00346051">
                              <w:rPr>
                                <w:color w:val="0070C0"/>
                              </w:rPr>
                              <w:t xml:space="preserve"> </w:t>
                            </w:r>
                            <w:r w:rsidR="00DD3EAE" w:rsidRPr="00346051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DD3EAE" w:rsidRPr="00346051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EP</w:t>
                            </w:r>
                            <w:r w:rsidR="00FB4F29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10</w:t>
                            </w:r>
                            <w:r w:rsidR="00DD3EAE" w:rsidRPr="00346051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老兵林珍：小鬼交通員</w:t>
                            </w:r>
                          </w:p>
                          <w:p w14:paraId="0BA715FF" w14:textId="5F382CEA" w:rsidR="005900D9" w:rsidRPr="00346051" w:rsidRDefault="00DD3EAE" w:rsidP="00DD3EAE">
                            <w:pP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346051">
                              <w:rPr>
                                <w:rFonts w:ascii="Microsoft JhengHei UI" w:eastAsia="Microsoft JhengHei UI" w:hAnsi="Microsoft JhengHei UI"/>
                                <w:color w:val="0070C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346051" w:rsidRPr="00346051">
                              <w:rPr>
                                <w:rFonts w:ascii="Microsoft JhengHei UI" w:eastAsia="Microsoft JhengHei UI" w:hAnsi="Microsoft JhengHei UI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46051">
                              <w:rPr>
                                <w:rFonts w:ascii="Microsoft JhengHei UI" w:eastAsia="Microsoft JhengHei UI" w:hAnsi="Microsoft JhengHei UI"/>
                                <w:color w:val="0070C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346051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網址：</w:t>
                            </w:r>
                            <w:r w:rsidRPr="00346051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https://www.youtube.com/watch?v=R9xr8wZF0ZE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A9BD9" id="矩形 5" o:spid="_x0000_s1026" style="position:absolute;margin-left:.4pt;margin-top:32.95pt;width:593.85pt;height:74.5pt;z-index:2516556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" fillcolor="#ebfaff" stroked="f" strokeweight="1pt">
                <v:textbox>
                  <w:txbxContent>
                    <w:p w14:paraId="5BF753F0" w14:textId="1C1530A1" w:rsidR="00DD3EAE" w:rsidRPr="00346051" w:rsidRDefault="005900D9" w:rsidP="00DD3EAE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346051">
                        <w:rPr>
                          <w:color w:val="0070C0"/>
                        </w:rPr>
                        <w:t xml:space="preserve">            </w:t>
                      </w:r>
                      <w:r w:rsidR="00DD3EAE" w:rsidRPr="00346051">
                        <w:rPr>
                          <w:color w:val="0070C0"/>
                        </w:rPr>
                        <w:t xml:space="preserve"> </w:t>
                      </w:r>
                      <w:r w:rsidR="00DD3EAE" w:rsidRPr="00346051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="00DD3EAE" w:rsidRPr="00346051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  <w:t>EP</w:t>
                      </w:r>
                      <w:r w:rsidR="00FB4F29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  <w:t>10</w:t>
                      </w:r>
                      <w:r w:rsidR="00DD3EAE" w:rsidRPr="00346051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老兵林珍：小鬼交通員</w:t>
                      </w:r>
                    </w:p>
                    <w:p w14:paraId="0BA715FF" w14:textId="5F382CEA" w:rsidR="005900D9" w:rsidRPr="00346051" w:rsidRDefault="00DD3EAE" w:rsidP="00DD3EAE">
                      <w:pPr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346051">
                        <w:rPr>
                          <w:rFonts w:ascii="Microsoft JhengHei UI" w:eastAsia="Microsoft JhengHei UI" w:hAnsi="Microsoft JhengHei UI"/>
                          <w:color w:val="0070C0"/>
                          <w:sz w:val="28"/>
                          <w:szCs w:val="28"/>
                        </w:rPr>
                        <w:t xml:space="preserve">          </w:t>
                      </w:r>
                      <w:r w:rsidR="00346051" w:rsidRPr="00346051">
                        <w:rPr>
                          <w:rFonts w:ascii="Microsoft JhengHei UI" w:eastAsia="Microsoft JhengHei UI" w:hAnsi="Microsoft JhengHei UI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346051">
                        <w:rPr>
                          <w:rFonts w:ascii="Microsoft JhengHei UI" w:eastAsia="Microsoft JhengHei UI" w:hAnsi="Microsoft JhengHei UI"/>
                          <w:color w:val="0070C0"/>
                          <w:sz w:val="28"/>
                          <w:szCs w:val="28"/>
                        </w:rPr>
                        <w:t xml:space="preserve">       </w:t>
                      </w:r>
                      <w:r w:rsidRPr="00346051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網址：</w:t>
                      </w:r>
                      <w:r w:rsidRPr="00346051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2"/>
                          <w:szCs w:val="22"/>
                        </w:rPr>
                        <w:t>https://www.youtube.com/watch?v=R9xr8wZF0ZE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  <w:r>
        <w:rPr>
          <w:rFonts w:ascii="Kaiti TC" w:eastAsia="Kaiti TC" w:hAnsi="Kaiti TC"/>
          <w:color w:val="040606" w:themeColor="text2"/>
          <w:sz w:val="32"/>
          <w:szCs w:val="32"/>
          <w:lang w:val="x-none"/>
        </w:rPr>
        <w:tab/>
      </w:r>
    </w:p>
    <w:p w14:paraId="5CE29827" w14:textId="4C189507" w:rsidR="005900D9" w:rsidRPr="008D5419" w:rsidRDefault="00346051" w:rsidP="005900D9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954E9B">
        <w:rPr>
          <w:rFonts w:ascii="Kaiti TC" w:eastAsia="Kaiti TC" w:hAnsi="Kaiti TC" w:cs="Times New Roman (Body CS)"/>
          <w:b/>
          <w:bCs/>
          <w:noProof/>
          <w:color w:val="040606" w:themeColor="text2"/>
          <w:position w:val="10"/>
          <w:sz w:val="36"/>
          <w:szCs w:val="36"/>
          <w:lang w:val="x-none"/>
        </w:rPr>
        <w:drawing>
          <wp:anchor distT="0" distB="0" distL="114300" distR="114300" simplePos="0" relativeHeight="251659776" behindDoc="0" locked="0" layoutInCell="1" allowOverlap="1" wp14:anchorId="7D57351A" wp14:editId="6619FADE">
            <wp:simplePos x="0" y="0"/>
            <wp:positionH relativeFrom="margin">
              <wp:align>right</wp:align>
            </wp:positionH>
            <wp:positionV relativeFrom="paragraph">
              <wp:posOffset>206350</wp:posOffset>
            </wp:positionV>
            <wp:extent cx="630000" cy="630000"/>
            <wp:effectExtent l="0" t="0" r="0" b="0"/>
            <wp:wrapNone/>
            <wp:docPr id="6" name="圖片 6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3FEE9" w14:textId="77777777" w:rsidR="005900D9" w:rsidRDefault="005900D9" w:rsidP="005900D9">
      <w:pPr>
        <w:spacing w:line="276" w:lineRule="auto"/>
        <w:rPr>
          <w:color w:val="040606" w:themeColor="text2"/>
        </w:rPr>
      </w:pPr>
    </w:p>
    <w:p w14:paraId="5A871C51" w14:textId="183396AD" w:rsidR="005900D9" w:rsidRPr="00ED6E17" w:rsidRDefault="005900D9" w:rsidP="005900D9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47DCD2AB" w14:textId="34A88A90" w:rsidR="0002293F" w:rsidRDefault="0002293F" w:rsidP="0002293F">
      <w:pPr>
        <w:pStyle w:val="ListParagraph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小鬼交通員主要負責甚麼工作</w:t>
      </w:r>
      <w:r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</w:t>
      </w:r>
      <w:r w:rsidR="00C97FB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適當的空格內加</w:t>
      </w:r>
      <w:r w:rsidR="00C97FB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sym w:font="Wingdings" w:char="F0FC"/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。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</w:p>
    <w:p w14:paraId="7D8AC66E" w14:textId="53A59737" w:rsidR="0002293F" w:rsidRPr="00C65FA1" w:rsidRDefault="0002293F" w:rsidP="0002293F">
      <w:pPr>
        <w:pStyle w:val="ListParagraph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12"/>
          <w:szCs w:val="12"/>
        </w:rPr>
      </w:pPr>
      <w:r w:rsidRPr="0067447D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</w:p>
    <w:p w14:paraId="4FEB61C5" w14:textId="6C28AC10" w:rsidR="0002293F" w:rsidRDefault="00C97FB1" w:rsidP="0002293F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4CD7B8" wp14:editId="5D8C33F6">
                <wp:simplePos x="0" y="0"/>
                <wp:positionH relativeFrom="column">
                  <wp:posOffset>4633546</wp:posOffset>
                </wp:positionH>
                <wp:positionV relativeFrom="paragraph">
                  <wp:posOffset>228795</wp:posOffset>
                </wp:positionV>
                <wp:extent cx="446400" cy="446400"/>
                <wp:effectExtent l="0" t="0" r="11430" b="1143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0" cy="44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496DB" w14:textId="65E5246A" w:rsidR="00F15581" w:rsidRPr="00FA1F4F" w:rsidRDefault="00F15581" w:rsidP="00F1558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CD7B8" id="矩形 18" o:spid="_x0000_s1027" style="position:absolute;left:0;text-align:left;margin-left:364.85pt;margin-top:18pt;width:35.15pt;height:35.1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" filled="f" strokecolor="#484f5e [3213]" strokeweight="1pt">
                <v:textbox>
                  <w:txbxContent>
                    <w:p w14:paraId="553496DB" w14:textId="65E5246A" w:rsidR="00F15581" w:rsidRPr="00FA1F4F" w:rsidRDefault="00F15581" w:rsidP="00F15581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01CECF7" wp14:editId="1462C75D">
            <wp:simplePos x="0" y="0"/>
            <wp:positionH relativeFrom="column">
              <wp:posOffset>4042605</wp:posOffset>
            </wp:positionH>
            <wp:positionV relativeFrom="paragraph">
              <wp:posOffset>321652</wp:posOffset>
            </wp:positionV>
            <wp:extent cx="428880" cy="301818"/>
            <wp:effectExtent l="0" t="0" r="0" b="3175"/>
            <wp:wrapNone/>
            <wp:docPr id="13" name="圖片 13" descr="Letter Icons – Download for Free in PNG and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tter Icons – Download for Free in PNG and SV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1" b="18917"/>
                    <a:stretch/>
                  </pic:blipFill>
                  <pic:spPr bwMode="auto">
                    <a:xfrm>
                      <a:off x="0" y="0"/>
                      <a:ext cx="428880" cy="30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4FCC91" wp14:editId="09FD114F">
                <wp:simplePos x="0" y="0"/>
                <wp:positionH relativeFrom="column">
                  <wp:posOffset>3030757</wp:posOffset>
                </wp:positionH>
                <wp:positionV relativeFrom="paragraph">
                  <wp:posOffset>142435</wp:posOffset>
                </wp:positionV>
                <wp:extent cx="2205404" cy="651510"/>
                <wp:effectExtent l="38100" t="38100" r="42545" b="3429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404" cy="651510"/>
                        </a:xfrm>
                        <a:custGeom>
                          <a:avLst/>
                          <a:gdLst>
                            <a:gd name="connsiteX0" fmla="*/ 0 w 2205404"/>
                            <a:gd name="connsiteY0" fmla="*/ 108587 h 651510"/>
                            <a:gd name="connsiteX1" fmla="*/ 108587 w 2205404"/>
                            <a:gd name="connsiteY1" fmla="*/ 0 h 651510"/>
                            <a:gd name="connsiteX2" fmla="*/ 645409 w 2205404"/>
                            <a:gd name="connsiteY2" fmla="*/ 0 h 651510"/>
                            <a:gd name="connsiteX3" fmla="*/ 1122584 w 2205404"/>
                            <a:gd name="connsiteY3" fmla="*/ 0 h 651510"/>
                            <a:gd name="connsiteX4" fmla="*/ 1579877 w 2205404"/>
                            <a:gd name="connsiteY4" fmla="*/ 0 h 651510"/>
                            <a:gd name="connsiteX5" fmla="*/ 2096817 w 2205404"/>
                            <a:gd name="connsiteY5" fmla="*/ 0 h 651510"/>
                            <a:gd name="connsiteX6" fmla="*/ 2205404 w 2205404"/>
                            <a:gd name="connsiteY6" fmla="*/ 108587 h 651510"/>
                            <a:gd name="connsiteX7" fmla="*/ 2205404 w 2205404"/>
                            <a:gd name="connsiteY7" fmla="*/ 542923 h 651510"/>
                            <a:gd name="connsiteX8" fmla="*/ 2096817 w 2205404"/>
                            <a:gd name="connsiteY8" fmla="*/ 651510 h 651510"/>
                            <a:gd name="connsiteX9" fmla="*/ 1619642 w 2205404"/>
                            <a:gd name="connsiteY9" fmla="*/ 651510 h 651510"/>
                            <a:gd name="connsiteX10" fmla="*/ 1102702 w 2205404"/>
                            <a:gd name="connsiteY10" fmla="*/ 651510 h 651510"/>
                            <a:gd name="connsiteX11" fmla="*/ 605645 w 2205404"/>
                            <a:gd name="connsiteY11" fmla="*/ 651510 h 651510"/>
                            <a:gd name="connsiteX12" fmla="*/ 108587 w 2205404"/>
                            <a:gd name="connsiteY12" fmla="*/ 651510 h 651510"/>
                            <a:gd name="connsiteX13" fmla="*/ 0 w 2205404"/>
                            <a:gd name="connsiteY13" fmla="*/ 542923 h 651510"/>
                            <a:gd name="connsiteX14" fmla="*/ 0 w 2205404"/>
                            <a:gd name="connsiteY14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205404" h="651510" fill="none" extrusionOk="0">
                              <a:moveTo>
                                <a:pt x="0" y="108587"/>
                              </a:moveTo>
                              <a:cubicBezTo>
                                <a:pt x="-6624" y="43000"/>
                                <a:pt x="51087" y="-4112"/>
                                <a:pt x="108587" y="0"/>
                              </a:cubicBezTo>
                              <a:cubicBezTo>
                                <a:pt x="273030" y="-9520"/>
                                <a:pt x="451690" y="60595"/>
                                <a:pt x="645409" y="0"/>
                              </a:cubicBezTo>
                              <a:cubicBezTo>
                                <a:pt x="839128" y="-60595"/>
                                <a:pt x="901016" y="7315"/>
                                <a:pt x="1122584" y="0"/>
                              </a:cubicBezTo>
                              <a:cubicBezTo>
                                <a:pt x="1344152" y="-7315"/>
                                <a:pt x="1406385" y="47340"/>
                                <a:pt x="1579877" y="0"/>
                              </a:cubicBezTo>
                              <a:cubicBezTo>
                                <a:pt x="1753369" y="-47340"/>
                                <a:pt x="1973059" y="29202"/>
                                <a:pt x="2096817" y="0"/>
                              </a:cubicBezTo>
                              <a:cubicBezTo>
                                <a:pt x="2149477" y="-3897"/>
                                <a:pt x="2210636" y="56037"/>
                                <a:pt x="2205404" y="108587"/>
                              </a:cubicBezTo>
                              <a:cubicBezTo>
                                <a:pt x="2218372" y="263814"/>
                                <a:pt x="2159779" y="336565"/>
                                <a:pt x="2205404" y="542923"/>
                              </a:cubicBezTo>
                              <a:cubicBezTo>
                                <a:pt x="2190481" y="607058"/>
                                <a:pt x="2164892" y="643620"/>
                                <a:pt x="2096817" y="651510"/>
                              </a:cubicBezTo>
                              <a:cubicBezTo>
                                <a:pt x="1908408" y="696798"/>
                                <a:pt x="1745040" y="646023"/>
                                <a:pt x="1619642" y="651510"/>
                              </a:cubicBezTo>
                              <a:cubicBezTo>
                                <a:pt x="1494244" y="656997"/>
                                <a:pt x="1216955" y="627759"/>
                                <a:pt x="1102702" y="651510"/>
                              </a:cubicBezTo>
                              <a:cubicBezTo>
                                <a:pt x="988449" y="675261"/>
                                <a:pt x="728364" y="620930"/>
                                <a:pt x="605645" y="651510"/>
                              </a:cubicBezTo>
                              <a:cubicBezTo>
                                <a:pt x="482926" y="682090"/>
                                <a:pt x="316267" y="596435"/>
                                <a:pt x="108587" y="651510"/>
                              </a:cubicBezTo>
                              <a:cubicBezTo>
                                <a:pt x="50921" y="649959"/>
                                <a:pt x="1808" y="600689"/>
                                <a:pt x="0" y="542923"/>
                              </a:cubicBezTo>
                              <a:cubicBezTo>
                                <a:pt x="-51980" y="366148"/>
                                <a:pt x="21135" y="304667"/>
                                <a:pt x="0" y="108587"/>
                              </a:cubicBezTo>
                              <a:close/>
                            </a:path>
                            <a:path w="2205404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83586" y="-4253"/>
                                <a:pt x="415838" y="10888"/>
                                <a:pt x="565880" y="0"/>
                              </a:cubicBezTo>
                              <a:cubicBezTo>
                                <a:pt x="715922" y="-10888"/>
                                <a:pt x="889339" y="52039"/>
                                <a:pt x="1023173" y="0"/>
                              </a:cubicBezTo>
                              <a:cubicBezTo>
                                <a:pt x="1157007" y="-52039"/>
                                <a:pt x="1302133" y="19800"/>
                                <a:pt x="1500348" y="0"/>
                              </a:cubicBezTo>
                              <a:cubicBezTo>
                                <a:pt x="1698563" y="-19800"/>
                                <a:pt x="1911619" y="14183"/>
                                <a:pt x="2096817" y="0"/>
                              </a:cubicBezTo>
                              <a:cubicBezTo>
                                <a:pt x="2155206" y="12587"/>
                                <a:pt x="2209989" y="49501"/>
                                <a:pt x="2205404" y="108587"/>
                              </a:cubicBezTo>
                              <a:cubicBezTo>
                                <a:pt x="2217462" y="208452"/>
                                <a:pt x="2194615" y="422063"/>
                                <a:pt x="2205404" y="542923"/>
                              </a:cubicBezTo>
                              <a:cubicBezTo>
                                <a:pt x="2202905" y="595440"/>
                                <a:pt x="2170792" y="655084"/>
                                <a:pt x="2096817" y="651510"/>
                              </a:cubicBezTo>
                              <a:cubicBezTo>
                                <a:pt x="1889586" y="661743"/>
                                <a:pt x="1806099" y="636811"/>
                                <a:pt x="1659406" y="651510"/>
                              </a:cubicBezTo>
                              <a:cubicBezTo>
                                <a:pt x="1512713" y="666209"/>
                                <a:pt x="1307986" y="637310"/>
                                <a:pt x="1122584" y="651510"/>
                              </a:cubicBezTo>
                              <a:cubicBezTo>
                                <a:pt x="937182" y="665710"/>
                                <a:pt x="776066" y="613881"/>
                                <a:pt x="645409" y="651510"/>
                              </a:cubicBezTo>
                              <a:cubicBezTo>
                                <a:pt x="514752" y="689139"/>
                                <a:pt x="296011" y="635836"/>
                                <a:pt x="108587" y="651510"/>
                              </a:cubicBezTo>
                              <a:cubicBezTo>
                                <a:pt x="36949" y="642862"/>
                                <a:pt x="-6209" y="598520"/>
                                <a:pt x="0" y="542923"/>
                              </a:cubicBezTo>
                              <a:cubicBezTo>
                                <a:pt x="-13104" y="455021"/>
                                <a:pt x="6528" y="200753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991BB" w14:textId="77777777" w:rsidR="0002293F" w:rsidRPr="00F15FB8" w:rsidRDefault="0002293F" w:rsidP="0002293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>傳遞情報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4FCC91" id="矩形: 圓角 9" o:spid="_x0000_s1028" style="position:absolute;left:0;text-align:left;margin-left:238.65pt;margin-top:11.2pt;width:173.65pt;height:51.3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" fillcolor="white [3212]" strokecolor="#845903 [1604]" strokeweight="1pt">
                <v:stroke joinstyle="miter"/>
                <v:textbox>
                  <w:txbxContent>
                    <w:p w14:paraId="270991BB" w14:textId="77777777" w:rsidR="0002293F" w:rsidRPr="00F15FB8" w:rsidRDefault="0002293F" w:rsidP="0002293F">
                      <w:pPr>
                        <w:rPr>
                          <w:b/>
                          <w:bCs/>
                        </w:rPr>
                      </w:pPr>
                      <w:r w:rsidRPr="00F15FB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>傳遞情報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734DBDC4" wp14:editId="331F32C5">
            <wp:simplePos x="0" y="0"/>
            <wp:positionH relativeFrom="column">
              <wp:posOffset>1214365</wp:posOffset>
            </wp:positionH>
            <wp:positionV relativeFrom="paragraph">
              <wp:posOffset>164465</wp:posOffset>
            </wp:positionV>
            <wp:extent cx="596348" cy="596348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8" cy="59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6FC69A" wp14:editId="563ED94E">
                <wp:simplePos x="0" y="0"/>
                <wp:positionH relativeFrom="column">
                  <wp:posOffset>1825527</wp:posOffset>
                </wp:positionH>
                <wp:positionV relativeFrom="paragraph">
                  <wp:posOffset>243840</wp:posOffset>
                </wp:positionV>
                <wp:extent cx="446400" cy="446400"/>
                <wp:effectExtent l="0" t="0" r="11430" b="1143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0" cy="44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00F55" id="矩形 11" o:spid="_x0000_s1026" style="position:absolute;margin-left:143.75pt;margin-top:19.2pt;width:35.15pt;height:35.1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" filled="f" strokecolor="#484f5e [3213]" strokeweight="1pt"/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DA4A66" wp14:editId="0256E307">
                <wp:simplePos x="0" y="0"/>
                <wp:positionH relativeFrom="column">
                  <wp:posOffset>287361</wp:posOffset>
                </wp:positionH>
                <wp:positionV relativeFrom="paragraph">
                  <wp:posOffset>140482</wp:posOffset>
                </wp:positionV>
                <wp:extent cx="2099897" cy="651510"/>
                <wp:effectExtent l="19050" t="19050" r="34290" b="34290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897" cy="651510"/>
                        </a:xfrm>
                        <a:custGeom>
                          <a:avLst/>
                          <a:gdLst>
                            <a:gd name="connsiteX0" fmla="*/ 0 w 2099897"/>
                            <a:gd name="connsiteY0" fmla="*/ 108587 h 651510"/>
                            <a:gd name="connsiteX1" fmla="*/ 108587 w 2099897"/>
                            <a:gd name="connsiteY1" fmla="*/ 0 h 651510"/>
                            <a:gd name="connsiteX2" fmla="*/ 616922 w 2099897"/>
                            <a:gd name="connsiteY2" fmla="*/ 0 h 651510"/>
                            <a:gd name="connsiteX3" fmla="*/ 1068776 w 2099897"/>
                            <a:gd name="connsiteY3" fmla="*/ 0 h 651510"/>
                            <a:gd name="connsiteX4" fmla="*/ 1501802 w 2099897"/>
                            <a:gd name="connsiteY4" fmla="*/ 0 h 651510"/>
                            <a:gd name="connsiteX5" fmla="*/ 1991310 w 2099897"/>
                            <a:gd name="connsiteY5" fmla="*/ 0 h 651510"/>
                            <a:gd name="connsiteX6" fmla="*/ 2099897 w 2099897"/>
                            <a:gd name="connsiteY6" fmla="*/ 108587 h 651510"/>
                            <a:gd name="connsiteX7" fmla="*/ 2099897 w 2099897"/>
                            <a:gd name="connsiteY7" fmla="*/ 542923 h 651510"/>
                            <a:gd name="connsiteX8" fmla="*/ 1991310 w 2099897"/>
                            <a:gd name="connsiteY8" fmla="*/ 651510 h 651510"/>
                            <a:gd name="connsiteX9" fmla="*/ 1539456 w 2099897"/>
                            <a:gd name="connsiteY9" fmla="*/ 651510 h 651510"/>
                            <a:gd name="connsiteX10" fmla="*/ 1049949 w 2099897"/>
                            <a:gd name="connsiteY10" fmla="*/ 651510 h 651510"/>
                            <a:gd name="connsiteX11" fmla="*/ 579268 w 2099897"/>
                            <a:gd name="connsiteY11" fmla="*/ 651510 h 651510"/>
                            <a:gd name="connsiteX12" fmla="*/ 108587 w 2099897"/>
                            <a:gd name="connsiteY12" fmla="*/ 651510 h 651510"/>
                            <a:gd name="connsiteX13" fmla="*/ 0 w 2099897"/>
                            <a:gd name="connsiteY13" fmla="*/ 542923 h 651510"/>
                            <a:gd name="connsiteX14" fmla="*/ 0 w 2099897"/>
                            <a:gd name="connsiteY14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099897" h="651510" fill="none" extrusionOk="0">
                              <a:moveTo>
                                <a:pt x="0" y="108587"/>
                              </a:moveTo>
                              <a:cubicBezTo>
                                <a:pt x="-6624" y="43000"/>
                                <a:pt x="51087" y="-4112"/>
                                <a:pt x="108587" y="0"/>
                              </a:cubicBezTo>
                              <a:cubicBezTo>
                                <a:pt x="291545" y="-17499"/>
                                <a:pt x="424782" y="35510"/>
                                <a:pt x="616922" y="0"/>
                              </a:cubicBezTo>
                              <a:cubicBezTo>
                                <a:pt x="809063" y="-35510"/>
                                <a:pt x="902456" y="34118"/>
                                <a:pt x="1068776" y="0"/>
                              </a:cubicBezTo>
                              <a:cubicBezTo>
                                <a:pt x="1235096" y="-34118"/>
                                <a:pt x="1317430" y="8245"/>
                                <a:pt x="1501802" y="0"/>
                              </a:cubicBezTo>
                              <a:cubicBezTo>
                                <a:pt x="1686174" y="-8245"/>
                                <a:pt x="1766756" y="12305"/>
                                <a:pt x="1991310" y="0"/>
                              </a:cubicBezTo>
                              <a:cubicBezTo>
                                <a:pt x="2043970" y="-3897"/>
                                <a:pt x="2105129" y="56037"/>
                                <a:pt x="2099897" y="108587"/>
                              </a:cubicBezTo>
                              <a:cubicBezTo>
                                <a:pt x="2112865" y="263814"/>
                                <a:pt x="2054272" y="336565"/>
                                <a:pt x="2099897" y="542923"/>
                              </a:cubicBezTo>
                              <a:cubicBezTo>
                                <a:pt x="2084974" y="607058"/>
                                <a:pt x="2059385" y="643620"/>
                                <a:pt x="1991310" y="651510"/>
                              </a:cubicBezTo>
                              <a:cubicBezTo>
                                <a:pt x="1846046" y="684020"/>
                                <a:pt x="1691647" y="649891"/>
                                <a:pt x="1539456" y="651510"/>
                              </a:cubicBezTo>
                              <a:cubicBezTo>
                                <a:pt x="1387265" y="653129"/>
                                <a:pt x="1196454" y="623099"/>
                                <a:pt x="1049949" y="651510"/>
                              </a:cubicBezTo>
                              <a:cubicBezTo>
                                <a:pt x="903444" y="679921"/>
                                <a:pt x="739079" y="611693"/>
                                <a:pt x="579268" y="651510"/>
                              </a:cubicBezTo>
                              <a:cubicBezTo>
                                <a:pt x="419457" y="691327"/>
                                <a:pt x="209316" y="650357"/>
                                <a:pt x="108587" y="651510"/>
                              </a:cubicBezTo>
                              <a:cubicBezTo>
                                <a:pt x="50921" y="649959"/>
                                <a:pt x="1808" y="600689"/>
                                <a:pt x="0" y="542923"/>
                              </a:cubicBezTo>
                              <a:cubicBezTo>
                                <a:pt x="-51980" y="366148"/>
                                <a:pt x="21135" y="304667"/>
                                <a:pt x="0" y="108587"/>
                              </a:cubicBezTo>
                              <a:close/>
                            </a:path>
                            <a:path w="2099897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10324" y="-23801"/>
                                <a:pt x="360149" y="51514"/>
                                <a:pt x="541613" y="0"/>
                              </a:cubicBezTo>
                              <a:cubicBezTo>
                                <a:pt x="723077" y="-51514"/>
                                <a:pt x="851800" y="16933"/>
                                <a:pt x="974640" y="0"/>
                              </a:cubicBezTo>
                              <a:cubicBezTo>
                                <a:pt x="1097480" y="-16933"/>
                                <a:pt x="1273829" y="24731"/>
                                <a:pt x="1426493" y="0"/>
                              </a:cubicBezTo>
                              <a:cubicBezTo>
                                <a:pt x="1579157" y="-24731"/>
                                <a:pt x="1859095" y="52129"/>
                                <a:pt x="1991310" y="0"/>
                              </a:cubicBezTo>
                              <a:cubicBezTo>
                                <a:pt x="2049699" y="12587"/>
                                <a:pt x="2104482" y="49501"/>
                                <a:pt x="2099897" y="108587"/>
                              </a:cubicBezTo>
                              <a:cubicBezTo>
                                <a:pt x="2111955" y="208452"/>
                                <a:pt x="2089108" y="422063"/>
                                <a:pt x="2099897" y="542923"/>
                              </a:cubicBezTo>
                              <a:cubicBezTo>
                                <a:pt x="2097398" y="595440"/>
                                <a:pt x="2065285" y="655084"/>
                                <a:pt x="1991310" y="651510"/>
                              </a:cubicBezTo>
                              <a:cubicBezTo>
                                <a:pt x="1801430" y="698341"/>
                                <a:pt x="1772590" y="613099"/>
                                <a:pt x="1577111" y="651510"/>
                              </a:cubicBezTo>
                              <a:cubicBezTo>
                                <a:pt x="1381632" y="689921"/>
                                <a:pt x="1243463" y="641663"/>
                                <a:pt x="1068776" y="651510"/>
                              </a:cubicBezTo>
                              <a:cubicBezTo>
                                <a:pt x="894089" y="661357"/>
                                <a:pt x="716836" y="637145"/>
                                <a:pt x="616922" y="651510"/>
                              </a:cubicBezTo>
                              <a:cubicBezTo>
                                <a:pt x="517008" y="665875"/>
                                <a:pt x="282344" y="646001"/>
                                <a:pt x="108587" y="651510"/>
                              </a:cubicBezTo>
                              <a:cubicBezTo>
                                <a:pt x="36949" y="642862"/>
                                <a:pt x="-6209" y="598520"/>
                                <a:pt x="0" y="542923"/>
                              </a:cubicBezTo>
                              <a:cubicBezTo>
                                <a:pt x="-13104" y="455021"/>
                                <a:pt x="6528" y="200753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882CF" w14:textId="77777777" w:rsidR="0002293F" w:rsidRPr="00F15FB8" w:rsidRDefault="0002293F" w:rsidP="0002293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</w:rPr>
                              <w:t xml:space="preserve">   </w:t>
                            </w: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>指揮交通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DA4A66" id="矩形: 圓角 7" o:spid="_x0000_s1029" style="position:absolute;left:0;text-align:left;margin-left:22.65pt;margin-top:11.05pt;width:165.35pt;height:51.3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" fillcolor="white [3212]" strokecolor="#845903 [1604]" strokeweight="1pt">
                <v:stroke joinstyle="miter"/>
                <v:textbox>
                  <w:txbxContent>
                    <w:p w14:paraId="352882CF" w14:textId="77777777" w:rsidR="0002293F" w:rsidRPr="00F15FB8" w:rsidRDefault="0002293F" w:rsidP="0002293F">
                      <w:pPr>
                        <w:rPr>
                          <w:b/>
                          <w:bCs/>
                        </w:rPr>
                      </w:pPr>
                      <w:r w:rsidRPr="00F15FB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</w:rPr>
                        <w:t xml:space="preserve">   </w:t>
                      </w:r>
                      <w:r w:rsidRPr="00F15FB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>指揮交通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12AD7E" w14:textId="2002F1B3" w:rsidR="0002293F" w:rsidRDefault="0002293F" w:rsidP="0002293F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2B9675F8" w14:textId="31CAE5B5" w:rsidR="0002293F" w:rsidRDefault="0082688B" w:rsidP="0002293F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328C56C5" wp14:editId="2403EB5C">
            <wp:simplePos x="0" y="0"/>
            <wp:positionH relativeFrom="column">
              <wp:posOffset>4841240</wp:posOffset>
            </wp:positionH>
            <wp:positionV relativeFrom="paragraph">
              <wp:posOffset>192405</wp:posOffset>
            </wp:positionV>
            <wp:extent cx="436880" cy="436880"/>
            <wp:effectExtent l="0" t="0" r="1270" b="127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C051E5" wp14:editId="632FACEE">
                <wp:simplePos x="0" y="0"/>
                <wp:positionH relativeFrom="margin">
                  <wp:posOffset>3881120</wp:posOffset>
                </wp:positionH>
                <wp:positionV relativeFrom="paragraph">
                  <wp:posOffset>98425</wp:posOffset>
                </wp:positionV>
                <wp:extent cx="2201545" cy="651510"/>
                <wp:effectExtent l="38100" t="19050" r="46355" b="53340"/>
                <wp:wrapNone/>
                <wp:docPr id="10" name="矩形: 圓角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545" cy="651510"/>
                        </a:xfrm>
                        <a:custGeom>
                          <a:avLst/>
                          <a:gdLst>
                            <a:gd name="connsiteX0" fmla="*/ 0 w 2201545"/>
                            <a:gd name="connsiteY0" fmla="*/ 108587 h 651510"/>
                            <a:gd name="connsiteX1" fmla="*/ 108587 w 2201545"/>
                            <a:gd name="connsiteY1" fmla="*/ 0 h 651510"/>
                            <a:gd name="connsiteX2" fmla="*/ 644367 w 2201545"/>
                            <a:gd name="connsiteY2" fmla="*/ 0 h 651510"/>
                            <a:gd name="connsiteX3" fmla="*/ 1120616 w 2201545"/>
                            <a:gd name="connsiteY3" fmla="*/ 0 h 651510"/>
                            <a:gd name="connsiteX4" fmla="*/ 1577022 w 2201545"/>
                            <a:gd name="connsiteY4" fmla="*/ 0 h 651510"/>
                            <a:gd name="connsiteX5" fmla="*/ 2092958 w 2201545"/>
                            <a:gd name="connsiteY5" fmla="*/ 0 h 651510"/>
                            <a:gd name="connsiteX6" fmla="*/ 2201545 w 2201545"/>
                            <a:gd name="connsiteY6" fmla="*/ 108587 h 651510"/>
                            <a:gd name="connsiteX7" fmla="*/ 2201545 w 2201545"/>
                            <a:gd name="connsiteY7" fmla="*/ 542923 h 651510"/>
                            <a:gd name="connsiteX8" fmla="*/ 2092958 w 2201545"/>
                            <a:gd name="connsiteY8" fmla="*/ 651510 h 651510"/>
                            <a:gd name="connsiteX9" fmla="*/ 1616709 w 2201545"/>
                            <a:gd name="connsiteY9" fmla="*/ 651510 h 651510"/>
                            <a:gd name="connsiteX10" fmla="*/ 1100773 w 2201545"/>
                            <a:gd name="connsiteY10" fmla="*/ 651510 h 651510"/>
                            <a:gd name="connsiteX11" fmla="*/ 604680 w 2201545"/>
                            <a:gd name="connsiteY11" fmla="*/ 651510 h 651510"/>
                            <a:gd name="connsiteX12" fmla="*/ 108587 w 2201545"/>
                            <a:gd name="connsiteY12" fmla="*/ 651510 h 651510"/>
                            <a:gd name="connsiteX13" fmla="*/ 0 w 2201545"/>
                            <a:gd name="connsiteY13" fmla="*/ 542923 h 651510"/>
                            <a:gd name="connsiteX14" fmla="*/ 0 w 2201545"/>
                            <a:gd name="connsiteY14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201545" h="651510" fill="none" extrusionOk="0">
                              <a:moveTo>
                                <a:pt x="0" y="108587"/>
                              </a:moveTo>
                              <a:cubicBezTo>
                                <a:pt x="-6624" y="43000"/>
                                <a:pt x="51087" y="-4112"/>
                                <a:pt x="108587" y="0"/>
                              </a:cubicBezTo>
                              <a:cubicBezTo>
                                <a:pt x="320201" y="-35347"/>
                                <a:pt x="490791" y="1582"/>
                                <a:pt x="644367" y="0"/>
                              </a:cubicBezTo>
                              <a:cubicBezTo>
                                <a:pt x="797943" y="-1582"/>
                                <a:pt x="983658" y="49617"/>
                                <a:pt x="1120616" y="0"/>
                              </a:cubicBezTo>
                              <a:cubicBezTo>
                                <a:pt x="1257574" y="-49617"/>
                                <a:pt x="1359738" y="38514"/>
                                <a:pt x="1577022" y="0"/>
                              </a:cubicBezTo>
                              <a:cubicBezTo>
                                <a:pt x="1794306" y="-38514"/>
                                <a:pt x="1985363" y="54382"/>
                                <a:pt x="2092958" y="0"/>
                              </a:cubicBezTo>
                              <a:cubicBezTo>
                                <a:pt x="2145618" y="-3897"/>
                                <a:pt x="2206777" y="56037"/>
                                <a:pt x="2201545" y="108587"/>
                              </a:cubicBezTo>
                              <a:cubicBezTo>
                                <a:pt x="2214513" y="263814"/>
                                <a:pt x="2155920" y="336565"/>
                                <a:pt x="2201545" y="542923"/>
                              </a:cubicBezTo>
                              <a:cubicBezTo>
                                <a:pt x="2186622" y="607058"/>
                                <a:pt x="2161033" y="643620"/>
                                <a:pt x="2092958" y="651510"/>
                              </a:cubicBezTo>
                              <a:cubicBezTo>
                                <a:pt x="1967069" y="678661"/>
                                <a:pt x="1849020" y="606790"/>
                                <a:pt x="1616709" y="651510"/>
                              </a:cubicBezTo>
                              <a:cubicBezTo>
                                <a:pt x="1384398" y="696230"/>
                                <a:pt x="1299751" y="642603"/>
                                <a:pt x="1100773" y="651510"/>
                              </a:cubicBezTo>
                              <a:cubicBezTo>
                                <a:pt x="901795" y="660417"/>
                                <a:pt x="772999" y="639566"/>
                                <a:pt x="604680" y="651510"/>
                              </a:cubicBezTo>
                              <a:cubicBezTo>
                                <a:pt x="436361" y="663454"/>
                                <a:pt x="260196" y="614823"/>
                                <a:pt x="108587" y="651510"/>
                              </a:cubicBezTo>
                              <a:cubicBezTo>
                                <a:pt x="50921" y="649959"/>
                                <a:pt x="1808" y="600689"/>
                                <a:pt x="0" y="542923"/>
                              </a:cubicBezTo>
                              <a:cubicBezTo>
                                <a:pt x="-51980" y="366148"/>
                                <a:pt x="21135" y="304667"/>
                                <a:pt x="0" y="108587"/>
                              </a:cubicBezTo>
                              <a:close/>
                            </a:path>
                            <a:path w="2201545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306890" y="-37227"/>
                                <a:pt x="450303" y="25625"/>
                                <a:pt x="564992" y="0"/>
                              </a:cubicBezTo>
                              <a:cubicBezTo>
                                <a:pt x="679681" y="-25625"/>
                                <a:pt x="914583" y="25517"/>
                                <a:pt x="1021398" y="0"/>
                              </a:cubicBezTo>
                              <a:cubicBezTo>
                                <a:pt x="1128213" y="-25517"/>
                                <a:pt x="1370967" y="27912"/>
                                <a:pt x="1497647" y="0"/>
                              </a:cubicBezTo>
                              <a:cubicBezTo>
                                <a:pt x="1624327" y="-27912"/>
                                <a:pt x="1895557" y="46401"/>
                                <a:pt x="2092958" y="0"/>
                              </a:cubicBezTo>
                              <a:cubicBezTo>
                                <a:pt x="2151347" y="12587"/>
                                <a:pt x="2206130" y="49501"/>
                                <a:pt x="2201545" y="108587"/>
                              </a:cubicBezTo>
                              <a:cubicBezTo>
                                <a:pt x="2213603" y="208452"/>
                                <a:pt x="2190756" y="422063"/>
                                <a:pt x="2201545" y="542923"/>
                              </a:cubicBezTo>
                              <a:cubicBezTo>
                                <a:pt x="2199046" y="595440"/>
                                <a:pt x="2166933" y="655084"/>
                                <a:pt x="2092958" y="651510"/>
                              </a:cubicBezTo>
                              <a:cubicBezTo>
                                <a:pt x="1963670" y="655748"/>
                                <a:pt x="1766597" y="618971"/>
                                <a:pt x="1656396" y="651510"/>
                              </a:cubicBezTo>
                              <a:cubicBezTo>
                                <a:pt x="1546195" y="684049"/>
                                <a:pt x="1384546" y="646307"/>
                                <a:pt x="1120616" y="651510"/>
                              </a:cubicBezTo>
                              <a:cubicBezTo>
                                <a:pt x="856686" y="656713"/>
                                <a:pt x="825069" y="609180"/>
                                <a:pt x="644367" y="651510"/>
                              </a:cubicBezTo>
                              <a:cubicBezTo>
                                <a:pt x="463665" y="693840"/>
                                <a:pt x="229804" y="645787"/>
                                <a:pt x="108587" y="651510"/>
                              </a:cubicBezTo>
                              <a:cubicBezTo>
                                <a:pt x="36949" y="642862"/>
                                <a:pt x="-6209" y="598520"/>
                                <a:pt x="0" y="542923"/>
                              </a:cubicBezTo>
                              <a:cubicBezTo>
                                <a:pt x="-13104" y="455021"/>
                                <a:pt x="6528" y="200753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F0ACD" w14:textId="77777777" w:rsidR="0002293F" w:rsidRPr="00F15FB8" w:rsidRDefault="0002293F" w:rsidP="0002293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>修理道路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C051E5" id="矩形: 圓角 10" o:spid="_x0000_s1030" style="position:absolute;left:0;text-align:left;margin-left:305.6pt;margin-top:7.75pt;width:173.35pt;height:51.3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" fillcolor="white [3212]" strokecolor="#845903 [1604]" strokeweight="1pt">
                <v:stroke joinstyle="miter"/>
                <v:textbox>
                  <w:txbxContent>
                    <w:p w14:paraId="6E2F0ACD" w14:textId="77777777" w:rsidR="0002293F" w:rsidRPr="00F15FB8" w:rsidRDefault="0002293F" w:rsidP="0002293F">
                      <w:pPr>
                        <w:rPr>
                          <w:b/>
                          <w:bCs/>
                        </w:rPr>
                      </w:pPr>
                      <w:r w:rsidRPr="00F15FB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>修理道路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97FB1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DE3348" wp14:editId="049E7584">
                <wp:simplePos x="0" y="0"/>
                <wp:positionH relativeFrom="column">
                  <wp:posOffset>5407269</wp:posOffset>
                </wp:positionH>
                <wp:positionV relativeFrom="paragraph">
                  <wp:posOffset>184785</wp:posOffset>
                </wp:positionV>
                <wp:extent cx="446400" cy="446400"/>
                <wp:effectExtent l="0" t="0" r="11430" b="1143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0" cy="44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00197" id="矩形 35" o:spid="_x0000_s1026" style="position:absolute;margin-left:425.75pt;margin-top:14.55pt;width:35.15pt;height:35.1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" filled="f" strokecolor="#484f5e [3213]" strokeweight="1pt"/>
            </w:pict>
          </mc:Fallback>
        </mc:AlternateContent>
      </w:r>
      <w:r w:rsidR="00C97FB1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3A59842B" wp14:editId="1A69280B">
            <wp:simplePos x="0" y="0"/>
            <wp:positionH relativeFrom="column">
              <wp:posOffset>2316627</wp:posOffset>
            </wp:positionH>
            <wp:positionV relativeFrom="paragraph">
              <wp:posOffset>258445</wp:posOffset>
            </wp:positionV>
            <wp:extent cx="349250" cy="34925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FB1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41FFAC" wp14:editId="6AEF2698">
                <wp:simplePos x="0" y="0"/>
                <wp:positionH relativeFrom="column">
                  <wp:posOffset>2819693</wp:posOffset>
                </wp:positionH>
                <wp:positionV relativeFrom="paragraph">
                  <wp:posOffset>232410</wp:posOffset>
                </wp:positionV>
                <wp:extent cx="446400" cy="446400"/>
                <wp:effectExtent l="0" t="0" r="11430" b="1143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0" cy="44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7AF12" id="矩形 17" o:spid="_x0000_s1026" style="position:absolute;margin-left:222pt;margin-top:18.3pt;width:35.15pt;height:35.1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" filled="f" strokecolor="#484f5e [3213]" strokeweight="1pt"/>
            </w:pict>
          </mc:Fallback>
        </mc:AlternateContent>
      </w:r>
      <w:r w:rsidR="00C97FB1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DDE265" wp14:editId="4ABD81F7">
                <wp:simplePos x="0" y="0"/>
                <wp:positionH relativeFrom="column">
                  <wp:posOffset>1358753</wp:posOffset>
                </wp:positionH>
                <wp:positionV relativeFrom="paragraph">
                  <wp:posOffset>116840</wp:posOffset>
                </wp:positionV>
                <wp:extent cx="2008164" cy="651510"/>
                <wp:effectExtent l="19050" t="38100" r="30480" b="34290"/>
                <wp:wrapNone/>
                <wp:docPr id="8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164" cy="651510"/>
                        </a:xfrm>
                        <a:custGeom>
                          <a:avLst/>
                          <a:gdLst>
                            <a:gd name="connsiteX0" fmla="*/ 0 w 2008164"/>
                            <a:gd name="connsiteY0" fmla="*/ 108587 h 651510"/>
                            <a:gd name="connsiteX1" fmla="*/ 108587 w 2008164"/>
                            <a:gd name="connsiteY1" fmla="*/ 0 h 651510"/>
                            <a:gd name="connsiteX2" fmla="*/ 705584 w 2008164"/>
                            <a:gd name="connsiteY2" fmla="*/ 0 h 651510"/>
                            <a:gd name="connsiteX3" fmla="*/ 1266761 w 2008164"/>
                            <a:gd name="connsiteY3" fmla="*/ 0 h 651510"/>
                            <a:gd name="connsiteX4" fmla="*/ 1899577 w 2008164"/>
                            <a:gd name="connsiteY4" fmla="*/ 0 h 651510"/>
                            <a:gd name="connsiteX5" fmla="*/ 2008164 w 2008164"/>
                            <a:gd name="connsiteY5" fmla="*/ 108587 h 651510"/>
                            <a:gd name="connsiteX6" fmla="*/ 2008164 w 2008164"/>
                            <a:gd name="connsiteY6" fmla="*/ 542923 h 651510"/>
                            <a:gd name="connsiteX7" fmla="*/ 1899577 w 2008164"/>
                            <a:gd name="connsiteY7" fmla="*/ 651510 h 651510"/>
                            <a:gd name="connsiteX8" fmla="*/ 1266761 w 2008164"/>
                            <a:gd name="connsiteY8" fmla="*/ 651510 h 651510"/>
                            <a:gd name="connsiteX9" fmla="*/ 723494 w 2008164"/>
                            <a:gd name="connsiteY9" fmla="*/ 651510 h 651510"/>
                            <a:gd name="connsiteX10" fmla="*/ 108587 w 2008164"/>
                            <a:gd name="connsiteY10" fmla="*/ 651510 h 651510"/>
                            <a:gd name="connsiteX11" fmla="*/ 0 w 2008164"/>
                            <a:gd name="connsiteY11" fmla="*/ 542923 h 651510"/>
                            <a:gd name="connsiteX12" fmla="*/ 0 w 2008164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08164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308915" y="-5084"/>
                                <a:pt x="478021" y="67934"/>
                                <a:pt x="705584" y="0"/>
                              </a:cubicBezTo>
                              <a:cubicBezTo>
                                <a:pt x="933147" y="-67934"/>
                                <a:pt x="1090541" y="15956"/>
                                <a:pt x="1266761" y="0"/>
                              </a:cubicBezTo>
                              <a:cubicBezTo>
                                <a:pt x="1442981" y="-15956"/>
                                <a:pt x="1623101" y="31572"/>
                                <a:pt x="1899577" y="0"/>
                              </a:cubicBezTo>
                              <a:cubicBezTo>
                                <a:pt x="1962203" y="-721"/>
                                <a:pt x="2004445" y="47572"/>
                                <a:pt x="2008164" y="108587"/>
                              </a:cubicBezTo>
                              <a:cubicBezTo>
                                <a:pt x="2047448" y="294512"/>
                                <a:pt x="1992067" y="377782"/>
                                <a:pt x="2008164" y="542923"/>
                              </a:cubicBezTo>
                              <a:cubicBezTo>
                                <a:pt x="2000853" y="598997"/>
                                <a:pt x="1964780" y="658931"/>
                                <a:pt x="1899577" y="651510"/>
                              </a:cubicBezTo>
                              <a:cubicBezTo>
                                <a:pt x="1730430" y="677726"/>
                                <a:pt x="1498533" y="629712"/>
                                <a:pt x="1266761" y="651510"/>
                              </a:cubicBezTo>
                              <a:cubicBezTo>
                                <a:pt x="1034989" y="673308"/>
                                <a:pt x="870326" y="635166"/>
                                <a:pt x="723494" y="651510"/>
                              </a:cubicBezTo>
                              <a:cubicBezTo>
                                <a:pt x="576662" y="667854"/>
                                <a:pt x="347779" y="597302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2008164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378382" y="-50597"/>
                                <a:pt x="481268" y="7309"/>
                                <a:pt x="669764" y="0"/>
                              </a:cubicBezTo>
                              <a:cubicBezTo>
                                <a:pt x="858260" y="-7309"/>
                                <a:pt x="1021192" y="24406"/>
                                <a:pt x="1230941" y="0"/>
                              </a:cubicBezTo>
                              <a:cubicBezTo>
                                <a:pt x="1440690" y="-24406"/>
                                <a:pt x="1711996" y="27564"/>
                                <a:pt x="1899577" y="0"/>
                              </a:cubicBezTo>
                              <a:cubicBezTo>
                                <a:pt x="1962285" y="-7494"/>
                                <a:pt x="2021994" y="42690"/>
                                <a:pt x="2008164" y="108587"/>
                              </a:cubicBezTo>
                              <a:cubicBezTo>
                                <a:pt x="2023493" y="199873"/>
                                <a:pt x="1995437" y="397768"/>
                                <a:pt x="2008164" y="542923"/>
                              </a:cubicBezTo>
                              <a:cubicBezTo>
                                <a:pt x="1995630" y="591345"/>
                                <a:pt x="1957717" y="649791"/>
                                <a:pt x="1899577" y="651510"/>
                              </a:cubicBezTo>
                              <a:cubicBezTo>
                                <a:pt x="1769199" y="686162"/>
                                <a:pt x="1554409" y="609682"/>
                                <a:pt x="1356310" y="651510"/>
                              </a:cubicBezTo>
                              <a:cubicBezTo>
                                <a:pt x="1158211" y="693338"/>
                                <a:pt x="976952" y="585806"/>
                                <a:pt x="723494" y="651510"/>
                              </a:cubicBezTo>
                              <a:cubicBezTo>
                                <a:pt x="470036" y="717214"/>
                                <a:pt x="302506" y="634504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E3EE1" w14:textId="3628B1E2" w:rsidR="0002293F" w:rsidRPr="00F15FB8" w:rsidRDefault="0002293F" w:rsidP="0002293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>上陣殺敵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DDE265" id="矩形: 圓角 8" o:spid="_x0000_s1031" style="position:absolute;left:0;text-align:left;margin-left:107pt;margin-top:9.2pt;width:158.1pt;height:51.3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" fillcolor="white [3212]" strokecolor="#845903 [1604]" strokeweight="1pt">
                <v:stroke joinstyle="miter"/>
                <v:textbox>
                  <w:txbxContent>
                    <w:p w14:paraId="1DBE3EE1" w14:textId="3628B1E2" w:rsidR="0002293F" w:rsidRPr="00F15FB8" w:rsidRDefault="0002293F" w:rsidP="0002293F">
                      <w:pPr>
                        <w:rPr>
                          <w:b/>
                          <w:bCs/>
                        </w:rPr>
                      </w:pPr>
                      <w:r w:rsidRPr="00F15FB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>上陣殺敵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38719A" w14:textId="755F0107" w:rsidR="0002293F" w:rsidRDefault="0002293F" w:rsidP="0002293F">
      <w:pPr>
        <w:pStyle w:val="ListParagraph"/>
        <w:spacing w:before="120" w:after="120"/>
        <w:ind w:left="128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7E6AF7DC" w14:textId="77777777" w:rsidR="0002293F" w:rsidRDefault="0002293F" w:rsidP="0002293F">
      <w:pPr>
        <w:pStyle w:val="ListParagraph"/>
        <w:spacing w:before="120" w:after="120"/>
        <w:ind w:left="128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68B3A7BC" w14:textId="2AFF3469" w:rsidR="0002293F" w:rsidRDefault="0002293F" w:rsidP="0002293F">
      <w:pPr>
        <w:pStyle w:val="ListParagraph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林珍擔任小鬼交通員期間</w:t>
      </w:r>
      <w:r w:rsidR="0099216C">
        <w:rPr>
          <w:rFonts w:ascii="Microsoft JhengHei" w:eastAsia="Microsoft JhengHei" w:hAnsi="Microsoft JhengHei" w:cstheme="minorHAnsi" w:hint="eastAsia"/>
          <w:sz w:val="28"/>
          <w:szCs w:val="28"/>
        </w:rPr>
        <w:t>有甚麼難忘的經歷</w:t>
      </w:r>
      <w:r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在橫線上填寫答案。</w:t>
      </w:r>
    </w:p>
    <w:p w14:paraId="4F36B807" w14:textId="3FE07B63" w:rsidR="0002293F" w:rsidRDefault="0002293F" w:rsidP="0002293F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F8D5AD" wp14:editId="21EA50A5">
                <wp:simplePos x="0" y="0"/>
                <wp:positionH relativeFrom="margin">
                  <wp:posOffset>212974</wp:posOffset>
                </wp:positionH>
                <wp:positionV relativeFrom="paragraph">
                  <wp:posOffset>149501</wp:posOffset>
                </wp:positionV>
                <wp:extent cx="6168142" cy="653664"/>
                <wp:effectExtent l="38100" t="38100" r="118745" b="108585"/>
                <wp:wrapNone/>
                <wp:docPr id="22" name="流程圖: 替代程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142" cy="653664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AEDC1" w14:textId="3ED39E22" w:rsidR="0002293F" w:rsidRPr="00F15FB8" w:rsidRDefault="0002293F" w:rsidP="00F15FB8">
                            <w:pPr>
                              <w:spacing w:before="240" w:after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9229DE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林珍在進行任務期間感染</w:t>
                            </w: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        </w:t>
                            </w:r>
                            <w:r w:rsid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</w:t>
                            </w:r>
                            <w:r w:rsidRPr="009229DE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，</w:t>
                            </w:r>
                            <w:r w:rsidRPr="009229DE">
                              <w:rPr>
                                <w:rFonts w:ascii="DFKai-SB" w:eastAsia="DFKai-SB" w:hAnsi="DFKai-SB" w:hint="eastAsia"/>
                                <w:color w:val="484F5E" w:themeColor="text1"/>
                                <w:kern w:val="2"/>
                                <w:lang w:eastAsia="zh-HK"/>
                              </w:rPr>
                              <w:t>全身冷得不斷</w:t>
                            </w: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</w:t>
                            </w:r>
                            <w:r w:rsid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     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      </w:t>
                            </w:r>
                            <w:r w:rsid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kern w:val="2"/>
                                <w:lang w:eastAsia="zh-HK"/>
                              </w:rPr>
                              <w:t>。</w:t>
                            </w:r>
                          </w:p>
                          <w:p w14:paraId="483FD31D" w14:textId="77777777" w:rsidR="0002293F" w:rsidRPr="00796B1C" w:rsidRDefault="0002293F" w:rsidP="0002293F">
                            <w:pPr>
                              <w:spacing w:before="120" w:after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392DCBF" w14:textId="77777777" w:rsidR="0002293F" w:rsidRDefault="0002293F" w:rsidP="0002293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42B63BA" w14:textId="77777777" w:rsidR="0002293F" w:rsidRDefault="0002293F" w:rsidP="0002293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F9DB654" w14:textId="77777777" w:rsidR="0002293F" w:rsidRPr="00F514E9" w:rsidRDefault="0002293F" w:rsidP="0002293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8D5A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22" o:spid="_x0000_s1032" type="#_x0000_t176" style="position:absolute;left:0;text-align:left;margin-left:16.75pt;margin-top:11.75pt;width:485.7pt;height:51.4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" fillcolor="white [3212]" strokecolor="#7f7f7f [1612]" strokeweight="1pt">
                <v:shadow on="t" color="black" opacity="26214f" origin="-.5,-.5" offset=".74836mm,.74836mm"/>
                <v:textbox>
                  <w:txbxContent>
                    <w:p w14:paraId="32BAEDC1" w14:textId="3ED39E22" w:rsidR="0002293F" w:rsidRPr="00F15FB8" w:rsidRDefault="0002293F" w:rsidP="00F15FB8">
                      <w:pPr>
                        <w:spacing w:before="240" w:after="120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9229DE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林珍在進行任務期間感染</w:t>
                      </w:r>
                      <w:r w:rsidRPr="00F15FB8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 w:rsidR="00F15FB8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        </w:t>
                      </w:r>
                      <w:r w:rsid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</w:t>
                      </w:r>
                      <w:r w:rsidRPr="009229DE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，</w:t>
                      </w:r>
                      <w:r w:rsidRPr="009229DE">
                        <w:rPr>
                          <w:rFonts w:ascii="DFKai-SB" w:eastAsia="DFKai-SB" w:hAnsi="DFKai-SB" w:hint="eastAsia"/>
                          <w:color w:val="484F5E" w:themeColor="text1"/>
                          <w:kern w:val="2"/>
                          <w:lang w:eastAsia="zh-HK"/>
                        </w:rPr>
                        <w:t>全身冷得不斷</w:t>
                      </w:r>
                      <w:r w:rsidRPr="00F15FB8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</w:t>
                      </w:r>
                      <w:r w:rsid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     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      </w:t>
                      </w:r>
                      <w:r w:rsid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kern w:val="2"/>
                          <w:lang w:eastAsia="zh-HK"/>
                        </w:rPr>
                        <w:t>。</w:t>
                      </w:r>
                    </w:p>
                    <w:p w14:paraId="483FD31D" w14:textId="77777777" w:rsidR="0002293F" w:rsidRPr="00796B1C" w:rsidRDefault="0002293F" w:rsidP="0002293F">
                      <w:pPr>
                        <w:spacing w:before="120" w:after="120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</w:p>
                    <w:p w14:paraId="5392DCBF" w14:textId="77777777" w:rsidR="0002293F" w:rsidRDefault="0002293F" w:rsidP="0002293F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  <w:p w14:paraId="442B63BA" w14:textId="77777777" w:rsidR="0002293F" w:rsidRDefault="0002293F" w:rsidP="0002293F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  <w:p w14:paraId="4F9DB654" w14:textId="77777777" w:rsidR="0002293F" w:rsidRPr="00F514E9" w:rsidRDefault="0002293F" w:rsidP="0002293F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3ED17E" w14:textId="5CECF387" w:rsidR="0002293F" w:rsidRDefault="0002293F" w:rsidP="0002293F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61F7864B" w14:textId="7B374F6D" w:rsidR="0002293F" w:rsidRDefault="0002293F" w:rsidP="0002293F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ECFB4D" wp14:editId="46CDCAAD">
                <wp:simplePos x="0" y="0"/>
                <wp:positionH relativeFrom="margin">
                  <wp:align>center</wp:align>
                </wp:positionH>
                <wp:positionV relativeFrom="paragraph">
                  <wp:posOffset>195276</wp:posOffset>
                </wp:positionV>
                <wp:extent cx="286247" cy="286495"/>
                <wp:effectExtent l="0" t="0" r="0" b="0"/>
                <wp:wrapNone/>
                <wp:docPr id="25" name="箭號: 向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" cy="286495"/>
                        </a:xfrm>
                        <a:prstGeom prst="down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82B5B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25" o:spid="_x0000_s1026" type="#_x0000_t67" style="position:absolute;margin-left:0;margin-top:15.4pt;width:22.55pt;height:22.55pt;z-index:2516971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" adj="10809" fillcolor="#0070c0" stroked="f" strokeweight="1pt">
                <w10:wrap anchorx="margin"/>
              </v:shape>
            </w:pict>
          </mc:Fallback>
        </mc:AlternateContent>
      </w:r>
    </w:p>
    <w:p w14:paraId="6FE7DBF0" w14:textId="7644CF4C" w:rsidR="0002293F" w:rsidRDefault="0002293F" w:rsidP="0002293F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E1FA33" wp14:editId="48D19623">
                <wp:simplePos x="0" y="0"/>
                <wp:positionH relativeFrom="margin">
                  <wp:posOffset>222277</wp:posOffset>
                </wp:positionH>
                <wp:positionV relativeFrom="paragraph">
                  <wp:posOffset>98839</wp:posOffset>
                </wp:positionV>
                <wp:extent cx="6168142" cy="653664"/>
                <wp:effectExtent l="38100" t="38100" r="118745" b="108585"/>
                <wp:wrapNone/>
                <wp:docPr id="23" name="流程圖: 替代程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142" cy="653664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341AD" w14:textId="043C5C76" w:rsidR="0002293F" w:rsidRPr="009229DE" w:rsidRDefault="0002293F" w:rsidP="00F15FB8">
                            <w:pPr>
                              <w:spacing w:before="240" w:after="120" w:line="360" w:lineRule="auto"/>
                              <w:jc w:val="both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9229DE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林珍建議林珍服用</w:t>
                            </w: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   </w:t>
                            </w:r>
                            <w:r w:rsid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       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   </w:t>
                            </w:r>
                            <w:r w:rsidRPr="009229DE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，</w:t>
                            </w:r>
                            <w:r w:rsidRPr="009229DE">
                              <w:rPr>
                                <w:rFonts w:ascii="DFKai-SB" w:eastAsia="DFKai-SB" w:hAnsi="DFKai-SB" w:hint="eastAsia"/>
                                <w:color w:val="484F5E" w:themeColor="text1"/>
                                <w:kern w:val="2"/>
                                <w:lang w:eastAsia="zh-HK"/>
                              </w:rPr>
                              <w:t>但她得不到這種藥物。</w:t>
                            </w:r>
                          </w:p>
                          <w:p w14:paraId="6D2B75AB" w14:textId="77777777" w:rsidR="0002293F" w:rsidRPr="00796B1C" w:rsidRDefault="0002293F" w:rsidP="0002293F">
                            <w:pPr>
                              <w:spacing w:before="120" w:after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74E09A6" w14:textId="77777777" w:rsidR="0002293F" w:rsidRDefault="0002293F" w:rsidP="0002293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7D4E7C4" w14:textId="77777777" w:rsidR="0002293F" w:rsidRDefault="0002293F" w:rsidP="0002293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DCC2876" w14:textId="77777777" w:rsidR="0002293F" w:rsidRPr="00F514E9" w:rsidRDefault="0002293F" w:rsidP="0002293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1FA33" id="流程圖: 替代程序 23" o:spid="_x0000_s1033" type="#_x0000_t176" style="position:absolute;left:0;text-align:left;margin-left:17.5pt;margin-top:7.8pt;width:485.7pt;height:51.4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" fillcolor="white [3212]" strokecolor="#7f7f7f [1612]" strokeweight="1pt">
                <v:shadow on="t" color="black" opacity="26214f" origin="-.5,-.5" offset=".74836mm,.74836mm"/>
                <v:textbox>
                  <w:txbxContent>
                    <w:p w14:paraId="76F341AD" w14:textId="043C5C76" w:rsidR="0002293F" w:rsidRPr="009229DE" w:rsidRDefault="0002293F" w:rsidP="00F15FB8">
                      <w:pPr>
                        <w:spacing w:before="240" w:after="120" w:line="360" w:lineRule="auto"/>
                        <w:jc w:val="both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9229DE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林珍建議林珍服用</w:t>
                      </w:r>
                      <w:r w:rsidRPr="00F15FB8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   </w:t>
                      </w:r>
                      <w:r w:rsid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       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   </w:t>
                      </w:r>
                      <w:r w:rsidRPr="009229DE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，</w:t>
                      </w:r>
                      <w:r w:rsidRPr="009229DE">
                        <w:rPr>
                          <w:rFonts w:ascii="DFKai-SB" w:eastAsia="DFKai-SB" w:hAnsi="DFKai-SB" w:hint="eastAsia"/>
                          <w:color w:val="484F5E" w:themeColor="text1"/>
                          <w:kern w:val="2"/>
                          <w:lang w:eastAsia="zh-HK"/>
                        </w:rPr>
                        <w:t>但她得不到這種藥物。</w:t>
                      </w:r>
                    </w:p>
                    <w:p w14:paraId="6D2B75AB" w14:textId="77777777" w:rsidR="0002293F" w:rsidRPr="00796B1C" w:rsidRDefault="0002293F" w:rsidP="0002293F">
                      <w:pPr>
                        <w:spacing w:before="120" w:after="120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</w:p>
                    <w:p w14:paraId="374E09A6" w14:textId="77777777" w:rsidR="0002293F" w:rsidRDefault="0002293F" w:rsidP="0002293F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  <w:p w14:paraId="47D4E7C4" w14:textId="77777777" w:rsidR="0002293F" w:rsidRDefault="0002293F" w:rsidP="0002293F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  <w:p w14:paraId="4DCC2876" w14:textId="77777777" w:rsidR="0002293F" w:rsidRPr="00F514E9" w:rsidRDefault="0002293F" w:rsidP="0002293F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ED72AF" w14:textId="77777777" w:rsidR="0002293F" w:rsidRDefault="0002293F" w:rsidP="0002293F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2C557E04" w14:textId="77777777" w:rsidR="0002293F" w:rsidRDefault="0002293F" w:rsidP="0002293F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CACB2A" wp14:editId="0F168526">
                <wp:simplePos x="0" y="0"/>
                <wp:positionH relativeFrom="margin">
                  <wp:posOffset>3116911</wp:posOffset>
                </wp:positionH>
                <wp:positionV relativeFrom="paragraph">
                  <wp:posOffset>147678</wp:posOffset>
                </wp:positionV>
                <wp:extent cx="286247" cy="286495"/>
                <wp:effectExtent l="0" t="0" r="0" b="0"/>
                <wp:wrapNone/>
                <wp:docPr id="26" name="箭號: 向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" cy="286495"/>
                        </a:xfrm>
                        <a:prstGeom prst="down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04840" id="箭號: 向下 26" o:spid="_x0000_s1026" type="#_x0000_t67" style="position:absolute;margin-left:245.45pt;margin-top:11.65pt;width:22.55pt;height:22.5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" adj="10809" fillcolor="#0070c0" stroked="f" strokeweight="1pt">
                <w10:wrap anchorx="margin"/>
              </v:shape>
            </w:pict>
          </mc:Fallback>
        </mc:AlternateContent>
      </w:r>
    </w:p>
    <w:p w14:paraId="66D01C25" w14:textId="0E9478AD" w:rsidR="0002293F" w:rsidRDefault="0002293F" w:rsidP="0002293F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7D541B" wp14:editId="70E63A45">
                <wp:simplePos x="0" y="0"/>
                <wp:positionH relativeFrom="margin">
                  <wp:posOffset>230588</wp:posOffset>
                </wp:positionH>
                <wp:positionV relativeFrom="paragraph">
                  <wp:posOffset>56128</wp:posOffset>
                </wp:positionV>
                <wp:extent cx="6168142" cy="653664"/>
                <wp:effectExtent l="38100" t="38100" r="118745" b="108585"/>
                <wp:wrapNone/>
                <wp:docPr id="24" name="流程圖: 替代程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142" cy="653664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FA03C7" w14:textId="22204A4B" w:rsidR="0002293F" w:rsidRPr="00F15FB8" w:rsidRDefault="0002293F" w:rsidP="00F15FB8">
                            <w:pPr>
                              <w:spacing w:before="240" w:after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</w:pPr>
                            <w:r w:rsidRPr="009229DE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鄰居大嬸建議林珍吃</w:t>
                            </w: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             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</w:t>
                            </w:r>
                            <w:r w:rsidRPr="009229DE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和</w:t>
                            </w: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</w:t>
                            </w:r>
                            <w:r w:rsid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    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          </w:t>
                            </w:r>
                            <w:r w:rsidRPr="009229DE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>，</w:t>
                            </w:r>
                            <w:r w:rsidRPr="009229DE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最終治癒。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D541B" id="流程圖: 替代程序 24" o:spid="_x0000_s1034" type="#_x0000_t176" style="position:absolute;left:0;text-align:left;margin-left:18.15pt;margin-top:4.4pt;width:485.7pt;height:51.4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" fillcolor="white [3212]" strokecolor="#7f7f7f [1612]" strokeweight="1pt">
                <v:shadow on="t" color="black" opacity="26214f" origin="-.5,-.5" offset=".74836mm,.74836mm"/>
                <v:textbox>
                  <w:txbxContent>
                    <w:p w14:paraId="52FA03C7" w14:textId="22204A4B" w:rsidR="0002293F" w:rsidRPr="00F15FB8" w:rsidRDefault="0002293F" w:rsidP="00F15FB8">
                      <w:pPr>
                        <w:spacing w:before="240" w:after="120" w:line="360" w:lineRule="auto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</w:pPr>
                      <w:r w:rsidRPr="009229DE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鄰居大嬸建議林珍吃</w:t>
                      </w:r>
                      <w:r w:rsidRPr="00F15FB8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</w:t>
                      </w:r>
                      <w:r w:rsid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</w:t>
                      </w:r>
                      <w:r w:rsid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             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</w:t>
                      </w:r>
                      <w:r w:rsidRPr="009229DE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和</w:t>
                      </w:r>
                      <w:r w:rsidRPr="00F15FB8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</w:t>
                      </w:r>
                      <w:r w:rsid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    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          </w:t>
                      </w:r>
                      <w:r w:rsidRPr="009229DE">
                        <w:rPr>
                          <w:rFonts w:ascii="DFKai-SB" w:eastAsia="DFKai-SB" w:hAnsi="DFKai-SB"/>
                          <w:color w:val="484F5E" w:themeColor="text1"/>
                        </w:rPr>
                        <w:t>，</w:t>
                      </w:r>
                      <w:r w:rsidRPr="009229DE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最終治癒。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49639" w14:textId="7BAFFFD9" w:rsidR="0002293F" w:rsidRDefault="0002293F" w:rsidP="0002293F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6E94004A" w14:textId="39A75A7B" w:rsidR="0002293F" w:rsidRDefault="0002293F" w:rsidP="0002293F">
      <w:pPr>
        <w:spacing w:after="24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3EDC1330" w14:textId="18C1B08B" w:rsidR="0002293F" w:rsidRDefault="0002293F" w:rsidP="0002293F">
      <w:pPr>
        <w:pStyle w:val="ListParagraph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承上題，林珍患病的事情為她帶來甚麼感悟</w:t>
      </w:r>
      <w:r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</w:p>
    <w:p w14:paraId="0CC587C0" w14:textId="0CD6527F" w:rsidR="00CA1C66" w:rsidRPr="00FA1F4F" w:rsidRDefault="00FA1F4F" w:rsidP="00FA1F4F">
      <w:pPr>
        <w:spacing w:before="120"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</w:t>
      </w:r>
      <w:r w:rsidRPr="00FA1F4F">
        <w:rPr>
          <w:rFonts w:ascii="Microsoft JhengHei" w:eastAsia="Microsoft JhengHei" w:hAnsi="Microsoft JhengHei" w:hint="eastAsia"/>
          <w:color w:val="FFFFFF" w:themeColor="background1"/>
          <w:sz w:val="28"/>
          <w:szCs w:val="28"/>
        </w:rPr>
        <w:t>1</w:t>
      </w:r>
    </w:p>
    <w:p w14:paraId="3CDAF765" w14:textId="72752F3C" w:rsidR="00FA1F4F" w:rsidRPr="00FA1F4F" w:rsidRDefault="00FA1F4F" w:rsidP="00FA1F4F">
      <w:pPr>
        <w:spacing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</w:t>
      </w:r>
      <w:r w:rsidRPr="00FA1F4F">
        <w:rPr>
          <w:rFonts w:ascii="Microsoft JhengHei" w:eastAsia="Microsoft JhengHei" w:hAnsi="Microsoft JhengHei" w:hint="eastAsia"/>
          <w:color w:val="FFFFFF" w:themeColor="background1"/>
          <w:sz w:val="28"/>
          <w:szCs w:val="28"/>
        </w:rPr>
        <w:t>1</w:t>
      </w:r>
    </w:p>
    <w:sectPr w:rsidR="00FA1F4F" w:rsidRPr="00FA1F4F" w:rsidSect="006F2F0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7EAFE" w14:textId="77777777" w:rsidR="00A9556F" w:rsidRDefault="00A9556F" w:rsidP="00465C96">
      <w:r>
        <w:separator/>
      </w:r>
    </w:p>
  </w:endnote>
  <w:endnote w:type="continuationSeparator" w:id="0">
    <w:p w14:paraId="10B17F8F" w14:textId="77777777" w:rsidR="00A9556F" w:rsidRDefault="00A9556F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730824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ED2334" w14:textId="77777777" w:rsidR="00EF4F7C" w:rsidRDefault="00EF4F7C" w:rsidP="001F0E1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6C6445" w14:textId="77777777" w:rsidR="00EF4F7C" w:rsidRDefault="00EF4F7C" w:rsidP="00EF4F7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787669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781C93B" w14:textId="77777777" w:rsidR="00EF4F7C" w:rsidRDefault="00EF4F7C" w:rsidP="00EF4F7C">
        <w:pPr>
          <w:pStyle w:val="Footer"/>
          <w:framePr w:wrap="none" w:vAnchor="text" w:hAnchor="page" w:x="11276" w:y="37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911D55E" w14:textId="77777777" w:rsidR="00F17125" w:rsidRDefault="00F17125" w:rsidP="00EF4F7C">
    <w:pPr>
      <w:pStyle w:val="Footer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8A29BF" wp14:editId="3C70620C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60A63" w14:textId="77777777" w:rsidR="006F2F0D" w:rsidRDefault="006F2F0D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7FE5D13" wp14:editId="544579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0131C" w14:textId="77777777" w:rsidR="00A9556F" w:rsidRDefault="00A9556F" w:rsidP="00465C96">
      <w:r>
        <w:separator/>
      </w:r>
    </w:p>
  </w:footnote>
  <w:footnote w:type="continuationSeparator" w:id="0">
    <w:p w14:paraId="27C57C3F" w14:textId="77777777" w:rsidR="00A9556F" w:rsidRDefault="00A9556F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19DBE" w14:textId="77777777" w:rsidR="00623CCD" w:rsidRDefault="00623C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22F2" w14:textId="77777777" w:rsidR="00465C96" w:rsidRDefault="00465C9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368E8B" wp14:editId="41075665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3C033" w14:textId="60F25826" w:rsidR="006F2F0D" w:rsidRDefault="00623CCD" w:rsidP="00AB2C8A">
    <w:pPr>
      <w:pStyle w:val="Header"/>
      <w:tabs>
        <w:tab w:val="clear" w:pos="4513"/>
        <w:tab w:val="clear" w:pos="9026"/>
        <w:tab w:val="left" w:pos="6315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4C2C9D58" wp14:editId="0A0BF5E3">
          <wp:simplePos x="0" y="0"/>
          <wp:positionH relativeFrom="page">
            <wp:posOffset>-6350</wp:posOffset>
          </wp:positionH>
          <wp:positionV relativeFrom="paragraph">
            <wp:posOffset>-495935</wp:posOffset>
          </wp:positionV>
          <wp:extent cx="7597880" cy="1130300"/>
          <wp:effectExtent l="0" t="0" r="3175" b="0"/>
          <wp:wrapNone/>
          <wp:docPr id="16" name="圖片 16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圖片 16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2C8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7852E72"/>
    <w:multiLevelType w:val="hybridMultilevel"/>
    <w:tmpl w:val="0DA6FE70"/>
    <w:lvl w:ilvl="0" w:tplc="1D8CF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A633482"/>
    <w:multiLevelType w:val="hybridMultilevel"/>
    <w:tmpl w:val="333021AA"/>
    <w:lvl w:ilvl="0" w:tplc="8E720F4C">
      <w:start w:val="3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101BD1"/>
    <w:multiLevelType w:val="hybridMultilevel"/>
    <w:tmpl w:val="F3B2B10C"/>
    <w:lvl w:ilvl="0" w:tplc="FA401E3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72515688"/>
    <w:multiLevelType w:val="hybridMultilevel"/>
    <w:tmpl w:val="71EA78A4"/>
    <w:lvl w:ilvl="0" w:tplc="75C20B78">
      <w:start w:val="1"/>
      <w:numFmt w:val="upperLetter"/>
      <w:lvlText w:val="%1."/>
      <w:lvlJc w:val="left"/>
      <w:pPr>
        <w:ind w:left="717" w:hanging="360"/>
      </w:pPr>
      <w:rPr>
        <w:rFonts w:cstheme="minorHAns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293824779">
    <w:abstractNumId w:val="0"/>
  </w:num>
  <w:num w:numId="3" w16cid:durableId="49964699">
    <w:abstractNumId w:val="1"/>
  </w:num>
  <w:num w:numId="4" w16cid:durableId="1899824398">
    <w:abstractNumId w:val="8"/>
  </w:num>
  <w:num w:numId="5" w16cid:durableId="1509976650">
    <w:abstractNumId w:val="9"/>
  </w:num>
  <w:num w:numId="6" w16cid:durableId="1285115140">
    <w:abstractNumId w:val="2"/>
  </w:num>
  <w:num w:numId="7" w16cid:durableId="71438026">
    <w:abstractNumId w:val="4"/>
  </w:num>
  <w:num w:numId="8" w16cid:durableId="1929465600">
    <w:abstractNumId w:val="6"/>
  </w:num>
  <w:num w:numId="9" w16cid:durableId="2092964087">
    <w:abstractNumId w:val="5"/>
  </w:num>
  <w:num w:numId="10" w16cid:durableId="9367938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EC"/>
    <w:rsid w:val="00010E9C"/>
    <w:rsid w:val="000214DD"/>
    <w:rsid w:val="0002293F"/>
    <w:rsid w:val="00023F7D"/>
    <w:rsid w:val="00026D2A"/>
    <w:rsid w:val="00027603"/>
    <w:rsid w:val="00035EED"/>
    <w:rsid w:val="000617F4"/>
    <w:rsid w:val="000661D6"/>
    <w:rsid w:val="00095188"/>
    <w:rsid w:val="000A204E"/>
    <w:rsid w:val="000A6002"/>
    <w:rsid w:val="000B602A"/>
    <w:rsid w:val="001370B9"/>
    <w:rsid w:val="001412D4"/>
    <w:rsid w:val="00157029"/>
    <w:rsid w:val="00165B48"/>
    <w:rsid w:val="00167FBC"/>
    <w:rsid w:val="001708E8"/>
    <w:rsid w:val="0019392A"/>
    <w:rsid w:val="0019635B"/>
    <w:rsid w:val="001A2F95"/>
    <w:rsid w:val="001A4F4D"/>
    <w:rsid w:val="001B3571"/>
    <w:rsid w:val="001C0D2D"/>
    <w:rsid w:val="001E4DD3"/>
    <w:rsid w:val="001F4025"/>
    <w:rsid w:val="0020069A"/>
    <w:rsid w:val="00253473"/>
    <w:rsid w:val="00257B1E"/>
    <w:rsid w:val="00273618"/>
    <w:rsid w:val="00275647"/>
    <w:rsid w:val="00296C56"/>
    <w:rsid w:val="002C5663"/>
    <w:rsid w:val="002D517B"/>
    <w:rsid w:val="002E587D"/>
    <w:rsid w:val="002E6BFE"/>
    <w:rsid w:val="002F7863"/>
    <w:rsid w:val="00332603"/>
    <w:rsid w:val="003426FA"/>
    <w:rsid w:val="00346051"/>
    <w:rsid w:val="003476A4"/>
    <w:rsid w:val="00350B05"/>
    <w:rsid w:val="00357A73"/>
    <w:rsid w:val="0036573B"/>
    <w:rsid w:val="00366377"/>
    <w:rsid w:val="0036747C"/>
    <w:rsid w:val="00370940"/>
    <w:rsid w:val="003935D7"/>
    <w:rsid w:val="003960EF"/>
    <w:rsid w:val="003B30D1"/>
    <w:rsid w:val="003C15AA"/>
    <w:rsid w:val="003C5283"/>
    <w:rsid w:val="003E3F00"/>
    <w:rsid w:val="003E6563"/>
    <w:rsid w:val="00433BF3"/>
    <w:rsid w:val="004426E6"/>
    <w:rsid w:val="0045732D"/>
    <w:rsid w:val="004607AF"/>
    <w:rsid w:val="00465C96"/>
    <w:rsid w:val="00481CA3"/>
    <w:rsid w:val="004A3E15"/>
    <w:rsid w:val="004B79B8"/>
    <w:rsid w:val="004C4C64"/>
    <w:rsid w:val="004D0121"/>
    <w:rsid w:val="00501B61"/>
    <w:rsid w:val="00524D68"/>
    <w:rsid w:val="005566A0"/>
    <w:rsid w:val="005619BC"/>
    <w:rsid w:val="00574311"/>
    <w:rsid w:val="00584079"/>
    <w:rsid w:val="005900D9"/>
    <w:rsid w:val="005952C1"/>
    <w:rsid w:val="005B6C15"/>
    <w:rsid w:val="005C19EA"/>
    <w:rsid w:val="005F3618"/>
    <w:rsid w:val="005F7C4A"/>
    <w:rsid w:val="00615BE5"/>
    <w:rsid w:val="00621C51"/>
    <w:rsid w:val="00623CCD"/>
    <w:rsid w:val="00635355"/>
    <w:rsid w:val="00641E16"/>
    <w:rsid w:val="006548FE"/>
    <w:rsid w:val="00665189"/>
    <w:rsid w:val="0066607E"/>
    <w:rsid w:val="00673943"/>
    <w:rsid w:val="00692BA0"/>
    <w:rsid w:val="006C0429"/>
    <w:rsid w:val="006C3760"/>
    <w:rsid w:val="006D06C7"/>
    <w:rsid w:val="006D12E7"/>
    <w:rsid w:val="006F2F0D"/>
    <w:rsid w:val="0072059C"/>
    <w:rsid w:val="00741A60"/>
    <w:rsid w:val="007438AA"/>
    <w:rsid w:val="007503AC"/>
    <w:rsid w:val="00756A52"/>
    <w:rsid w:val="007849D1"/>
    <w:rsid w:val="00792C0C"/>
    <w:rsid w:val="00795287"/>
    <w:rsid w:val="00795D39"/>
    <w:rsid w:val="007969E5"/>
    <w:rsid w:val="007A1376"/>
    <w:rsid w:val="007A7CD9"/>
    <w:rsid w:val="007C3046"/>
    <w:rsid w:val="007D4F64"/>
    <w:rsid w:val="007E021E"/>
    <w:rsid w:val="007E1056"/>
    <w:rsid w:val="008069A3"/>
    <w:rsid w:val="00810A2C"/>
    <w:rsid w:val="00824FE7"/>
    <w:rsid w:val="008261A1"/>
    <w:rsid w:val="0082688B"/>
    <w:rsid w:val="0085285D"/>
    <w:rsid w:val="0085705B"/>
    <w:rsid w:val="00861C23"/>
    <w:rsid w:val="00887017"/>
    <w:rsid w:val="008A1AA5"/>
    <w:rsid w:val="008B37FA"/>
    <w:rsid w:val="008B74D5"/>
    <w:rsid w:val="008D542B"/>
    <w:rsid w:val="008E7F15"/>
    <w:rsid w:val="00902C58"/>
    <w:rsid w:val="009229DE"/>
    <w:rsid w:val="00942A0A"/>
    <w:rsid w:val="00951359"/>
    <w:rsid w:val="00961FAD"/>
    <w:rsid w:val="00966DD1"/>
    <w:rsid w:val="009865FC"/>
    <w:rsid w:val="0099188F"/>
    <w:rsid w:val="0099216C"/>
    <w:rsid w:val="00995F21"/>
    <w:rsid w:val="009B4FF6"/>
    <w:rsid w:val="009C7520"/>
    <w:rsid w:val="009D31CC"/>
    <w:rsid w:val="009D3F72"/>
    <w:rsid w:val="00A040C1"/>
    <w:rsid w:val="00A22169"/>
    <w:rsid w:val="00A318A1"/>
    <w:rsid w:val="00A32FE1"/>
    <w:rsid w:val="00A476B1"/>
    <w:rsid w:val="00A47C83"/>
    <w:rsid w:val="00A80DDF"/>
    <w:rsid w:val="00A91F51"/>
    <w:rsid w:val="00A9556F"/>
    <w:rsid w:val="00AB2C8A"/>
    <w:rsid w:val="00AB521B"/>
    <w:rsid w:val="00AC33F9"/>
    <w:rsid w:val="00AC4091"/>
    <w:rsid w:val="00AD068B"/>
    <w:rsid w:val="00AD133F"/>
    <w:rsid w:val="00AF6C53"/>
    <w:rsid w:val="00B000F8"/>
    <w:rsid w:val="00B00ADE"/>
    <w:rsid w:val="00B062A9"/>
    <w:rsid w:val="00B35AFE"/>
    <w:rsid w:val="00B51745"/>
    <w:rsid w:val="00B75175"/>
    <w:rsid w:val="00B874D5"/>
    <w:rsid w:val="00BA71EC"/>
    <w:rsid w:val="00BA799D"/>
    <w:rsid w:val="00BB2A9A"/>
    <w:rsid w:val="00BC6252"/>
    <w:rsid w:val="00BD1AF9"/>
    <w:rsid w:val="00BE14AD"/>
    <w:rsid w:val="00BF7BC3"/>
    <w:rsid w:val="00C057E7"/>
    <w:rsid w:val="00C218FC"/>
    <w:rsid w:val="00C33BA8"/>
    <w:rsid w:val="00C346D2"/>
    <w:rsid w:val="00C413AB"/>
    <w:rsid w:val="00C451C4"/>
    <w:rsid w:val="00C52EC6"/>
    <w:rsid w:val="00C87321"/>
    <w:rsid w:val="00C97FB1"/>
    <w:rsid w:val="00CA1C66"/>
    <w:rsid w:val="00CB1F13"/>
    <w:rsid w:val="00CC324A"/>
    <w:rsid w:val="00CC614B"/>
    <w:rsid w:val="00CC7AE5"/>
    <w:rsid w:val="00D02C0C"/>
    <w:rsid w:val="00D0321A"/>
    <w:rsid w:val="00D1179C"/>
    <w:rsid w:val="00D1322D"/>
    <w:rsid w:val="00D17A67"/>
    <w:rsid w:val="00D3031F"/>
    <w:rsid w:val="00D30B57"/>
    <w:rsid w:val="00D96163"/>
    <w:rsid w:val="00DC188F"/>
    <w:rsid w:val="00DC4090"/>
    <w:rsid w:val="00DD3EAE"/>
    <w:rsid w:val="00E44478"/>
    <w:rsid w:val="00E4780C"/>
    <w:rsid w:val="00E603AD"/>
    <w:rsid w:val="00E612D4"/>
    <w:rsid w:val="00E7588A"/>
    <w:rsid w:val="00E76FAB"/>
    <w:rsid w:val="00E82616"/>
    <w:rsid w:val="00E93451"/>
    <w:rsid w:val="00E95543"/>
    <w:rsid w:val="00E96ADC"/>
    <w:rsid w:val="00E96EB4"/>
    <w:rsid w:val="00E97909"/>
    <w:rsid w:val="00EA2F92"/>
    <w:rsid w:val="00EA3711"/>
    <w:rsid w:val="00EE17D0"/>
    <w:rsid w:val="00EF0A8E"/>
    <w:rsid w:val="00EF4F7C"/>
    <w:rsid w:val="00EF6974"/>
    <w:rsid w:val="00F04DEA"/>
    <w:rsid w:val="00F072D8"/>
    <w:rsid w:val="00F10994"/>
    <w:rsid w:val="00F11581"/>
    <w:rsid w:val="00F15581"/>
    <w:rsid w:val="00F15FB8"/>
    <w:rsid w:val="00F17125"/>
    <w:rsid w:val="00F25EF9"/>
    <w:rsid w:val="00F26FF7"/>
    <w:rsid w:val="00F27069"/>
    <w:rsid w:val="00F31D95"/>
    <w:rsid w:val="00F36CEA"/>
    <w:rsid w:val="00F451E2"/>
    <w:rsid w:val="00F46E97"/>
    <w:rsid w:val="00F77215"/>
    <w:rsid w:val="00F84FC3"/>
    <w:rsid w:val="00F93E05"/>
    <w:rsid w:val="00F97544"/>
    <w:rsid w:val="00FA1F4F"/>
    <w:rsid w:val="00FA2DFC"/>
    <w:rsid w:val="00FB4F29"/>
    <w:rsid w:val="00FD1E82"/>
    <w:rsid w:val="00FD3FC1"/>
    <w:rsid w:val="00FE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FA3CA"/>
  <w15:chartTrackingRefBased/>
  <w15:docId w15:val="{82A9F241-74D5-4042-9537-4ED3AE051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5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5C96"/>
  </w:style>
  <w:style w:type="paragraph" w:styleId="Footer">
    <w:name w:val="footer"/>
    <w:basedOn w:val="Normal"/>
    <w:link w:val="FooterChar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C96"/>
  </w:style>
  <w:style w:type="paragraph" w:styleId="NormalWeb">
    <w:name w:val="Normal (Web)"/>
    <w:basedOn w:val="Normal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5B48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F4F7C"/>
  </w:style>
  <w:style w:type="character" w:styleId="CommentReference">
    <w:name w:val="annotation reference"/>
    <w:basedOn w:val="DefaultParagraphFont"/>
    <w:uiPriority w:val="99"/>
    <w:semiHidden/>
    <w:unhideWhenUsed/>
    <w:rsid w:val="008870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70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70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70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7017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65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Desktop\&#26032;&#24314;&#25991;&#20214;&#22841;\&#25239;&#26085;_&#23416;&#32722;&#24037;&#20316;&#32025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CE781B-D49F-4107-BB66-B1E58C144D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抗日_學習工作紙-中學template.dotx</Template>
  <TotalTime>2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zhaojun huang</dc:creator>
  <cp:keywords/>
  <dc:description/>
  <cp:lastModifiedBy>Kirsten Ng</cp:lastModifiedBy>
  <cp:revision>5</cp:revision>
  <cp:lastPrinted>2022-07-14T09:34:00Z</cp:lastPrinted>
  <dcterms:created xsi:type="dcterms:W3CDTF">2023-06-26T03:18:00Z</dcterms:created>
  <dcterms:modified xsi:type="dcterms:W3CDTF">2023-07-03T09:11:00Z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