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9B01" w14:textId="604AA5DF" w:rsidR="005900D9" w:rsidRPr="000E58CD" w:rsidRDefault="006F116B" w:rsidP="005900D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7E453" wp14:editId="4BFEC130">
                <wp:simplePos x="0" y="0"/>
                <wp:positionH relativeFrom="margin">
                  <wp:posOffset>3420110</wp:posOffset>
                </wp:positionH>
                <wp:positionV relativeFrom="paragraph">
                  <wp:posOffset>-776605</wp:posOffset>
                </wp:positionV>
                <wp:extent cx="952500" cy="504825"/>
                <wp:effectExtent l="0" t="0" r="19050" b="28575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roundRect">
                          <a:avLst/>
                        </a:prstGeom>
                        <a:solidFill>
                          <a:srgbClr val="FFCDCD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7F462D" w14:textId="77777777" w:rsidR="00370940" w:rsidRDefault="00370940" w:rsidP="00370940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  <w:t>教師版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E453" id="矩形: 圓角 4" o:spid="_x0000_s1026" style="position:absolute;left:0;text-align:left;margin-left:269.3pt;margin-top:-61.15pt;width: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" fillcolor="#ffcdcd" strokecolor="window" strokeweight="1pt">
                <v:stroke joinstyle="miter"/>
                <v:textbox inset="2mm,0,2mm,0">
                  <w:txbxContent>
                    <w:p w14:paraId="0B7F462D" w14:textId="77777777" w:rsidR="00370940" w:rsidRDefault="00370940" w:rsidP="00370940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  <w:t>教師版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688B"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088B5F" wp14:editId="77D9E571">
                <wp:simplePos x="0" y="0"/>
                <wp:positionH relativeFrom="margin">
                  <wp:posOffset>3036570</wp:posOffset>
                </wp:positionH>
                <wp:positionV relativeFrom="paragraph">
                  <wp:posOffset>600075</wp:posOffset>
                </wp:positionV>
                <wp:extent cx="3041650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43568" w14:textId="77777777" w:rsidR="0082688B" w:rsidRPr="00927BF8" w:rsidRDefault="0082688B" w:rsidP="0082688B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認識小鬼交通員的工作、擔任這崗位期間的患上致命疾病的經驗及感悟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88B5F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239.1pt;margin-top:47.25pt;width:239.5pt;height:36.9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" filled="f" stroked="f" strokeweight=".5pt">
                <v:textbox>
                  <w:txbxContent>
                    <w:p w14:paraId="2AC43568" w14:textId="77777777" w:rsidR="0082688B" w:rsidRPr="00927BF8" w:rsidRDefault="0082688B" w:rsidP="0082688B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認識小鬼交通員的工作、擔任這崗位期間的患上致命疾病的經驗及感悟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5F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小鬼交通員</w:t>
      </w:r>
    </w:p>
    <w:p w14:paraId="06BB5CC5" w14:textId="33AF5473" w:rsidR="005900D9" w:rsidRDefault="005900D9" w:rsidP="005900D9">
      <w:pPr>
        <w:tabs>
          <w:tab w:val="left" w:pos="2057"/>
          <w:tab w:val="left" w:pos="774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A9BD9" wp14:editId="5BFB36BA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BFA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753F0" w14:textId="2F9B5C2F" w:rsidR="00DD3EAE" w:rsidRPr="00346051" w:rsidRDefault="005900D9" w:rsidP="00DD3EAE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46051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="00DD3EAE" w:rsidRPr="00346051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DD3EAE" w:rsidRPr="003460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DD3EAE" w:rsidRPr="0034605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</w:t>
                            </w:r>
                            <w:r w:rsidR="00E8732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10</w:t>
                            </w:r>
                            <w:r w:rsidR="00DD3EAE" w:rsidRPr="003460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老兵林珍：小鬼交通員</w:t>
                            </w:r>
                          </w:p>
                          <w:p w14:paraId="0BA715FF" w14:textId="5F382CEA" w:rsidR="005900D9" w:rsidRPr="00346051" w:rsidRDefault="00DD3EAE" w:rsidP="00DD3EAE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4605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346051" w:rsidRPr="0034605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605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460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34605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https://www.youtube.com/watch?v=R9xr8wZF0ZE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A9BD9" id="矩形 5" o:spid="_x0000_s1028" style="position:absolute;margin-left:.4pt;margin-top:32.95pt;width:593.85pt;height:74.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" fillcolor="#ebfaff" stroked="f" strokeweight="1pt">
                <v:textbox>
                  <w:txbxContent>
                    <w:p w14:paraId="5BF753F0" w14:textId="2F9B5C2F" w:rsidR="00DD3EAE" w:rsidRPr="00346051" w:rsidRDefault="005900D9" w:rsidP="00DD3EAE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46051">
                        <w:rPr>
                          <w:color w:val="0070C0"/>
                        </w:rPr>
                        <w:t xml:space="preserve">            </w:t>
                      </w:r>
                      <w:r w:rsidR="00DD3EAE" w:rsidRPr="00346051">
                        <w:rPr>
                          <w:color w:val="0070C0"/>
                        </w:rPr>
                        <w:t xml:space="preserve"> </w:t>
                      </w:r>
                      <w:r w:rsidR="00DD3EAE" w:rsidRPr="003460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DD3EAE" w:rsidRPr="0034605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</w:t>
                      </w:r>
                      <w:r w:rsidR="00E8732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>10</w:t>
                      </w:r>
                      <w:r w:rsidR="00DD3EAE" w:rsidRPr="003460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老兵林珍：小鬼交通員</w:t>
                      </w:r>
                    </w:p>
                    <w:p w14:paraId="0BA715FF" w14:textId="5F382CEA" w:rsidR="005900D9" w:rsidRPr="00346051" w:rsidRDefault="00DD3EAE" w:rsidP="00DD3EAE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34605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="00346051" w:rsidRPr="0034605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34605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r w:rsidRPr="003460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Pr="0034605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https://www.youtube.com/watch?v=R9xr8wZF0ZE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  <w:r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5CE29827" w14:textId="4C189507" w:rsidR="005900D9" w:rsidRPr="008D5419" w:rsidRDefault="00346051" w:rsidP="005900D9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54E9B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719680" behindDoc="0" locked="0" layoutInCell="1" allowOverlap="1" wp14:anchorId="7D57351A" wp14:editId="6619FADE">
            <wp:simplePos x="0" y="0"/>
            <wp:positionH relativeFrom="margin">
              <wp:align>right</wp:align>
            </wp:positionH>
            <wp:positionV relativeFrom="paragraph">
              <wp:posOffset>206350</wp:posOffset>
            </wp:positionV>
            <wp:extent cx="630000" cy="630000"/>
            <wp:effectExtent l="0" t="0" r="0" b="0"/>
            <wp:wrapNone/>
            <wp:docPr id="6" name="圖片 6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3FEE9" w14:textId="77777777" w:rsidR="005900D9" w:rsidRDefault="005900D9" w:rsidP="005900D9">
      <w:pPr>
        <w:spacing w:line="276" w:lineRule="auto"/>
        <w:rPr>
          <w:color w:val="040606" w:themeColor="text2"/>
        </w:rPr>
      </w:pPr>
    </w:p>
    <w:p w14:paraId="5A871C51" w14:textId="183396AD" w:rsidR="005900D9" w:rsidRPr="00ED6E17" w:rsidRDefault="005900D9" w:rsidP="005900D9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7DCD2AB" w14:textId="34A88A90" w:rsidR="0002293F" w:rsidRDefault="0002293F" w:rsidP="0002293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小鬼交通員主要負責甚麼工作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C97FB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適當的空格內加</w:t>
      </w:r>
      <w:r w:rsidR="00C97FB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7D8AC66E" w14:textId="53A59737" w:rsidR="0002293F" w:rsidRPr="00C65FA1" w:rsidRDefault="0002293F" w:rsidP="0002293F">
      <w:pPr>
        <w:pStyle w:val="ListParagraph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4FEB61C5" w14:textId="6C28AC10" w:rsidR="0002293F" w:rsidRDefault="00C97FB1" w:rsidP="0002293F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4CD7B8" wp14:editId="5D8C33F6">
                <wp:simplePos x="0" y="0"/>
                <wp:positionH relativeFrom="column">
                  <wp:posOffset>4633546</wp:posOffset>
                </wp:positionH>
                <wp:positionV relativeFrom="paragraph">
                  <wp:posOffset>228795</wp:posOffset>
                </wp:positionV>
                <wp:extent cx="446400" cy="446400"/>
                <wp:effectExtent l="0" t="0" r="1143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496DB" w14:textId="66B24D7D" w:rsidR="00F15581" w:rsidRPr="00FA1F4F" w:rsidRDefault="00F15581" w:rsidP="00F1558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A1F4F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CD7B8" id="矩形 18" o:spid="_x0000_s1029" style="position:absolute;left:0;text-align:left;margin-left:364.85pt;margin-top:18pt;width:35.15pt;height:35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" filled="f" strokecolor="#484f5e [3213]" strokeweight="1pt">
                <v:textbox>
                  <w:txbxContent>
                    <w:p w14:paraId="553496DB" w14:textId="66B24D7D" w:rsidR="00F15581" w:rsidRPr="00FA1F4F" w:rsidRDefault="00F15581" w:rsidP="00F15581">
                      <w:pPr>
                        <w:jc w:val="center"/>
                        <w:rPr>
                          <w:color w:val="FF0000"/>
                        </w:rPr>
                      </w:pPr>
                      <w:r w:rsidRPr="00FA1F4F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01CECF7" wp14:editId="1462C75D">
            <wp:simplePos x="0" y="0"/>
            <wp:positionH relativeFrom="column">
              <wp:posOffset>4042605</wp:posOffset>
            </wp:positionH>
            <wp:positionV relativeFrom="paragraph">
              <wp:posOffset>321652</wp:posOffset>
            </wp:positionV>
            <wp:extent cx="428880" cy="301818"/>
            <wp:effectExtent l="0" t="0" r="0" b="3175"/>
            <wp:wrapNone/>
            <wp:docPr id="13" name="圖片 13" descr="Letter Icons – Download for Free in PNG and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 Icons – Download for Free in PNG and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18917"/>
                    <a:stretch/>
                  </pic:blipFill>
                  <pic:spPr bwMode="auto">
                    <a:xfrm>
                      <a:off x="0" y="0"/>
                      <a:ext cx="428880" cy="3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FCC91" wp14:editId="09FD114F">
                <wp:simplePos x="0" y="0"/>
                <wp:positionH relativeFrom="column">
                  <wp:posOffset>3030757</wp:posOffset>
                </wp:positionH>
                <wp:positionV relativeFrom="paragraph">
                  <wp:posOffset>142435</wp:posOffset>
                </wp:positionV>
                <wp:extent cx="2205404" cy="651510"/>
                <wp:effectExtent l="38100" t="38100" r="42545" b="3429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404" cy="651510"/>
                        </a:xfrm>
                        <a:custGeom>
                          <a:avLst/>
                          <a:gdLst>
                            <a:gd name="connsiteX0" fmla="*/ 0 w 2205404"/>
                            <a:gd name="connsiteY0" fmla="*/ 108587 h 651510"/>
                            <a:gd name="connsiteX1" fmla="*/ 108587 w 2205404"/>
                            <a:gd name="connsiteY1" fmla="*/ 0 h 651510"/>
                            <a:gd name="connsiteX2" fmla="*/ 645409 w 2205404"/>
                            <a:gd name="connsiteY2" fmla="*/ 0 h 651510"/>
                            <a:gd name="connsiteX3" fmla="*/ 1122584 w 2205404"/>
                            <a:gd name="connsiteY3" fmla="*/ 0 h 651510"/>
                            <a:gd name="connsiteX4" fmla="*/ 1579877 w 2205404"/>
                            <a:gd name="connsiteY4" fmla="*/ 0 h 651510"/>
                            <a:gd name="connsiteX5" fmla="*/ 2096817 w 2205404"/>
                            <a:gd name="connsiteY5" fmla="*/ 0 h 651510"/>
                            <a:gd name="connsiteX6" fmla="*/ 2205404 w 2205404"/>
                            <a:gd name="connsiteY6" fmla="*/ 108587 h 651510"/>
                            <a:gd name="connsiteX7" fmla="*/ 2205404 w 2205404"/>
                            <a:gd name="connsiteY7" fmla="*/ 542923 h 651510"/>
                            <a:gd name="connsiteX8" fmla="*/ 2096817 w 2205404"/>
                            <a:gd name="connsiteY8" fmla="*/ 651510 h 651510"/>
                            <a:gd name="connsiteX9" fmla="*/ 1619642 w 2205404"/>
                            <a:gd name="connsiteY9" fmla="*/ 651510 h 651510"/>
                            <a:gd name="connsiteX10" fmla="*/ 1102702 w 2205404"/>
                            <a:gd name="connsiteY10" fmla="*/ 651510 h 651510"/>
                            <a:gd name="connsiteX11" fmla="*/ 605645 w 2205404"/>
                            <a:gd name="connsiteY11" fmla="*/ 651510 h 651510"/>
                            <a:gd name="connsiteX12" fmla="*/ 108587 w 2205404"/>
                            <a:gd name="connsiteY12" fmla="*/ 651510 h 651510"/>
                            <a:gd name="connsiteX13" fmla="*/ 0 w 2205404"/>
                            <a:gd name="connsiteY13" fmla="*/ 542923 h 651510"/>
                            <a:gd name="connsiteX14" fmla="*/ 0 w 2205404"/>
                            <a:gd name="connsiteY14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05404" h="651510" fill="none" extrusionOk="0">
                              <a:moveTo>
                                <a:pt x="0" y="108587"/>
                              </a:moveTo>
                              <a:cubicBezTo>
                                <a:pt x="-6624" y="43000"/>
                                <a:pt x="51087" y="-4112"/>
                                <a:pt x="108587" y="0"/>
                              </a:cubicBezTo>
                              <a:cubicBezTo>
                                <a:pt x="273030" y="-9520"/>
                                <a:pt x="451690" y="60595"/>
                                <a:pt x="645409" y="0"/>
                              </a:cubicBezTo>
                              <a:cubicBezTo>
                                <a:pt x="839128" y="-60595"/>
                                <a:pt x="901016" y="7315"/>
                                <a:pt x="1122584" y="0"/>
                              </a:cubicBezTo>
                              <a:cubicBezTo>
                                <a:pt x="1344152" y="-7315"/>
                                <a:pt x="1406385" y="47340"/>
                                <a:pt x="1579877" y="0"/>
                              </a:cubicBezTo>
                              <a:cubicBezTo>
                                <a:pt x="1753369" y="-47340"/>
                                <a:pt x="1973059" y="29202"/>
                                <a:pt x="2096817" y="0"/>
                              </a:cubicBezTo>
                              <a:cubicBezTo>
                                <a:pt x="2149477" y="-3897"/>
                                <a:pt x="2210636" y="56037"/>
                                <a:pt x="2205404" y="108587"/>
                              </a:cubicBezTo>
                              <a:cubicBezTo>
                                <a:pt x="2218372" y="263814"/>
                                <a:pt x="2159779" y="336565"/>
                                <a:pt x="2205404" y="542923"/>
                              </a:cubicBezTo>
                              <a:cubicBezTo>
                                <a:pt x="2190481" y="607058"/>
                                <a:pt x="2164892" y="643620"/>
                                <a:pt x="2096817" y="651510"/>
                              </a:cubicBezTo>
                              <a:cubicBezTo>
                                <a:pt x="1908408" y="696798"/>
                                <a:pt x="1745040" y="646023"/>
                                <a:pt x="1619642" y="651510"/>
                              </a:cubicBezTo>
                              <a:cubicBezTo>
                                <a:pt x="1494244" y="656997"/>
                                <a:pt x="1216955" y="627759"/>
                                <a:pt x="1102702" y="651510"/>
                              </a:cubicBezTo>
                              <a:cubicBezTo>
                                <a:pt x="988449" y="675261"/>
                                <a:pt x="728364" y="620930"/>
                                <a:pt x="605645" y="651510"/>
                              </a:cubicBezTo>
                              <a:cubicBezTo>
                                <a:pt x="482926" y="682090"/>
                                <a:pt x="316267" y="596435"/>
                                <a:pt x="108587" y="651510"/>
                              </a:cubicBezTo>
                              <a:cubicBezTo>
                                <a:pt x="50921" y="649959"/>
                                <a:pt x="1808" y="600689"/>
                                <a:pt x="0" y="542923"/>
                              </a:cubicBezTo>
                              <a:cubicBezTo>
                                <a:pt x="-51980" y="366148"/>
                                <a:pt x="21135" y="304667"/>
                                <a:pt x="0" y="108587"/>
                              </a:cubicBezTo>
                              <a:close/>
                            </a:path>
                            <a:path w="2205404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83586" y="-4253"/>
                                <a:pt x="415838" y="10888"/>
                                <a:pt x="565880" y="0"/>
                              </a:cubicBezTo>
                              <a:cubicBezTo>
                                <a:pt x="715922" y="-10888"/>
                                <a:pt x="889339" y="52039"/>
                                <a:pt x="1023173" y="0"/>
                              </a:cubicBezTo>
                              <a:cubicBezTo>
                                <a:pt x="1157007" y="-52039"/>
                                <a:pt x="1302133" y="19800"/>
                                <a:pt x="1500348" y="0"/>
                              </a:cubicBezTo>
                              <a:cubicBezTo>
                                <a:pt x="1698563" y="-19800"/>
                                <a:pt x="1911619" y="14183"/>
                                <a:pt x="2096817" y="0"/>
                              </a:cubicBezTo>
                              <a:cubicBezTo>
                                <a:pt x="2155206" y="12587"/>
                                <a:pt x="2209989" y="49501"/>
                                <a:pt x="2205404" y="108587"/>
                              </a:cubicBezTo>
                              <a:cubicBezTo>
                                <a:pt x="2217462" y="208452"/>
                                <a:pt x="2194615" y="422063"/>
                                <a:pt x="2205404" y="542923"/>
                              </a:cubicBezTo>
                              <a:cubicBezTo>
                                <a:pt x="2202905" y="595440"/>
                                <a:pt x="2170792" y="655084"/>
                                <a:pt x="2096817" y="651510"/>
                              </a:cubicBezTo>
                              <a:cubicBezTo>
                                <a:pt x="1889586" y="661743"/>
                                <a:pt x="1806099" y="636811"/>
                                <a:pt x="1659406" y="651510"/>
                              </a:cubicBezTo>
                              <a:cubicBezTo>
                                <a:pt x="1512713" y="666209"/>
                                <a:pt x="1307986" y="637310"/>
                                <a:pt x="1122584" y="651510"/>
                              </a:cubicBezTo>
                              <a:cubicBezTo>
                                <a:pt x="937182" y="665710"/>
                                <a:pt x="776066" y="613881"/>
                                <a:pt x="645409" y="651510"/>
                              </a:cubicBezTo>
                              <a:cubicBezTo>
                                <a:pt x="514752" y="689139"/>
                                <a:pt x="296011" y="635836"/>
                                <a:pt x="108587" y="651510"/>
                              </a:cubicBezTo>
                              <a:cubicBezTo>
                                <a:pt x="36949" y="642862"/>
                                <a:pt x="-6209" y="598520"/>
                                <a:pt x="0" y="542923"/>
                              </a:cubicBezTo>
                              <a:cubicBezTo>
                                <a:pt x="-13104" y="455021"/>
                                <a:pt x="6528" y="200753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991BB" w14:textId="77777777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傳遞情報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4FCC91" id="矩形: 圓角 9" o:spid="_x0000_s1030" style="position:absolute;left:0;text-align:left;margin-left:238.65pt;margin-top:11.2pt;width:173.65pt;height:51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" fillcolor="white [3212]" strokecolor="#845903 [1604]" strokeweight="1pt">
                <v:stroke joinstyle="miter"/>
                <v:textbox>
                  <w:txbxContent>
                    <w:p w14:paraId="270991BB" w14:textId="77777777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傳遞情報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34DBDC4" wp14:editId="331F32C5">
            <wp:simplePos x="0" y="0"/>
            <wp:positionH relativeFrom="column">
              <wp:posOffset>1214365</wp:posOffset>
            </wp:positionH>
            <wp:positionV relativeFrom="paragraph">
              <wp:posOffset>164465</wp:posOffset>
            </wp:positionV>
            <wp:extent cx="596348" cy="596348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6FC69A" wp14:editId="563ED94E">
                <wp:simplePos x="0" y="0"/>
                <wp:positionH relativeFrom="column">
                  <wp:posOffset>1825527</wp:posOffset>
                </wp:positionH>
                <wp:positionV relativeFrom="paragraph">
                  <wp:posOffset>243840</wp:posOffset>
                </wp:positionV>
                <wp:extent cx="446400" cy="446400"/>
                <wp:effectExtent l="0" t="0" r="1143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3AA39" id="矩形 11" o:spid="_x0000_s1026" style="position:absolute;margin-left:143.75pt;margin-top:19.2pt;width:35.15pt;height:35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" filled="f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DA4A66" wp14:editId="0256E307">
                <wp:simplePos x="0" y="0"/>
                <wp:positionH relativeFrom="column">
                  <wp:posOffset>287361</wp:posOffset>
                </wp:positionH>
                <wp:positionV relativeFrom="paragraph">
                  <wp:posOffset>140482</wp:posOffset>
                </wp:positionV>
                <wp:extent cx="2099897" cy="651510"/>
                <wp:effectExtent l="19050" t="19050" r="34290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897" cy="651510"/>
                        </a:xfrm>
                        <a:custGeom>
                          <a:avLst/>
                          <a:gdLst>
                            <a:gd name="connsiteX0" fmla="*/ 0 w 2099897"/>
                            <a:gd name="connsiteY0" fmla="*/ 108587 h 651510"/>
                            <a:gd name="connsiteX1" fmla="*/ 108587 w 2099897"/>
                            <a:gd name="connsiteY1" fmla="*/ 0 h 651510"/>
                            <a:gd name="connsiteX2" fmla="*/ 616922 w 2099897"/>
                            <a:gd name="connsiteY2" fmla="*/ 0 h 651510"/>
                            <a:gd name="connsiteX3" fmla="*/ 1068776 w 2099897"/>
                            <a:gd name="connsiteY3" fmla="*/ 0 h 651510"/>
                            <a:gd name="connsiteX4" fmla="*/ 1501802 w 2099897"/>
                            <a:gd name="connsiteY4" fmla="*/ 0 h 651510"/>
                            <a:gd name="connsiteX5" fmla="*/ 1991310 w 2099897"/>
                            <a:gd name="connsiteY5" fmla="*/ 0 h 651510"/>
                            <a:gd name="connsiteX6" fmla="*/ 2099897 w 2099897"/>
                            <a:gd name="connsiteY6" fmla="*/ 108587 h 651510"/>
                            <a:gd name="connsiteX7" fmla="*/ 2099897 w 2099897"/>
                            <a:gd name="connsiteY7" fmla="*/ 542923 h 651510"/>
                            <a:gd name="connsiteX8" fmla="*/ 1991310 w 2099897"/>
                            <a:gd name="connsiteY8" fmla="*/ 651510 h 651510"/>
                            <a:gd name="connsiteX9" fmla="*/ 1539456 w 2099897"/>
                            <a:gd name="connsiteY9" fmla="*/ 651510 h 651510"/>
                            <a:gd name="connsiteX10" fmla="*/ 1049949 w 2099897"/>
                            <a:gd name="connsiteY10" fmla="*/ 651510 h 651510"/>
                            <a:gd name="connsiteX11" fmla="*/ 579268 w 2099897"/>
                            <a:gd name="connsiteY11" fmla="*/ 651510 h 651510"/>
                            <a:gd name="connsiteX12" fmla="*/ 108587 w 2099897"/>
                            <a:gd name="connsiteY12" fmla="*/ 651510 h 651510"/>
                            <a:gd name="connsiteX13" fmla="*/ 0 w 2099897"/>
                            <a:gd name="connsiteY13" fmla="*/ 542923 h 651510"/>
                            <a:gd name="connsiteX14" fmla="*/ 0 w 2099897"/>
                            <a:gd name="connsiteY14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99897" h="651510" fill="none" extrusionOk="0">
                              <a:moveTo>
                                <a:pt x="0" y="108587"/>
                              </a:moveTo>
                              <a:cubicBezTo>
                                <a:pt x="-6624" y="43000"/>
                                <a:pt x="51087" y="-4112"/>
                                <a:pt x="108587" y="0"/>
                              </a:cubicBezTo>
                              <a:cubicBezTo>
                                <a:pt x="291545" y="-17499"/>
                                <a:pt x="424782" y="35510"/>
                                <a:pt x="616922" y="0"/>
                              </a:cubicBezTo>
                              <a:cubicBezTo>
                                <a:pt x="809063" y="-35510"/>
                                <a:pt x="902456" y="34118"/>
                                <a:pt x="1068776" y="0"/>
                              </a:cubicBezTo>
                              <a:cubicBezTo>
                                <a:pt x="1235096" y="-34118"/>
                                <a:pt x="1317430" y="8245"/>
                                <a:pt x="1501802" y="0"/>
                              </a:cubicBezTo>
                              <a:cubicBezTo>
                                <a:pt x="1686174" y="-8245"/>
                                <a:pt x="1766756" y="12305"/>
                                <a:pt x="1991310" y="0"/>
                              </a:cubicBezTo>
                              <a:cubicBezTo>
                                <a:pt x="2043970" y="-3897"/>
                                <a:pt x="2105129" y="56037"/>
                                <a:pt x="2099897" y="108587"/>
                              </a:cubicBezTo>
                              <a:cubicBezTo>
                                <a:pt x="2112865" y="263814"/>
                                <a:pt x="2054272" y="336565"/>
                                <a:pt x="2099897" y="542923"/>
                              </a:cubicBezTo>
                              <a:cubicBezTo>
                                <a:pt x="2084974" y="607058"/>
                                <a:pt x="2059385" y="643620"/>
                                <a:pt x="1991310" y="651510"/>
                              </a:cubicBezTo>
                              <a:cubicBezTo>
                                <a:pt x="1846046" y="684020"/>
                                <a:pt x="1691647" y="649891"/>
                                <a:pt x="1539456" y="651510"/>
                              </a:cubicBezTo>
                              <a:cubicBezTo>
                                <a:pt x="1387265" y="653129"/>
                                <a:pt x="1196454" y="623099"/>
                                <a:pt x="1049949" y="651510"/>
                              </a:cubicBezTo>
                              <a:cubicBezTo>
                                <a:pt x="903444" y="679921"/>
                                <a:pt x="739079" y="611693"/>
                                <a:pt x="579268" y="651510"/>
                              </a:cubicBezTo>
                              <a:cubicBezTo>
                                <a:pt x="419457" y="691327"/>
                                <a:pt x="209316" y="650357"/>
                                <a:pt x="108587" y="651510"/>
                              </a:cubicBezTo>
                              <a:cubicBezTo>
                                <a:pt x="50921" y="649959"/>
                                <a:pt x="1808" y="600689"/>
                                <a:pt x="0" y="542923"/>
                              </a:cubicBezTo>
                              <a:cubicBezTo>
                                <a:pt x="-51980" y="366148"/>
                                <a:pt x="21135" y="304667"/>
                                <a:pt x="0" y="108587"/>
                              </a:cubicBezTo>
                              <a:close/>
                            </a:path>
                            <a:path w="2099897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0324" y="-23801"/>
                                <a:pt x="360149" y="51514"/>
                                <a:pt x="541613" y="0"/>
                              </a:cubicBezTo>
                              <a:cubicBezTo>
                                <a:pt x="723077" y="-51514"/>
                                <a:pt x="851800" y="16933"/>
                                <a:pt x="974640" y="0"/>
                              </a:cubicBezTo>
                              <a:cubicBezTo>
                                <a:pt x="1097480" y="-16933"/>
                                <a:pt x="1273829" y="24731"/>
                                <a:pt x="1426493" y="0"/>
                              </a:cubicBezTo>
                              <a:cubicBezTo>
                                <a:pt x="1579157" y="-24731"/>
                                <a:pt x="1859095" y="52129"/>
                                <a:pt x="1991310" y="0"/>
                              </a:cubicBezTo>
                              <a:cubicBezTo>
                                <a:pt x="2049699" y="12587"/>
                                <a:pt x="2104482" y="49501"/>
                                <a:pt x="2099897" y="108587"/>
                              </a:cubicBezTo>
                              <a:cubicBezTo>
                                <a:pt x="2111955" y="208452"/>
                                <a:pt x="2089108" y="422063"/>
                                <a:pt x="2099897" y="542923"/>
                              </a:cubicBezTo>
                              <a:cubicBezTo>
                                <a:pt x="2097398" y="595440"/>
                                <a:pt x="2065285" y="655084"/>
                                <a:pt x="1991310" y="651510"/>
                              </a:cubicBezTo>
                              <a:cubicBezTo>
                                <a:pt x="1801430" y="698341"/>
                                <a:pt x="1772590" y="613099"/>
                                <a:pt x="1577111" y="651510"/>
                              </a:cubicBezTo>
                              <a:cubicBezTo>
                                <a:pt x="1381632" y="689921"/>
                                <a:pt x="1243463" y="641663"/>
                                <a:pt x="1068776" y="651510"/>
                              </a:cubicBezTo>
                              <a:cubicBezTo>
                                <a:pt x="894089" y="661357"/>
                                <a:pt x="716836" y="637145"/>
                                <a:pt x="616922" y="651510"/>
                              </a:cubicBezTo>
                              <a:cubicBezTo>
                                <a:pt x="517008" y="665875"/>
                                <a:pt x="282344" y="646001"/>
                                <a:pt x="108587" y="651510"/>
                              </a:cubicBezTo>
                              <a:cubicBezTo>
                                <a:pt x="36949" y="642862"/>
                                <a:pt x="-6209" y="598520"/>
                                <a:pt x="0" y="542923"/>
                              </a:cubicBezTo>
                              <a:cubicBezTo>
                                <a:pt x="-13104" y="455021"/>
                                <a:pt x="6528" y="200753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882CF" w14:textId="77777777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 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指揮交通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DA4A66" id="矩形: 圓角 7" o:spid="_x0000_s1031" style="position:absolute;left:0;text-align:left;margin-left:22.65pt;margin-top:11.05pt;width:165.35pt;height:51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" fillcolor="white [3212]" strokecolor="#845903 [1604]" strokeweight="1pt">
                <v:stroke joinstyle="miter"/>
                <v:textbox>
                  <w:txbxContent>
                    <w:p w14:paraId="352882CF" w14:textId="77777777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 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指揮交通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12AD7E" w14:textId="2002F1B3" w:rsidR="0002293F" w:rsidRDefault="0002293F" w:rsidP="0002293F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B9675F8" w14:textId="31CAE5B5" w:rsidR="0002293F" w:rsidRDefault="0082688B" w:rsidP="0002293F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28C56C5" wp14:editId="2403EB5C">
            <wp:simplePos x="0" y="0"/>
            <wp:positionH relativeFrom="column">
              <wp:posOffset>4841240</wp:posOffset>
            </wp:positionH>
            <wp:positionV relativeFrom="paragraph">
              <wp:posOffset>192405</wp:posOffset>
            </wp:positionV>
            <wp:extent cx="436880" cy="436880"/>
            <wp:effectExtent l="0" t="0" r="1270" b="127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C051E5" wp14:editId="632FACEE">
                <wp:simplePos x="0" y="0"/>
                <wp:positionH relativeFrom="margin">
                  <wp:posOffset>3881120</wp:posOffset>
                </wp:positionH>
                <wp:positionV relativeFrom="paragraph">
                  <wp:posOffset>98425</wp:posOffset>
                </wp:positionV>
                <wp:extent cx="2201545" cy="651510"/>
                <wp:effectExtent l="38100" t="19050" r="46355" b="5334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651510"/>
                        </a:xfrm>
                        <a:custGeom>
                          <a:avLst/>
                          <a:gdLst>
                            <a:gd name="connsiteX0" fmla="*/ 0 w 2201545"/>
                            <a:gd name="connsiteY0" fmla="*/ 108587 h 651510"/>
                            <a:gd name="connsiteX1" fmla="*/ 108587 w 2201545"/>
                            <a:gd name="connsiteY1" fmla="*/ 0 h 651510"/>
                            <a:gd name="connsiteX2" fmla="*/ 644367 w 2201545"/>
                            <a:gd name="connsiteY2" fmla="*/ 0 h 651510"/>
                            <a:gd name="connsiteX3" fmla="*/ 1120616 w 2201545"/>
                            <a:gd name="connsiteY3" fmla="*/ 0 h 651510"/>
                            <a:gd name="connsiteX4" fmla="*/ 1577022 w 2201545"/>
                            <a:gd name="connsiteY4" fmla="*/ 0 h 651510"/>
                            <a:gd name="connsiteX5" fmla="*/ 2092958 w 2201545"/>
                            <a:gd name="connsiteY5" fmla="*/ 0 h 651510"/>
                            <a:gd name="connsiteX6" fmla="*/ 2201545 w 2201545"/>
                            <a:gd name="connsiteY6" fmla="*/ 108587 h 651510"/>
                            <a:gd name="connsiteX7" fmla="*/ 2201545 w 2201545"/>
                            <a:gd name="connsiteY7" fmla="*/ 542923 h 651510"/>
                            <a:gd name="connsiteX8" fmla="*/ 2092958 w 2201545"/>
                            <a:gd name="connsiteY8" fmla="*/ 651510 h 651510"/>
                            <a:gd name="connsiteX9" fmla="*/ 1616709 w 2201545"/>
                            <a:gd name="connsiteY9" fmla="*/ 651510 h 651510"/>
                            <a:gd name="connsiteX10" fmla="*/ 1100773 w 2201545"/>
                            <a:gd name="connsiteY10" fmla="*/ 651510 h 651510"/>
                            <a:gd name="connsiteX11" fmla="*/ 604680 w 2201545"/>
                            <a:gd name="connsiteY11" fmla="*/ 651510 h 651510"/>
                            <a:gd name="connsiteX12" fmla="*/ 108587 w 2201545"/>
                            <a:gd name="connsiteY12" fmla="*/ 651510 h 651510"/>
                            <a:gd name="connsiteX13" fmla="*/ 0 w 2201545"/>
                            <a:gd name="connsiteY13" fmla="*/ 542923 h 651510"/>
                            <a:gd name="connsiteX14" fmla="*/ 0 w 2201545"/>
                            <a:gd name="connsiteY14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01545" h="651510" fill="none" extrusionOk="0">
                              <a:moveTo>
                                <a:pt x="0" y="108587"/>
                              </a:moveTo>
                              <a:cubicBezTo>
                                <a:pt x="-6624" y="43000"/>
                                <a:pt x="51087" y="-4112"/>
                                <a:pt x="108587" y="0"/>
                              </a:cubicBezTo>
                              <a:cubicBezTo>
                                <a:pt x="320201" y="-35347"/>
                                <a:pt x="490791" y="1582"/>
                                <a:pt x="644367" y="0"/>
                              </a:cubicBezTo>
                              <a:cubicBezTo>
                                <a:pt x="797943" y="-1582"/>
                                <a:pt x="983658" y="49617"/>
                                <a:pt x="1120616" y="0"/>
                              </a:cubicBezTo>
                              <a:cubicBezTo>
                                <a:pt x="1257574" y="-49617"/>
                                <a:pt x="1359738" y="38514"/>
                                <a:pt x="1577022" y="0"/>
                              </a:cubicBezTo>
                              <a:cubicBezTo>
                                <a:pt x="1794306" y="-38514"/>
                                <a:pt x="1985363" y="54382"/>
                                <a:pt x="2092958" y="0"/>
                              </a:cubicBezTo>
                              <a:cubicBezTo>
                                <a:pt x="2145618" y="-3897"/>
                                <a:pt x="2206777" y="56037"/>
                                <a:pt x="2201545" y="108587"/>
                              </a:cubicBezTo>
                              <a:cubicBezTo>
                                <a:pt x="2214513" y="263814"/>
                                <a:pt x="2155920" y="336565"/>
                                <a:pt x="2201545" y="542923"/>
                              </a:cubicBezTo>
                              <a:cubicBezTo>
                                <a:pt x="2186622" y="607058"/>
                                <a:pt x="2161033" y="643620"/>
                                <a:pt x="2092958" y="651510"/>
                              </a:cubicBezTo>
                              <a:cubicBezTo>
                                <a:pt x="1967069" y="678661"/>
                                <a:pt x="1849020" y="606790"/>
                                <a:pt x="1616709" y="651510"/>
                              </a:cubicBezTo>
                              <a:cubicBezTo>
                                <a:pt x="1384398" y="696230"/>
                                <a:pt x="1299751" y="642603"/>
                                <a:pt x="1100773" y="651510"/>
                              </a:cubicBezTo>
                              <a:cubicBezTo>
                                <a:pt x="901795" y="660417"/>
                                <a:pt x="772999" y="639566"/>
                                <a:pt x="604680" y="651510"/>
                              </a:cubicBezTo>
                              <a:cubicBezTo>
                                <a:pt x="436361" y="663454"/>
                                <a:pt x="260196" y="614823"/>
                                <a:pt x="108587" y="651510"/>
                              </a:cubicBezTo>
                              <a:cubicBezTo>
                                <a:pt x="50921" y="649959"/>
                                <a:pt x="1808" y="600689"/>
                                <a:pt x="0" y="542923"/>
                              </a:cubicBezTo>
                              <a:cubicBezTo>
                                <a:pt x="-51980" y="366148"/>
                                <a:pt x="21135" y="304667"/>
                                <a:pt x="0" y="108587"/>
                              </a:cubicBezTo>
                              <a:close/>
                            </a:path>
                            <a:path w="2201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306890" y="-37227"/>
                                <a:pt x="450303" y="25625"/>
                                <a:pt x="564992" y="0"/>
                              </a:cubicBezTo>
                              <a:cubicBezTo>
                                <a:pt x="679681" y="-25625"/>
                                <a:pt x="914583" y="25517"/>
                                <a:pt x="1021398" y="0"/>
                              </a:cubicBezTo>
                              <a:cubicBezTo>
                                <a:pt x="1128213" y="-25517"/>
                                <a:pt x="1370967" y="27912"/>
                                <a:pt x="1497647" y="0"/>
                              </a:cubicBezTo>
                              <a:cubicBezTo>
                                <a:pt x="1624327" y="-27912"/>
                                <a:pt x="1895557" y="46401"/>
                                <a:pt x="2092958" y="0"/>
                              </a:cubicBezTo>
                              <a:cubicBezTo>
                                <a:pt x="2151347" y="12587"/>
                                <a:pt x="2206130" y="49501"/>
                                <a:pt x="2201545" y="108587"/>
                              </a:cubicBezTo>
                              <a:cubicBezTo>
                                <a:pt x="2213603" y="208452"/>
                                <a:pt x="2190756" y="422063"/>
                                <a:pt x="2201545" y="542923"/>
                              </a:cubicBezTo>
                              <a:cubicBezTo>
                                <a:pt x="2199046" y="595440"/>
                                <a:pt x="2166933" y="655084"/>
                                <a:pt x="2092958" y="651510"/>
                              </a:cubicBezTo>
                              <a:cubicBezTo>
                                <a:pt x="1963670" y="655748"/>
                                <a:pt x="1766597" y="618971"/>
                                <a:pt x="1656396" y="651510"/>
                              </a:cubicBezTo>
                              <a:cubicBezTo>
                                <a:pt x="1546195" y="684049"/>
                                <a:pt x="1384546" y="646307"/>
                                <a:pt x="1120616" y="651510"/>
                              </a:cubicBezTo>
                              <a:cubicBezTo>
                                <a:pt x="856686" y="656713"/>
                                <a:pt x="825069" y="609180"/>
                                <a:pt x="644367" y="651510"/>
                              </a:cubicBezTo>
                              <a:cubicBezTo>
                                <a:pt x="463665" y="693840"/>
                                <a:pt x="229804" y="645787"/>
                                <a:pt x="108587" y="651510"/>
                              </a:cubicBezTo>
                              <a:cubicBezTo>
                                <a:pt x="36949" y="642862"/>
                                <a:pt x="-6209" y="598520"/>
                                <a:pt x="0" y="542923"/>
                              </a:cubicBezTo>
                              <a:cubicBezTo>
                                <a:pt x="-13104" y="455021"/>
                                <a:pt x="6528" y="200753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F0ACD" w14:textId="77777777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修理道路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C051E5" id="矩形: 圓角 10" o:spid="_x0000_s1032" style="position:absolute;left:0;text-align:left;margin-left:305.6pt;margin-top:7.75pt;width:173.35pt;height:51.3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" fillcolor="white [3212]" strokecolor="#845903 [1604]" strokeweight="1pt">
                <v:stroke joinstyle="miter"/>
                <v:textbox>
                  <w:txbxContent>
                    <w:p w14:paraId="6E2F0ACD" w14:textId="77777777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修理道路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DE3348" wp14:editId="049E7584">
                <wp:simplePos x="0" y="0"/>
                <wp:positionH relativeFrom="column">
                  <wp:posOffset>5407269</wp:posOffset>
                </wp:positionH>
                <wp:positionV relativeFrom="paragraph">
                  <wp:posOffset>184785</wp:posOffset>
                </wp:positionV>
                <wp:extent cx="446400" cy="446400"/>
                <wp:effectExtent l="0" t="0" r="11430" b="114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48BD7" id="矩形 35" o:spid="_x0000_s1026" style="position:absolute;margin-left:425.75pt;margin-top:14.55pt;width:35.15pt;height:35.1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" filled="f" strokecolor="#484f5e [3213]" strokeweight="1pt"/>
            </w:pict>
          </mc:Fallback>
        </mc:AlternateContent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A59842B" wp14:editId="1A69280B">
            <wp:simplePos x="0" y="0"/>
            <wp:positionH relativeFrom="column">
              <wp:posOffset>2316627</wp:posOffset>
            </wp:positionH>
            <wp:positionV relativeFrom="paragraph">
              <wp:posOffset>258445</wp:posOffset>
            </wp:positionV>
            <wp:extent cx="349250" cy="34925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41FFAC" wp14:editId="6AEF2698">
                <wp:simplePos x="0" y="0"/>
                <wp:positionH relativeFrom="column">
                  <wp:posOffset>2819693</wp:posOffset>
                </wp:positionH>
                <wp:positionV relativeFrom="paragraph">
                  <wp:posOffset>232410</wp:posOffset>
                </wp:positionV>
                <wp:extent cx="446400" cy="446400"/>
                <wp:effectExtent l="0" t="0" r="1143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2C51F" id="矩形 17" o:spid="_x0000_s1026" style="position:absolute;margin-left:222pt;margin-top:18.3pt;width:35.15pt;height:35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" filled="f" strokecolor="#484f5e [3213]" strokeweight="1pt"/>
            </w:pict>
          </mc:Fallback>
        </mc:AlternateContent>
      </w:r>
      <w:r w:rsidR="00C97FB1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DDE265" wp14:editId="4ABD81F7">
                <wp:simplePos x="0" y="0"/>
                <wp:positionH relativeFrom="column">
                  <wp:posOffset>1358753</wp:posOffset>
                </wp:positionH>
                <wp:positionV relativeFrom="paragraph">
                  <wp:posOffset>116840</wp:posOffset>
                </wp:positionV>
                <wp:extent cx="2008164" cy="651510"/>
                <wp:effectExtent l="19050" t="38100" r="30480" b="3429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164" cy="651510"/>
                        </a:xfrm>
                        <a:custGeom>
                          <a:avLst/>
                          <a:gdLst>
                            <a:gd name="connsiteX0" fmla="*/ 0 w 2008164"/>
                            <a:gd name="connsiteY0" fmla="*/ 108587 h 651510"/>
                            <a:gd name="connsiteX1" fmla="*/ 108587 w 2008164"/>
                            <a:gd name="connsiteY1" fmla="*/ 0 h 651510"/>
                            <a:gd name="connsiteX2" fmla="*/ 705584 w 2008164"/>
                            <a:gd name="connsiteY2" fmla="*/ 0 h 651510"/>
                            <a:gd name="connsiteX3" fmla="*/ 1266761 w 2008164"/>
                            <a:gd name="connsiteY3" fmla="*/ 0 h 651510"/>
                            <a:gd name="connsiteX4" fmla="*/ 1899577 w 2008164"/>
                            <a:gd name="connsiteY4" fmla="*/ 0 h 651510"/>
                            <a:gd name="connsiteX5" fmla="*/ 2008164 w 2008164"/>
                            <a:gd name="connsiteY5" fmla="*/ 108587 h 651510"/>
                            <a:gd name="connsiteX6" fmla="*/ 2008164 w 2008164"/>
                            <a:gd name="connsiteY6" fmla="*/ 542923 h 651510"/>
                            <a:gd name="connsiteX7" fmla="*/ 1899577 w 2008164"/>
                            <a:gd name="connsiteY7" fmla="*/ 651510 h 651510"/>
                            <a:gd name="connsiteX8" fmla="*/ 1266761 w 2008164"/>
                            <a:gd name="connsiteY8" fmla="*/ 651510 h 651510"/>
                            <a:gd name="connsiteX9" fmla="*/ 723494 w 2008164"/>
                            <a:gd name="connsiteY9" fmla="*/ 651510 h 651510"/>
                            <a:gd name="connsiteX10" fmla="*/ 108587 w 2008164"/>
                            <a:gd name="connsiteY10" fmla="*/ 651510 h 651510"/>
                            <a:gd name="connsiteX11" fmla="*/ 0 w 2008164"/>
                            <a:gd name="connsiteY11" fmla="*/ 542923 h 651510"/>
                            <a:gd name="connsiteX12" fmla="*/ 0 w 2008164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08164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308915" y="-5084"/>
                                <a:pt x="478021" y="67934"/>
                                <a:pt x="705584" y="0"/>
                              </a:cubicBezTo>
                              <a:cubicBezTo>
                                <a:pt x="933147" y="-67934"/>
                                <a:pt x="1090541" y="15956"/>
                                <a:pt x="1266761" y="0"/>
                              </a:cubicBezTo>
                              <a:cubicBezTo>
                                <a:pt x="1442981" y="-15956"/>
                                <a:pt x="1623101" y="31572"/>
                                <a:pt x="1899577" y="0"/>
                              </a:cubicBezTo>
                              <a:cubicBezTo>
                                <a:pt x="1962203" y="-721"/>
                                <a:pt x="2004445" y="47572"/>
                                <a:pt x="2008164" y="108587"/>
                              </a:cubicBezTo>
                              <a:cubicBezTo>
                                <a:pt x="2047448" y="294512"/>
                                <a:pt x="1992067" y="377782"/>
                                <a:pt x="2008164" y="542923"/>
                              </a:cubicBezTo>
                              <a:cubicBezTo>
                                <a:pt x="2000853" y="598997"/>
                                <a:pt x="1964780" y="658931"/>
                                <a:pt x="1899577" y="651510"/>
                              </a:cubicBezTo>
                              <a:cubicBezTo>
                                <a:pt x="1730430" y="677726"/>
                                <a:pt x="1498533" y="629712"/>
                                <a:pt x="1266761" y="651510"/>
                              </a:cubicBezTo>
                              <a:cubicBezTo>
                                <a:pt x="1034989" y="673308"/>
                                <a:pt x="870326" y="635166"/>
                                <a:pt x="723494" y="651510"/>
                              </a:cubicBezTo>
                              <a:cubicBezTo>
                                <a:pt x="576662" y="667854"/>
                                <a:pt x="347779" y="597302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2008164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378382" y="-50597"/>
                                <a:pt x="481268" y="7309"/>
                                <a:pt x="669764" y="0"/>
                              </a:cubicBezTo>
                              <a:cubicBezTo>
                                <a:pt x="858260" y="-7309"/>
                                <a:pt x="1021192" y="24406"/>
                                <a:pt x="1230941" y="0"/>
                              </a:cubicBezTo>
                              <a:cubicBezTo>
                                <a:pt x="1440690" y="-24406"/>
                                <a:pt x="1711996" y="27564"/>
                                <a:pt x="1899577" y="0"/>
                              </a:cubicBezTo>
                              <a:cubicBezTo>
                                <a:pt x="1962285" y="-7494"/>
                                <a:pt x="2021994" y="42690"/>
                                <a:pt x="2008164" y="108587"/>
                              </a:cubicBezTo>
                              <a:cubicBezTo>
                                <a:pt x="2023493" y="199873"/>
                                <a:pt x="1995437" y="397768"/>
                                <a:pt x="2008164" y="542923"/>
                              </a:cubicBezTo>
                              <a:cubicBezTo>
                                <a:pt x="1995630" y="591345"/>
                                <a:pt x="1957717" y="649791"/>
                                <a:pt x="1899577" y="651510"/>
                              </a:cubicBezTo>
                              <a:cubicBezTo>
                                <a:pt x="1769199" y="686162"/>
                                <a:pt x="1554409" y="609682"/>
                                <a:pt x="1356310" y="651510"/>
                              </a:cubicBezTo>
                              <a:cubicBezTo>
                                <a:pt x="1158211" y="693338"/>
                                <a:pt x="976952" y="585806"/>
                                <a:pt x="723494" y="651510"/>
                              </a:cubicBezTo>
                              <a:cubicBezTo>
                                <a:pt x="470036" y="717214"/>
                                <a:pt x="302506" y="634504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E3EE1" w14:textId="3628B1E2" w:rsidR="0002293F" w:rsidRPr="00F15FB8" w:rsidRDefault="0002293F" w:rsidP="000229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上陣殺敵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DDE265" id="矩形: 圓角 8" o:spid="_x0000_s1033" style="position:absolute;left:0;text-align:left;margin-left:107pt;margin-top:9.2pt;width:158.1pt;height:51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" fillcolor="white [3212]" strokecolor="#845903 [1604]" strokeweight="1pt">
                <v:stroke joinstyle="miter"/>
                <v:textbox>
                  <w:txbxContent>
                    <w:p w14:paraId="1DBE3EE1" w14:textId="3628B1E2" w:rsidR="0002293F" w:rsidRPr="00F15FB8" w:rsidRDefault="0002293F" w:rsidP="0002293F">
                      <w:pPr>
                        <w:rPr>
                          <w:b/>
                          <w:bCs/>
                        </w:rPr>
                      </w:pP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上陣殺敵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38719A" w14:textId="755F0107" w:rsidR="0002293F" w:rsidRDefault="0002293F" w:rsidP="0002293F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E6AF7DC" w14:textId="77777777" w:rsidR="0002293F" w:rsidRDefault="0002293F" w:rsidP="0002293F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B3A7BC" w14:textId="2AFF3469" w:rsidR="0002293F" w:rsidRDefault="0002293F" w:rsidP="0002293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林珍擔任小鬼交通員期間</w:t>
      </w:r>
      <w:r w:rsidR="0099216C">
        <w:rPr>
          <w:rFonts w:ascii="Microsoft JhengHei" w:eastAsia="Microsoft JhengHei" w:hAnsi="Microsoft JhengHei" w:cstheme="minorHAnsi" w:hint="eastAsia"/>
          <w:sz w:val="28"/>
          <w:szCs w:val="28"/>
        </w:rPr>
        <w:t>有甚麼難忘的經歷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在橫線上填寫答案。</w:t>
      </w:r>
    </w:p>
    <w:p w14:paraId="4F36B807" w14:textId="57B0F335" w:rsidR="0002293F" w:rsidRDefault="00C218FC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E19B9" wp14:editId="3CDAB817">
                <wp:simplePos x="0" y="0"/>
                <wp:positionH relativeFrom="column">
                  <wp:posOffset>2219224</wp:posOffset>
                </wp:positionH>
                <wp:positionV relativeFrom="paragraph">
                  <wp:posOffset>232816</wp:posOffset>
                </wp:positionV>
                <wp:extent cx="1073426" cy="524786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30244" w14:textId="77777777" w:rsidR="0002293F" w:rsidRPr="004A2CA4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4A2CA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瘧疾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E19B9" id="矩形 28" o:spid="_x0000_s1034" style="position:absolute;left:0;text-align:left;margin-left:174.75pt;margin-top:18.35pt;width:84.5pt;height:4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" filled="f" stroked="f" strokeweight="1pt">
                <v:textbox>
                  <w:txbxContent>
                    <w:p w14:paraId="71430244" w14:textId="77777777" w:rsidR="0002293F" w:rsidRPr="004A2CA4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4A2CA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瘧疾</w:t>
                      </w:r>
                    </w:p>
                  </w:txbxContent>
                </v:textbox>
              </v:rect>
            </w:pict>
          </mc:Fallback>
        </mc:AlternateContent>
      </w:r>
      <w:r w:rsidR="00F15FB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7E6844" wp14:editId="0AB41C72">
                <wp:simplePos x="0" y="0"/>
                <wp:positionH relativeFrom="column">
                  <wp:posOffset>4713333</wp:posOffset>
                </wp:positionH>
                <wp:positionV relativeFrom="paragraph">
                  <wp:posOffset>202746</wp:posOffset>
                </wp:positionV>
                <wp:extent cx="1073426" cy="524786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F0080" w14:textId="77777777" w:rsidR="0002293F" w:rsidRPr="004A2CA4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顫抖/發抖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E6844" id="矩形 29" o:spid="_x0000_s1035" style="position:absolute;left:0;text-align:left;margin-left:371.15pt;margin-top:15.95pt;width:84.5pt;height:4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" filled="f" stroked="f" strokeweight="1pt">
                <v:textbox>
                  <w:txbxContent>
                    <w:p w14:paraId="267F0080" w14:textId="77777777" w:rsidR="0002293F" w:rsidRPr="004A2CA4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顫抖/發抖</w:t>
                      </w:r>
                    </w:p>
                  </w:txbxContent>
                </v:textbox>
              </v:rect>
            </w:pict>
          </mc:Fallback>
        </mc:AlternateContent>
      </w:r>
      <w:r w:rsidR="0002293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F8D5AD" wp14:editId="2D2A4D87">
                <wp:simplePos x="0" y="0"/>
                <wp:positionH relativeFrom="margin">
                  <wp:posOffset>212974</wp:posOffset>
                </wp:positionH>
                <wp:positionV relativeFrom="paragraph">
                  <wp:posOffset>149501</wp:posOffset>
                </wp:positionV>
                <wp:extent cx="6168142" cy="653664"/>
                <wp:effectExtent l="38100" t="38100" r="118745" b="108585"/>
                <wp:wrapNone/>
                <wp:docPr id="22" name="流程圖: 替代程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AEDC1" w14:textId="3ED39E22" w:rsidR="0002293F" w:rsidRPr="00F15FB8" w:rsidRDefault="0002293F" w:rsidP="00F15F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林珍在進行任務期間感染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，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lang w:eastAsia="zh-HK"/>
                              </w:rPr>
                              <w:t>全身冷得不斷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kern w:val="2"/>
                                <w:lang w:eastAsia="zh-HK"/>
                              </w:rPr>
                              <w:t>。</w:t>
                            </w:r>
                          </w:p>
                          <w:p w14:paraId="483FD31D" w14:textId="77777777" w:rsidR="0002293F" w:rsidRPr="00796B1C" w:rsidRDefault="0002293F" w:rsidP="0002293F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92DCBF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42B63BA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F9DB654" w14:textId="77777777" w:rsidR="0002293F" w:rsidRPr="00F514E9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8D5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22" o:spid="_x0000_s1036" type="#_x0000_t176" style="position:absolute;left:0;text-align:left;margin-left:16.75pt;margin-top:11.75pt;width:485.7pt;height:51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32BAEDC1" w14:textId="3ED39E22" w:rsidR="0002293F" w:rsidRPr="00F15FB8" w:rsidRDefault="0002293F" w:rsidP="00F15FB8">
                      <w:pPr>
                        <w:spacing w:before="24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林珍在進行任務期間感染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，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lang w:eastAsia="zh-HK"/>
                        </w:rPr>
                        <w:t>全身冷得不斷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kern w:val="2"/>
                          <w:lang w:eastAsia="zh-HK"/>
                        </w:rPr>
                        <w:t>。</w:t>
                      </w:r>
                    </w:p>
                    <w:p w14:paraId="483FD31D" w14:textId="77777777" w:rsidR="0002293F" w:rsidRPr="00796B1C" w:rsidRDefault="0002293F" w:rsidP="0002293F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5392DCBF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42B63BA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F9DB654" w14:textId="77777777" w:rsidR="0002293F" w:rsidRPr="00F514E9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ED17E" w14:textId="5CECF387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1F7864B" w14:textId="7B374F6D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ECFB4D" wp14:editId="46CDCAAD">
                <wp:simplePos x="0" y="0"/>
                <wp:positionH relativeFrom="margin">
                  <wp:align>center</wp:align>
                </wp:positionH>
                <wp:positionV relativeFrom="paragraph">
                  <wp:posOffset>195276</wp:posOffset>
                </wp:positionV>
                <wp:extent cx="286247" cy="286495"/>
                <wp:effectExtent l="0" t="0" r="0" b="0"/>
                <wp:wrapNone/>
                <wp:docPr id="25" name="箭號: 向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E3E3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25" o:spid="_x0000_s1026" type="#_x0000_t67" style="position:absolute;margin-left:0;margin-top:15.4pt;width:22.55pt;height:22.55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" adj="10809" fillcolor="#0070c0" stroked="f" strokeweight="1pt">
                <w10:wrap anchorx="margin"/>
              </v:shape>
            </w:pict>
          </mc:Fallback>
        </mc:AlternateContent>
      </w:r>
    </w:p>
    <w:p w14:paraId="6FE7DBF0" w14:textId="40D88CDB" w:rsidR="0002293F" w:rsidRDefault="00F15FB8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9BB870" wp14:editId="74F4DDBF">
                <wp:simplePos x="0" y="0"/>
                <wp:positionH relativeFrom="column">
                  <wp:posOffset>1872706</wp:posOffset>
                </wp:positionH>
                <wp:positionV relativeFrom="paragraph">
                  <wp:posOffset>165372</wp:posOffset>
                </wp:positionV>
                <wp:extent cx="1073426" cy="524786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89399" w14:textId="77777777" w:rsidR="0002293F" w:rsidRPr="004A2CA4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奎寧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BB870" id="矩形 30" o:spid="_x0000_s1037" style="position:absolute;left:0;text-align:left;margin-left:147.45pt;margin-top:13pt;width:84.5pt;height:41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" filled="f" stroked="f" strokeweight="1pt">
                <v:textbox>
                  <w:txbxContent>
                    <w:p w14:paraId="70689399" w14:textId="77777777" w:rsidR="0002293F" w:rsidRPr="004A2CA4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奎寧</w:t>
                      </w:r>
                    </w:p>
                  </w:txbxContent>
                </v:textbox>
              </v:rect>
            </w:pict>
          </mc:Fallback>
        </mc:AlternateContent>
      </w:r>
      <w:r w:rsidR="0002293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1FA33" wp14:editId="014832A0">
                <wp:simplePos x="0" y="0"/>
                <wp:positionH relativeFrom="margin">
                  <wp:posOffset>222277</wp:posOffset>
                </wp:positionH>
                <wp:positionV relativeFrom="paragraph">
                  <wp:posOffset>98839</wp:posOffset>
                </wp:positionV>
                <wp:extent cx="6168142" cy="653664"/>
                <wp:effectExtent l="38100" t="38100" r="118745" b="108585"/>
                <wp:wrapNone/>
                <wp:docPr id="23" name="流程圖: 替代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341AD" w14:textId="043C5C76" w:rsidR="0002293F" w:rsidRPr="009229DE" w:rsidRDefault="0002293F" w:rsidP="00F15F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林珍建議林珍服用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，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lang w:eastAsia="zh-HK"/>
                              </w:rPr>
                              <w:t>但她得不到這種藥物。</w:t>
                            </w:r>
                          </w:p>
                          <w:p w14:paraId="6D2B75AB" w14:textId="77777777" w:rsidR="0002293F" w:rsidRPr="00796B1C" w:rsidRDefault="0002293F" w:rsidP="0002293F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4E09A6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7D4E7C4" w14:textId="77777777" w:rsidR="0002293F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DCC2876" w14:textId="77777777" w:rsidR="0002293F" w:rsidRPr="00F514E9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FA33" id="流程圖: 替代程序 23" o:spid="_x0000_s1038" type="#_x0000_t176" style="position:absolute;left:0;text-align:left;margin-left:17.5pt;margin-top:7.8pt;width:485.7pt;height:51.4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Rq9AIAAIc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76F341AD" w14:textId="043C5C76" w:rsidR="0002293F" w:rsidRPr="009229DE" w:rsidRDefault="0002293F" w:rsidP="00F15FB8">
                      <w:pPr>
                        <w:spacing w:before="240" w:after="120" w:line="360" w:lineRule="auto"/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林珍建議林珍服用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，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lang w:eastAsia="zh-HK"/>
                        </w:rPr>
                        <w:t>但她得不到這種藥物。</w:t>
                      </w:r>
                    </w:p>
                    <w:p w14:paraId="6D2B75AB" w14:textId="77777777" w:rsidR="0002293F" w:rsidRPr="00796B1C" w:rsidRDefault="0002293F" w:rsidP="0002293F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374E09A6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7D4E7C4" w14:textId="77777777" w:rsidR="0002293F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4DCC2876" w14:textId="77777777" w:rsidR="0002293F" w:rsidRPr="00F514E9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ED72AF" w14:textId="77777777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C557E04" w14:textId="77777777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CACB2A" wp14:editId="0F168526">
                <wp:simplePos x="0" y="0"/>
                <wp:positionH relativeFrom="margin">
                  <wp:posOffset>3116911</wp:posOffset>
                </wp:positionH>
                <wp:positionV relativeFrom="paragraph">
                  <wp:posOffset>147678</wp:posOffset>
                </wp:positionV>
                <wp:extent cx="286247" cy="286495"/>
                <wp:effectExtent l="0" t="0" r="0" b="0"/>
                <wp:wrapNone/>
                <wp:docPr id="26" name="箭號: 向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A0FC1" id="箭號: 向下 26" o:spid="_x0000_s1026" type="#_x0000_t67" style="position:absolute;margin-left:245.45pt;margin-top:11.65pt;width:22.55pt;height:22.5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" adj="10809" fillcolor="#0070c0" stroked="f" strokeweight="1pt">
                <w10:wrap anchorx="margin"/>
              </v:shape>
            </w:pict>
          </mc:Fallback>
        </mc:AlternateContent>
      </w:r>
    </w:p>
    <w:p w14:paraId="66D01C25" w14:textId="5C0417CA" w:rsidR="0002293F" w:rsidRDefault="00F15FB8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81E866" wp14:editId="248AFE70">
                <wp:simplePos x="0" y="0"/>
                <wp:positionH relativeFrom="column">
                  <wp:posOffset>3489325</wp:posOffset>
                </wp:positionH>
                <wp:positionV relativeFrom="paragraph">
                  <wp:posOffset>114572</wp:posOffset>
                </wp:positionV>
                <wp:extent cx="1073426" cy="524786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9240A" w14:textId="77777777" w:rsidR="0002293F" w:rsidRPr="004A2CA4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荔枝/狗肉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1E866" id="矩形 32" o:spid="_x0000_s1039" style="position:absolute;left:0;text-align:left;margin-left:274.75pt;margin-top:9pt;width:84.5pt;height:4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" filled="f" stroked="f" strokeweight="1pt">
                <v:textbox>
                  <w:txbxContent>
                    <w:p w14:paraId="2C39240A" w14:textId="77777777" w:rsidR="0002293F" w:rsidRPr="004A2CA4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荔枝/狗肉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B6EB71" wp14:editId="00A86B5F">
                <wp:simplePos x="0" y="0"/>
                <wp:positionH relativeFrom="column">
                  <wp:posOffset>1955800</wp:posOffset>
                </wp:positionH>
                <wp:positionV relativeFrom="paragraph">
                  <wp:posOffset>117202</wp:posOffset>
                </wp:positionV>
                <wp:extent cx="1073426" cy="524786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6010" w14:textId="77777777" w:rsidR="0002293F" w:rsidRPr="004A2CA4" w:rsidRDefault="0002293F" w:rsidP="0002293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荔枝/狗肉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6EB71" id="矩形 31" o:spid="_x0000_s1040" style="position:absolute;left:0;text-align:left;margin-left:154pt;margin-top:9.25pt;width:84.5pt;height:4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" filled="f" stroked="f" strokeweight="1pt">
                <v:textbox>
                  <w:txbxContent>
                    <w:p w14:paraId="27286010" w14:textId="77777777" w:rsidR="0002293F" w:rsidRPr="004A2CA4" w:rsidRDefault="0002293F" w:rsidP="0002293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荔枝/狗肉</w:t>
                      </w:r>
                    </w:p>
                  </w:txbxContent>
                </v:textbox>
              </v:rect>
            </w:pict>
          </mc:Fallback>
        </mc:AlternateContent>
      </w:r>
      <w:r w:rsidR="0002293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D541B" wp14:editId="7E4A70F1">
                <wp:simplePos x="0" y="0"/>
                <wp:positionH relativeFrom="margin">
                  <wp:posOffset>230588</wp:posOffset>
                </wp:positionH>
                <wp:positionV relativeFrom="paragraph">
                  <wp:posOffset>56128</wp:posOffset>
                </wp:positionV>
                <wp:extent cx="6168142" cy="653664"/>
                <wp:effectExtent l="38100" t="38100" r="118745" b="108585"/>
                <wp:wrapNone/>
                <wp:docPr id="24" name="流程圖: 替代程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A03C7" w14:textId="22204A4B" w:rsidR="0002293F" w:rsidRPr="00F15FB8" w:rsidRDefault="0002293F" w:rsidP="00F15F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鄰居大嬸建議林珍吃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和</w:t>
                            </w:r>
                            <w:r w:rsidRPr="00F15FB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</w:t>
                            </w:r>
                            <w:r w:rsid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</w:t>
                            </w:r>
                            <w:r w:rsidRPr="00F15FB8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  </w:t>
                            </w:r>
                            <w:r w:rsidRPr="009229DE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>，</w:t>
                            </w:r>
                            <w:r w:rsidRPr="009229DE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最終治癒。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541B" id="流程圖: 替代程序 24" o:spid="_x0000_s1041" type="#_x0000_t176" style="position:absolute;left:0;text-align:left;margin-left:18.15pt;margin-top:4.4pt;width:485.7pt;height:51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999AIAAIc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52FA03C7" w14:textId="22204A4B" w:rsidR="0002293F" w:rsidRPr="00F15FB8" w:rsidRDefault="0002293F" w:rsidP="00F15FB8">
                      <w:pPr>
                        <w:spacing w:before="24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鄰居大嬸建議林珍吃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和</w:t>
                      </w:r>
                      <w:r w:rsidRPr="00F15FB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</w:t>
                      </w:r>
                      <w:r w:rsid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</w:t>
                      </w:r>
                      <w:r w:rsidRPr="00F15FB8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  </w:t>
                      </w:r>
                      <w:r w:rsidRPr="009229DE">
                        <w:rPr>
                          <w:rFonts w:ascii="DFKai-SB" w:eastAsia="DFKai-SB" w:hAnsi="DFKai-SB"/>
                          <w:color w:val="484F5E" w:themeColor="text1"/>
                        </w:rPr>
                        <w:t>，</w:t>
                      </w:r>
                      <w:r w:rsidRPr="009229DE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最終治癒。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49639" w14:textId="7BAFFFD9" w:rsidR="0002293F" w:rsidRDefault="0002293F" w:rsidP="0002293F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E94004A" w14:textId="39A75A7B" w:rsidR="0002293F" w:rsidRDefault="0002293F" w:rsidP="0002293F">
      <w:pPr>
        <w:spacing w:after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EDC1330" w14:textId="18C1B08B" w:rsidR="0002293F" w:rsidRDefault="0002293F" w:rsidP="0002293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承上題，林珍患病的事情為她帶來甚麼感悟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</w:p>
    <w:p w14:paraId="0CC587C0" w14:textId="37A0BEEF" w:rsidR="00CA1C66" w:rsidRPr="00FA1F4F" w:rsidRDefault="005F3618" w:rsidP="00FA1F4F">
      <w:pPr>
        <w:spacing w:before="120"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99DD3E" wp14:editId="5E108575">
                <wp:simplePos x="0" y="0"/>
                <wp:positionH relativeFrom="margin">
                  <wp:align>right</wp:align>
                </wp:positionH>
                <wp:positionV relativeFrom="paragraph">
                  <wp:posOffset>65552</wp:posOffset>
                </wp:positionV>
                <wp:extent cx="6260124" cy="711835"/>
                <wp:effectExtent l="0" t="0" r="0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124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AAA45" w14:textId="15C7CDF9" w:rsidR="00FA1F4F" w:rsidRPr="00DC4090" w:rsidRDefault="003476A4" w:rsidP="00DC4090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FF0000"/>
                                <w:kern w:val="2"/>
                              </w:rPr>
                            </w:pPr>
                            <w:r w:rsidRPr="00DC4090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kern w:val="2"/>
                              </w:rPr>
                              <w:t>在部隊的生活環境雖然很困難，有些問題自己一家是解決不了的，但靠大家的力量就解決到</w:t>
                            </w:r>
                            <w:r w:rsidR="005F3618" w:rsidRPr="00DC4090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kern w:val="2"/>
                              </w:rPr>
                              <w:t>，團結就是力量</w:t>
                            </w:r>
                            <w:r w:rsidRPr="00DC4090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kern w:val="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9DD3E" id="矩形 36" o:spid="_x0000_s1042" style="position:absolute;left:0;text-align:left;margin-left:441.7pt;margin-top:5.15pt;width:492.9pt;height:56.0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" filled="f" stroked="f" strokeweight="1pt">
                <v:textbox>
                  <w:txbxContent>
                    <w:p w14:paraId="5FCAAA45" w14:textId="15C7CDF9" w:rsidR="00FA1F4F" w:rsidRPr="00DC4090" w:rsidRDefault="003476A4" w:rsidP="00DC4090">
                      <w:pPr>
                        <w:spacing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FF0000"/>
                          <w:kern w:val="2"/>
                        </w:rPr>
                      </w:pPr>
                      <w:r w:rsidRPr="00DC4090">
                        <w:rPr>
                          <w:rFonts w:ascii="Microsoft JhengHei" w:eastAsia="Microsoft JhengHei" w:hAnsi="Microsoft JhengHei" w:hint="eastAsia"/>
                          <w:color w:val="FF0000"/>
                          <w:kern w:val="2"/>
                        </w:rPr>
                        <w:t>在部隊的生活環境雖然很困難，有些問題自己一家是解決不了的，但靠大家的力量就解決到</w:t>
                      </w:r>
                      <w:r w:rsidR="005F3618" w:rsidRPr="00DC4090">
                        <w:rPr>
                          <w:rFonts w:ascii="Microsoft JhengHei" w:eastAsia="Microsoft JhengHei" w:hAnsi="Microsoft JhengHei" w:hint="eastAsia"/>
                          <w:color w:val="FF0000"/>
                          <w:kern w:val="2"/>
                        </w:rPr>
                        <w:t>，團結就是力量</w:t>
                      </w:r>
                      <w:r w:rsidRPr="00DC4090">
                        <w:rPr>
                          <w:rFonts w:ascii="Microsoft JhengHei" w:eastAsia="Microsoft JhengHei" w:hAnsi="Microsoft JhengHei" w:hint="eastAsia"/>
                          <w:color w:val="FF0000"/>
                          <w:kern w:val="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F4F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="00FA1F4F" w:rsidRPr="00FA1F4F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</w:rPr>
        <w:t>1</w:t>
      </w:r>
    </w:p>
    <w:p w14:paraId="3CDAF765" w14:textId="72752F3C" w:rsidR="00FA1F4F" w:rsidRPr="00FA1F4F" w:rsidRDefault="00FA1F4F" w:rsidP="00FA1F4F">
      <w:pPr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FA1F4F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</w:rPr>
        <w:t>1</w:t>
      </w:r>
    </w:p>
    <w:sectPr w:rsidR="00FA1F4F" w:rsidRPr="00FA1F4F" w:rsidSect="006F2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2493B" w14:textId="77777777" w:rsidR="008243F9" w:rsidRDefault="008243F9" w:rsidP="00465C96">
      <w:r>
        <w:separator/>
      </w:r>
    </w:p>
  </w:endnote>
  <w:endnote w:type="continuationSeparator" w:id="0">
    <w:p w14:paraId="3A5E9A69" w14:textId="77777777" w:rsidR="008243F9" w:rsidRDefault="008243F9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ED2334" w14:textId="77777777" w:rsidR="00EF4F7C" w:rsidRDefault="00EF4F7C" w:rsidP="001F0E1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6C6445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81C93B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11D55E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BD45B" w14:textId="77777777" w:rsidR="008243F9" w:rsidRDefault="008243F9" w:rsidP="00465C96">
      <w:r>
        <w:separator/>
      </w:r>
    </w:p>
  </w:footnote>
  <w:footnote w:type="continuationSeparator" w:id="0">
    <w:p w14:paraId="60E83930" w14:textId="77777777" w:rsidR="008243F9" w:rsidRDefault="008243F9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BA33" w14:textId="77777777" w:rsidR="006F116B" w:rsidRDefault="006F11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7063FD21" w:rsidR="006F2F0D" w:rsidRDefault="006F116B" w:rsidP="00AB2C8A">
    <w:pPr>
      <w:pStyle w:val="Header"/>
      <w:tabs>
        <w:tab w:val="clear" w:pos="4513"/>
        <w:tab w:val="clear" w:pos="9026"/>
        <w:tab w:val="left" w:pos="6315"/>
      </w:tabs>
    </w:pPr>
    <w:r>
      <w:rPr>
        <w:noProof/>
      </w:rPr>
      <w:drawing>
        <wp:anchor distT="0" distB="0" distL="114300" distR="114300" simplePos="0" relativeHeight="251657215" behindDoc="0" locked="0" layoutInCell="1" allowOverlap="1" wp14:anchorId="2B784E6F" wp14:editId="56221237">
          <wp:simplePos x="0" y="0"/>
          <wp:positionH relativeFrom="page">
            <wp:posOffset>0</wp:posOffset>
          </wp:positionH>
          <wp:positionV relativeFrom="paragraph">
            <wp:posOffset>-488315</wp:posOffset>
          </wp:positionV>
          <wp:extent cx="7597880" cy="1130300"/>
          <wp:effectExtent l="0" t="0" r="3175" b="0"/>
          <wp:wrapNone/>
          <wp:docPr id="16" name="圖片 1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C8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8"/>
  </w:num>
  <w:num w:numId="5" w16cid:durableId="1509976650">
    <w:abstractNumId w:val="9"/>
  </w:num>
  <w:num w:numId="6" w16cid:durableId="1285115140">
    <w:abstractNumId w:val="2"/>
  </w:num>
  <w:num w:numId="7" w16cid:durableId="71438026">
    <w:abstractNumId w:val="4"/>
  </w:num>
  <w:num w:numId="8" w16cid:durableId="1929465600">
    <w:abstractNumId w:val="6"/>
  </w:num>
  <w:num w:numId="9" w16cid:durableId="2092964087">
    <w:abstractNumId w:val="5"/>
  </w:num>
  <w:num w:numId="10" w16cid:durableId="936793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93F"/>
    <w:rsid w:val="00023F7D"/>
    <w:rsid w:val="00026D2A"/>
    <w:rsid w:val="00027603"/>
    <w:rsid w:val="00035EED"/>
    <w:rsid w:val="000617F4"/>
    <w:rsid w:val="000661D6"/>
    <w:rsid w:val="00095188"/>
    <w:rsid w:val="000A204E"/>
    <w:rsid w:val="000A6002"/>
    <w:rsid w:val="000B602A"/>
    <w:rsid w:val="001370B9"/>
    <w:rsid w:val="001412D4"/>
    <w:rsid w:val="00157029"/>
    <w:rsid w:val="00165B48"/>
    <w:rsid w:val="00167FBC"/>
    <w:rsid w:val="001708E8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75647"/>
    <w:rsid w:val="00296C56"/>
    <w:rsid w:val="002C5663"/>
    <w:rsid w:val="002D517B"/>
    <w:rsid w:val="002E587D"/>
    <w:rsid w:val="002E6BFE"/>
    <w:rsid w:val="002F7863"/>
    <w:rsid w:val="00332603"/>
    <w:rsid w:val="00346051"/>
    <w:rsid w:val="003476A4"/>
    <w:rsid w:val="00350B05"/>
    <w:rsid w:val="00357A73"/>
    <w:rsid w:val="0036573B"/>
    <w:rsid w:val="00366377"/>
    <w:rsid w:val="0036747C"/>
    <w:rsid w:val="00370940"/>
    <w:rsid w:val="003935D7"/>
    <w:rsid w:val="003960EF"/>
    <w:rsid w:val="003B30D1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00D9"/>
    <w:rsid w:val="005952C1"/>
    <w:rsid w:val="005B6C15"/>
    <w:rsid w:val="005C19EA"/>
    <w:rsid w:val="005F3618"/>
    <w:rsid w:val="005F7C4A"/>
    <w:rsid w:val="00615BE5"/>
    <w:rsid w:val="00621C51"/>
    <w:rsid w:val="00635355"/>
    <w:rsid w:val="00641E16"/>
    <w:rsid w:val="006548FE"/>
    <w:rsid w:val="00665189"/>
    <w:rsid w:val="0066607E"/>
    <w:rsid w:val="00673943"/>
    <w:rsid w:val="00692BA0"/>
    <w:rsid w:val="006C0429"/>
    <w:rsid w:val="006C3760"/>
    <w:rsid w:val="006D06C7"/>
    <w:rsid w:val="006D12E7"/>
    <w:rsid w:val="006F116B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3F9"/>
    <w:rsid w:val="00824FE7"/>
    <w:rsid w:val="008261A1"/>
    <w:rsid w:val="0082688B"/>
    <w:rsid w:val="0085285D"/>
    <w:rsid w:val="0085705B"/>
    <w:rsid w:val="00861C23"/>
    <w:rsid w:val="00887017"/>
    <w:rsid w:val="008A1AA5"/>
    <w:rsid w:val="008B37FA"/>
    <w:rsid w:val="008B74D5"/>
    <w:rsid w:val="008D542B"/>
    <w:rsid w:val="008E7F15"/>
    <w:rsid w:val="00902C58"/>
    <w:rsid w:val="009229DE"/>
    <w:rsid w:val="00942A0A"/>
    <w:rsid w:val="00951359"/>
    <w:rsid w:val="00961FAD"/>
    <w:rsid w:val="00966DD1"/>
    <w:rsid w:val="009865FC"/>
    <w:rsid w:val="0099188F"/>
    <w:rsid w:val="0099216C"/>
    <w:rsid w:val="00995F21"/>
    <w:rsid w:val="009B4FF6"/>
    <w:rsid w:val="009C7520"/>
    <w:rsid w:val="009D31CC"/>
    <w:rsid w:val="009D3F72"/>
    <w:rsid w:val="00A040C1"/>
    <w:rsid w:val="00A22169"/>
    <w:rsid w:val="00A318A1"/>
    <w:rsid w:val="00A32FE1"/>
    <w:rsid w:val="00A476B1"/>
    <w:rsid w:val="00A47C83"/>
    <w:rsid w:val="00A80DDF"/>
    <w:rsid w:val="00A91F51"/>
    <w:rsid w:val="00A9556F"/>
    <w:rsid w:val="00AB2C8A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874D5"/>
    <w:rsid w:val="00BA71EC"/>
    <w:rsid w:val="00BA799D"/>
    <w:rsid w:val="00BB2A9A"/>
    <w:rsid w:val="00BC6252"/>
    <w:rsid w:val="00BD1AF9"/>
    <w:rsid w:val="00BE14AD"/>
    <w:rsid w:val="00BF7BC3"/>
    <w:rsid w:val="00C057E7"/>
    <w:rsid w:val="00C218FC"/>
    <w:rsid w:val="00C33BA8"/>
    <w:rsid w:val="00C346D2"/>
    <w:rsid w:val="00C413AB"/>
    <w:rsid w:val="00C451C4"/>
    <w:rsid w:val="00C52EC6"/>
    <w:rsid w:val="00C87321"/>
    <w:rsid w:val="00C97FB1"/>
    <w:rsid w:val="00CA1C66"/>
    <w:rsid w:val="00CB1F13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4090"/>
    <w:rsid w:val="00DD3EAE"/>
    <w:rsid w:val="00E44478"/>
    <w:rsid w:val="00E4780C"/>
    <w:rsid w:val="00E603AD"/>
    <w:rsid w:val="00E612D4"/>
    <w:rsid w:val="00E7588A"/>
    <w:rsid w:val="00E76FAB"/>
    <w:rsid w:val="00E82616"/>
    <w:rsid w:val="00E8732A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5581"/>
    <w:rsid w:val="00F15FB8"/>
    <w:rsid w:val="00F17125"/>
    <w:rsid w:val="00F25EF9"/>
    <w:rsid w:val="00F26FF7"/>
    <w:rsid w:val="00F27069"/>
    <w:rsid w:val="00F31D95"/>
    <w:rsid w:val="00F36CEA"/>
    <w:rsid w:val="00F451E2"/>
    <w:rsid w:val="00F46E97"/>
    <w:rsid w:val="00F77215"/>
    <w:rsid w:val="00F84FC3"/>
    <w:rsid w:val="00F93E05"/>
    <w:rsid w:val="00F97544"/>
    <w:rsid w:val="00FA1F4F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5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character" w:styleId="CommentReference">
    <w:name w:val="annotation reference"/>
    <w:basedOn w:val="DefaultParagraphFont"/>
    <w:uiPriority w:val="99"/>
    <w:semiHidden/>
    <w:unhideWhenUsed/>
    <w:rsid w:val="00887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0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0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01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ED8A05-9C25-46D7-B10D-2EB09C1BF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抗日_學習工作紙-中學template.dotx</Template>
  <TotalTime>58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Kirsten Ng</cp:lastModifiedBy>
  <cp:revision>40</cp:revision>
  <cp:lastPrinted>2022-07-14T09:34:00Z</cp:lastPrinted>
  <dcterms:created xsi:type="dcterms:W3CDTF">2022-11-09T12:03:00Z</dcterms:created>
  <dcterms:modified xsi:type="dcterms:W3CDTF">2023-07-03T09:11:00Z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