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256B3F5E" w:rsidR="003F0F0F" w:rsidRPr="000E58CD" w:rsidRDefault="008F7911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小鬼交通員</w:t>
      </w:r>
    </w:p>
    <w:p w14:paraId="76F46BC9" w14:textId="7155DBC5" w:rsidR="00F105B0" w:rsidRDefault="00F105B0" w:rsidP="00F105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149BCA" wp14:editId="0BBDAEF9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C8C30" w14:textId="0DBB2E40" w:rsidR="00F105B0" w:rsidRPr="00086BAC" w:rsidRDefault="00F105B0" w:rsidP="00F105B0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</w:t>
                            </w:r>
                            <w:r w:rsidR="00543EFB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老兵林珍：小鬼交通員</w:t>
                            </w:r>
                          </w:p>
                          <w:p w14:paraId="1CEACE2E" w14:textId="77777777" w:rsidR="00F105B0" w:rsidRPr="00555211" w:rsidRDefault="00F105B0" w:rsidP="00F105B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99214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https://www.youtube.com/watch?v=R9xr8wZF0ZE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49BCA" id="矩形 5" o:spid="_x0000_s1026" style="position:absolute;margin-left:.4pt;margin-top:32.95pt;width:593.85pt;height:74.5pt;z-index:2517063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" fillcolor="#e4f4ed" stroked="f" strokeweight="1pt">
                <v:textbox>
                  <w:txbxContent>
                    <w:p w14:paraId="1A8C8C30" w14:textId="0DBB2E40" w:rsidR="00F105B0" w:rsidRPr="00086BAC" w:rsidRDefault="00F105B0" w:rsidP="00F105B0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</w:t>
                      </w:r>
                      <w:r w:rsidR="00543EFB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老兵林珍：小鬼交通員</w:t>
                      </w:r>
                    </w:p>
                    <w:p w14:paraId="1CEACE2E" w14:textId="77777777" w:rsidR="00F105B0" w:rsidRPr="00555211" w:rsidRDefault="00F105B0" w:rsidP="00F105B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99214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https://www.youtube.com/watch?v=R9xr8wZF0ZE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19D7FD40" w14:textId="05DD0962" w:rsidR="00F105B0" w:rsidRPr="008D5419" w:rsidRDefault="00251021" w:rsidP="00F105B0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954E9B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708416" behindDoc="0" locked="0" layoutInCell="1" allowOverlap="1" wp14:anchorId="1BFA5C72" wp14:editId="1DBDC5C2">
            <wp:simplePos x="0" y="0"/>
            <wp:positionH relativeFrom="margin">
              <wp:posOffset>5881421</wp:posOffset>
            </wp:positionH>
            <wp:positionV relativeFrom="paragraph">
              <wp:posOffset>240766</wp:posOffset>
            </wp:positionV>
            <wp:extent cx="630000" cy="630000"/>
            <wp:effectExtent l="0" t="0" r="0" b="0"/>
            <wp:wrapNone/>
            <wp:docPr id="6" name="圖片 6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B4437" w14:textId="77777777" w:rsidR="00F105B0" w:rsidRDefault="00F105B0" w:rsidP="00F105B0">
      <w:pPr>
        <w:spacing w:line="276" w:lineRule="auto"/>
        <w:rPr>
          <w:color w:val="040606" w:themeColor="text2"/>
        </w:rPr>
      </w:pPr>
    </w:p>
    <w:p w14:paraId="5AE76632" w14:textId="05186325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0307A744" w:rsidR="00C65FA1" w:rsidRDefault="007465DF" w:rsidP="00C65FA1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小鬼交通員</w:t>
      </w:r>
      <w:r w:rsidR="00FA2DD0">
        <w:rPr>
          <w:rFonts w:ascii="Microsoft JhengHei" w:eastAsia="Microsoft JhengHei" w:hAnsi="Microsoft JhengHei" w:cstheme="minorHAnsi" w:hint="eastAsia"/>
          <w:sz w:val="28"/>
          <w:szCs w:val="28"/>
        </w:rPr>
        <w:t>主要負責甚麼工作</w:t>
      </w:r>
      <w:r w:rsidR="00DB59A0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FA2DD0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在代表空格內填</w:t>
      </w:r>
      <w:r w:rsidR="003F3BF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上顏</w:t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色。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473CB2E0" w:rsidR="0067447D" w:rsidRPr="00C65FA1" w:rsidRDefault="00C85C82" w:rsidP="00C65FA1">
      <w:pPr>
        <w:pStyle w:val="ListParagraph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ED0C5A0" w14:textId="57A89DF0" w:rsidR="00FA2DD0" w:rsidRDefault="00ED7D39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06642" wp14:editId="7ABFEFE8">
                <wp:simplePos x="0" y="0"/>
                <wp:positionH relativeFrom="column">
                  <wp:posOffset>3410585</wp:posOffset>
                </wp:positionH>
                <wp:positionV relativeFrom="paragraph">
                  <wp:posOffset>104775</wp:posOffset>
                </wp:positionV>
                <wp:extent cx="1558290" cy="651510"/>
                <wp:effectExtent l="19050" t="19050" r="41910" b="3429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651510"/>
                        </a:xfrm>
                        <a:custGeom>
                          <a:avLst/>
                          <a:gdLst>
                            <a:gd name="connsiteX0" fmla="*/ 0 w 1558290"/>
                            <a:gd name="connsiteY0" fmla="*/ 108587 h 651510"/>
                            <a:gd name="connsiteX1" fmla="*/ 108587 w 1558290"/>
                            <a:gd name="connsiteY1" fmla="*/ 0 h 651510"/>
                            <a:gd name="connsiteX2" fmla="*/ 555626 w 1558290"/>
                            <a:gd name="connsiteY2" fmla="*/ 0 h 651510"/>
                            <a:gd name="connsiteX3" fmla="*/ 975842 w 1558290"/>
                            <a:gd name="connsiteY3" fmla="*/ 0 h 651510"/>
                            <a:gd name="connsiteX4" fmla="*/ 1449703 w 1558290"/>
                            <a:gd name="connsiteY4" fmla="*/ 0 h 651510"/>
                            <a:gd name="connsiteX5" fmla="*/ 1558290 w 1558290"/>
                            <a:gd name="connsiteY5" fmla="*/ 108587 h 651510"/>
                            <a:gd name="connsiteX6" fmla="*/ 1558290 w 1558290"/>
                            <a:gd name="connsiteY6" fmla="*/ 542923 h 651510"/>
                            <a:gd name="connsiteX7" fmla="*/ 1449703 w 1558290"/>
                            <a:gd name="connsiteY7" fmla="*/ 651510 h 651510"/>
                            <a:gd name="connsiteX8" fmla="*/ 975842 w 1558290"/>
                            <a:gd name="connsiteY8" fmla="*/ 651510 h 651510"/>
                            <a:gd name="connsiteX9" fmla="*/ 569037 w 1558290"/>
                            <a:gd name="connsiteY9" fmla="*/ 651510 h 651510"/>
                            <a:gd name="connsiteX10" fmla="*/ 108587 w 1558290"/>
                            <a:gd name="connsiteY10" fmla="*/ 651510 h 651510"/>
                            <a:gd name="connsiteX11" fmla="*/ 0 w 1558290"/>
                            <a:gd name="connsiteY11" fmla="*/ 542923 h 651510"/>
                            <a:gd name="connsiteX12" fmla="*/ 0 w 155829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5829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57159" y="-1708"/>
                                <a:pt x="416560" y="51287"/>
                                <a:pt x="555626" y="0"/>
                              </a:cubicBezTo>
                              <a:cubicBezTo>
                                <a:pt x="694692" y="-51287"/>
                                <a:pt x="833067" y="24476"/>
                                <a:pt x="975842" y="0"/>
                              </a:cubicBezTo>
                              <a:cubicBezTo>
                                <a:pt x="1118617" y="-24476"/>
                                <a:pt x="1253684" y="26018"/>
                                <a:pt x="1449703" y="0"/>
                              </a:cubicBezTo>
                              <a:cubicBezTo>
                                <a:pt x="1512329" y="-721"/>
                                <a:pt x="1554571" y="47572"/>
                                <a:pt x="1558290" y="108587"/>
                              </a:cubicBezTo>
                              <a:cubicBezTo>
                                <a:pt x="1597574" y="294512"/>
                                <a:pt x="1542193" y="377782"/>
                                <a:pt x="1558290" y="542923"/>
                              </a:cubicBezTo>
                              <a:cubicBezTo>
                                <a:pt x="1550979" y="598997"/>
                                <a:pt x="1514906" y="658931"/>
                                <a:pt x="1449703" y="651510"/>
                              </a:cubicBezTo>
                              <a:cubicBezTo>
                                <a:pt x="1226628" y="668216"/>
                                <a:pt x="1166235" y="596013"/>
                                <a:pt x="975842" y="651510"/>
                              </a:cubicBezTo>
                              <a:cubicBezTo>
                                <a:pt x="785449" y="707007"/>
                                <a:pt x="758411" y="608265"/>
                                <a:pt x="569037" y="651510"/>
                              </a:cubicBezTo>
                              <a:cubicBezTo>
                                <a:pt x="379664" y="694755"/>
                                <a:pt x="218550" y="626385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55829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49800" y="-26902"/>
                                <a:pt x="419841" y="45923"/>
                                <a:pt x="528803" y="0"/>
                              </a:cubicBezTo>
                              <a:cubicBezTo>
                                <a:pt x="637765" y="-45923"/>
                                <a:pt x="828211" y="7203"/>
                                <a:pt x="949020" y="0"/>
                              </a:cubicBezTo>
                              <a:cubicBezTo>
                                <a:pt x="1069829" y="-7203"/>
                                <a:pt x="1328431" y="54198"/>
                                <a:pt x="1449703" y="0"/>
                              </a:cubicBezTo>
                              <a:cubicBezTo>
                                <a:pt x="1512411" y="-7494"/>
                                <a:pt x="1572120" y="42690"/>
                                <a:pt x="1558290" y="108587"/>
                              </a:cubicBezTo>
                              <a:cubicBezTo>
                                <a:pt x="1573619" y="199873"/>
                                <a:pt x="1545563" y="397768"/>
                                <a:pt x="1558290" y="542923"/>
                              </a:cubicBezTo>
                              <a:cubicBezTo>
                                <a:pt x="1545756" y="591345"/>
                                <a:pt x="1507843" y="649791"/>
                                <a:pt x="1449703" y="651510"/>
                              </a:cubicBezTo>
                              <a:cubicBezTo>
                                <a:pt x="1292742" y="681593"/>
                                <a:pt x="1228759" y="644049"/>
                                <a:pt x="1042898" y="651510"/>
                              </a:cubicBezTo>
                              <a:cubicBezTo>
                                <a:pt x="857038" y="658971"/>
                                <a:pt x="771697" y="633388"/>
                                <a:pt x="569037" y="651510"/>
                              </a:cubicBezTo>
                              <a:cubicBezTo>
                                <a:pt x="366377" y="669632"/>
                                <a:pt x="269287" y="623705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3F1CB" w14:textId="31702D05" w:rsidR="001D4F49" w:rsidRPr="001D4F49" w:rsidRDefault="00D1139A" w:rsidP="00D1139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4F49" w:rsidRPr="001D4F4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傳遞情報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D06642" id="矩形: 圓角 9" o:spid="_x0000_s1027" style="position:absolute;left:0;text-align:left;margin-left:268.55pt;margin-top:8.25pt;width:122.7pt;height:51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" fillcolor="white [3212]" strokecolor="#845903 [1604]" strokeweight="1pt">
                <v:stroke joinstyle="miter"/>
                <v:textbox>
                  <w:txbxContent>
                    <w:p w14:paraId="2873F1CB" w14:textId="31702D05" w:rsidR="001D4F49" w:rsidRPr="001D4F49" w:rsidRDefault="00D1139A" w:rsidP="00D1139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1D4F49" w:rsidRPr="001D4F49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傳遞情報</w:t>
                      </w:r>
                    </w:p>
                  </w:txbxContent>
                </v:textbox>
              </v:roundrect>
            </w:pict>
          </mc:Fallback>
        </mc:AlternateContent>
      </w:r>
      <w:r w:rsidR="00C214E4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D51034" wp14:editId="78A7C10F">
                <wp:simplePos x="0" y="0"/>
                <wp:positionH relativeFrom="column">
                  <wp:posOffset>314960</wp:posOffset>
                </wp:positionH>
                <wp:positionV relativeFrom="paragraph">
                  <wp:posOffset>161290</wp:posOffset>
                </wp:positionV>
                <wp:extent cx="1558290" cy="651510"/>
                <wp:effectExtent l="19050" t="19050" r="41910" b="3429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651510"/>
                        </a:xfrm>
                        <a:custGeom>
                          <a:avLst/>
                          <a:gdLst>
                            <a:gd name="connsiteX0" fmla="*/ 0 w 1558290"/>
                            <a:gd name="connsiteY0" fmla="*/ 108587 h 651510"/>
                            <a:gd name="connsiteX1" fmla="*/ 108587 w 1558290"/>
                            <a:gd name="connsiteY1" fmla="*/ 0 h 651510"/>
                            <a:gd name="connsiteX2" fmla="*/ 555626 w 1558290"/>
                            <a:gd name="connsiteY2" fmla="*/ 0 h 651510"/>
                            <a:gd name="connsiteX3" fmla="*/ 975842 w 1558290"/>
                            <a:gd name="connsiteY3" fmla="*/ 0 h 651510"/>
                            <a:gd name="connsiteX4" fmla="*/ 1449703 w 1558290"/>
                            <a:gd name="connsiteY4" fmla="*/ 0 h 651510"/>
                            <a:gd name="connsiteX5" fmla="*/ 1558290 w 1558290"/>
                            <a:gd name="connsiteY5" fmla="*/ 108587 h 651510"/>
                            <a:gd name="connsiteX6" fmla="*/ 1558290 w 1558290"/>
                            <a:gd name="connsiteY6" fmla="*/ 542923 h 651510"/>
                            <a:gd name="connsiteX7" fmla="*/ 1449703 w 1558290"/>
                            <a:gd name="connsiteY7" fmla="*/ 651510 h 651510"/>
                            <a:gd name="connsiteX8" fmla="*/ 975842 w 1558290"/>
                            <a:gd name="connsiteY8" fmla="*/ 651510 h 651510"/>
                            <a:gd name="connsiteX9" fmla="*/ 569037 w 1558290"/>
                            <a:gd name="connsiteY9" fmla="*/ 651510 h 651510"/>
                            <a:gd name="connsiteX10" fmla="*/ 108587 w 1558290"/>
                            <a:gd name="connsiteY10" fmla="*/ 651510 h 651510"/>
                            <a:gd name="connsiteX11" fmla="*/ 0 w 1558290"/>
                            <a:gd name="connsiteY11" fmla="*/ 542923 h 651510"/>
                            <a:gd name="connsiteX12" fmla="*/ 0 w 155829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5829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57159" y="-1708"/>
                                <a:pt x="416560" y="51287"/>
                                <a:pt x="555626" y="0"/>
                              </a:cubicBezTo>
                              <a:cubicBezTo>
                                <a:pt x="694692" y="-51287"/>
                                <a:pt x="833067" y="24476"/>
                                <a:pt x="975842" y="0"/>
                              </a:cubicBezTo>
                              <a:cubicBezTo>
                                <a:pt x="1118617" y="-24476"/>
                                <a:pt x="1253684" y="26018"/>
                                <a:pt x="1449703" y="0"/>
                              </a:cubicBezTo>
                              <a:cubicBezTo>
                                <a:pt x="1512329" y="-721"/>
                                <a:pt x="1554571" y="47572"/>
                                <a:pt x="1558290" y="108587"/>
                              </a:cubicBezTo>
                              <a:cubicBezTo>
                                <a:pt x="1597574" y="294512"/>
                                <a:pt x="1542193" y="377782"/>
                                <a:pt x="1558290" y="542923"/>
                              </a:cubicBezTo>
                              <a:cubicBezTo>
                                <a:pt x="1550979" y="598997"/>
                                <a:pt x="1514906" y="658931"/>
                                <a:pt x="1449703" y="651510"/>
                              </a:cubicBezTo>
                              <a:cubicBezTo>
                                <a:pt x="1226628" y="668216"/>
                                <a:pt x="1166235" y="596013"/>
                                <a:pt x="975842" y="651510"/>
                              </a:cubicBezTo>
                              <a:cubicBezTo>
                                <a:pt x="785449" y="707007"/>
                                <a:pt x="758411" y="608265"/>
                                <a:pt x="569037" y="651510"/>
                              </a:cubicBezTo>
                              <a:cubicBezTo>
                                <a:pt x="379664" y="694755"/>
                                <a:pt x="218550" y="626385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55829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49800" y="-26902"/>
                                <a:pt x="419841" y="45923"/>
                                <a:pt x="528803" y="0"/>
                              </a:cubicBezTo>
                              <a:cubicBezTo>
                                <a:pt x="637765" y="-45923"/>
                                <a:pt x="828211" y="7203"/>
                                <a:pt x="949020" y="0"/>
                              </a:cubicBezTo>
                              <a:cubicBezTo>
                                <a:pt x="1069829" y="-7203"/>
                                <a:pt x="1328431" y="54198"/>
                                <a:pt x="1449703" y="0"/>
                              </a:cubicBezTo>
                              <a:cubicBezTo>
                                <a:pt x="1512411" y="-7494"/>
                                <a:pt x="1572120" y="42690"/>
                                <a:pt x="1558290" y="108587"/>
                              </a:cubicBezTo>
                              <a:cubicBezTo>
                                <a:pt x="1573619" y="199873"/>
                                <a:pt x="1545563" y="397768"/>
                                <a:pt x="1558290" y="542923"/>
                              </a:cubicBezTo>
                              <a:cubicBezTo>
                                <a:pt x="1545756" y="591345"/>
                                <a:pt x="1507843" y="649791"/>
                                <a:pt x="1449703" y="651510"/>
                              </a:cubicBezTo>
                              <a:cubicBezTo>
                                <a:pt x="1292742" y="681593"/>
                                <a:pt x="1228759" y="644049"/>
                                <a:pt x="1042898" y="651510"/>
                              </a:cubicBezTo>
                              <a:cubicBezTo>
                                <a:pt x="857038" y="658971"/>
                                <a:pt x="771697" y="633388"/>
                                <a:pt x="569037" y="651510"/>
                              </a:cubicBezTo>
                              <a:cubicBezTo>
                                <a:pt x="366377" y="669632"/>
                                <a:pt x="269287" y="623705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D7CA0" w14:textId="5D495175" w:rsidR="001D4F49" w:rsidRPr="001D4F49" w:rsidRDefault="00B51A04" w:rsidP="00B51A0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D4F49" w:rsidRPr="001D4F4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指揮交通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51034" id="矩形: 圓角 7" o:spid="_x0000_s1028" style="position:absolute;left:0;text-align:left;margin-left:24.8pt;margin-top:12.7pt;width:122.7pt;height:5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" fillcolor="white [3212]" strokecolor="#845903 [1604]" strokeweight="1pt">
                <v:stroke joinstyle="miter"/>
                <v:textbox>
                  <w:txbxContent>
                    <w:p w14:paraId="604D7CA0" w14:textId="5D495175" w:rsidR="001D4F49" w:rsidRPr="001D4F49" w:rsidRDefault="00B51A04" w:rsidP="00B51A0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 </w:t>
                      </w:r>
                      <w:r w:rsidR="001D4F49" w:rsidRPr="001D4F49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指揮交通</w:t>
                      </w:r>
                    </w:p>
                  </w:txbxContent>
                </v:textbox>
              </v:roundrect>
            </w:pict>
          </mc:Fallback>
        </mc:AlternateContent>
      </w:r>
      <w:r w:rsidR="00D1139A">
        <w:rPr>
          <w:noProof/>
        </w:rPr>
        <w:drawing>
          <wp:anchor distT="0" distB="0" distL="114300" distR="114300" simplePos="0" relativeHeight="251672576" behindDoc="0" locked="0" layoutInCell="1" allowOverlap="1" wp14:anchorId="34F72500" wp14:editId="368FC17D">
            <wp:simplePos x="0" y="0"/>
            <wp:positionH relativeFrom="column">
              <wp:posOffset>4403449</wp:posOffset>
            </wp:positionH>
            <wp:positionV relativeFrom="paragraph">
              <wp:posOffset>295579</wp:posOffset>
            </wp:positionV>
            <wp:extent cx="428880" cy="301818"/>
            <wp:effectExtent l="0" t="0" r="0" b="3175"/>
            <wp:wrapNone/>
            <wp:docPr id="13" name="圖片 13" descr="Letter Icons – Download for Free in PNG and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ter Icons – Download for Free in PNG and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1" b="18917"/>
                    <a:stretch/>
                  </pic:blipFill>
                  <pic:spPr bwMode="auto">
                    <a:xfrm>
                      <a:off x="0" y="0"/>
                      <a:ext cx="428880" cy="3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04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C31B3F7" wp14:editId="1DCEA805">
            <wp:simplePos x="0" y="0"/>
            <wp:positionH relativeFrom="column">
              <wp:posOffset>1282838</wp:posOffset>
            </wp:positionH>
            <wp:positionV relativeFrom="paragraph">
              <wp:posOffset>196905</wp:posOffset>
            </wp:positionV>
            <wp:extent cx="596348" cy="596348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8" cy="5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E7E5A" w14:textId="5E204EAD" w:rsidR="00FA2DD0" w:rsidRDefault="00FA2DD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D7C6B94" w14:textId="35E58333" w:rsidR="00FA2DD0" w:rsidRDefault="000C2404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F345601" wp14:editId="39D58847">
            <wp:simplePos x="0" y="0"/>
            <wp:positionH relativeFrom="column">
              <wp:posOffset>5915936</wp:posOffset>
            </wp:positionH>
            <wp:positionV relativeFrom="paragraph">
              <wp:posOffset>225039</wp:posOffset>
            </wp:positionV>
            <wp:extent cx="341906" cy="341906"/>
            <wp:effectExtent l="0" t="0" r="1270" b="127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" cy="3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57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D49E5E9" wp14:editId="3CC25C5A">
            <wp:simplePos x="0" y="0"/>
            <wp:positionH relativeFrom="column">
              <wp:posOffset>2854683</wp:posOffset>
            </wp:positionH>
            <wp:positionV relativeFrom="paragraph">
              <wp:posOffset>232990</wp:posOffset>
            </wp:positionV>
            <wp:extent cx="349857" cy="349857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" cy="34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F49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A6855" wp14:editId="07DDFA85">
                <wp:simplePos x="0" y="0"/>
                <wp:positionH relativeFrom="margin">
                  <wp:align>right</wp:align>
                </wp:positionH>
                <wp:positionV relativeFrom="paragraph">
                  <wp:posOffset>74709</wp:posOffset>
                </wp:positionV>
                <wp:extent cx="1558456" cy="652007"/>
                <wp:effectExtent l="19050" t="19050" r="41910" b="3429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652007"/>
                        </a:xfrm>
                        <a:custGeom>
                          <a:avLst/>
                          <a:gdLst>
                            <a:gd name="connsiteX0" fmla="*/ 0 w 1558456"/>
                            <a:gd name="connsiteY0" fmla="*/ 108670 h 652007"/>
                            <a:gd name="connsiteX1" fmla="*/ 108670 w 1558456"/>
                            <a:gd name="connsiteY1" fmla="*/ 0 h 652007"/>
                            <a:gd name="connsiteX2" fmla="*/ 555709 w 1558456"/>
                            <a:gd name="connsiteY2" fmla="*/ 0 h 652007"/>
                            <a:gd name="connsiteX3" fmla="*/ 975925 w 1558456"/>
                            <a:gd name="connsiteY3" fmla="*/ 0 h 652007"/>
                            <a:gd name="connsiteX4" fmla="*/ 1449786 w 1558456"/>
                            <a:gd name="connsiteY4" fmla="*/ 0 h 652007"/>
                            <a:gd name="connsiteX5" fmla="*/ 1558456 w 1558456"/>
                            <a:gd name="connsiteY5" fmla="*/ 108670 h 652007"/>
                            <a:gd name="connsiteX6" fmla="*/ 1558456 w 1558456"/>
                            <a:gd name="connsiteY6" fmla="*/ 543337 h 652007"/>
                            <a:gd name="connsiteX7" fmla="*/ 1449786 w 1558456"/>
                            <a:gd name="connsiteY7" fmla="*/ 652007 h 652007"/>
                            <a:gd name="connsiteX8" fmla="*/ 975925 w 1558456"/>
                            <a:gd name="connsiteY8" fmla="*/ 652007 h 652007"/>
                            <a:gd name="connsiteX9" fmla="*/ 569120 w 1558456"/>
                            <a:gd name="connsiteY9" fmla="*/ 652007 h 652007"/>
                            <a:gd name="connsiteX10" fmla="*/ 108670 w 1558456"/>
                            <a:gd name="connsiteY10" fmla="*/ 652007 h 652007"/>
                            <a:gd name="connsiteX11" fmla="*/ 0 w 1558456"/>
                            <a:gd name="connsiteY11" fmla="*/ 543337 h 652007"/>
                            <a:gd name="connsiteX12" fmla="*/ 0 w 1558456"/>
                            <a:gd name="connsiteY12" fmla="*/ 108670 h 652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58456" h="652007" fill="none" extrusionOk="0">
                              <a:moveTo>
                                <a:pt x="0" y="108670"/>
                              </a:moveTo>
                              <a:cubicBezTo>
                                <a:pt x="1034" y="53454"/>
                                <a:pt x="38490" y="-13880"/>
                                <a:pt x="108670" y="0"/>
                              </a:cubicBezTo>
                              <a:cubicBezTo>
                                <a:pt x="257242" y="-1708"/>
                                <a:pt x="416643" y="51287"/>
                                <a:pt x="555709" y="0"/>
                              </a:cubicBezTo>
                              <a:cubicBezTo>
                                <a:pt x="694775" y="-51287"/>
                                <a:pt x="833150" y="24476"/>
                                <a:pt x="975925" y="0"/>
                              </a:cubicBezTo>
                              <a:cubicBezTo>
                                <a:pt x="1118700" y="-24476"/>
                                <a:pt x="1253767" y="26018"/>
                                <a:pt x="1449786" y="0"/>
                              </a:cubicBezTo>
                              <a:cubicBezTo>
                                <a:pt x="1520220" y="-2828"/>
                                <a:pt x="1545357" y="44976"/>
                                <a:pt x="1558456" y="108670"/>
                              </a:cubicBezTo>
                              <a:cubicBezTo>
                                <a:pt x="1571599" y="275820"/>
                                <a:pt x="1552249" y="368306"/>
                                <a:pt x="1558456" y="543337"/>
                              </a:cubicBezTo>
                              <a:cubicBezTo>
                                <a:pt x="1554554" y="601274"/>
                                <a:pt x="1512255" y="655485"/>
                                <a:pt x="1449786" y="652007"/>
                              </a:cubicBezTo>
                              <a:cubicBezTo>
                                <a:pt x="1226711" y="668713"/>
                                <a:pt x="1166318" y="596510"/>
                                <a:pt x="975925" y="652007"/>
                              </a:cubicBezTo>
                              <a:cubicBezTo>
                                <a:pt x="785532" y="707504"/>
                                <a:pt x="758494" y="608762"/>
                                <a:pt x="569120" y="652007"/>
                              </a:cubicBezTo>
                              <a:cubicBezTo>
                                <a:pt x="379747" y="695252"/>
                                <a:pt x="218633" y="626882"/>
                                <a:pt x="108670" y="652007"/>
                              </a:cubicBezTo>
                              <a:cubicBezTo>
                                <a:pt x="55382" y="639685"/>
                                <a:pt x="6069" y="598464"/>
                                <a:pt x="0" y="543337"/>
                              </a:cubicBezTo>
                              <a:cubicBezTo>
                                <a:pt x="-3068" y="401033"/>
                                <a:pt x="41368" y="315269"/>
                                <a:pt x="0" y="108670"/>
                              </a:cubicBezTo>
                              <a:close/>
                            </a:path>
                            <a:path w="1558456" h="652007" stroke="0" extrusionOk="0">
                              <a:moveTo>
                                <a:pt x="0" y="108670"/>
                              </a:moveTo>
                              <a:cubicBezTo>
                                <a:pt x="1824" y="45809"/>
                                <a:pt x="36960" y="-12537"/>
                                <a:pt x="108670" y="0"/>
                              </a:cubicBezTo>
                              <a:cubicBezTo>
                                <a:pt x="249883" y="-26902"/>
                                <a:pt x="419924" y="45923"/>
                                <a:pt x="528886" y="0"/>
                              </a:cubicBezTo>
                              <a:cubicBezTo>
                                <a:pt x="637848" y="-45923"/>
                                <a:pt x="828294" y="7203"/>
                                <a:pt x="949103" y="0"/>
                              </a:cubicBezTo>
                              <a:cubicBezTo>
                                <a:pt x="1069912" y="-7203"/>
                                <a:pt x="1328514" y="54198"/>
                                <a:pt x="1449786" y="0"/>
                              </a:cubicBezTo>
                              <a:cubicBezTo>
                                <a:pt x="1513258" y="-9461"/>
                                <a:pt x="1570835" y="43348"/>
                                <a:pt x="1558456" y="108670"/>
                              </a:cubicBezTo>
                              <a:cubicBezTo>
                                <a:pt x="1586123" y="301296"/>
                                <a:pt x="1550755" y="375244"/>
                                <a:pt x="1558456" y="543337"/>
                              </a:cubicBezTo>
                              <a:cubicBezTo>
                                <a:pt x="1549074" y="594709"/>
                                <a:pt x="1496843" y="639839"/>
                                <a:pt x="1449786" y="652007"/>
                              </a:cubicBezTo>
                              <a:cubicBezTo>
                                <a:pt x="1292825" y="682090"/>
                                <a:pt x="1228842" y="644546"/>
                                <a:pt x="1042981" y="652007"/>
                              </a:cubicBezTo>
                              <a:cubicBezTo>
                                <a:pt x="857121" y="659468"/>
                                <a:pt x="771780" y="633885"/>
                                <a:pt x="569120" y="652007"/>
                              </a:cubicBezTo>
                              <a:cubicBezTo>
                                <a:pt x="366460" y="670129"/>
                                <a:pt x="269370" y="624202"/>
                                <a:pt x="108670" y="652007"/>
                              </a:cubicBezTo>
                              <a:cubicBezTo>
                                <a:pt x="46110" y="649758"/>
                                <a:pt x="16380" y="598622"/>
                                <a:pt x="0" y="543337"/>
                              </a:cubicBezTo>
                              <a:cubicBezTo>
                                <a:pt x="-29659" y="331931"/>
                                <a:pt x="14181" y="285584"/>
                                <a:pt x="0" y="1086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5434E" w14:textId="60DA1AAC" w:rsidR="001D4F49" w:rsidRPr="001D4F49" w:rsidRDefault="00BE5AAF" w:rsidP="00BE5AA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修理道路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1A6855" id="矩形: 圓角 10" o:spid="_x0000_s1029" style="position:absolute;left:0;text-align:left;margin-left:71.5pt;margin-top:5.9pt;width:122.7pt;height:51.35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" fillcolor="white [3212]" strokecolor="#845903 [1604]" strokeweight="1pt">
                <v:stroke joinstyle="miter"/>
                <v:textbox>
                  <w:txbxContent>
                    <w:p w14:paraId="3CE5434E" w14:textId="60DA1AAC" w:rsidR="001D4F49" w:rsidRPr="001D4F49" w:rsidRDefault="00BE5AAF" w:rsidP="00BE5A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修理道路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D4F49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13F13" wp14:editId="641EC2CF">
                <wp:simplePos x="0" y="0"/>
                <wp:positionH relativeFrom="column">
                  <wp:posOffset>1804946</wp:posOffset>
                </wp:positionH>
                <wp:positionV relativeFrom="paragraph">
                  <wp:posOffset>120539</wp:posOffset>
                </wp:positionV>
                <wp:extent cx="1558456" cy="652007"/>
                <wp:effectExtent l="19050" t="19050" r="41910" b="3429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652007"/>
                        </a:xfrm>
                        <a:custGeom>
                          <a:avLst/>
                          <a:gdLst>
                            <a:gd name="connsiteX0" fmla="*/ 0 w 1558456"/>
                            <a:gd name="connsiteY0" fmla="*/ 108670 h 652007"/>
                            <a:gd name="connsiteX1" fmla="*/ 108670 w 1558456"/>
                            <a:gd name="connsiteY1" fmla="*/ 0 h 652007"/>
                            <a:gd name="connsiteX2" fmla="*/ 555709 w 1558456"/>
                            <a:gd name="connsiteY2" fmla="*/ 0 h 652007"/>
                            <a:gd name="connsiteX3" fmla="*/ 975925 w 1558456"/>
                            <a:gd name="connsiteY3" fmla="*/ 0 h 652007"/>
                            <a:gd name="connsiteX4" fmla="*/ 1449786 w 1558456"/>
                            <a:gd name="connsiteY4" fmla="*/ 0 h 652007"/>
                            <a:gd name="connsiteX5" fmla="*/ 1558456 w 1558456"/>
                            <a:gd name="connsiteY5" fmla="*/ 108670 h 652007"/>
                            <a:gd name="connsiteX6" fmla="*/ 1558456 w 1558456"/>
                            <a:gd name="connsiteY6" fmla="*/ 543337 h 652007"/>
                            <a:gd name="connsiteX7" fmla="*/ 1449786 w 1558456"/>
                            <a:gd name="connsiteY7" fmla="*/ 652007 h 652007"/>
                            <a:gd name="connsiteX8" fmla="*/ 975925 w 1558456"/>
                            <a:gd name="connsiteY8" fmla="*/ 652007 h 652007"/>
                            <a:gd name="connsiteX9" fmla="*/ 569120 w 1558456"/>
                            <a:gd name="connsiteY9" fmla="*/ 652007 h 652007"/>
                            <a:gd name="connsiteX10" fmla="*/ 108670 w 1558456"/>
                            <a:gd name="connsiteY10" fmla="*/ 652007 h 652007"/>
                            <a:gd name="connsiteX11" fmla="*/ 0 w 1558456"/>
                            <a:gd name="connsiteY11" fmla="*/ 543337 h 652007"/>
                            <a:gd name="connsiteX12" fmla="*/ 0 w 1558456"/>
                            <a:gd name="connsiteY12" fmla="*/ 108670 h 652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58456" h="652007" fill="none" extrusionOk="0">
                              <a:moveTo>
                                <a:pt x="0" y="108670"/>
                              </a:moveTo>
                              <a:cubicBezTo>
                                <a:pt x="1034" y="53454"/>
                                <a:pt x="38490" y="-13880"/>
                                <a:pt x="108670" y="0"/>
                              </a:cubicBezTo>
                              <a:cubicBezTo>
                                <a:pt x="257242" y="-1708"/>
                                <a:pt x="416643" y="51287"/>
                                <a:pt x="555709" y="0"/>
                              </a:cubicBezTo>
                              <a:cubicBezTo>
                                <a:pt x="694775" y="-51287"/>
                                <a:pt x="833150" y="24476"/>
                                <a:pt x="975925" y="0"/>
                              </a:cubicBezTo>
                              <a:cubicBezTo>
                                <a:pt x="1118700" y="-24476"/>
                                <a:pt x="1253767" y="26018"/>
                                <a:pt x="1449786" y="0"/>
                              </a:cubicBezTo>
                              <a:cubicBezTo>
                                <a:pt x="1520220" y="-2828"/>
                                <a:pt x="1545357" y="44976"/>
                                <a:pt x="1558456" y="108670"/>
                              </a:cubicBezTo>
                              <a:cubicBezTo>
                                <a:pt x="1571599" y="275820"/>
                                <a:pt x="1552249" y="368306"/>
                                <a:pt x="1558456" y="543337"/>
                              </a:cubicBezTo>
                              <a:cubicBezTo>
                                <a:pt x="1554554" y="601274"/>
                                <a:pt x="1512255" y="655485"/>
                                <a:pt x="1449786" y="652007"/>
                              </a:cubicBezTo>
                              <a:cubicBezTo>
                                <a:pt x="1226711" y="668713"/>
                                <a:pt x="1166318" y="596510"/>
                                <a:pt x="975925" y="652007"/>
                              </a:cubicBezTo>
                              <a:cubicBezTo>
                                <a:pt x="785532" y="707504"/>
                                <a:pt x="758494" y="608762"/>
                                <a:pt x="569120" y="652007"/>
                              </a:cubicBezTo>
                              <a:cubicBezTo>
                                <a:pt x="379747" y="695252"/>
                                <a:pt x="218633" y="626882"/>
                                <a:pt x="108670" y="652007"/>
                              </a:cubicBezTo>
                              <a:cubicBezTo>
                                <a:pt x="55382" y="639685"/>
                                <a:pt x="6069" y="598464"/>
                                <a:pt x="0" y="543337"/>
                              </a:cubicBezTo>
                              <a:cubicBezTo>
                                <a:pt x="-3068" y="401033"/>
                                <a:pt x="41368" y="315269"/>
                                <a:pt x="0" y="108670"/>
                              </a:cubicBezTo>
                              <a:close/>
                            </a:path>
                            <a:path w="1558456" h="652007" stroke="0" extrusionOk="0">
                              <a:moveTo>
                                <a:pt x="0" y="108670"/>
                              </a:moveTo>
                              <a:cubicBezTo>
                                <a:pt x="1824" y="45809"/>
                                <a:pt x="36960" y="-12537"/>
                                <a:pt x="108670" y="0"/>
                              </a:cubicBezTo>
                              <a:cubicBezTo>
                                <a:pt x="249883" y="-26902"/>
                                <a:pt x="419924" y="45923"/>
                                <a:pt x="528886" y="0"/>
                              </a:cubicBezTo>
                              <a:cubicBezTo>
                                <a:pt x="637848" y="-45923"/>
                                <a:pt x="828294" y="7203"/>
                                <a:pt x="949103" y="0"/>
                              </a:cubicBezTo>
                              <a:cubicBezTo>
                                <a:pt x="1069912" y="-7203"/>
                                <a:pt x="1328514" y="54198"/>
                                <a:pt x="1449786" y="0"/>
                              </a:cubicBezTo>
                              <a:cubicBezTo>
                                <a:pt x="1513258" y="-9461"/>
                                <a:pt x="1570835" y="43348"/>
                                <a:pt x="1558456" y="108670"/>
                              </a:cubicBezTo>
                              <a:cubicBezTo>
                                <a:pt x="1586123" y="301296"/>
                                <a:pt x="1550755" y="375244"/>
                                <a:pt x="1558456" y="543337"/>
                              </a:cubicBezTo>
                              <a:cubicBezTo>
                                <a:pt x="1549074" y="594709"/>
                                <a:pt x="1496843" y="639839"/>
                                <a:pt x="1449786" y="652007"/>
                              </a:cubicBezTo>
                              <a:cubicBezTo>
                                <a:pt x="1292825" y="682090"/>
                                <a:pt x="1228842" y="644546"/>
                                <a:pt x="1042981" y="652007"/>
                              </a:cubicBezTo>
                              <a:cubicBezTo>
                                <a:pt x="857121" y="659468"/>
                                <a:pt x="771780" y="633885"/>
                                <a:pt x="569120" y="652007"/>
                              </a:cubicBezTo>
                              <a:cubicBezTo>
                                <a:pt x="366460" y="670129"/>
                                <a:pt x="269370" y="624202"/>
                                <a:pt x="108670" y="652007"/>
                              </a:cubicBezTo>
                              <a:cubicBezTo>
                                <a:pt x="46110" y="649758"/>
                                <a:pt x="16380" y="598622"/>
                                <a:pt x="0" y="543337"/>
                              </a:cubicBezTo>
                              <a:cubicBezTo>
                                <a:pt x="-29659" y="331931"/>
                                <a:pt x="14181" y="285584"/>
                                <a:pt x="0" y="1086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ECE26" w14:textId="2B308A8C" w:rsidR="001D4F49" w:rsidRPr="001D4F49" w:rsidRDefault="0058047E" w:rsidP="0058047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57D6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上陣殺敵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E13F13" id="矩形: 圓角 8" o:spid="_x0000_s1030" style="position:absolute;left:0;text-align:left;margin-left:142.1pt;margin-top:9.5pt;width:122.7pt;height:5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" fillcolor="white [3212]" strokecolor="#845903 [1604]" strokeweight="1pt">
                <v:stroke joinstyle="miter"/>
                <v:textbox>
                  <w:txbxContent>
                    <w:p w14:paraId="61EECE26" w14:textId="2B308A8C" w:rsidR="001D4F49" w:rsidRPr="001D4F49" w:rsidRDefault="0058047E" w:rsidP="0058047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="00857D69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上陣殺敵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70A30C" w14:textId="4D24C474" w:rsidR="00E45B6A" w:rsidRDefault="00E45B6A" w:rsidP="00E45B6A">
      <w:pPr>
        <w:pStyle w:val="ListParagraph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72DA9FF" w14:textId="5B2F6AC6" w:rsidR="001D4F49" w:rsidRDefault="001D4F49" w:rsidP="00E45B6A">
      <w:pPr>
        <w:pStyle w:val="ListParagraph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E48F0D7" w14:textId="66561A06" w:rsidR="001E79CB" w:rsidRDefault="00792B2A" w:rsidP="001E79CB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林珍擔任小鬼交通員</w:t>
      </w:r>
      <w:r w:rsidR="00E754A5">
        <w:rPr>
          <w:rFonts w:ascii="Microsoft JhengHei" w:eastAsia="Microsoft JhengHei" w:hAnsi="Microsoft JhengHei" w:cstheme="minorHAnsi" w:hint="eastAsia"/>
          <w:sz w:val="28"/>
          <w:szCs w:val="28"/>
        </w:rPr>
        <w:t>期間</w:t>
      </w:r>
      <w:r w:rsidR="00E51A95">
        <w:rPr>
          <w:rFonts w:ascii="Microsoft JhengHei" w:eastAsia="Microsoft JhengHei" w:hAnsi="Microsoft JhengHei" w:cstheme="minorHAnsi" w:hint="eastAsia"/>
          <w:sz w:val="28"/>
          <w:szCs w:val="28"/>
        </w:rPr>
        <w:t>有甚麼難忘的經歷</w:t>
      </w:r>
      <w:r w:rsidR="001E79CB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1E79C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20605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="001E79C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25915739" w14:textId="429F28DA" w:rsidR="00663388" w:rsidRDefault="00796B1C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01AF9C" wp14:editId="6EEF0756">
                <wp:simplePos x="0" y="0"/>
                <wp:positionH relativeFrom="margin">
                  <wp:posOffset>212974</wp:posOffset>
                </wp:positionH>
                <wp:positionV relativeFrom="paragraph">
                  <wp:posOffset>149501</wp:posOffset>
                </wp:positionV>
                <wp:extent cx="6168142" cy="653664"/>
                <wp:effectExtent l="38100" t="38100" r="118745" b="108585"/>
                <wp:wrapNone/>
                <wp:docPr id="22" name="流程圖: 替代程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49D96" w14:textId="7356AD17" w:rsidR="0033120B" w:rsidRPr="00CA03AA" w:rsidRDefault="0033120B" w:rsidP="00CA03AA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林珍在進行任務期間</w:t>
                            </w:r>
                            <w:r w:rsidR="000C166D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感染</w:t>
                            </w: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B069B4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C166D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3133B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全身冷得不斷</w:t>
                            </w:r>
                            <w:r w:rsidR="003133B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33B3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B069B4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3133B3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="00B069B4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3133B3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33B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。</w:t>
                            </w:r>
                          </w:p>
                          <w:p w14:paraId="755E4278" w14:textId="13103F36" w:rsidR="003133B3" w:rsidRPr="00796B1C" w:rsidRDefault="003133B3" w:rsidP="00796B1C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8E5550" w14:textId="77777777" w:rsidR="0033120B" w:rsidRDefault="0033120B" w:rsidP="0033120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26BC563" w14:textId="77777777" w:rsidR="0033120B" w:rsidRDefault="0033120B" w:rsidP="0033120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B805351" w14:textId="77777777" w:rsidR="0033120B" w:rsidRPr="00F514E9" w:rsidRDefault="0033120B" w:rsidP="0033120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1AF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22" o:spid="_x0000_s1031" type="#_x0000_t176" style="position:absolute;left:0;text-align:left;margin-left:16.75pt;margin-top:11.75pt;width:485.7pt;height:51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2A349D96" w14:textId="7356AD17" w:rsidR="0033120B" w:rsidRPr="00CA03AA" w:rsidRDefault="0033120B" w:rsidP="00CA03AA">
                      <w:pPr>
                        <w:spacing w:before="240" w:after="120" w:line="360" w:lineRule="auto"/>
                        <w:jc w:val="both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林珍在進行任務期間</w:t>
                      </w:r>
                      <w:r w:rsidR="000C166D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感染</w:t>
                      </w: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B069B4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C166D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</w:t>
                      </w:r>
                      <w:r w:rsidR="003133B3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全身冷得不斷</w:t>
                      </w:r>
                      <w:r w:rsidR="003133B3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3133B3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B069B4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3133B3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="00B069B4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3133B3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33B3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。</w:t>
                      </w:r>
                    </w:p>
                    <w:p w14:paraId="755E4278" w14:textId="13103F36" w:rsidR="003133B3" w:rsidRPr="00796B1C" w:rsidRDefault="003133B3" w:rsidP="00796B1C">
                      <w:pPr>
                        <w:spacing w:before="12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</w:p>
                    <w:p w14:paraId="3F8E5550" w14:textId="77777777" w:rsidR="0033120B" w:rsidRDefault="0033120B" w:rsidP="0033120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526BC563" w14:textId="77777777" w:rsidR="0033120B" w:rsidRDefault="0033120B" w:rsidP="0033120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0B805351" w14:textId="77777777" w:rsidR="0033120B" w:rsidRPr="00F514E9" w:rsidRDefault="0033120B" w:rsidP="0033120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2A07F" w14:textId="4CA97A27" w:rsidR="00663388" w:rsidRDefault="00663388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9DE509F" w14:textId="3D41A808" w:rsidR="00663388" w:rsidRDefault="00180254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64AC08" wp14:editId="58E0F5FC">
                <wp:simplePos x="0" y="0"/>
                <wp:positionH relativeFrom="margin">
                  <wp:align>center</wp:align>
                </wp:positionH>
                <wp:positionV relativeFrom="paragraph">
                  <wp:posOffset>195276</wp:posOffset>
                </wp:positionV>
                <wp:extent cx="286247" cy="286495"/>
                <wp:effectExtent l="0" t="0" r="0" b="0"/>
                <wp:wrapNone/>
                <wp:docPr id="25" name="箭號: 向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8649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0EED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25" o:spid="_x0000_s1026" type="#_x0000_t67" style="position:absolute;margin-left:0;margin-top:15.4pt;width:22.55pt;height:22.55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" adj="10809" fillcolor="#00b0f0" stroked="f" strokeweight="1pt">
                <w10:wrap anchorx="margin"/>
              </v:shape>
            </w:pict>
          </mc:Fallback>
        </mc:AlternateContent>
      </w:r>
    </w:p>
    <w:p w14:paraId="72AEA017" w14:textId="72D0751B" w:rsidR="00663388" w:rsidRDefault="00796B1C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D9082F" wp14:editId="422975C9">
                <wp:simplePos x="0" y="0"/>
                <wp:positionH relativeFrom="margin">
                  <wp:posOffset>222277</wp:posOffset>
                </wp:positionH>
                <wp:positionV relativeFrom="paragraph">
                  <wp:posOffset>98839</wp:posOffset>
                </wp:positionV>
                <wp:extent cx="6168142" cy="653664"/>
                <wp:effectExtent l="38100" t="38100" r="118745" b="108585"/>
                <wp:wrapNone/>
                <wp:docPr id="23" name="流程圖: 替代程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2C3CC" w14:textId="525CEF1E" w:rsidR="00796B1C" w:rsidRPr="007E23EF" w:rsidRDefault="00796B1C" w:rsidP="00CA03AA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林珍建議林珍服用 </w:t>
                            </w:r>
                            <w:r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</w:t>
                            </w:r>
                            <w:r w:rsidR="00B069B4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B069B4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A03D00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但她得不到這</w:t>
                            </w:r>
                            <w:r w:rsidR="006663F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種</w:t>
                            </w:r>
                            <w:r w:rsidR="00A03D00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藥</w:t>
                            </w:r>
                            <w:r w:rsidR="006663F3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物</w:t>
                            </w: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kern w:val="2"/>
                                <w:sz w:val="28"/>
                                <w:szCs w:val="28"/>
                                <w:lang w:eastAsia="zh-HK"/>
                              </w:rPr>
                              <w:t>。</w:t>
                            </w:r>
                          </w:p>
                          <w:p w14:paraId="36FE31A4" w14:textId="77777777" w:rsidR="00796B1C" w:rsidRPr="00796B1C" w:rsidRDefault="00796B1C" w:rsidP="00796B1C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C333D3" w14:textId="77777777" w:rsidR="00796B1C" w:rsidRDefault="00796B1C" w:rsidP="00796B1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BA7F7EC" w14:textId="77777777" w:rsidR="00796B1C" w:rsidRDefault="00796B1C" w:rsidP="00796B1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5DF0382" w14:textId="77777777" w:rsidR="00796B1C" w:rsidRPr="00F514E9" w:rsidRDefault="00796B1C" w:rsidP="00796B1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082F" id="流程圖: 替代程序 23" o:spid="_x0000_s1032" type="#_x0000_t176" style="position:absolute;left:0;text-align:left;margin-left:17.5pt;margin-top:7.8pt;width:485.7pt;height:51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1B62C3CC" w14:textId="525CEF1E" w:rsidR="00796B1C" w:rsidRPr="007E23EF" w:rsidRDefault="00796B1C" w:rsidP="00CA03AA">
                      <w:pPr>
                        <w:spacing w:before="24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林珍建議林珍服用 </w:t>
                      </w:r>
                      <w:r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</w:t>
                      </w:r>
                      <w:r w:rsidR="00B069B4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</w:t>
                      </w:r>
                      <w:r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B069B4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</w:t>
                      </w:r>
                      <w:r w:rsidR="00A03D00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但她得不到這</w:t>
                      </w:r>
                      <w:r w:rsidR="006663F3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種</w:t>
                      </w:r>
                      <w:r w:rsidR="00A03D00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藥</w:t>
                      </w:r>
                      <w:r w:rsidR="006663F3"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物</w:t>
                      </w: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kern w:val="2"/>
                          <w:sz w:val="28"/>
                          <w:szCs w:val="28"/>
                          <w:lang w:eastAsia="zh-HK"/>
                        </w:rPr>
                        <w:t>。</w:t>
                      </w:r>
                    </w:p>
                    <w:p w14:paraId="36FE31A4" w14:textId="77777777" w:rsidR="00796B1C" w:rsidRPr="00796B1C" w:rsidRDefault="00796B1C" w:rsidP="00796B1C">
                      <w:pPr>
                        <w:spacing w:before="120" w:after="120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</w:p>
                    <w:p w14:paraId="50C333D3" w14:textId="77777777" w:rsidR="00796B1C" w:rsidRDefault="00796B1C" w:rsidP="00796B1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6BA7F7EC" w14:textId="77777777" w:rsidR="00796B1C" w:rsidRDefault="00796B1C" w:rsidP="00796B1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  <w:p w14:paraId="25DF0382" w14:textId="77777777" w:rsidR="00796B1C" w:rsidRPr="00F514E9" w:rsidRDefault="00796B1C" w:rsidP="00796B1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4DFF1" w14:textId="47DE8AA2" w:rsidR="00663388" w:rsidRDefault="00663388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0CD5768" w14:textId="2D142BAC" w:rsidR="00663388" w:rsidRDefault="00180254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F1FE78" wp14:editId="2F4620EF">
                <wp:simplePos x="0" y="0"/>
                <wp:positionH relativeFrom="margin">
                  <wp:posOffset>3116911</wp:posOffset>
                </wp:positionH>
                <wp:positionV relativeFrom="paragraph">
                  <wp:posOffset>147678</wp:posOffset>
                </wp:positionV>
                <wp:extent cx="286247" cy="286495"/>
                <wp:effectExtent l="0" t="0" r="0" b="0"/>
                <wp:wrapNone/>
                <wp:docPr id="26" name="箭號: 向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8649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D605C" id="箭號: 向下 26" o:spid="_x0000_s1026" type="#_x0000_t67" style="position:absolute;margin-left:245.45pt;margin-top:11.65pt;width:22.55pt;height:22.5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" adj="10809" fillcolor="#00b0f0" stroked="f" strokeweight="1pt">
                <w10:wrap anchorx="margin"/>
              </v:shape>
            </w:pict>
          </mc:Fallback>
        </mc:AlternateContent>
      </w:r>
    </w:p>
    <w:p w14:paraId="42E56ACC" w14:textId="2C7605A5" w:rsidR="00663388" w:rsidRDefault="00A03D00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2842BA" wp14:editId="46C362E8">
                <wp:simplePos x="0" y="0"/>
                <wp:positionH relativeFrom="margin">
                  <wp:posOffset>230588</wp:posOffset>
                </wp:positionH>
                <wp:positionV relativeFrom="paragraph">
                  <wp:posOffset>56128</wp:posOffset>
                </wp:positionV>
                <wp:extent cx="6168142" cy="653664"/>
                <wp:effectExtent l="38100" t="38100" r="118745" b="108585"/>
                <wp:wrapNone/>
                <wp:docPr id="24" name="流程圖: 替代程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2" cy="653664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233B9" w14:textId="1B164415" w:rsidR="00A03D00" w:rsidRPr="00CA03AA" w:rsidRDefault="00C20627" w:rsidP="00CA03AA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="DFKai-SB" w:eastAsia="DFKai-SB" w:hAnsi="DFKai-SB"/>
                                <w:b/>
                                <w:bCs/>
                                <w:color w:val="484F5E" w:themeColor="text1"/>
                                <w:sz w:val="36"/>
                                <w:szCs w:val="36"/>
                              </w:rPr>
                            </w:pP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鄰居大嬸</w:t>
                            </w:r>
                            <w:r w:rsidR="00A03D00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建議林珍</w:t>
                            </w:r>
                            <w:r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吃</w:t>
                            </w:r>
                            <w:r w:rsidR="00A03D00" w:rsidRPr="007E23E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3D00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A143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="00B2314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23EF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和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</w:t>
                            </w:r>
                            <w:r w:rsidR="003A143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7E23EF" w:rsidRPr="007E23E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B2314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E23EF" w:rsidRPr="00CA03A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7E23EF" w:rsidRPr="00CA03A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最終治癒。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42BA" id="流程圖: 替代程序 24" o:spid="_x0000_s1033" type="#_x0000_t176" style="position:absolute;left:0;text-align:left;margin-left:18.15pt;margin-top:4.4pt;width:485.7pt;height:51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" fillcolor="white [3212]" strokecolor="#7f7f7f [1612]" strokeweight="1pt">
                <v:shadow on="t" color="black" opacity="26214f" origin="-.5,-.5" offset=".74836mm,.74836mm"/>
                <v:textbox>
                  <w:txbxContent>
                    <w:p w14:paraId="2FE233B9" w14:textId="1B164415" w:rsidR="00A03D00" w:rsidRPr="00CA03AA" w:rsidRDefault="00C20627" w:rsidP="00CA03AA">
                      <w:pPr>
                        <w:spacing w:before="240" w:after="120" w:line="360" w:lineRule="auto"/>
                        <w:jc w:val="both"/>
                        <w:rPr>
                          <w:rFonts w:ascii="DFKai-SB" w:eastAsia="DFKai-SB" w:hAnsi="DFKai-SB"/>
                          <w:b/>
                          <w:bCs/>
                          <w:color w:val="484F5E" w:themeColor="text1"/>
                          <w:sz w:val="36"/>
                          <w:szCs w:val="36"/>
                        </w:rPr>
                      </w:pP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鄰居大嬸</w:t>
                      </w:r>
                      <w:r w:rsidR="00A03D00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建議林珍</w:t>
                      </w:r>
                      <w:r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吃</w:t>
                      </w:r>
                      <w:r w:rsidR="00A03D00" w:rsidRPr="007E23E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A03D00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</w:t>
                      </w:r>
                      <w:r w:rsidR="007E23EF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A143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="00B2314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E23EF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7E23EF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和</w:t>
                      </w:r>
                      <w:r w:rsidR="007E23EF" w:rsidRPr="007E23E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7E23EF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</w:t>
                      </w:r>
                      <w:r w:rsidR="003A143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7E23EF" w:rsidRPr="007E23EF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B2314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E23EF" w:rsidRPr="00CA03A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>，</w:t>
                      </w:r>
                      <w:r w:rsidR="007E23EF" w:rsidRPr="00CA03A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最終治癒。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59F9C" w14:textId="409CC4D2" w:rsidR="00663388" w:rsidRDefault="00663388" w:rsidP="00663388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2C94AAC" w14:textId="6B8E7DEA" w:rsidR="00663388" w:rsidRDefault="00663388" w:rsidP="00215D6D">
      <w:pPr>
        <w:spacing w:after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1892F1D" w14:textId="707C2673" w:rsidR="007E23EF" w:rsidRDefault="00CC3F08" w:rsidP="007E23EF">
      <w:pPr>
        <w:pStyle w:val="ListParagraph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承上題，</w:t>
      </w:r>
      <w:r w:rsidR="004A2CA4">
        <w:rPr>
          <w:rFonts w:ascii="Microsoft JhengHei" w:eastAsia="Microsoft JhengHei" w:hAnsi="Microsoft JhengHei" w:cstheme="minorHAnsi" w:hint="eastAsia"/>
          <w:sz w:val="28"/>
          <w:szCs w:val="28"/>
        </w:rPr>
        <w:t>林珍患病的</w:t>
      </w:r>
      <w:r w:rsidR="009B0C02">
        <w:rPr>
          <w:rFonts w:ascii="Microsoft JhengHei" w:eastAsia="Microsoft JhengHei" w:hAnsi="Microsoft JhengHei" w:cstheme="minorHAnsi" w:hint="eastAsia"/>
          <w:sz w:val="28"/>
          <w:szCs w:val="28"/>
        </w:rPr>
        <w:t>事情為</w:t>
      </w:r>
      <w:r w:rsidR="004A2CA4">
        <w:rPr>
          <w:rFonts w:ascii="Microsoft JhengHei" w:eastAsia="Microsoft JhengHei" w:hAnsi="Microsoft JhengHei" w:cstheme="minorHAnsi" w:hint="eastAsia"/>
          <w:sz w:val="28"/>
          <w:szCs w:val="28"/>
        </w:rPr>
        <w:t>她</w:t>
      </w:r>
      <w:r w:rsidR="009B0C02">
        <w:rPr>
          <w:rFonts w:ascii="Microsoft JhengHei" w:eastAsia="Microsoft JhengHei" w:hAnsi="Microsoft JhengHei" w:cstheme="minorHAnsi" w:hint="eastAsia"/>
          <w:sz w:val="28"/>
          <w:szCs w:val="28"/>
        </w:rPr>
        <w:t>帶來甚麼</w:t>
      </w:r>
      <w:r w:rsidR="004A2CA4">
        <w:rPr>
          <w:rFonts w:ascii="Microsoft JhengHei" w:eastAsia="Microsoft JhengHei" w:hAnsi="Microsoft JhengHei" w:cstheme="minorHAnsi" w:hint="eastAsia"/>
          <w:sz w:val="28"/>
          <w:szCs w:val="28"/>
        </w:rPr>
        <w:t>感悟</w:t>
      </w:r>
      <w:r w:rsidR="007E23EF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</w:p>
    <w:p w14:paraId="5B5BD320" w14:textId="4A8A7178" w:rsidR="009B0C02" w:rsidRPr="00CA03AA" w:rsidRDefault="009136BF" w:rsidP="00215D6D">
      <w:pPr>
        <w:pStyle w:val="ListParagraph"/>
        <w:numPr>
          <w:ilvl w:val="0"/>
          <w:numId w:val="43"/>
        </w:numPr>
        <w:spacing w:line="600" w:lineRule="exact"/>
        <w:ind w:left="714" w:hanging="357"/>
        <w:jc w:val="both"/>
        <w:rPr>
          <w:rFonts w:ascii="Times New Roman" w:eastAsia="DFKai-SB" w:hAnsi="Times New Roman" w:cs="Times New Roman"/>
          <w:color w:val="040606" w:themeColor="text2"/>
          <w:sz w:val="28"/>
          <w:szCs w:val="28"/>
        </w:rPr>
      </w:pPr>
      <w:r w:rsidRPr="00CA03AA">
        <w:rPr>
          <w:rFonts w:ascii="Times New Roman" w:eastAsia="DFKai-SB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653CE9" wp14:editId="39D5CDA6">
                <wp:simplePos x="0" y="0"/>
                <wp:positionH relativeFrom="margin">
                  <wp:align>right</wp:align>
                </wp:positionH>
                <wp:positionV relativeFrom="paragraph">
                  <wp:posOffset>242646</wp:posOffset>
                </wp:positionV>
                <wp:extent cx="504000" cy="504000"/>
                <wp:effectExtent l="0" t="0" r="10795" b="1079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16383" w14:textId="50B6418F" w:rsidR="005C6772" w:rsidRPr="004A6D4F" w:rsidRDefault="005C6772" w:rsidP="005C677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3CE9" id="矩形 27" o:spid="_x0000_s1034" style="position:absolute;left:0;text-align:left;margin-left:-11.5pt;margin-top:19.1pt;width:39.7pt;height:39.7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" fillcolor="white [3212]" strokecolor="#040606 [3215]" strokeweight="1pt">
                <v:textbox>
                  <w:txbxContent>
                    <w:p w14:paraId="41C16383" w14:textId="50B6418F" w:rsidR="005C6772" w:rsidRPr="004A6D4F" w:rsidRDefault="005C6772" w:rsidP="005C6772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B0C02" w:rsidRPr="00CA03AA">
        <w:rPr>
          <w:rFonts w:ascii="Times New Roman" w:eastAsia="DFKai-SB" w:hAnsi="Times New Roman" w:cs="Times New Roman"/>
          <w:sz w:val="28"/>
          <w:szCs w:val="28"/>
        </w:rPr>
        <w:t>團結就是力量</w:t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  <w:t xml:space="preserve">B. </w:t>
      </w:r>
      <w:r w:rsidR="004A2CA4" w:rsidRPr="00CA03AA">
        <w:rPr>
          <w:rFonts w:ascii="Times New Roman" w:eastAsia="DFKai-SB" w:hAnsi="Times New Roman" w:cs="Times New Roman"/>
          <w:sz w:val="28"/>
          <w:szCs w:val="28"/>
        </w:rPr>
        <w:t>鄰舍比家人更疼愛自己</w:t>
      </w:r>
    </w:p>
    <w:p w14:paraId="6DDD5F95" w14:textId="477CC895" w:rsidR="003D2C87" w:rsidRPr="00CA03AA" w:rsidRDefault="004A6D4F" w:rsidP="00CA03AA">
      <w:pPr>
        <w:pStyle w:val="ListParagraph"/>
        <w:numPr>
          <w:ilvl w:val="0"/>
          <w:numId w:val="44"/>
        </w:numPr>
        <w:spacing w:line="600" w:lineRule="exact"/>
        <w:jc w:val="both"/>
        <w:rPr>
          <w:rFonts w:ascii="Times New Roman" w:eastAsia="Microsoft JhengHei" w:hAnsi="Times New Roman" w:cs="Times New Roman"/>
          <w:color w:val="040606" w:themeColor="text2"/>
          <w:sz w:val="28"/>
          <w:szCs w:val="28"/>
        </w:rPr>
      </w:pPr>
      <w:r w:rsidRPr="00CA03AA">
        <w:rPr>
          <w:rFonts w:ascii="Times New Roman" w:eastAsia="DFKai-SB" w:hAnsi="Times New Roman" w:cs="Times New Roman"/>
          <w:sz w:val="28"/>
          <w:szCs w:val="28"/>
        </w:rPr>
        <w:t>家人應該團結一致</w:t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</w:r>
      <w:r w:rsidR="007B1F57" w:rsidRPr="00CA03AA">
        <w:rPr>
          <w:rFonts w:ascii="Times New Roman" w:eastAsia="DFKai-SB" w:hAnsi="Times New Roman" w:cs="Times New Roman"/>
          <w:sz w:val="28"/>
          <w:szCs w:val="28"/>
        </w:rPr>
        <w:tab/>
        <w:t xml:space="preserve">D. </w:t>
      </w:r>
      <w:r w:rsidR="002D6956">
        <w:rPr>
          <w:rFonts w:ascii="Times New Roman" w:eastAsia="DFKai-SB" w:hAnsi="Times New Roman" w:cs="Times New Roman" w:hint="eastAsia"/>
          <w:color w:val="040606" w:themeColor="text2"/>
          <w:sz w:val="28"/>
          <w:szCs w:val="28"/>
        </w:rPr>
        <w:t>人生無常</w:t>
      </w:r>
    </w:p>
    <w:sectPr w:rsidR="003D2C87" w:rsidRPr="00CA03AA" w:rsidSect="004038B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AD451" w14:textId="77777777" w:rsidR="006412FA" w:rsidRDefault="006412FA" w:rsidP="00465C96">
      <w:r>
        <w:separator/>
      </w:r>
    </w:p>
  </w:endnote>
  <w:endnote w:type="continuationSeparator" w:id="0">
    <w:p w14:paraId="3DAF423D" w14:textId="77777777" w:rsidR="006412FA" w:rsidRDefault="006412FA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730824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F3E2FB" w14:textId="77777777" w:rsidR="00EF4F7C" w:rsidRDefault="00EF4F7C" w:rsidP="001F0E1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57A734" w14:textId="77777777" w:rsidR="00EF4F7C" w:rsidRDefault="00EF4F7C" w:rsidP="00EF4F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787669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8E2818" w14:textId="77777777" w:rsidR="00EF4F7C" w:rsidRDefault="00EF4F7C" w:rsidP="00EF4F7C">
        <w:pPr>
          <w:pStyle w:val="Footer"/>
          <w:framePr w:wrap="none" w:vAnchor="text" w:hAnchor="page" w:x="11276" w:y="37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FA4E6A1" w14:textId="77777777" w:rsidR="00F17125" w:rsidRDefault="00F17125" w:rsidP="00EF4F7C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86A98" w14:textId="77777777" w:rsidR="006412FA" w:rsidRDefault="006412FA" w:rsidP="00465C96">
      <w:r>
        <w:separator/>
      </w:r>
    </w:p>
  </w:footnote>
  <w:footnote w:type="continuationSeparator" w:id="0">
    <w:p w14:paraId="34F7E737" w14:textId="77777777" w:rsidR="006412FA" w:rsidRDefault="006412FA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085D5321" w:rsidR="004038B5" w:rsidRDefault="00EC5DB1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F4ADAD9" wp14:editId="36876EF1">
          <wp:simplePos x="0" y="0"/>
          <wp:positionH relativeFrom="page">
            <wp:posOffset>-6350</wp:posOffset>
          </wp:positionH>
          <wp:positionV relativeFrom="paragraph">
            <wp:posOffset>-489585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25pt;height:44.2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5"/>
  </w:num>
  <w:num w:numId="2" w16cid:durableId="102379785">
    <w:abstractNumId w:val="35"/>
  </w:num>
  <w:num w:numId="3" w16cid:durableId="1348556626">
    <w:abstractNumId w:val="38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17"/>
  </w:num>
  <w:num w:numId="7" w16cid:durableId="750085455">
    <w:abstractNumId w:val="43"/>
  </w:num>
  <w:num w:numId="8" w16cid:durableId="1344283723">
    <w:abstractNumId w:val="41"/>
  </w:num>
  <w:num w:numId="9" w16cid:durableId="1885632583">
    <w:abstractNumId w:val="1"/>
  </w:num>
  <w:num w:numId="10" w16cid:durableId="1619026902">
    <w:abstractNumId w:val="28"/>
  </w:num>
  <w:num w:numId="11" w16cid:durableId="1152792619">
    <w:abstractNumId w:val="15"/>
  </w:num>
  <w:num w:numId="12" w16cid:durableId="833840534">
    <w:abstractNumId w:val="33"/>
  </w:num>
  <w:num w:numId="13" w16cid:durableId="592203744">
    <w:abstractNumId w:val="9"/>
  </w:num>
  <w:num w:numId="14" w16cid:durableId="868029038">
    <w:abstractNumId w:val="6"/>
  </w:num>
  <w:num w:numId="15" w16cid:durableId="1472560170">
    <w:abstractNumId w:val="30"/>
  </w:num>
  <w:num w:numId="16" w16cid:durableId="1690638085">
    <w:abstractNumId w:val="22"/>
  </w:num>
  <w:num w:numId="17" w16cid:durableId="445545315">
    <w:abstractNumId w:val="11"/>
  </w:num>
  <w:num w:numId="18" w16cid:durableId="160119741">
    <w:abstractNumId w:val="40"/>
  </w:num>
  <w:num w:numId="19" w16cid:durableId="1123697653">
    <w:abstractNumId w:val="26"/>
  </w:num>
  <w:num w:numId="20" w16cid:durableId="1324427341">
    <w:abstractNumId w:val="29"/>
  </w:num>
  <w:num w:numId="21" w16cid:durableId="808788946">
    <w:abstractNumId w:val="21"/>
  </w:num>
  <w:num w:numId="22" w16cid:durableId="1113591721">
    <w:abstractNumId w:val="14"/>
  </w:num>
  <w:num w:numId="23" w16cid:durableId="139811117">
    <w:abstractNumId w:val="31"/>
  </w:num>
  <w:num w:numId="24" w16cid:durableId="1671367105">
    <w:abstractNumId w:val="27"/>
  </w:num>
  <w:num w:numId="25" w16cid:durableId="538709794">
    <w:abstractNumId w:val="13"/>
  </w:num>
  <w:num w:numId="26" w16cid:durableId="1312104137">
    <w:abstractNumId w:val="16"/>
  </w:num>
  <w:num w:numId="27" w16cid:durableId="442384784">
    <w:abstractNumId w:val="34"/>
  </w:num>
  <w:num w:numId="28" w16cid:durableId="1393382153">
    <w:abstractNumId w:val="8"/>
  </w:num>
  <w:num w:numId="29" w16cid:durableId="321349674">
    <w:abstractNumId w:val="19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3"/>
  </w:num>
  <w:num w:numId="33" w16cid:durableId="1033384886">
    <w:abstractNumId w:val="7"/>
  </w:num>
  <w:num w:numId="34" w16cid:durableId="319774123">
    <w:abstractNumId w:val="24"/>
  </w:num>
  <w:num w:numId="35" w16cid:durableId="589239111">
    <w:abstractNumId w:val="18"/>
  </w:num>
  <w:num w:numId="36" w16cid:durableId="756251880">
    <w:abstractNumId w:val="20"/>
  </w:num>
  <w:num w:numId="37" w16cid:durableId="991176627">
    <w:abstractNumId w:val="12"/>
  </w:num>
  <w:num w:numId="38" w16cid:durableId="1438600782">
    <w:abstractNumId w:val="42"/>
  </w:num>
  <w:num w:numId="39" w16cid:durableId="1617104631">
    <w:abstractNumId w:val="32"/>
  </w:num>
  <w:num w:numId="40" w16cid:durableId="177888033">
    <w:abstractNumId w:val="39"/>
  </w:num>
  <w:num w:numId="41" w16cid:durableId="40176913">
    <w:abstractNumId w:val="3"/>
  </w:num>
  <w:num w:numId="42" w16cid:durableId="1713728052">
    <w:abstractNumId w:val="10"/>
  </w:num>
  <w:num w:numId="43" w16cid:durableId="1631209244">
    <w:abstractNumId w:val="36"/>
  </w:num>
  <w:num w:numId="44" w16cid:durableId="170324162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7077"/>
    <w:rsid w:val="00015F32"/>
    <w:rsid w:val="000214DD"/>
    <w:rsid w:val="000216B2"/>
    <w:rsid w:val="000229F7"/>
    <w:rsid w:val="00022F97"/>
    <w:rsid w:val="00023F7D"/>
    <w:rsid w:val="00027603"/>
    <w:rsid w:val="00033330"/>
    <w:rsid w:val="00035EED"/>
    <w:rsid w:val="000371B0"/>
    <w:rsid w:val="00057A84"/>
    <w:rsid w:val="0006107E"/>
    <w:rsid w:val="0006459E"/>
    <w:rsid w:val="000661D6"/>
    <w:rsid w:val="00070AD3"/>
    <w:rsid w:val="0007122F"/>
    <w:rsid w:val="0007141B"/>
    <w:rsid w:val="00081765"/>
    <w:rsid w:val="00081B2D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20E7"/>
    <w:rsid w:val="000E58CD"/>
    <w:rsid w:val="000E788F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412D4"/>
    <w:rsid w:val="00151CF7"/>
    <w:rsid w:val="00157029"/>
    <w:rsid w:val="001576EA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96A4E"/>
    <w:rsid w:val="001A2F95"/>
    <w:rsid w:val="001A3CCD"/>
    <w:rsid w:val="001A4F4D"/>
    <w:rsid w:val="001A5407"/>
    <w:rsid w:val="001A5C10"/>
    <w:rsid w:val="001A62A4"/>
    <w:rsid w:val="001B2F67"/>
    <w:rsid w:val="001B3365"/>
    <w:rsid w:val="001B3571"/>
    <w:rsid w:val="001B6533"/>
    <w:rsid w:val="001C0541"/>
    <w:rsid w:val="001C0642"/>
    <w:rsid w:val="001C225F"/>
    <w:rsid w:val="001D0E55"/>
    <w:rsid w:val="001D3DFC"/>
    <w:rsid w:val="001D4F49"/>
    <w:rsid w:val="001D6899"/>
    <w:rsid w:val="001D7BE6"/>
    <w:rsid w:val="001E3241"/>
    <w:rsid w:val="001E4DD3"/>
    <w:rsid w:val="001E79CB"/>
    <w:rsid w:val="001F4025"/>
    <w:rsid w:val="001F6E2C"/>
    <w:rsid w:val="0020069A"/>
    <w:rsid w:val="002007FB"/>
    <w:rsid w:val="00206051"/>
    <w:rsid w:val="00212025"/>
    <w:rsid w:val="00212CE5"/>
    <w:rsid w:val="00213CA0"/>
    <w:rsid w:val="00215D6D"/>
    <w:rsid w:val="0022141A"/>
    <w:rsid w:val="002235BC"/>
    <w:rsid w:val="00223FC6"/>
    <w:rsid w:val="00227235"/>
    <w:rsid w:val="002339C6"/>
    <w:rsid w:val="00236A37"/>
    <w:rsid w:val="00236D0A"/>
    <w:rsid w:val="00236DCB"/>
    <w:rsid w:val="00241492"/>
    <w:rsid w:val="002428B0"/>
    <w:rsid w:val="002476B6"/>
    <w:rsid w:val="00247D1C"/>
    <w:rsid w:val="00250314"/>
    <w:rsid w:val="00251021"/>
    <w:rsid w:val="00253473"/>
    <w:rsid w:val="002578E0"/>
    <w:rsid w:val="00257B1E"/>
    <w:rsid w:val="00261708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8014C"/>
    <w:rsid w:val="00283C8F"/>
    <w:rsid w:val="00284737"/>
    <w:rsid w:val="002879D8"/>
    <w:rsid w:val="00294630"/>
    <w:rsid w:val="00294B6E"/>
    <w:rsid w:val="002A7669"/>
    <w:rsid w:val="002A7E69"/>
    <w:rsid w:val="002C166E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331A"/>
    <w:rsid w:val="002E3476"/>
    <w:rsid w:val="002E587D"/>
    <w:rsid w:val="002E5D86"/>
    <w:rsid w:val="002F748E"/>
    <w:rsid w:val="002F7863"/>
    <w:rsid w:val="003030DB"/>
    <w:rsid w:val="00310285"/>
    <w:rsid w:val="003133B3"/>
    <w:rsid w:val="0031399C"/>
    <w:rsid w:val="00314C50"/>
    <w:rsid w:val="003174A6"/>
    <w:rsid w:val="0032354F"/>
    <w:rsid w:val="003235F2"/>
    <w:rsid w:val="00323D45"/>
    <w:rsid w:val="0033120B"/>
    <w:rsid w:val="0033255D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CFE"/>
    <w:rsid w:val="0036573B"/>
    <w:rsid w:val="00372C89"/>
    <w:rsid w:val="00375DF1"/>
    <w:rsid w:val="00377893"/>
    <w:rsid w:val="003826F0"/>
    <w:rsid w:val="0039064E"/>
    <w:rsid w:val="00394409"/>
    <w:rsid w:val="00395379"/>
    <w:rsid w:val="003A036F"/>
    <w:rsid w:val="003A143D"/>
    <w:rsid w:val="003B27AC"/>
    <w:rsid w:val="003B74FB"/>
    <w:rsid w:val="003C15AA"/>
    <w:rsid w:val="003C6CC6"/>
    <w:rsid w:val="003D2C87"/>
    <w:rsid w:val="003D6B55"/>
    <w:rsid w:val="003E10FF"/>
    <w:rsid w:val="003E35D9"/>
    <w:rsid w:val="003E3F00"/>
    <w:rsid w:val="003F0F0F"/>
    <w:rsid w:val="003F3BFE"/>
    <w:rsid w:val="003F771E"/>
    <w:rsid w:val="003F7AB2"/>
    <w:rsid w:val="00402D76"/>
    <w:rsid w:val="00403504"/>
    <w:rsid w:val="004038B5"/>
    <w:rsid w:val="00410330"/>
    <w:rsid w:val="00413D92"/>
    <w:rsid w:val="00414716"/>
    <w:rsid w:val="004168A9"/>
    <w:rsid w:val="00417965"/>
    <w:rsid w:val="00433BF3"/>
    <w:rsid w:val="0043426E"/>
    <w:rsid w:val="00443C26"/>
    <w:rsid w:val="004451C2"/>
    <w:rsid w:val="00446B9D"/>
    <w:rsid w:val="00447E7C"/>
    <w:rsid w:val="00450842"/>
    <w:rsid w:val="00450D4C"/>
    <w:rsid w:val="0046059C"/>
    <w:rsid w:val="004607AF"/>
    <w:rsid w:val="00461495"/>
    <w:rsid w:val="00465C96"/>
    <w:rsid w:val="00467934"/>
    <w:rsid w:val="0047169B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C64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317E"/>
    <w:rsid w:val="00501B61"/>
    <w:rsid w:val="00512664"/>
    <w:rsid w:val="005143FE"/>
    <w:rsid w:val="0051704A"/>
    <w:rsid w:val="00517460"/>
    <w:rsid w:val="00524D68"/>
    <w:rsid w:val="00531CAD"/>
    <w:rsid w:val="00532AD8"/>
    <w:rsid w:val="00533903"/>
    <w:rsid w:val="00533D44"/>
    <w:rsid w:val="00534BC7"/>
    <w:rsid w:val="00534FED"/>
    <w:rsid w:val="00537238"/>
    <w:rsid w:val="00543EFB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79"/>
    <w:rsid w:val="0058498D"/>
    <w:rsid w:val="0058754C"/>
    <w:rsid w:val="00590452"/>
    <w:rsid w:val="00592357"/>
    <w:rsid w:val="005937EF"/>
    <w:rsid w:val="00593AD1"/>
    <w:rsid w:val="0059681B"/>
    <w:rsid w:val="005A77F7"/>
    <w:rsid w:val="005B02FC"/>
    <w:rsid w:val="005B0C24"/>
    <w:rsid w:val="005B59D8"/>
    <w:rsid w:val="005B6C15"/>
    <w:rsid w:val="005C5236"/>
    <w:rsid w:val="005C6772"/>
    <w:rsid w:val="005D069B"/>
    <w:rsid w:val="005D0F69"/>
    <w:rsid w:val="005D2749"/>
    <w:rsid w:val="005E5AF9"/>
    <w:rsid w:val="005E5BF0"/>
    <w:rsid w:val="005F1B16"/>
    <w:rsid w:val="005F3C18"/>
    <w:rsid w:val="005F49E4"/>
    <w:rsid w:val="005F7C4A"/>
    <w:rsid w:val="00604612"/>
    <w:rsid w:val="00604DF2"/>
    <w:rsid w:val="006051EA"/>
    <w:rsid w:val="006101FC"/>
    <w:rsid w:val="00612BDD"/>
    <w:rsid w:val="00613A64"/>
    <w:rsid w:val="00615BE5"/>
    <w:rsid w:val="00621C51"/>
    <w:rsid w:val="0062291B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447D"/>
    <w:rsid w:val="00676CFE"/>
    <w:rsid w:val="00682A0E"/>
    <w:rsid w:val="00685051"/>
    <w:rsid w:val="00692BA0"/>
    <w:rsid w:val="00694632"/>
    <w:rsid w:val="0069696D"/>
    <w:rsid w:val="006B3C02"/>
    <w:rsid w:val="006B6120"/>
    <w:rsid w:val="006C193B"/>
    <w:rsid w:val="006C1EB3"/>
    <w:rsid w:val="006C2B3F"/>
    <w:rsid w:val="006C3760"/>
    <w:rsid w:val="006D06C7"/>
    <w:rsid w:val="006D2B05"/>
    <w:rsid w:val="006E0152"/>
    <w:rsid w:val="006E6B17"/>
    <w:rsid w:val="006E71A8"/>
    <w:rsid w:val="006F2A9C"/>
    <w:rsid w:val="006F3F81"/>
    <w:rsid w:val="006F71E5"/>
    <w:rsid w:val="00700E2B"/>
    <w:rsid w:val="00706C1D"/>
    <w:rsid w:val="00730D60"/>
    <w:rsid w:val="007438AA"/>
    <w:rsid w:val="007465DF"/>
    <w:rsid w:val="007503AC"/>
    <w:rsid w:val="00760021"/>
    <w:rsid w:val="0076428E"/>
    <w:rsid w:val="00766912"/>
    <w:rsid w:val="007704C4"/>
    <w:rsid w:val="00783FC5"/>
    <w:rsid w:val="00790366"/>
    <w:rsid w:val="00792B2A"/>
    <w:rsid w:val="00792C0C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B0E94"/>
    <w:rsid w:val="007B1F57"/>
    <w:rsid w:val="007B46D7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10F8"/>
    <w:rsid w:val="00800048"/>
    <w:rsid w:val="008006A0"/>
    <w:rsid w:val="008031B2"/>
    <w:rsid w:val="008063C4"/>
    <w:rsid w:val="008068E5"/>
    <w:rsid w:val="00810A2C"/>
    <w:rsid w:val="00814583"/>
    <w:rsid w:val="008159A3"/>
    <w:rsid w:val="0081792D"/>
    <w:rsid w:val="0082112F"/>
    <w:rsid w:val="00826413"/>
    <w:rsid w:val="00830980"/>
    <w:rsid w:val="008349C9"/>
    <w:rsid w:val="00840F55"/>
    <w:rsid w:val="00851CAD"/>
    <w:rsid w:val="0085705B"/>
    <w:rsid w:val="00857D69"/>
    <w:rsid w:val="0086606A"/>
    <w:rsid w:val="0087273E"/>
    <w:rsid w:val="00872C8C"/>
    <w:rsid w:val="00874E37"/>
    <w:rsid w:val="008815E2"/>
    <w:rsid w:val="00881A29"/>
    <w:rsid w:val="008849FC"/>
    <w:rsid w:val="00890590"/>
    <w:rsid w:val="00891CDF"/>
    <w:rsid w:val="0089311F"/>
    <w:rsid w:val="008A3E63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7F15"/>
    <w:rsid w:val="008F02FB"/>
    <w:rsid w:val="008F1F59"/>
    <w:rsid w:val="008F7025"/>
    <w:rsid w:val="008F7911"/>
    <w:rsid w:val="009048BB"/>
    <w:rsid w:val="009067F1"/>
    <w:rsid w:val="009136BF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95F21"/>
    <w:rsid w:val="00997B8D"/>
    <w:rsid w:val="009A352F"/>
    <w:rsid w:val="009B0C02"/>
    <w:rsid w:val="009B4FF6"/>
    <w:rsid w:val="009C0434"/>
    <w:rsid w:val="009C04B7"/>
    <w:rsid w:val="009C5AC8"/>
    <w:rsid w:val="009C6547"/>
    <w:rsid w:val="009C7520"/>
    <w:rsid w:val="009D308D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3A31"/>
    <w:rsid w:val="00A36BE6"/>
    <w:rsid w:val="00A434FC"/>
    <w:rsid w:val="00A4621D"/>
    <w:rsid w:val="00A50B2D"/>
    <w:rsid w:val="00A51619"/>
    <w:rsid w:val="00A53FD3"/>
    <w:rsid w:val="00A5722D"/>
    <w:rsid w:val="00A6041C"/>
    <w:rsid w:val="00A64807"/>
    <w:rsid w:val="00A676CE"/>
    <w:rsid w:val="00A70C6D"/>
    <w:rsid w:val="00A80CB7"/>
    <w:rsid w:val="00A8427F"/>
    <w:rsid w:val="00A84EE6"/>
    <w:rsid w:val="00A85863"/>
    <w:rsid w:val="00A92247"/>
    <w:rsid w:val="00A97487"/>
    <w:rsid w:val="00AA7DA3"/>
    <w:rsid w:val="00AB168F"/>
    <w:rsid w:val="00AB3AA0"/>
    <w:rsid w:val="00AB446F"/>
    <w:rsid w:val="00AC2941"/>
    <w:rsid w:val="00AC5AD9"/>
    <w:rsid w:val="00AD068B"/>
    <w:rsid w:val="00AD652D"/>
    <w:rsid w:val="00AE0187"/>
    <w:rsid w:val="00AE2997"/>
    <w:rsid w:val="00AE53F5"/>
    <w:rsid w:val="00AF034E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51A04"/>
    <w:rsid w:val="00B561C0"/>
    <w:rsid w:val="00B71917"/>
    <w:rsid w:val="00B71AF8"/>
    <w:rsid w:val="00B7319E"/>
    <w:rsid w:val="00B748E4"/>
    <w:rsid w:val="00B75175"/>
    <w:rsid w:val="00B87A16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F47FF"/>
    <w:rsid w:val="00C02143"/>
    <w:rsid w:val="00C03907"/>
    <w:rsid w:val="00C03A1B"/>
    <w:rsid w:val="00C057E7"/>
    <w:rsid w:val="00C07A6D"/>
    <w:rsid w:val="00C20627"/>
    <w:rsid w:val="00C214E4"/>
    <w:rsid w:val="00C22240"/>
    <w:rsid w:val="00C306A4"/>
    <w:rsid w:val="00C30764"/>
    <w:rsid w:val="00C40074"/>
    <w:rsid w:val="00C413AB"/>
    <w:rsid w:val="00C451C4"/>
    <w:rsid w:val="00C627F4"/>
    <w:rsid w:val="00C652E0"/>
    <w:rsid w:val="00C65FA1"/>
    <w:rsid w:val="00C66167"/>
    <w:rsid w:val="00C75BCD"/>
    <w:rsid w:val="00C8061F"/>
    <w:rsid w:val="00C85C82"/>
    <w:rsid w:val="00C95CDE"/>
    <w:rsid w:val="00CA03AA"/>
    <w:rsid w:val="00CA1266"/>
    <w:rsid w:val="00CA1395"/>
    <w:rsid w:val="00CA5FDB"/>
    <w:rsid w:val="00CB7FA3"/>
    <w:rsid w:val="00CC1CBF"/>
    <w:rsid w:val="00CC3713"/>
    <w:rsid w:val="00CC3F08"/>
    <w:rsid w:val="00CC614B"/>
    <w:rsid w:val="00CC7AE5"/>
    <w:rsid w:val="00CD085F"/>
    <w:rsid w:val="00CD58A2"/>
    <w:rsid w:val="00CE46BB"/>
    <w:rsid w:val="00CE637F"/>
    <w:rsid w:val="00CF0948"/>
    <w:rsid w:val="00CF2D13"/>
    <w:rsid w:val="00CF4FF1"/>
    <w:rsid w:val="00D0321A"/>
    <w:rsid w:val="00D03DC0"/>
    <w:rsid w:val="00D050C1"/>
    <w:rsid w:val="00D10A8A"/>
    <w:rsid w:val="00D1139A"/>
    <w:rsid w:val="00D12C57"/>
    <w:rsid w:val="00D1322D"/>
    <w:rsid w:val="00D17EA6"/>
    <w:rsid w:val="00D23629"/>
    <w:rsid w:val="00D3031F"/>
    <w:rsid w:val="00D30B57"/>
    <w:rsid w:val="00D4224E"/>
    <w:rsid w:val="00D42580"/>
    <w:rsid w:val="00D4378C"/>
    <w:rsid w:val="00D463DB"/>
    <w:rsid w:val="00D46F1C"/>
    <w:rsid w:val="00D50054"/>
    <w:rsid w:val="00D506BE"/>
    <w:rsid w:val="00D55170"/>
    <w:rsid w:val="00D60A97"/>
    <w:rsid w:val="00D63E51"/>
    <w:rsid w:val="00D73B3F"/>
    <w:rsid w:val="00D7431B"/>
    <w:rsid w:val="00D76905"/>
    <w:rsid w:val="00D86F95"/>
    <w:rsid w:val="00D92CA1"/>
    <w:rsid w:val="00D95972"/>
    <w:rsid w:val="00D96163"/>
    <w:rsid w:val="00DA617D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E6F70"/>
    <w:rsid w:val="00DF3995"/>
    <w:rsid w:val="00DF45E1"/>
    <w:rsid w:val="00DF6BE9"/>
    <w:rsid w:val="00E068CB"/>
    <w:rsid w:val="00E102DE"/>
    <w:rsid w:val="00E10691"/>
    <w:rsid w:val="00E145EF"/>
    <w:rsid w:val="00E15F49"/>
    <w:rsid w:val="00E210E8"/>
    <w:rsid w:val="00E254FE"/>
    <w:rsid w:val="00E262D1"/>
    <w:rsid w:val="00E270AB"/>
    <w:rsid w:val="00E30CA5"/>
    <w:rsid w:val="00E318D4"/>
    <w:rsid w:val="00E33F1D"/>
    <w:rsid w:val="00E422BE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9B4"/>
    <w:rsid w:val="00E74064"/>
    <w:rsid w:val="00E754A5"/>
    <w:rsid w:val="00E76FAB"/>
    <w:rsid w:val="00E773F3"/>
    <w:rsid w:val="00E90FFC"/>
    <w:rsid w:val="00E95543"/>
    <w:rsid w:val="00E96ADC"/>
    <w:rsid w:val="00E97272"/>
    <w:rsid w:val="00EA17FB"/>
    <w:rsid w:val="00EA7865"/>
    <w:rsid w:val="00EB3610"/>
    <w:rsid w:val="00EB476A"/>
    <w:rsid w:val="00EB63BC"/>
    <w:rsid w:val="00EB7D6D"/>
    <w:rsid w:val="00EC1B95"/>
    <w:rsid w:val="00EC2183"/>
    <w:rsid w:val="00EC584D"/>
    <w:rsid w:val="00EC5DB1"/>
    <w:rsid w:val="00EC7956"/>
    <w:rsid w:val="00ED11D3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942"/>
    <w:rsid w:val="00EF0A8E"/>
    <w:rsid w:val="00EF4F7C"/>
    <w:rsid w:val="00F00A1E"/>
    <w:rsid w:val="00F03C19"/>
    <w:rsid w:val="00F105B0"/>
    <w:rsid w:val="00F11770"/>
    <w:rsid w:val="00F135A2"/>
    <w:rsid w:val="00F17125"/>
    <w:rsid w:val="00F202C4"/>
    <w:rsid w:val="00F20329"/>
    <w:rsid w:val="00F257A0"/>
    <w:rsid w:val="00F26FF7"/>
    <w:rsid w:val="00F27069"/>
    <w:rsid w:val="00F31D95"/>
    <w:rsid w:val="00F41A40"/>
    <w:rsid w:val="00F45446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7F97"/>
    <w:rsid w:val="00F84FC3"/>
    <w:rsid w:val="00F85FB7"/>
    <w:rsid w:val="00F93E05"/>
    <w:rsid w:val="00F973DA"/>
    <w:rsid w:val="00F97544"/>
    <w:rsid w:val="00FA2957"/>
    <w:rsid w:val="00FA2DD0"/>
    <w:rsid w:val="00FB6C57"/>
    <w:rsid w:val="00FD04EA"/>
    <w:rsid w:val="00FD1E82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C96"/>
  </w:style>
  <w:style w:type="paragraph" w:styleId="Footer">
    <w:name w:val="footer"/>
    <w:basedOn w:val="Normal"/>
    <w:link w:val="Foot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C96"/>
  </w:style>
  <w:style w:type="paragraph" w:styleId="NormalWeb">
    <w:name w:val="Normal (Web)"/>
    <w:basedOn w:val="Normal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5B4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F4F7C"/>
  </w:style>
  <w:style w:type="character" w:styleId="CommentReference">
    <w:name w:val="annotation reference"/>
    <w:basedOn w:val="DefaultParagraphFont"/>
    <w:uiPriority w:val="99"/>
    <w:semiHidden/>
    <w:unhideWhenUsed/>
    <w:rsid w:val="003B27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7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7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7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7A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D5687F84-798A-4A02-AD04-AD17A79921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抗日_學習工作紙-小學template.dotx</Template>
  <TotalTime>2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Kirsten Ng</cp:lastModifiedBy>
  <cp:revision>7</cp:revision>
  <cp:lastPrinted>2022-08-31T07:55:00Z</cp:lastPrinted>
  <dcterms:created xsi:type="dcterms:W3CDTF">2023-06-26T02:51:00Z</dcterms:created>
  <dcterms:modified xsi:type="dcterms:W3CDTF">2023-07-03T09:12:00Z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