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6B418255" w:rsidR="003F0F0F" w:rsidRPr="000E58CD" w:rsidRDefault="00BB4364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31F4C2" wp14:editId="2D0EBDF6">
                <wp:simplePos x="0" y="0"/>
                <wp:positionH relativeFrom="margin">
                  <wp:posOffset>2926716</wp:posOffset>
                </wp:positionH>
                <wp:positionV relativeFrom="paragraph">
                  <wp:posOffset>570865</wp:posOffset>
                </wp:positionV>
                <wp:extent cx="3041650" cy="469127"/>
                <wp:effectExtent l="0" t="0" r="0" b="762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0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D520C" w14:textId="6046A9E9" w:rsidR="00BB4364" w:rsidRPr="00927BF8" w:rsidRDefault="00BB4364" w:rsidP="00BB4364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認識小鬼交通員的工作、擔任這崗位期間的患上致命疾病的經驗</w:t>
                            </w:r>
                            <w:r w:rsidR="001B6533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及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感悟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1F4C2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30.45pt;margin-top:44.95pt;width:239.5pt;height:36.9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fzIgIAAEUEAAAOAAAAZHJzL2Uyb0RvYy54bWysU8tu2zAQvBfoPxC815Icx0kEy4GbwEUB&#10;IwngFDnTFGkJpbgsSVtyv75LSn407anohVpql/uYmZ3dd40ie2FdDbqg2SilRGgOZa23Bf32uvx0&#10;S4nzTJdMgRYFPQhH7+cfP8xak4sxVKBKYQkm0S5vTUEr702eJI5XomFuBEZodEqwDfN4tduktKzF&#10;7I1Kxmk6TVqwpbHAhXP497F30nnML6Xg/llKJzxRBcXefDxtPDfhTOYzlm8tM1XNhzbYP3TRsFpj&#10;0VOqR+YZ2dn6j1RNzS04kH7EoUlAypqLOANOk6XvpllXzIg4C4LjzAkm9//S8qf92rxY4rvP0CGB&#10;cQhnVsC/O8QmaY3Lh5iAqcsdRodBO2mb8MURCD5EbA8nPEXnCcefV+kkm16ji6NvMr3LxjcB8OT8&#10;2ljnvwhoSDAKapGv2AHbr5zvQ48hoZiGZa1U5Exp0hZ0eoXpf/NgcqWHxvteQ9e+23T4LJgbKA84&#10;sIVeC87wZY3FV8z5F2aRfOwXBe2f8ZAKsAgMFiUV2J9/+x/ikRP0UtKimArqfuyYFZSorxrZussm&#10;k6C+eJlc34zxYi89m0uP3jUPgHrNcHUMj2aI9+poSgvNG+p+Eaqii2mOtQvqj+aD7yWOe8PFYhGD&#10;UG+G+ZVeG37kOUD72r0xawb8PTL3BEfZsfwdDX1sD/di50HWkaMzqgPuqNXI8rBXYRku7zHqvP3z&#10;XwAAAP//AwBQSwMEFAAGAAgAAAAhAIZFDK7gAAAACgEAAA8AAABkcnMvZG93bnJldi54bWxMj8FO&#10;wzAMhu9IvENkJG4sZYOqLU2nqdKEhMZhYxduaeO1FY1TmmwrPP28E5xsy59+f86Xk+3FCUffOVLw&#10;OItAINXOdNQo2H+sHxIQPmgyuneECn7Qw7K4vcl1ZtyZtnjahUZwCPlMK2hDGDIpfd2i1X7mBiTe&#10;HdxodeBxbKQZ9ZnDbS/nURRLqzviC60esGyx/todrYK3cv2ut9XcJr99+bo5rIbv/eezUvd30+oF&#10;RMAp/MFw1Wd1KNipckcyXvQKnuIoZVRBknJlIF1cm4rJeJGALHL5/4XiAgAA//8DAFBLAQItABQA&#10;BgAIAAAAIQC2gziS/gAAAOEBAAATAAAAAAAAAAAAAAAAAAAAAABbQ29udGVudF9UeXBlc10ueG1s&#10;UEsBAi0AFAAGAAgAAAAhADj9If/WAAAAlAEAAAsAAAAAAAAAAAAAAAAALwEAAF9yZWxzLy5yZWxz&#10;UEsBAi0AFAAGAAgAAAAhAIJih/MiAgAARQQAAA4AAAAAAAAAAAAAAAAALgIAAGRycy9lMm9Eb2Mu&#10;eG1sUEsBAi0AFAAGAAgAAAAhAIZFDK7gAAAACgEAAA8AAAAAAAAAAAAAAAAAfAQAAGRycy9kb3du&#10;cmV2LnhtbFBLBQYAAAAABAAEAPMAAACJBQAAAAA=&#10;" filled="f" stroked="f" strokeweight=".5pt">
                <v:textbox>
                  <w:txbxContent>
                    <w:p w14:paraId="0AFD520C" w14:textId="6046A9E9" w:rsidR="00BB4364" w:rsidRPr="00927BF8" w:rsidRDefault="00BB4364" w:rsidP="00BB4364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認識小鬼交通員的工作、擔任這崗位期間的患上致命疾病的經驗</w:t>
                      </w:r>
                      <w:r w:rsidR="001B6533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及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感悟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911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小鬼交通員</w:t>
      </w:r>
    </w:p>
    <w:p w14:paraId="49DB1BB3" w14:textId="15311FBB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7FD479A" wp14:editId="10027517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5CE16BE3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CA5FDB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</w:t>
                            </w:r>
                            <w:r w:rsidR="008B7CE7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10</w:t>
                            </w:r>
                            <w:r w:rsidR="0055521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老兵林珍：</w:t>
                            </w:r>
                            <w:r w:rsidR="00904E36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小鬼交通員</w:t>
                            </w:r>
                          </w:p>
                          <w:p w14:paraId="18F3A096" w14:textId="75EE2D14" w:rsidR="008D5419" w:rsidRPr="00555211" w:rsidRDefault="008D5419" w:rsidP="008D541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992141" w:rsidRPr="0099214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https://www.youtube.com/watch?v=R9xr8wZF0ZE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444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5CE16BE3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CA5FDB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</w:t>
                      </w:r>
                      <w:r w:rsidR="008B7CE7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10</w:t>
                      </w:r>
                      <w:r w:rsidR="0055521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老兵林珍：</w:t>
                      </w:r>
                      <w:r w:rsidR="00904E36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小鬼交通員</w:t>
                      </w:r>
                    </w:p>
                    <w:p w14:paraId="18F3A096" w14:textId="75EE2D14" w:rsidR="008D5419" w:rsidRPr="00555211" w:rsidRDefault="008D5419" w:rsidP="008D541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992141" w:rsidRPr="0099214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https://www.youtube.com/watch?v=R9xr8wZF0ZE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189B11B1" w:rsidR="005B59D8" w:rsidRPr="008D5419" w:rsidRDefault="00954E9B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954E9B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704320" behindDoc="0" locked="0" layoutInCell="1" allowOverlap="1" wp14:anchorId="7FE69DA3" wp14:editId="387CA7FC">
            <wp:simplePos x="0" y="0"/>
            <wp:positionH relativeFrom="margin">
              <wp:align>right</wp:align>
            </wp:positionH>
            <wp:positionV relativeFrom="paragraph">
              <wp:posOffset>245542</wp:posOffset>
            </wp:positionV>
            <wp:extent cx="630000" cy="630000"/>
            <wp:effectExtent l="0" t="0" r="0" b="0"/>
            <wp:wrapNone/>
            <wp:docPr id="6" name="圖片 6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1540C950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05186325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1AFDD7A9" w:rsidR="00C65FA1" w:rsidRDefault="006E0152" w:rsidP="00C65FA1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44DD25" wp14:editId="5F4E7BB6">
                <wp:simplePos x="0" y="0"/>
                <wp:positionH relativeFrom="column">
                  <wp:posOffset>4725670</wp:posOffset>
                </wp:positionH>
                <wp:positionV relativeFrom="paragraph">
                  <wp:posOffset>72998</wp:posOffset>
                </wp:positionV>
                <wp:extent cx="166978" cy="165600"/>
                <wp:effectExtent l="0" t="0" r="5080" b="6350"/>
                <wp:wrapNone/>
                <wp:docPr id="33" name="等腰三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8" cy="1656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FF80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33" o:spid="_x0000_s1026" type="#_x0000_t5" style="position:absolute;margin-left:372.1pt;margin-top:5.75pt;width:13.15pt;height:13.0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lofwIAAGIFAAAOAAAAZHJzL2Uyb0RvYy54bWysVEtvGyEQvlfqf0Dcm921HKexso4sR64q&#10;RUnUpMoZs+BFYhkK2Gv313dgH3abqIeqe2CB+eabBzNzc3toNNkL5xWYkhYXOSXCcKiU2Zb0+8v6&#10;02dKfGCmYhqMKOlReHq7+PjhprVzMYEadCUcQRLj560taR2CnWeZ57VomL8AKwwKJbiGBTy6bVY5&#10;1iJ7o7NJns+yFlxlHXDhPd7edUK6SPxSCh4epfQiEF1S9C2k1aV1E9dsccPmW8dsrXjvBvsHLxqm&#10;DBodqe5YYGTn1BuqRnEHHmS44NBkIKXiIsWA0RT5H9E818yKFAsmx9sxTf7/0fKH/bN9cpiG1vq5&#10;x22M4iBdE//oHzmkZB3HZIlDIBwvi9ns+gpfl6OomF3O8pTM7KRsnQ9fBDQkbkoanGJmq2M8bM72&#10;9z6gUYQPsHjtQatqrbROB7fdrLQje4Zvt17n+MXnQpXfYNpEsIGo1onjTXYKJ+3CUYuI0+abkERV&#10;GMAkeZIqTYx2GOfChKIT1awSnfnLc+uxNqNG8iURRmaJ9kfunmBAdiQDd+dlj4+qIhXqqJz/zbFO&#10;edRIlsGEUblRBtx7BBqj6i13+CFJXWpiljZQHZ8ccdC1ibd8rfDt7pkPT8xhX2AHYa+HR1ykhrak&#10;0O8oqcH9fO8+4rFcUUpJi31WUv9jx5ygRH81WMjXxXQaGzMdppdXEzy4c8nmXGJ2zQqwHAqcKpan&#10;bcQHPWylg+YVR8IyWkURMxxtl5QHNxxWoet/HCpcLJcJhs1oWbg3z5ZH8pjVWJcvh1fm7FDAWPkP&#10;MPTkmxrusFHTwHIXQKpU4Ke89vnGRk6F0w+dOCnOzwl1Go2LXwAAAP//AwBQSwMEFAAGAAgAAAAh&#10;AAQkH3DfAAAACQEAAA8AAABkcnMvZG93bnJldi54bWxMj8FOwzAMhu9IvENkJG4s3SjN1DWdEIgD&#10;2gXGhMQta7y20DilSbfu7TEnuNn6P/3+XKwn14kjDqH1pGE+S0AgVd62VGvYvT3dLEGEaMiazhNq&#10;OGOAdXl5UZjc+hO94nEba8ElFHKjoYmxz6UMVYPOhJnvkTg7+MGZyOtQSzuYE5e7Ti6SJJPOtMQX&#10;GtPjQ4PV13Z0Gj5ent3oqnd7/jx8b9JHu+mzndL6+mq6X4GIOMU/GH71WR1Kdtr7kWwQnQaVpgtG&#10;OZjfgWBAqYSHvYZblYEsC/n/g/IHAAD//wMAUEsBAi0AFAAGAAgAAAAhALaDOJL+AAAA4QEAABMA&#10;AAAAAAAAAAAAAAAAAAAAAFtDb250ZW50X1R5cGVzXS54bWxQSwECLQAUAAYACAAAACEAOP0h/9YA&#10;AACUAQAACwAAAAAAAAAAAAAAAAAvAQAAX3JlbHMvLnJlbHNQSwECLQAUAAYACAAAACEAU095aH8C&#10;AABiBQAADgAAAAAAAAAAAAAAAAAuAgAAZHJzL2Uyb0RvYy54bWxQSwECLQAUAAYACAAAACEABCQf&#10;cN8AAAAJAQAADwAAAAAAAAAAAAAAAADZBAAAZHJzL2Rvd25yZXYueG1sUEsFBgAAAAAEAAQA8wAA&#10;AOUFAAAAAA==&#10;" fillcolor="red" stroked="f" strokeweight="1pt"/>
            </w:pict>
          </mc:Fallback>
        </mc:AlternateContent>
      </w:r>
      <w:r w:rsidR="007465DF">
        <w:rPr>
          <w:rFonts w:ascii="Microsoft JhengHei" w:eastAsia="Microsoft JhengHei" w:hAnsi="Microsoft JhengHei" w:cstheme="minorHAnsi" w:hint="eastAsia"/>
          <w:sz w:val="28"/>
          <w:szCs w:val="28"/>
        </w:rPr>
        <w:t>小鬼交通員</w:t>
      </w:r>
      <w:r w:rsidR="00FA2DD0">
        <w:rPr>
          <w:rFonts w:ascii="Microsoft JhengHei" w:eastAsia="Microsoft JhengHei" w:hAnsi="Microsoft JhengHei" w:cstheme="minorHAnsi" w:hint="eastAsia"/>
          <w:sz w:val="28"/>
          <w:szCs w:val="28"/>
        </w:rPr>
        <w:t>主要負責甚麼工作</w:t>
      </w:r>
      <w:r w:rsidR="00DB59A0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FA2DD0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在代表空格內填</w:t>
      </w:r>
      <w:r w:rsidR="003F3BF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上顏</w:t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色。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  <w:r w:rsidRPr="006E0152">
        <w:rPr>
          <w:rFonts w:ascii="Microsoft JhengHei" w:eastAsia="Microsoft JhengHei" w:hAnsi="Microsoft JhengHei" w:hint="eastAsia"/>
          <w:color w:val="FF0000"/>
        </w:rPr>
        <w:t>代表填色</w:t>
      </w:r>
    </w:p>
    <w:p w14:paraId="02B06F9F" w14:textId="473CB2E0" w:rsidR="0067447D" w:rsidRPr="00C65FA1" w:rsidRDefault="00C85C82" w:rsidP="00C65FA1">
      <w:pPr>
        <w:pStyle w:val="ListParagraph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ED0C5A0" w14:textId="4D038F0B" w:rsidR="00FA2DD0" w:rsidRDefault="006E0152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39A499" wp14:editId="33B758A9">
                <wp:simplePos x="0" y="0"/>
                <wp:positionH relativeFrom="column">
                  <wp:posOffset>3490264</wp:posOffset>
                </wp:positionH>
                <wp:positionV relativeFrom="paragraph">
                  <wp:posOffset>118469</wp:posOffset>
                </wp:positionV>
                <wp:extent cx="166978" cy="165600"/>
                <wp:effectExtent l="0" t="0" r="5080" b="635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8" cy="1656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1EC10" id="等腰三角形 34" o:spid="_x0000_s1026" type="#_x0000_t5" style="position:absolute;margin-left:274.8pt;margin-top:9.35pt;width:13.15pt;height:13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lofwIAAGIFAAAOAAAAZHJzL2Uyb0RvYy54bWysVEtvGyEQvlfqf0Dcm921HKexso4sR64q&#10;RUnUpMoZs+BFYhkK2Gv313dgH3abqIeqe2CB+eabBzNzc3toNNkL5xWYkhYXOSXCcKiU2Zb0+8v6&#10;02dKfGCmYhqMKOlReHq7+PjhprVzMYEadCUcQRLj560taR2CnWeZ57VomL8AKwwKJbiGBTy6bVY5&#10;1iJ7o7NJns+yFlxlHXDhPd7edUK6SPxSCh4epfQiEF1S9C2k1aV1E9dsccPmW8dsrXjvBvsHLxqm&#10;DBodqe5YYGTn1BuqRnEHHmS44NBkIKXiIsWA0RT5H9E818yKFAsmx9sxTf7/0fKH/bN9cpiG1vq5&#10;x22M4iBdE//oHzmkZB3HZIlDIBwvi9ns+gpfl6OomF3O8pTM7KRsnQ9fBDQkbkoanGJmq2M8bM72&#10;9z6gUYQPsHjtQatqrbROB7fdrLQje4Zvt17n+MXnQpXfYNpEsIGo1onjTXYKJ+3CUYuI0+abkERV&#10;GMAkeZIqTYx2GOfChKIT1awSnfnLc+uxNqNG8iURRmaJ9kfunmBAdiQDd+dlj4+qIhXqqJz/zbFO&#10;edRIlsGEUblRBtx7BBqj6i13+CFJXWpiljZQHZ8ccdC1ibd8rfDt7pkPT8xhX2AHYa+HR1ykhrak&#10;0O8oqcH9fO8+4rFcUUpJi31WUv9jx5ygRH81WMjXxXQaGzMdppdXEzy4c8nmXGJ2zQqwHAqcKpan&#10;bcQHPWylg+YVR8IyWkURMxxtl5QHNxxWoet/HCpcLJcJhs1oWbg3z5ZH8pjVWJcvh1fm7FDAWPkP&#10;MPTkmxrusFHTwHIXQKpU4Ke89vnGRk6F0w+dOCnOzwl1Go2LXwAAAP//AwBQSwMEFAAGAAgAAAAh&#10;AOa7Y3XgAAAACQEAAA8AAABkcnMvZG93bnJldi54bWxMj8tOwzAQRfdI/IM1SOyoA8qrIU6FQCxQ&#10;N7RUSOzceJoE4nGInTb9e4YVLEf36N4z5Wq2vTji6DtHCm4XEQik2pmOGgW7t+ebHIQPmozuHaGC&#10;M3pYVZcXpS6MO9EGj9vQCC4hX2gFbQhDIaWvW7TaL9yAxNnBjVYHPsdGmlGfuNz28i6KUml1R7zQ&#10;6gEfW6y/tpNV8PH6Yidbv5vz5+F7HT+Z9ZDuMqWur+aHexAB5/AHw68+q0PFTns3kfGiV5DEy5RR&#10;DvIMBANJlixB7BXEcQ6yKuX/D6ofAAAA//8DAFBLAQItABQABgAIAAAAIQC2gziS/gAAAOEBAAAT&#10;AAAAAAAAAAAAAAAAAAAAAABbQ29udGVudF9UeXBlc10ueG1sUEsBAi0AFAAGAAgAAAAhADj9If/W&#10;AAAAlAEAAAsAAAAAAAAAAAAAAAAALwEAAF9yZWxzLy5yZWxzUEsBAi0AFAAGAAgAAAAhAFNPeWh/&#10;AgAAYgUAAA4AAAAAAAAAAAAAAAAALgIAAGRycy9lMm9Eb2MueG1sUEsBAi0AFAAGAAgAAAAhAOa7&#10;Y3XgAAAACQEAAA8AAAAAAAAAAAAAAAAA2QQAAGRycy9kb3ducmV2LnhtbFBLBQYAAAAABAAEAPMA&#10;AADmBQAAAAA=&#10;" fillcolor="red" stroked="f" strokeweight="1pt"/>
            </w:pict>
          </mc:Fallback>
        </mc:AlternateContent>
      </w:r>
      <w:r w:rsidR="00ED7D39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06642" wp14:editId="55B7AE48">
                <wp:simplePos x="0" y="0"/>
                <wp:positionH relativeFrom="column">
                  <wp:posOffset>3410585</wp:posOffset>
                </wp:positionH>
                <wp:positionV relativeFrom="paragraph">
                  <wp:posOffset>104775</wp:posOffset>
                </wp:positionV>
                <wp:extent cx="1558290" cy="651510"/>
                <wp:effectExtent l="19050" t="19050" r="41910" b="3429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290" cy="651510"/>
                        </a:xfrm>
                        <a:custGeom>
                          <a:avLst/>
                          <a:gdLst>
                            <a:gd name="connsiteX0" fmla="*/ 0 w 1558290"/>
                            <a:gd name="connsiteY0" fmla="*/ 108587 h 651510"/>
                            <a:gd name="connsiteX1" fmla="*/ 108587 w 1558290"/>
                            <a:gd name="connsiteY1" fmla="*/ 0 h 651510"/>
                            <a:gd name="connsiteX2" fmla="*/ 555626 w 1558290"/>
                            <a:gd name="connsiteY2" fmla="*/ 0 h 651510"/>
                            <a:gd name="connsiteX3" fmla="*/ 975842 w 1558290"/>
                            <a:gd name="connsiteY3" fmla="*/ 0 h 651510"/>
                            <a:gd name="connsiteX4" fmla="*/ 1449703 w 1558290"/>
                            <a:gd name="connsiteY4" fmla="*/ 0 h 651510"/>
                            <a:gd name="connsiteX5" fmla="*/ 1558290 w 1558290"/>
                            <a:gd name="connsiteY5" fmla="*/ 108587 h 651510"/>
                            <a:gd name="connsiteX6" fmla="*/ 1558290 w 1558290"/>
                            <a:gd name="connsiteY6" fmla="*/ 542923 h 651510"/>
                            <a:gd name="connsiteX7" fmla="*/ 1449703 w 1558290"/>
                            <a:gd name="connsiteY7" fmla="*/ 651510 h 651510"/>
                            <a:gd name="connsiteX8" fmla="*/ 975842 w 1558290"/>
                            <a:gd name="connsiteY8" fmla="*/ 651510 h 651510"/>
                            <a:gd name="connsiteX9" fmla="*/ 569037 w 1558290"/>
                            <a:gd name="connsiteY9" fmla="*/ 651510 h 651510"/>
                            <a:gd name="connsiteX10" fmla="*/ 108587 w 1558290"/>
                            <a:gd name="connsiteY10" fmla="*/ 651510 h 651510"/>
                            <a:gd name="connsiteX11" fmla="*/ 0 w 1558290"/>
                            <a:gd name="connsiteY11" fmla="*/ 542923 h 651510"/>
                            <a:gd name="connsiteX12" fmla="*/ 0 w 155829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5829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57159" y="-1708"/>
                                <a:pt x="416560" y="51287"/>
                                <a:pt x="555626" y="0"/>
                              </a:cubicBezTo>
                              <a:cubicBezTo>
                                <a:pt x="694692" y="-51287"/>
                                <a:pt x="833067" y="24476"/>
                                <a:pt x="975842" y="0"/>
                              </a:cubicBezTo>
                              <a:cubicBezTo>
                                <a:pt x="1118617" y="-24476"/>
                                <a:pt x="1253684" y="26018"/>
                                <a:pt x="1449703" y="0"/>
                              </a:cubicBezTo>
                              <a:cubicBezTo>
                                <a:pt x="1512329" y="-721"/>
                                <a:pt x="1554571" y="47572"/>
                                <a:pt x="1558290" y="108587"/>
                              </a:cubicBezTo>
                              <a:cubicBezTo>
                                <a:pt x="1597574" y="294512"/>
                                <a:pt x="1542193" y="377782"/>
                                <a:pt x="1558290" y="542923"/>
                              </a:cubicBezTo>
                              <a:cubicBezTo>
                                <a:pt x="1550979" y="598997"/>
                                <a:pt x="1514906" y="658931"/>
                                <a:pt x="1449703" y="651510"/>
                              </a:cubicBezTo>
                              <a:cubicBezTo>
                                <a:pt x="1226628" y="668216"/>
                                <a:pt x="1166235" y="596013"/>
                                <a:pt x="975842" y="651510"/>
                              </a:cubicBezTo>
                              <a:cubicBezTo>
                                <a:pt x="785449" y="707007"/>
                                <a:pt x="758411" y="608265"/>
                                <a:pt x="569037" y="651510"/>
                              </a:cubicBezTo>
                              <a:cubicBezTo>
                                <a:pt x="379664" y="694755"/>
                                <a:pt x="218550" y="626385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55829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49800" y="-26902"/>
                                <a:pt x="419841" y="45923"/>
                                <a:pt x="528803" y="0"/>
                              </a:cubicBezTo>
                              <a:cubicBezTo>
                                <a:pt x="637765" y="-45923"/>
                                <a:pt x="828211" y="7203"/>
                                <a:pt x="949020" y="0"/>
                              </a:cubicBezTo>
                              <a:cubicBezTo>
                                <a:pt x="1069829" y="-7203"/>
                                <a:pt x="1328431" y="54198"/>
                                <a:pt x="1449703" y="0"/>
                              </a:cubicBezTo>
                              <a:cubicBezTo>
                                <a:pt x="1512411" y="-7494"/>
                                <a:pt x="1572120" y="42690"/>
                                <a:pt x="1558290" y="108587"/>
                              </a:cubicBezTo>
                              <a:cubicBezTo>
                                <a:pt x="1573619" y="199873"/>
                                <a:pt x="1545563" y="397768"/>
                                <a:pt x="1558290" y="542923"/>
                              </a:cubicBezTo>
                              <a:cubicBezTo>
                                <a:pt x="1545756" y="591345"/>
                                <a:pt x="1507843" y="649791"/>
                                <a:pt x="1449703" y="651510"/>
                              </a:cubicBezTo>
                              <a:cubicBezTo>
                                <a:pt x="1292742" y="681593"/>
                                <a:pt x="1228759" y="644049"/>
                                <a:pt x="1042898" y="651510"/>
                              </a:cubicBezTo>
                              <a:cubicBezTo>
                                <a:pt x="857038" y="658971"/>
                                <a:pt x="771697" y="633388"/>
                                <a:pt x="569037" y="651510"/>
                              </a:cubicBezTo>
                              <a:cubicBezTo>
                                <a:pt x="366377" y="669632"/>
                                <a:pt x="269287" y="623705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3F1CB" w14:textId="31702D05" w:rsidR="001D4F49" w:rsidRPr="001D4F49" w:rsidRDefault="00D1139A" w:rsidP="00D1139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4F49" w:rsidRPr="001D4F4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傳遞情報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D06642" id="矩形: 圓角 9" o:spid="_x0000_s1028" style="position:absolute;left:0;text-align:left;margin-left:268.55pt;margin-top:8.25pt;width:122.7pt;height:51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Rk9gYAAJUZAAAOAAAAZHJzL2Uyb0RvYy54bWy0WV1v2zYUfR+w/yDocYBrkeKHGDQpug4d&#10;BhRtsXbo9qjIcmxUFjVJiZ3++h2Skk0mwWRlXR4cyuS9h/fr8Ip++eqwq6K7su22ur6MyYskjsq6&#10;0KttfXMZ//H57SKLo67P61Ve6bq8jO/LLn519eMPL/fNRUn1Rlerso2gpO4u9s1lvOn75mK57IpN&#10;ucu7F7opa0yudbvLezy2N8tVm++hfVctaZKI5V63q6bVRdl1+PYXNxlfWf3rdVn0H9brruyj6jLG&#10;3nr72drPa/O5vHqZX9y0ebPZFsM28mfsYpdva4AeVf2S93l0224fqdpti1Z3et2/KPRuqdfrbVFa&#10;G2ANSR5Y82mTN6W1Bc7pmqObuu+ntnh/96n52MIN+6a76DA0VhzW7c78x/6ig3XW/dFZ5aGPCnxJ&#10;OM+ogk8LzAlOOLHeXJ6ki9uu/7XUVlN+967rnbNXGFlXraI63yEnCl3X3bYv/4Sy9a6C/39aRkm0&#10;j0aIQe7B8r/85STJeCajTXTaCYLxCIF4CIPIJIwvk0wiUA+Bcy6omDbEl5lGSD0EJXnG6DSCLzON&#10;wDwEwpiSSToN4QtNQ3AfwmXSNEQgdF7AxXNwfCHOqKLpZNilj3Ouy3whl7eTOKDTY4mcG3xf5kwY&#10;5cFwoZJUTkfHlzkTBpRxMufsevSFzgUKi3i65v31Z6YACct4GsNf/wR/gUlvRq7MNyN9Fod64E+M&#10;otwcs4k9eRrdGa72yRTEPD6CLMGiUAkpQ74TwjDfFyazhGGXL0xnCYOpfOF0ljA4yBdms4TBLr4w&#10;nyUMyvCFxSxh8IAvLGcJo7p94WyWMGrWF1azhE31+tLHBuDMHHuYZPOyzJRbgB7kmcv0oVJatIGm&#10;AaxsA9jHERrANo7QAF4bg/OLJu9NgY3DaO+1N5tjdxOttxW01Ghk0eUe+vbWdL0fvo4VuNN35Wdt&#10;lfSntslV9uDY05Li9npb/Fx+8wVSkbkkFFxSm/nYmlXFEkpcrBaEMGGDPM4NAMYZxyIPlD8FRbkk&#10;fNQok0AhI4ILF1tOaGbTcQRzLY31/PlgQjGhXLgWjzRmaZoIVwGUMWkrZ0RzJ9xMNEJIJojTuHik&#10;klAONzuioCIhgeVDszMXEDaldHCmpDaNRwvQwjK42mpkEmEdEs5GdexvTeiCNAkjFj65hEDwoG0w&#10;QzHsIFTMkC+OSlMpZfZgdujcAevOtiE7Q6DwaYTliZLOVK4ypYLkwDsAU4mjQsEzlYaucG2RdYU7&#10;ts+HpVQI6phOiIySIEsIwWTqKocrxDQoHS+HZqLKjGPLdr8ykUkS2Goab+LiKpKMCntcjFF3LdNz&#10;LE2lEsKFFVUjeaCWkoxzV5h4r0hBFo69XDLZhvg5mBzVOQSNodN7YCZ3u4Fjs9ADA0PY/vjsSC6Q&#10;uIkLFUvTlARgTAjp5miaURSpZ55D+7cqqXRXQgDMb+h8isu7vtVf8fIJvf8HlUuqXOakYPLQSA7u&#10;tWFapCIJC/MUwvPJlTKVJc47C4pWPdDIiEKaWjTG8R7je5TTLEscR5yPJpAfyHXDWItHGhEzOtSE&#10;pFDthU+BGKjb5flgJBEKdwwO7aFGkiJDwDBmK9zY6cM9n8jHol5IpoIEJCBvMpjAjKMDvPEy5DlM&#10;LlMxHO5EqUwGfiM4PrgYmFzB96GZHuxsJse5xF3Zc0VSFpIJTyS8a50rcAGgvh+TKyqZ6wVEBjII&#10;raVoN4a2RDCWgH29HCIJoxnibCI+k8ozjjuMUTJTOJA9vVISgYPMqgUnZYGL/wOVC1MsTi0INg0K&#10;EwlkOiuLCYIAJXob8jq6mXYykgpXL4LhpA7dhwPbRRQDGtK8q8yZKbRA2jgqSIGGsHkmpGjCBiqn&#10;KQkZ0IHNofKB022Lbjp772Kx09V29RaNuSF8e21cvqna6C5Hp359Y+MMiWBVVWOjy9N9px3191Vp&#10;VFT17+U62q7wKk3te/UDnXlRlHVP3NQmX5UOiif4Mw4wYOby2uzCPlmFRrN5ezjqHhSMK52SUbdT&#10;M6w3oqW9yT4Kuxf+I8xTwkcJi6zr/ii829a6fcqyClYNyG796CTnGuOl/nB9gG+Ma7DSfHOtV/cf&#10;26jV7ma9a4q327br3+Vd/zFvcZWLYOPngf4DPtaVxosVXpLsKI42uv321PdmPW64MRtHe1zNX8bd&#10;37d5W8ZR9VuNu28Fdofa3j6AxQwpt/7MtT9T3+7eaCQDTgrszg7N+r4ah+tW777gV4TXBhVTeV0A&#10;G1cnPd4R3cObHs+Ywu8QRfn6tR3j/h59xrv6U1MY5cbPDSz/fPiSt01khpdxj9bivR6v8fOL8Rbc&#10;5PNxrZGs9evbXq+35orcZqbz6/CAu3+bSsPvFObHBf/Zrjr9mnL1DwAAAP//AwBQSwMEFAAGAAgA&#10;AAAhAHbTdm3fAAAACgEAAA8AAABkcnMvZG93bnJldi54bWxMj0FPwzAMhe9I/IfISNxY2k3butJ0&#10;GohJiNsG7Jw2po1onNJkW/fvMadxs/2enr9XrEfXiRMOwXpSkE4SEEi1N5YaBR/v24cMRIiajO48&#10;oYILBliXtzeFzo0/0w5P+9gIDqGQawVtjH0uZahbdDpMfI/E2pcfnI68Do00gz5zuOvkNEkW0mlL&#10;/KHVPT63WH/vj07BT7zstjP7YpLw9vS5qV4PLrNOqfu7cfMIIuIYr2b4w2d0KJmp8kcyQXQK5rNl&#10;ylYWFnMQbFhmUx4qPqSrFGRZyP8Vyl8AAAD//wMAUEsBAi0AFAAGAAgAAAAhALaDOJL+AAAA4QEA&#10;ABMAAAAAAAAAAAAAAAAAAAAAAFtDb250ZW50X1R5cGVzXS54bWxQSwECLQAUAAYACAAAACEAOP0h&#10;/9YAAACUAQAACwAAAAAAAAAAAAAAAAAvAQAAX3JlbHMvLnJlbHNQSwECLQAUAAYACAAAACEAL3dE&#10;ZPYGAACVGQAADgAAAAAAAAAAAAAAAAAuAgAAZHJzL2Uyb0RvYy54bWxQSwECLQAUAAYACAAAACEA&#10;dtN2bd8AAAAKAQAADwAAAAAAAAAAAAAAAABQCQAAZHJzL2Rvd25yZXYueG1sUEsFBgAAAAAEAAQA&#10;8wAAAFwKAAAAAA==&#10;" fillcolor="white [3212]" strokecolor="#845903 [1604]" strokeweight="1pt">
                <v:stroke joinstyle="miter"/>
                <v:textbox>
                  <w:txbxContent>
                    <w:p w14:paraId="2873F1CB" w14:textId="31702D05" w:rsidR="001D4F49" w:rsidRPr="001D4F49" w:rsidRDefault="00D1139A" w:rsidP="00D1139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1D4F49" w:rsidRPr="001D4F49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傳遞情報</w:t>
                      </w:r>
                    </w:p>
                  </w:txbxContent>
                </v:textbox>
              </v:roundrect>
            </w:pict>
          </mc:Fallback>
        </mc:AlternateContent>
      </w:r>
      <w:r w:rsidR="00C214E4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D51034" wp14:editId="78A7C10F">
                <wp:simplePos x="0" y="0"/>
                <wp:positionH relativeFrom="column">
                  <wp:posOffset>314960</wp:posOffset>
                </wp:positionH>
                <wp:positionV relativeFrom="paragraph">
                  <wp:posOffset>161290</wp:posOffset>
                </wp:positionV>
                <wp:extent cx="1558290" cy="651510"/>
                <wp:effectExtent l="19050" t="19050" r="41910" b="3429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290" cy="651510"/>
                        </a:xfrm>
                        <a:custGeom>
                          <a:avLst/>
                          <a:gdLst>
                            <a:gd name="connsiteX0" fmla="*/ 0 w 1558290"/>
                            <a:gd name="connsiteY0" fmla="*/ 108587 h 651510"/>
                            <a:gd name="connsiteX1" fmla="*/ 108587 w 1558290"/>
                            <a:gd name="connsiteY1" fmla="*/ 0 h 651510"/>
                            <a:gd name="connsiteX2" fmla="*/ 555626 w 1558290"/>
                            <a:gd name="connsiteY2" fmla="*/ 0 h 651510"/>
                            <a:gd name="connsiteX3" fmla="*/ 975842 w 1558290"/>
                            <a:gd name="connsiteY3" fmla="*/ 0 h 651510"/>
                            <a:gd name="connsiteX4" fmla="*/ 1449703 w 1558290"/>
                            <a:gd name="connsiteY4" fmla="*/ 0 h 651510"/>
                            <a:gd name="connsiteX5" fmla="*/ 1558290 w 1558290"/>
                            <a:gd name="connsiteY5" fmla="*/ 108587 h 651510"/>
                            <a:gd name="connsiteX6" fmla="*/ 1558290 w 1558290"/>
                            <a:gd name="connsiteY6" fmla="*/ 542923 h 651510"/>
                            <a:gd name="connsiteX7" fmla="*/ 1449703 w 1558290"/>
                            <a:gd name="connsiteY7" fmla="*/ 651510 h 651510"/>
                            <a:gd name="connsiteX8" fmla="*/ 975842 w 1558290"/>
                            <a:gd name="connsiteY8" fmla="*/ 651510 h 651510"/>
                            <a:gd name="connsiteX9" fmla="*/ 569037 w 1558290"/>
                            <a:gd name="connsiteY9" fmla="*/ 651510 h 651510"/>
                            <a:gd name="connsiteX10" fmla="*/ 108587 w 1558290"/>
                            <a:gd name="connsiteY10" fmla="*/ 651510 h 651510"/>
                            <a:gd name="connsiteX11" fmla="*/ 0 w 1558290"/>
                            <a:gd name="connsiteY11" fmla="*/ 542923 h 651510"/>
                            <a:gd name="connsiteX12" fmla="*/ 0 w 155829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5829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57159" y="-1708"/>
                                <a:pt x="416560" y="51287"/>
                                <a:pt x="555626" y="0"/>
                              </a:cubicBezTo>
                              <a:cubicBezTo>
                                <a:pt x="694692" y="-51287"/>
                                <a:pt x="833067" y="24476"/>
                                <a:pt x="975842" y="0"/>
                              </a:cubicBezTo>
                              <a:cubicBezTo>
                                <a:pt x="1118617" y="-24476"/>
                                <a:pt x="1253684" y="26018"/>
                                <a:pt x="1449703" y="0"/>
                              </a:cubicBezTo>
                              <a:cubicBezTo>
                                <a:pt x="1512329" y="-721"/>
                                <a:pt x="1554571" y="47572"/>
                                <a:pt x="1558290" y="108587"/>
                              </a:cubicBezTo>
                              <a:cubicBezTo>
                                <a:pt x="1597574" y="294512"/>
                                <a:pt x="1542193" y="377782"/>
                                <a:pt x="1558290" y="542923"/>
                              </a:cubicBezTo>
                              <a:cubicBezTo>
                                <a:pt x="1550979" y="598997"/>
                                <a:pt x="1514906" y="658931"/>
                                <a:pt x="1449703" y="651510"/>
                              </a:cubicBezTo>
                              <a:cubicBezTo>
                                <a:pt x="1226628" y="668216"/>
                                <a:pt x="1166235" y="596013"/>
                                <a:pt x="975842" y="651510"/>
                              </a:cubicBezTo>
                              <a:cubicBezTo>
                                <a:pt x="785449" y="707007"/>
                                <a:pt x="758411" y="608265"/>
                                <a:pt x="569037" y="651510"/>
                              </a:cubicBezTo>
                              <a:cubicBezTo>
                                <a:pt x="379664" y="694755"/>
                                <a:pt x="218550" y="626385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55829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49800" y="-26902"/>
                                <a:pt x="419841" y="45923"/>
                                <a:pt x="528803" y="0"/>
                              </a:cubicBezTo>
                              <a:cubicBezTo>
                                <a:pt x="637765" y="-45923"/>
                                <a:pt x="828211" y="7203"/>
                                <a:pt x="949020" y="0"/>
                              </a:cubicBezTo>
                              <a:cubicBezTo>
                                <a:pt x="1069829" y="-7203"/>
                                <a:pt x="1328431" y="54198"/>
                                <a:pt x="1449703" y="0"/>
                              </a:cubicBezTo>
                              <a:cubicBezTo>
                                <a:pt x="1512411" y="-7494"/>
                                <a:pt x="1572120" y="42690"/>
                                <a:pt x="1558290" y="108587"/>
                              </a:cubicBezTo>
                              <a:cubicBezTo>
                                <a:pt x="1573619" y="199873"/>
                                <a:pt x="1545563" y="397768"/>
                                <a:pt x="1558290" y="542923"/>
                              </a:cubicBezTo>
                              <a:cubicBezTo>
                                <a:pt x="1545756" y="591345"/>
                                <a:pt x="1507843" y="649791"/>
                                <a:pt x="1449703" y="651510"/>
                              </a:cubicBezTo>
                              <a:cubicBezTo>
                                <a:pt x="1292742" y="681593"/>
                                <a:pt x="1228759" y="644049"/>
                                <a:pt x="1042898" y="651510"/>
                              </a:cubicBezTo>
                              <a:cubicBezTo>
                                <a:pt x="857038" y="658971"/>
                                <a:pt x="771697" y="633388"/>
                                <a:pt x="569037" y="651510"/>
                              </a:cubicBezTo>
                              <a:cubicBezTo>
                                <a:pt x="366377" y="669632"/>
                                <a:pt x="269287" y="623705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D7CA0" w14:textId="5D495175" w:rsidR="001D4F49" w:rsidRPr="001D4F49" w:rsidRDefault="00B51A04" w:rsidP="00B51A0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D4F49" w:rsidRPr="001D4F4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指揮交通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51034" id="矩形: 圓角 7" o:spid="_x0000_s1029" style="position:absolute;left:0;text-align:left;margin-left:24.8pt;margin-top:12.7pt;width:122.7pt;height:5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zp9gYAAJUZAAAOAAAAZHJzL2Uyb0RvYy54bWy0WV1v2zYUfR+w/yDocYBrkeKHGNQpug4d&#10;BhRtsXbo9qjIcmxUFjVJSZz++h2Skk0mwWRlXR4cyuS9h/fr8Ip++eqwr6Lbsu12ul7F5EUSR2Vd&#10;6PWuvl7Ff3x+u8jiqOvzep1Xui5X8X3Zxa8uf/zh5V1zUVK91dW6bCMoqbuLu2YVb/u+uVguu2Jb&#10;7vPuhW7KGpMb3e7zHo/t9XLd5nfQvq+WNEnE8k6366bVRdl1+PYXNxlfWv2bTVn0HzabruyjahVj&#10;b739bO3nlflcXr7ML67bvNnuimEb+TN2sc93NUCPqn7J+zy6aXePVO13Ras7velfFHq/1JvNriit&#10;DbCGJA+s+bTNm9LaAud0zdFN3fdTW7y//dR8bOGGu6a76DA0Vhw27d78x/6ig3XW/dFZ5aGPCnxJ&#10;OM+ogk8LzAlOOLHeXJ6ki5uu/7XUVlN++67rnbPXGFlXraM63yMnCl3X3a4v/4Syzb6C/39aRkl0&#10;F40Qg9yD5X/5y0mS8UxG2+i0EwTjEQLxEAaRSRhfJplEoB4C51xQMW2ILzONkHoISvKM0WkEX2Ya&#10;gXkIhDElk3QawheahuA+hMukaYhA6LyAi+fg+EKcUUXTybBLH+dcl/lCLm8ncUCnxxI5N/i+zJkw&#10;yoPhQiWpnI6OL3MmDCjjZM7Z9egLnQsUFvF0zfvrz0wBEpbxNIa//gn+ApNej1yZb0f6LA71wJ8Y&#10;Rbk5ZhN78jS6M1ztkymIeXwEWYJFoRJShnwnhGG+L0xmCcMuX5jOEgZT+cLpLGFwkC/MZgmDXXxh&#10;PksYlOELi1nC4AFfWM4SRnX7wtksYdSsL6xmCZvq9aWPDcCZOfYwyeZlmSm3AD3IM5fpQ6W0aANN&#10;A1jZBrCPIzSAbRyhAbwyBucXTd6bAhuH0Z3X3myP3U202VXQUqORRZd76Nsb0/V++DpW4F7flp+1&#10;VdKf2iZX2YNjT0uKm6td8XP5zRdIReaSUHBJbeZja1YVSyhxsVoQwoQN8jg3ABhnHIs8UP4UFOWS&#10;8FGjTAKFjAguXGw5oZlNxxHMtTTW8+eDCcWEcuFaPNKYpWkiXAVQxqStnBHNnXAz0QghmSBO4+KR&#10;SkI53OyIgoqEBJYPzc5cQNiU0sGZkto0Hi1AC8vgaquRSYR1SDgb1bG/NaEL0iSMWPjkEgLBg7bB&#10;DMWwg1AxQ744Kk2llNmD2aFzB6w724bsDIHCpxGWJ0o6U7nKlAqSA+8ATCWOCgXPVBq6wrVF1hXu&#10;2D4fllIhqGM6ITJKgiwhBJOpqxyuENOgdLwcmokqM44t2/3KRCZJYKtpvImLq0gyKuxxMUbdtUzP&#10;sTSVSggXVlSN5IFaSjLOXWHivSIFWTj2cslkG+LnYHJU5xA0hk7vgZnc7QaOzUIPDAxh++OzI7lA&#10;4iYuVCxNUxKAMSGkm6NpRlGknnkO7d+qpNJdCQEwv6HzKS7v+lZ/xcsn9P4fVC6pcpmTgslDIzm4&#10;14ZpkYokLMxTCM8nV8pUljjvLCha9UAjIwppatEYx3uM71FOsyxxHHE+mkB+INcNYy0eaUTM6FAT&#10;kkK1Fz4FYqBul+eDkUQo3DE4tIcaSYoMAcOYrXBjpw/3fCIfi3ohmQoSkIC8yWACM44O8MbLkOcw&#10;uUzFcLgTpTIZ+I3g+OBiYHIF34dmerCzmRznEndlzxVJWUgmPJHwrnWuwAWA+n5MrqhkrhcQGcgg&#10;tJai3RjaEsFYAvb1cogkjGaIs4n4TCrPOO4wRslM4UD29EpJBA4yqxaclAUu/g9ULkyxOLUg2DQo&#10;TCSQ6awsJggClOhtyOvoZtrJSCpcvQiGkzp0Hw5sF1EMaEjzrjJnptACaeOoIAUawuaZkKIJG6ic&#10;piRkQAc2h8oHTrctuunsvYvFTle79Vs05obw7bVx+aZqo9scnfrVtY0zJIJVVY2NLk/3nXbU31el&#10;UVHVv5ebaLfGqzS179UPdOZFUdY9cVPbfF06KJ7gzzjAgJnLa7ML+2QVGs3m7eGoe1AwrnRKRt1O&#10;zbDeiJb2Jvso7F74jzBPCR8lLLKu+6Pwflfr9inLKlg1ILv1o5Oca4yX+sPVAb5ZxbZqzTdXen3/&#10;sY1a7W7Wu6Z4u2u7/l3e9R/zFle5CDZ+Hug/4GNTabxY4SXJjuJoq9tvT31v1uOGG7NxdIer+VXc&#10;/X2Tt2UcVb/VuPtWYHeo7e0DWMyQcuvPXPkz9c3+jUYy4KTA7uzQrO+rcbhp9f4LfkV4bVAxldcF&#10;sHF10uMd0T286fGMKfwOUZSvX9sx7u/RZ7yrPzWFUW783MDyz4cvedtEZriKe7QW7/V4jZ9fjLfg&#10;Jp+Pa41krV/f9HqzM1fkNjOdX4cH3P3bVBp+pzA/LvjPdtXp15TLfwAAAP//AwBQSwMEFAAGAAgA&#10;AAAhAA8LQefeAAAACQEAAA8AAABkcnMvZG93bnJldi54bWxMj8tOwzAQRfdI/IM1SOyoTWirNMSp&#10;CqISYtfyWDvxkFjE4xC7bfr3DCtYju7RnXPL9eR7ccQxukAabmcKBFITrKNWw9vr9iYHEZMha/pA&#10;qOGMEdbV5UVpChtOtMPjPrWCSygWRkOX0lBIGZsOvYmzMCBx9hlGbxKfYyvtaE5c7nuZKbWU3jji&#10;D50Z8LHD5mt/8Bq+03m3vXNPVsWXh/dN/fzhc+e1vr6aNvcgEk7pD4ZffVaHip3qcCAbRa9hvloy&#10;qSFbzEFwnq0WvK1mMMsVyKqU/xdUPwAAAP//AwBQSwECLQAUAAYACAAAACEAtoM4kv4AAADhAQAA&#10;EwAAAAAAAAAAAAAAAAAAAAAAW0NvbnRlbnRfVHlwZXNdLnhtbFBLAQItABQABgAIAAAAIQA4/SH/&#10;1gAAAJQBAAALAAAAAAAAAAAAAAAAAC8BAABfcmVscy8ucmVsc1BLAQItABQABgAIAAAAIQD5FYzp&#10;9gYAAJUZAAAOAAAAAAAAAAAAAAAAAC4CAABkcnMvZTJvRG9jLnhtbFBLAQItABQABgAIAAAAIQAP&#10;C0Hn3gAAAAkBAAAPAAAAAAAAAAAAAAAAAFAJAABkcnMvZG93bnJldi54bWxQSwUGAAAAAAQABADz&#10;AAAAWwoAAAAA&#10;" fillcolor="white [3212]" strokecolor="#845903 [1604]" strokeweight="1pt">
                <v:stroke joinstyle="miter"/>
                <v:textbox>
                  <w:txbxContent>
                    <w:p w14:paraId="604D7CA0" w14:textId="5D495175" w:rsidR="001D4F49" w:rsidRPr="001D4F49" w:rsidRDefault="00B51A04" w:rsidP="00B51A0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  </w:t>
                      </w:r>
                      <w:r w:rsidR="001D4F49" w:rsidRPr="001D4F49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指揮交通</w:t>
                      </w:r>
                    </w:p>
                  </w:txbxContent>
                </v:textbox>
              </v:roundrect>
            </w:pict>
          </mc:Fallback>
        </mc:AlternateContent>
      </w:r>
      <w:r w:rsidR="00D1139A">
        <w:rPr>
          <w:noProof/>
        </w:rPr>
        <w:drawing>
          <wp:anchor distT="0" distB="0" distL="114300" distR="114300" simplePos="0" relativeHeight="251672576" behindDoc="0" locked="0" layoutInCell="1" allowOverlap="1" wp14:anchorId="34F72500" wp14:editId="368FC17D">
            <wp:simplePos x="0" y="0"/>
            <wp:positionH relativeFrom="column">
              <wp:posOffset>4403449</wp:posOffset>
            </wp:positionH>
            <wp:positionV relativeFrom="paragraph">
              <wp:posOffset>295579</wp:posOffset>
            </wp:positionV>
            <wp:extent cx="428880" cy="301818"/>
            <wp:effectExtent l="0" t="0" r="0" b="3175"/>
            <wp:wrapNone/>
            <wp:docPr id="13" name="圖片 13" descr="Letter Icons – Download for Free in PNG and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ter Icons – Download for Free in PNG and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1" b="18917"/>
                    <a:stretch/>
                  </pic:blipFill>
                  <pic:spPr bwMode="auto">
                    <a:xfrm>
                      <a:off x="0" y="0"/>
                      <a:ext cx="428880" cy="3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04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C31B3F7" wp14:editId="1DCEA805">
            <wp:simplePos x="0" y="0"/>
            <wp:positionH relativeFrom="column">
              <wp:posOffset>1282838</wp:posOffset>
            </wp:positionH>
            <wp:positionV relativeFrom="paragraph">
              <wp:posOffset>196905</wp:posOffset>
            </wp:positionV>
            <wp:extent cx="596348" cy="596348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8" cy="5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E7E5A" w14:textId="5E204EAD" w:rsidR="00FA2DD0" w:rsidRDefault="00FA2DD0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D7C6B94" w14:textId="35E58333" w:rsidR="00FA2DD0" w:rsidRDefault="000C2404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F345601" wp14:editId="39D58847">
            <wp:simplePos x="0" y="0"/>
            <wp:positionH relativeFrom="column">
              <wp:posOffset>5915936</wp:posOffset>
            </wp:positionH>
            <wp:positionV relativeFrom="paragraph">
              <wp:posOffset>225039</wp:posOffset>
            </wp:positionV>
            <wp:extent cx="341906" cy="341906"/>
            <wp:effectExtent l="0" t="0" r="1270" b="127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6" cy="3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57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D49E5E9" wp14:editId="3CC25C5A">
            <wp:simplePos x="0" y="0"/>
            <wp:positionH relativeFrom="column">
              <wp:posOffset>2854683</wp:posOffset>
            </wp:positionH>
            <wp:positionV relativeFrom="paragraph">
              <wp:posOffset>232990</wp:posOffset>
            </wp:positionV>
            <wp:extent cx="349857" cy="349857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" cy="34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F49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A6855" wp14:editId="07DDFA85">
                <wp:simplePos x="0" y="0"/>
                <wp:positionH relativeFrom="margin">
                  <wp:align>right</wp:align>
                </wp:positionH>
                <wp:positionV relativeFrom="paragraph">
                  <wp:posOffset>74709</wp:posOffset>
                </wp:positionV>
                <wp:extent cx="1558456" cy="652007"/>
                <wp:effectExtent l="19050" t="19050" r="41910" b="3429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652007"/>
                        </a:xfrm>
                        <a:custGeom>
                          <a:avLst/>
                          <a:gdLst>
                            <a:gd name="connsiteX0" fmla="*/ 0 w 1558456"/>
                            <a:gd name="connsiteY0" fmla="*/ 108670 h 652007"/>
                            <a:gd name="connsiteX1" fmla="*/ 108670 w 1558456"/>
                            <a:gd name="connsiteY1" fmla="*/ 0 h 652007"/>
                            <a:gd name="connsiteX2" fmla="*/ 555709 w 1558456"/>
                            <a:gd name="connsiteY2" fmla="*/ 0 h 652007"/>
                            <a:gd name="connsiteX3" fmla="*/ 975925 w 1558456"/>
                            <a:gd name="connsiteY3" fmla="*/ 0 h 652007"/>
                            <a:gd name="connsiteX4" fmla="*/ 1449786 w 1558456"/>
                            <a:gd name="connsiteY4" fmla="*/ 0 h 652007"/>
                            <a:gd name="connsiteX5" fmla="*/ 1558456 w 1558456"/>
                            <a:gd name="connsiteY5" fmla="*/ 108670 h 652007"/>
                            <a:gd name="connsiteX6" fmla="*/ 1558456 w 1558456"/>
                            <a:gd name="connsiteY6" fmla="*/ 543337 h 652007"/>
                            <a:gd name="connsiteX7" fmla="*/ 1449786 w 1558456"/>
                            <a:gd name="connsiteY7" fmla="*/ 652007 h 652007"/>
                            <a:gd name="connsiteX8" fmla="*/ 975925 w 1558456"/>
                            <a:gd name="connsiteY8" fmla="*/ 652007 h 652007"/>
                            <a:gd name="connsiteX9" fmla="*/ 569120 w 1558456"/>
                            <a:gd name="connsiteY9" fmla="*/ 652007 h 652007"/>
                            <a:gd name="connsiteX10" fmla="*/ 108670 w 1558456"/>
                            <a:gd name="connsiteY10" fmla="*/ 652007 h 652007"/>
                            <a:gd name="connsiteX11" fmla="*/ 0 w 1558456"/>
                            <a:gd name="connsiteY11" fmla="*/ 543337 h 652007"/>
                            <a:gd name="connsiteX12" fmla="*/ 0 w 1558456"/>
                            <a:gd name="connsiteY12" fmla="*/ 108670 h 652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58456" h="652007" fill="none" extrusionOk="0">
                              <a:moveTo>
                                <a:pt x="0" y="108670"/>
                              </a:moveTo>
                              <a:cubicBezTo>
                                <a:pt x="1034" y="53454"/>
                                <a:pt x="38490" y="-13880"/>
                                <a:pt x="108670" y="0"/>
                              </a:cubicBezTo>
                              <a:cubicBezTo>
                                <a:pt x="257242" y="-1708"/>
                                <a:pt x="416643" y="51287"/>
                                <a:pt x="555709" y="0"/>
                              </a:cubicBezTo>
                              <a:cubicBezTo>
                                <a:pt x="694775" y="-51287"/>
                                <a:pt x="833150" y="24476"/>
                                <a:pt x="975925" y="0"/>
                              </a:cubicBezTo>
                              <a:cubicBezTo>
                                <a:pt x="1118700" y="-24476"/>
                                <a:pt x="1253767" y="26018"/>
                                <a:pt x="1449786" y="0"/>
                              </a:cubicBezTo>
                              <a:cubicBezTo>
                                <a:pt x="1520220" y="-2828"/>
                                <a:pt x="1545357" y="44976"/>
                                <a:pt x="1558456" y="108670"/>
                              </a:cubicBezTo>
                              <a:cubicBezTo>
                                <a:pt x="1571599" y="275820"/>
                                <a:pt x="1552249" y="368306"/>
                                <a:pt x="1558456" y="543337"/>
                              </a:cubicBezTo>
                              <a:cubicBezTo>
                                <a:pt x="1554554" y="601274"/>
                                <a:pt x="1512255" y="655485"/>
                                <a:pt x="1449786" y="652007"/>
                              </a:cubicBezTo>
                              <a:cubicBezTo>
                                <a:pt x="1226711" y="668713"/>
                                <a:pt x="1166318" y="596510"/>
                                <a:pt x="975925" y="652007"/>
                              </a:cubicBezTo>
                              <a:cubicBezTo>
                                <a:pt x="785532" y="707504"/>
                                <a:pt x="758494" y="608762"/>
                                <a:pt x="569120" y="652007"/>
                              </a:cubicBezTo>
                              <a:cubicBezTo>
                                <a:pt x="379747" y="695252"/>
                                <a:pt x="218633" y="626882"/>
                                <a:pt x="108670" y="652007"/>
                              </a:cubicBezTo>
                              <a:cubicBezTo>
                                <a:pt x="55382" y="639685"/>
                                <a:pt x="6069" y="598464"/>
                                <a:pt x="0" y="543337"/>
                              </a:cubicBezTo>
                              <a:cubicBezTo>
                                <a:pt x="-3068" y="401033"/>
                                <a:pt x="41368" y="315269"/>
                                <a:pt x="0" y="108670"/>
                              </a:cubicBezTo>
                              <a:close/>
                            </a:path>
                            <a:path w="1558456" h="652007" stroke="0" extrusionOk="0">
                              <a:moveTo>
                                <a:pt x="0" y="108670"/>
                              </a:moveTo>
                              <a:cubicBezTo>
                                <a:pt x="1824" y="45809"/>
                                <a:pt x="36960" y="-12537"/>
                                <a:pt x="108670" y="0"/>
                              </a:cubicBezTo>
                              <a:cubicBezTo>
                                <a:pt x="249883" y="-26902"/>
                                <a:pt x="419924" y="45923"/>
                                <a:pt x="528886" y="0"/>
                              </a:cubicBezTo>
                              <a:cubicBezTo>
                                <a:pt x="637848" y="-45923"/>
                                <a:pt x="828294" y="7203"/>
                                <a:pt x="949103" y="0"/>
                              </a:cubicBezTo>
                              <a:cubicBezTo>
                                <a:pt x="1069912" y="-7203"/>
                                <a:pt x="1328514" y="54198"/>
                                <a:pt x="1449786" y="0"/>
                              </a:cubicBezTo>
                              <a:cubicBezTo>
                                <a:pt x="1513258" y="-9461"/>
                                <a:pt x="1570835" y="43348"/>
                                <a:pt x="1558456" y="108670"/>
                              </a:cubicBezTo>
                              <a:cubicBezTo>
                                <a:pt x="1586123" y="301296"/>
                                <a:pt x="1550755" y="375244"/>
                                <a:pt x="1558456" y="543337"/>
                              </a:cubicBezTo>
                              <a:cubicBezTo>
                                <a:pt x="1549074" y="594709"/>
                                <a:pt x="1496843" y="639839"/>
                                <a:pt x="1449786" y="652007"/>
                              </a:cubicBezTo>
                              <a:cubicBezTo>
                                <a:pt x="1292825" y="682090"/>
                                <a:pt x="1228842" y="644546"/>
                                <a:pt x="1042981" y="652007"/>
                              </a:cubicBezTo>
                              <a:cubicBezTo>
                                <a:pt x="857121" y="659468"/>
                                <a:pt x="771780" y="633885"/>
                                <a:pt x="569120" y="652007"/>
                              </a:cubicBezTo>
                              <a:cubicBezTo>
                                <a:pt x="366460" y="670129"/>
                                <a:pt x="269370" y="624202"/>
                                <a:pt x="108670" y="652007"/>
                              </a:cubicBezTo>
                              <a:cubicBezTo>
                                <a:pt x="46110" y="649758"/>
                                <a:pt x="16380" y="598622"/>
                                <a:pt x="0" y="543337"/>
                              </a:cubicBezTo>
                              <a:cubicBezTo>
                                <a:pt x="-29659" y="331931"/>
                                <a:pt x="14181" y="285584"/>
                                <a:pt x="0" y="1086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5434E" w14:textId="60DA1AAC" w:rsidR="001D4F49" w:rsidRPr="001D4F49" w:rsidRDefault="00BE5AAF" w:rsidP="00BE5AA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修理道路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1A6855" id="矩形: 圓角 10" o:spid="_x0000_s1030" style="position:absolute;left:0;text-align:left;margin-left:71.5pt;margin-top:5.9pt;width:122.7pt;height:51.35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Bt8AAcAAJcZAAAOAAAAZHJzL2Uyb0RvYy54bWy0WV1v2zYUfR+w/yDocYBrkSIpKqhTdC06&#10;DCjaYu3Q7VGR5dioLHqSEjv99Tv8kEIm6WStW1E4ksl7D+/X4SX9/MVpX0e3VdvtVLOKybMkjqqm&#10;VOtdc72Kf//0ZiHjqOuLZl3UqqlW8V3VxS8uf/zh+fFwUVG1VfW6aiMoabqL42EVb/v+cLFcduW2&#10;2hfdM3WoGgxuVLsvery218t1WxyhfV8vaZKI5VG160Oryqrr8O1rOxhfGv2bTVX27zebruqjehVj&#10;bb35bM3nlf5cXj4vLq7b4rDdlW4Zxb9Yxb7YNQAdVb0u+iK6aXePVO13Zas6temflWq/VJvNrqyM&#10;DbCGJA+s+bgtDpWxBc7pDqObuv9Obfnu9uPhQws3HA/dRYdHbcVp0+71X6wvOhln3Y3Oqk59VOJL&#10;wrlkXMRRiTHBEYxMe3N5L13edP0vlTKaitu3XW+dvcaTcdU6aoo9cqJUTdPt+uoPBGizr+H/n5ZR&#10;Eh2jAcLJPZj+pz+dJFJkSbSN7leCYDxCIB6CE5mE8WWmEaiHwDnPknzaEF9mGiH1EPKM55RPI/gy&#10;0wjMQyCM5ZkU0xC+0DQE9yFsJk1DBELnBRz5OaaUS6dpHF+IszRNs8nEynycc13mC9m8ncQBnY72&#10;nBt8X+ZMmNyD4SIn9Ixy9GXOhCFPlPB0PfpC5wKFRTyN4c8/MwVIWMbTGP78J/gLTHo9cGWxHeiz&#10;PDWOP/EUFXqbTczOc1Cd5mqfTEHMwyvI0pIzpDT5TgjDfF+YzBKGXb4wnSUMpvKF01nC4CBfmM0S&#10;Brv4wnyWMCjDFxazhMEDvvCwj54XKlS3LyxnIaNmfeF8lrCuXl8a77Ny7GGSzcsyXW4BepBnKB64&#10;z1VKizZQN4C1aQD7OEID2MYRGsArveLi4lD0usCGx+jotTfbsbuJNrsaWho0suhyT317o7ve91+G&#10;Ctyr2+qTMkr6+7bJVrbzzP2U8uZqV/5cffUFSJLaDOYp4yZ5sTSjKpUst95ekFRK17faMQegnTEG&#10;IFD+FBTlGWXWgwuSJSZrBjBGhGC2Djmh0qTjMGZbGuP588FEzrLMltfikUaZpoRb2yhjmamcAc3u&#10;cDPRCCEyS5y3HqkklKeZsBVHRUICy12zMxcQzS+lA6CkoUrOeMotnu4LAvuGBlfHLsiTMGThm4s6&#10;zwjPbf3SjEvg21Q2+QLFlDI7mgqZJt+EtZvbULiTeQPFDP+Nh+A9mgVpShBdym2kBaZJQ6JDNH3v&#10;2n37fFhKRUYsYQghM2L2hVExEjZFJLUbeS64JaJh1EuimaiZ5Dy1RZIlGU8CW+Fzlg+OkJkw9DNg&#10;2p7Jesk/GoWRDN9cpWd5xmy6iJxTHqilRIrUVqagQspg0OOBmXbCSqjS3hNpLsKgiUTYNOK5ZCLw&#10;gM34mQm0QC7aSDEceGGMl7WMIFfNOkAJFLjemAX7pyKpVVdBAMyv6XyKy7u+VV9w+ITe/4XKJbW5&#10;wbhMAkNSkQvHFYaLfCO9EJ7PrqhzKW1SLOC0JEgKRvJ8XElOA3dzKqW0jcv5aCLNJLNBWjAcPgON&#10;4D7qaiKjSTCUsxzhNsE9H4wg+XD4MFKLhxpJSiUnbsOEnSHt2jPYXDwOpdxZlzNhOpKhpgkO8zK1&#10;5IZDIZzgped3MbkUBH7U9ZeCUvOHXA3qsahpxrGffQt2ZiESjpYC9G1Jk+GiIlDMQASuCQApyPTB&#10;qLkUMLIzuQb2IUncFoFdC22N70aKnHR9iWBogkJfJIzm0u0C82hVYrukgyQiGwQvy0iGnsoSINqr&#10;YNf6DipHG+VKHXdTMNy3FJWaZg4TnVhYtR4PzHQvcta15QIhQir7zhWpsxJcLmjAE3YlM1NogVzl&#10;rslISZ6G5cKICxXKFHulvxKLNofMHaubJl339t7VYqfq3foNWnNN+ebiuHpVt9FtgV796no4VASz&#10;6kZvFPc3nuapv6srraJufqs20W6NwzQ1J+sHOouyrJqe2KFtsa4sFE/wTxuJ5Y0S5s0o1Jr1+WHU&#10;7RToi+779Q66rRo3X4tW5i57FLZH/hHGriAUHiUMsmr6UXi/a1T7lGU1rHLIdv7gJOsa7aX+dHWC&#10;b1axiaf+5kqt7z60Uavs3Xp3KN/s2q5/W3T9h6LFZS6CjR8I+vf42NQKRysck8xTHG1V+/Wp7/V8&#10;3HFjNI6OuJxfxd1fN0VbxVH9a4Pb7xytJNT25oXhKIOX1h+58keam/0rhWRA+WN15lHP7+vhcdOq&#10;/Wf8jvBSo2KoaEpg4/Kkb4eXVz3eMYRfIsrq5UvzjBt8dBpvm4+HUivXfj7A8k+nz0V7iPTjKu7R&#10;XLxTw0V+cTHcg+t8HudqyUa9vOnVZqcvyU1mWr+6F9z+m1Ryv1Tonxf8dzPr/veUy78BAAD//wMA&#10;UEsDBBQABgAIAAAAIQBh65382wAAAAcBAAAPAAAAZHJzL2Rvd25yZXYueG1sTI/BbsIwEETvlfoP&#10;1lbqrTjQgFCIgygCqeoNaDk78TaxGq/T2ED4+y6ncpyZ1czbfDm4VpyxD9aTgvEoAYFUeWOpVvB5&#10;2L7MQYSoyejWEyq4YoBl8fiQ68z4C+3wvI+14BIKmVbQxNhlUoaqQafDyHdInH373unIsq+l6fWF&#10;y10rJ0kyk05b4oVGd7husPrZn5yC33jdbV/txiTh4+1rVb4f3dw6pZ6fhtUCRMQh/h/DDZ/RoWCm&#10;0p/IBNEq4Eciu2Pm53SSTlMQ5c1IpyCLXN7zF38AAAD//wMAUEsBAi0AFAAGAAgAAAAhALaDOJL+&#10;AAAA4QEAABMAAAAAAAAAAAAAAAAAAAAAAFtDb250ZW50X1R5cGVzXS54bWxQSwECLQAUAAYACAAA&#10;ACEAOP0h/9YAAACUAQAACwAAAAAAAAAAAAAAAAAvAQAAX3JlbHMvLnJlbHNQSwECLQAUAAYACAAA&#10;ACEAefwbfAAHAACXGQAADgAAAAAAAAAAAAAAAAAuAgAAZHJzL2Uyb0RvYy54bWxQSwECLQAUAAYA&#10;CAAAACEAYeud/NsAAAAHAQAADwAAAAAAAAAAAAAAAABaCQAAZHJzL2Rvd25yZXYueG1sUEsFBgAA&#10;AAAEAAQA8wAAAGIKAAAAAA==&#10;" fillcolor="white [3212]" strokecolor="#845903 [1604]" strokeweight="1pt">
                <v:stroke joinstyle="miter"/>
                <v:textbox>
                  <w:txbxContent>
                    <w:p w14:paraId="3CE5434E" w14:textId="60DA1AAC" w:rsidR="001D4F49" w:rsidRPr="001D4F49" w:rsidRDefault="00BE5AAF" w:rsidP="00BE5AA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修理道路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D4F49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E13F13" wp14:editId="641EC2CF">
                <wp:simplePos x="0" y="0"/>
                <wp:positionH relativeFrom="column">
                  <wp:posOffset>1804946</wp:posOffset>
                </wp:positionH>
                <wp:positionV relativeFrom="paragraph">
                  <wp:posOffset>120539</wp:posOffset>
                </wp:positionV>
                <wp:extent cx="1558456" cy="652007"/>
                <wp:effectExtent l="19050" t="19050" r="41910" b="3429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652007"/>
                        </a:xfrm>
                        <a:custGeom>
                          <a:avLst/>
                          <a:gdLst>
                            <a:gd name="connsiteX0" fmla="*/ 0 w 1558456"/>
                            <a:gd name="connsiteY0" fmla="*/ 108670 h 652007"/>
                            <a:gd name="connsiteX1" fmla="*/ 108670 w 1558456"/>
                            <a:gd name="connsiteY1" fmla="*/ 0 h 652007"/>
                            <a:gd name="connsiteX2" fmla="*/ 555709 w 1558456"/>
                            <a:gd name="connsiteY2" fmla="*/ 0 h 652007"/>
                            <a:gd name="connsiteX3" fmla="*/ 975925 w 1558456"/>
                            <a:gd name="connsiteY3" fmla="*/ 0 h 652007"/>
                            <a:gd name="connsiteX4" fmla="*/ 1449786 w 1558456"/>
                            <a:gd name="connsiteY4" fmla="*/ 0 h 652007"/>
                            <a:gd name="connsiteX5" fmla="*/ 1558456 w 1558456"/>
                            <a:gd name="connsiteY5" fmla="*/ 108670 h 652007"/>
                            <a:gd name="connsiteX6" fmla="*/ 1558456 w 1558456"/>
                            <a:gd name="connsiteY6" fmla="*/ 543337 h 652007"/>
                            <a:gd name="connsiteX7" fmla="*/ 1449786 w 1558456"/>
                            <a:gd name="connsiteY7" fmla="*/ 652007 h 652007"/>
                            <a:gd name="connsiteX8" fmla="*/ 975925 w 1558456"/>
                            <a:gd name="connsiteY8" fmla="*/ 652007 h 652007"/>
                            <a:gd name="connsiteX9" fmla="*/ 569120 w 1558456"/>
                            <a:gd name="connsiteY9" fmla="*/ 652007 h 652007"/>
                            <a:gd name="connsiteX10" fmla="*/ 108670 w 1558456"/>
                            <a:gd name="connsiteY10" fmla="*/ 652007 h 652007"/>
                            <a:gd name="connsiteX11" fmla="*/ 0 w 1558456"/>
                            <a:gd name="connsiteY11" fmla="*/ 543337 h 652007"/>
                            <a:gd name="connsiteX12" fmla="*/ 0 w 1558456"/>
                            <a:gd name="connsiteY12" fmla="*/ 108670 h 652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58456" h="652007" fill="none" extrusionOk="0">
                              <a:moveTo>
                                <a:pt x="0" y="108670"/>
                              </a:moveTo>
                              <a:cubicBezTo>
                                <a:pt x="1034" y="53454"/>
                                <a:pt x="38490" y="-13880"/>
                                <a:pt x="108670" y="0"/>
                              </a:cubicBezTo>
                              <a:cubicBezTo>
                                <a:pt x="257242" y="-1708"/>
                                <a:pt x="416643" y="51287"/>
                                <a:pt x="555709" y="0"/>
                              </a:cubicBezTo>
                              <a:cubicBezTo>
                                <a:pt x="694775" y="-51287"/>
                                <a:pt x="833150" y="24476"/>
                                <a:pt x="975925" y="0"/>
                              </a:cubicBezTo>
                              <a:cubicBezTo>
                                <a:pt x="1118700" y="-24476"/>
                                <a:pt x="1253767" y="26018"/>
                                <a:pt x="1449786" y="0"/>
                              </a:cubicBezTo>
                              <a:cubicBezTo>
                                <a:pt x="1520220" y="-2828"/>
                                <a:pt x="1545357" y="44976"/>
                                <a:pt x="1558456" y="108670"/>
                              </a:cubicBezTo>
                              <a:cubicBezTo>
                                <a:pt x="1571599" y="275820"/>
                                <a:pt x="1552249" y="368306"/>
                                <a:pt x="1558456" y="543337"/>
                              </a:cubicBezTo>
                              <a:cubicBezTo>
                                <a:pt x="1554554" y="601274"/>
                                <a:pt x="1512255" y="655485"/>
                                <a:pt x="1449786" y="652007"/>
                              </a:cubicBezTo>
                              <a:cubicBezTo>
                                <a:pt x="1226711" y="668713"/>
                                <a:pt x="1166318" y="596510"/>
                                <a:pt x="975925" y="652007"/>
                              </a:cubicBezTo>
                              <a:cubicBezTo>
                                <a:pt x="785532" y="707504"/>
                                <a:pt x="758494" y="608762"/>
                                <a:pt x="569120" y="652007"/>
                              </a:cubicBezTo>
                              <a:cubicBezTo>
                                <a:pt x="379747" y="695252"/>
                                <a:pt x="218633" y="626882"/>
                                <a:pt x="108670" y="652007"/>
                              </a:cubicBezTo>
                              <a:cubicBezTo>
                                <a:pt x="55382" y="639685"/>
                                <a:pt x="6069" y="598464"/>
                                <a:pt x="0" y="543337"/>
                              </a:cubicBezTo>
                              <a:cubicBezTo>
                                <a:pt x="-3068" y="401033"/>
                                <a:pt x="41368" y="315269"/>
                                <a:pt x="0" y="108670"/>
                              </a:cubicBezTo>
                              <a:close/>
                            </a:path>
                            <a:path w="1558456" h="652007" stroke="0" extrusionOk="0">
                              <a:moveTo>
                                <a:pt x="0" y="108670"/>
                              </a:moveTo>
                              <a:cubicBezTo>
                                <a:pt x="1824" y="45809"/>
                                <a:pt x="36960" y="-12537"/>
                                <a:pt x="108670" y="0"/>
                              </a:cubicBezTo>
                              <a:cubicBezTo>
                                <a:pt x="249883" y="-26902"/>
                                <a:pt x="419924" y="45923"/>
                                <a:pt x="528886" y="0"/>
                              </a:cubicBezTo>
                              <a:cubicBezTo>
                                <a:pt x="637848" y="-45923"/>
                                <a:pt x="828294" y="7203"/>
                                <a:pt x="949103" y="0"/>
                              </a:cubicBezTo>
                              <a:cubicBezTo>
                                <a:pt x="1069912" y="-7203"/>
                                <a:pt x="1328514" y="54198"/>
                                <a:pt x="1449786" y="0"/>
                              </a:cubicBezTo>
                              <a:cubicBezTo>
                                <a:pt x="1513258" y="-9461"/>
                                <a:pt x="1570835" y="43348"/>
                                <a:pt x="1558456" y="108670"/>
                              </a:cubicBezTo>
                              <a:cubicBezTo>
                                <a:pt x="1586123" y="301296"/>
                                <a:pt x="1550755" y="375244"/>
                                <a:pt x="1558456" y="543337"/>
                              </a:cubicBezTo>
                              <a:cubicBezTo>
                                <a:pt x="1549074" y="594709"/>
                                <a:pt x="1496843" y="639839"/>
                                <a:pt x="1449786" y="652007"/>
                              </a:cubicBezTo>
                              <a:cubicBezTo>
                                <a:pt x="1292825" y="682090"/>
                                <a:pt x="1228842" y="644546"/>
                                <a:pt x="1042981" y="652007"/>
                              </a:cubicBezTo>
                              <a:cubicBezTo>
                                <a:pt x="857121" y="659468"/>
                                <a:pt x="771780" y="633885"/>
                                <a:pt x="569120" y="652007"/>
                              </a:cubicBezTo>
                              <a:cubicBezTo>
                                <a:pt x="366460" y="670129"/>
                                <a:pt x="269370" y="624202"/>
                                <a:pt x="108670" y="652007"/>
                              </a:cubicBezTo>
                              <a:cubicBezTo>
                                <a:pt x="46110" y="649758"/>
                                <a:pt x="16380" y="598622"/>
                                <a:pt x="0" y="543337"/>
                              </a:cubicBezTo>
                              <a:cubicBezTo>
                                <a:pt x="-29659" y="331931"/>
                                <a:pt x="14181" y="285584"/>
                                <a:pt x="0" y="1086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ECE26" w14:textId="2B308A8C" w:rsidR="001D4F49" w:rsidRPr="001D4F49" w:rsidRDefault="0058047E" w:rsidP="0058047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57D6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上陣殺敵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E13F13" id="矩形: 圓角 8" o:spid="_x0000_s1031" style="position:absolute;left:0;text-align:left;margin-left:142.1pt;margin-top:9.5pt;width:122.7pt;height:5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PxAAcAAJcZAAAOAAAAZHJzL2Uyb0RvYy54bWy0WV1v2zYUfR+w/yDocYBrkSIpKmhSdC06&#10;DCjaYu3Q7VGR5dioLGqSkjj99Tv8kEIm6WStW1E4ksl7D+/X4SX9/MXxUEc3VdfvVXMek2dJHFVN&#10;qTb75uo8/v3Tm5WMo34omk1Rq6Y6j++qPn5x8eMPz2/bs4qqnao3VRdBSdOf3bbn8W4Y2rP1ui93&#10;1aHon6m2ajC4Vd2hGPDaXa03XXEL7Yd6TZNErG9Vt2k7VVZ9j29f28H4wujfbqtyeL/d9tUQ1ecx&#10;1jaYz858XurP9cXz4uyqK9rdvnTLKP7FKg7FvgHopOp1MRTRdbd/pOqwLzvVq+3wrFSHtdpu92Vl&#10;bIA1JHlgzcdd0VbGFjinbyc39f+d2vLdzcf2Qwc33Lb9WY9HbcVx2x30X6wvOhpn3U3Oqo5DVOJL&#10;wrlkXMRRiTHBEYxMe3N9L11e98MvlTKaipu3/WCdvcGTcdUmaooDcqJUTdPvh+oPBGh7qOH/n9ZR&#10;Et1GI4STezD9T386SaTIkmgX3a8EwXiEQDwEJzIL48vMI1APgXOeJfm8Ib7MPELqIeQZzymfR/Bl&#10;5hGYh0AYyzMp5iF8oXkI7kPYTJqHCIROCzjyc0opl07zOL4QZ2maZrOJlfk4p7rMF7J5O4sDOp3s&#10;OTX4vsyJMLkHw0VO6Anl6MucCEOeKOH5evSFTgUKi3gew59/YgqQsIznMfz5T/AXmPRq5MpiN9Jn&#10;eWwcf+IpKvQ2m5idp1W95mqfTEHM4yvI0pIzpDT5zgjDfF+YLBKGXb4wXSQMpvKF00XC4CBfmC0S&#10;Brv4wnyRMCjDFxaLhMEDvvC4j54WKlS3LywXIaNmfeF8kbCuXl8a74ty7GGSLcsyXW4BepBnKB64&#10;z1VKhzZQN4C1aQCHOEID2MURGsBLveLirC0GXWDjY3TrtTe7qbuJtvsaWho0suhyj0N3rbve91/G&#10;Cjyom+qTMkqG+7bJVrbzzP2U8vpyX/5cffUFSJLaDOYp4yZ5sTSjKpUst95ekVRK17faMQegnTEF&#10;IFD+FBTlGWXWgyuSJSZrRjBGhGC2Djmh0qTjOGZbGuP508FEzrLMltfqkUaZpoRb2yhjmamcEc3u&#10;cAvRCCEyS5y3HqkklKeZsBVHRUICy12zsxQQzS+lI6CkoUrOeMotnu4LAvvGBlfHLsiTMGThm4s6&#10;zwjPbf3SjEvg21Q2+QLFlDI7mgqZJt+EtZvbWLizeQPFDP+Nh+A9mgVpShBdym2kBaZJQ6JjNH3v&#10;2n37dFhKRUYsYQghM2L2hUkxEjZFJLUbeS64JaJx1EuihaiZ5Dy1RZIlGU8CW+Fzlo+OkJkw9DNi&#10;2p7Jesk/GoWRDN9cpWd5xmy6iJxTHqilRIrUVqagQspg0OOBhXbCSqjS3hNpLsKgiUTYNOK5ZCLw&#10;gM34hQm0Qi7aSDEceGGMl7WMIFfNOkAJFLjemAX7pyKpVV9BAMyv6XyOy/uhU19w+ITe/4XKJbW5&#10;wbhMAkNSkQvHFYaLfCO9EJ7OrqhzKW1SrOC0JEgKRvJ8WklOA3dzKqW0jcvpaCLNJLNBWjEcPgON&#10;4D7qaiKjSTCUsxzhNsE9HYwg+XD4MFKrhxpJSiUnbsOEnSHt2jPYUjwOpdxZlzNhOpKxpgkO8zK1&#10;5IZDIZzgped3MbkUBH7U9ZeCUvOHXA3qsahpxrGffQt2YSESjpYC9G1Jk+GiIlDMQASuCQApyPTB&#10;qLkUMLILuQb2IUncFoFdC22N70aKnHR9iWBogkJfJIzm0u0Cy2hVYrukoyQiGwQvy0iGnsoSINqr&#10;YNf6DipHG+VKHXdTMNy3FJWaZg4TnVhYtR4PLHQvcta15QIhQir7zhWpsxJcLmjAE3YlC1NohVzl&#10;rslISZ6G5cKICxXKFHulvxKLtoTMHaubJl339t7VYq/q/eYNWnNN+ebiuHpVd9FNgV798mo8VASz&#10;6kZvFPc3nuZpuKsrraJufqu20X6DwzQ1J+sHOouyrJqB2KFdsaksFE/wTxuJ5U0S5s0o1Jr1+WHS&#10;7RToi+779Y66rRo3X4tW5i57ErZH/gnGriAUniQMsmqGSfiwb1T3lGU1rHLIdv7oJOsa7aXheHmE&#10;b9Bn6Zn6m0u1ufvQRZ2yd+t9W77Zd/3wtuiHD0WHy1wEGz8QDO/xsa0VjlY4JpmnONqp7utT3+v5&#10;uOPGaBzd4nL+PO7/ui66Ko7qXxvcfudoJaF2MC8MRxm8dP7IpT/SXB9eKSQDyh+rM496/lCPj9tO&#10;HT7jd4SXGhVDRVMCG5cnQze+vBrwjiH8ElFWL1+aZ9zgo9N423xsS61c+7mF5Z+On4uujfTjeTyg&#10;uXinxov84my8B9f5PM3Vko16eT2o7V5fkpvMtH51L7j9N6nkfqnQPy/472bW/e8pF38DAAD//wMA&#10;UEsDBBQABgAIAAAAIQBFdKJE3gAAAAoBAAAPAAAAZHJzL2Rvd25yZXYueG1sTI/NTsMwEITvSLyD&#10;tUjcqFMDJQ1xqoKohLi1/JydeEks4nWI3TZ9e5YTHHfm0+xMuZp8Lw44RhdIw3yWgUBqgnXUanh7&#10;3VzlIGIyZE0fCDWcMMKqOj8rTWHDkbZ42KVWcAjFwmjoUhoKKWPToTdxFgYk9j7D6E3ic2ylHc2R&#10;w30vVZYtpDeO+ENnBnzssPna7b2G73Tabq7dk83iy8P7un7+8LnzWl9eTOt7EAmn9AfDb32uDhV3&#10;qsOebBS9BpXfKEbZWPImBm7VcgGiZkHN70BWpfw/ofoBAAD//wMAUEsBAi0AFAAGAAgAAAAhALaD&#10;OJL+AAAA4QEAABMAAAAAAAAAAAAAAAAAAAAAAFtDb250ZW50X1R5cGVzXS54bWxQSwECLQAUAAYA&#10;CAAAACEAOP0h/9YAAACUAQAACwAAAAAAAAAAAAAAAAAvAQAAX3JlbHMvLnJlbHNQSwECLQAUAAYA&#10;CAAAACEAr57T8QAHAACXGQAADgAAAAAAAAAAAAAAAAAuAgAAZHJzL2Uyb0RvYy54bWxQSwECLQAU&#10;AAYACAAAACEARXSiRN4AAAAKAQAADwAAAAAAAAAAAAAAAABaCQAAZHJzL2Rvd25yZXYueG1sUEsF&#10;BgAAAAAEAAQA8wAAAGUKAAAAAA==&#10;" fillcolor="white [3212]" strokecolor="#845903 [1604]" strokeweight="1pt">
                <v:stroke joinstyle="miter"/>
                <v:textbox>
                  <w:txbxContent>
                    <w:p w14:paraId="61EECE26" w14:textId="2B308A8C" w:rsidR="001D4F49" w:rsidRPr="001D4F49" w:rsidRDefault="0058047E" w:rsidP="0058047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="00857D69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上陣殺敵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70A30C" w14:textId="4D24C474" w:rsidR="00E45B6A" w:rsidRDefault="00E45B6A" w:rsidP="00E45B6A">
      <w:pPr>
        <w:pStyle w:val="ListParagraph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72DA9FF" w14:textId="5B2F6AC6" w:rsidR="001D4F49" w:rsidRDefault="001D4F49" w:rsidP="00E45B6A">
      <w:pPr>
        <w:pStyle w:val="ListParagraph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E48F0D7" w14:textId="66561A06" w:rsidR="001E79CB" w:rsidRDefault="00792B2A" w:rsidP="001E79CB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林珍擔任小鬼交通員</w:t>
      </w:r>
      <w:r w:rsidR="00E754A5">
        <w:rPr>
          <w:rFonts w:ascii="Microsoft JhengHei" w:eastAsia="Microsoft JhengHei" w:hAnsi="Microsoft JhengHei" w:cstheme="minorHAnsi" w:hint="eastAsia"/>
          <w:sz w:val="28"/>
          <w:szCs w:val="28"/>
        </w:rPr>
        <w:t>期間</w:t>
      </w:r>
      <w:r w:rsidR="00E51A95">
        <w:rPr>
          <w:rFonts w:ascii="Microsoft JhengHei" w:eastAsia="Microsoft JhengHei" w:hAnsi="Microsoft JhengHei" w:cstheme="minorHAnsi" w:hint="eastAsia"/>
          <w:sz w:val="28"/>
          <w:szCs w:val="28"/>
        </w:rPr>
        <w:t>有甚麼難忘的經歷</w:t>
      </w:r>
      <w:r w:rsidR="001E79CB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1E79C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20605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="001E79C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25915739" w14:textId="56E6DB76" w:rsidR="00663388" w:rsidRDefault="00B069B4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3FDE97" wp14:editId="7BCFE3FE">
                <wp:simplePos x="0" y="0"/>
                <wp:positionH relativeFrom="column">
                  <wp:posOffset>4964430</wp:posOffset>
                </wp:positionH>
                <wp:positionV relativeFrom="paragraph">
                  <wp:posOffset>180975</wp:posOffset>
                </wp:positionV>
                <wp:extent cx="1073426" cy="524786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5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D35FF" w14:textId="0F99DA1D" w:rsidR="004A2CA4" w:rsidRPr="004A2CA4" w:rsidRDefault="004A2CA4" w:rsidP="004A2CA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顫抖/發抖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FDE97" id="矩形 29" o:spid="_x0000_s1032" style="position:absolute;left:0;text-align:left;margin-left:390.9pt;margin-top:14.25pt;width:84.5pt;height:41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eTAdgIAAEgFAAAOAAAAZHJzL2Uyb0RvYy54bWysVEtv2zAMvg/YfxB0X+1k6WNBnSJI0WFA&#10;0RZrh54VWYoNyKJGKbGzXz9KdpyuLXYYloMj8fGR/Ejq8qprDNsp9DXYgk9Ocs6UlVDWdlPwH083&#10;ny4480HYUhiwquB75fnV4uOHy9bN1RQqMKVCRiDWz1tX8CoEN88yLyvVCH8CTllSasBGBLriJitR&#10;tITemGya52dZC1g6BKm8J+l1r+SLhK+1kuFea68CMwWn3EL6Yvqu4zdbXIr5BoWrajmkIf4hi0bU&#10;loKOUNciCLbF+g1UU0sEDzqcSGgy0LqWKtVA1UzyV9U8VsKpVAuR491Ik/9/sPJu9+gekGhonZ97&#10;OsYqOo1N/Kf8WJfI2o9kqS4wScJJfv55Nj3jTJLudDo7vziLbGZHb4c+fFXQsHgoOFIzEkdid+tD&#10;b3owicEs3NTGpIYY+4eAMKMkO6aYTmFvVLQz9rvSrC4pqWkKkKZHrQyynaC+CymVDZNeVYlS9eLT&#10;nH5DyqNHKiABRmRNCY3YA0CczLfYfTmDfXRVafhG5/xvifXOo0eKDDaMzk1tAd8DMFTVELm3P5DU&#10;UxNZCt26I24KnroTJWso9w/IEPpl8E7e1NSgW+HDg0CaftoT2uhwTx9toC04DCfOKsBf78mjPQ0l&#10;aTlraZsK7n9uBSrOzDdL4/plMpvF9UuX2en5lC74UrN+qbHbZgXUuAm9HU6mY7QP5nDUCM0zLf4y&#10;RiWVsJJiF1wGPFxWod9yejqkWi6TGa2cE+HWPjoZwSPPcQCfumeBbpjSQPN9B4fNE/NXw9rbRk8L&#10;y20AXadJPvI6dIDWNY3S8LTE9+DlPVkdH8DFbwAAAP//AwBQSwMEFAAGAAgAAAAhADD7wwDdAAAA&#10;CgEAAA8AAABkcnMvZG93bnJldi54bWxMj01PwzAMhu9I/IfISNxYukmDUppOgIQQ2gEx4J4mXlvR&#10;OFWSfuzfY07MN9uPXj8ud4vrxYQhdp4UrFcZCCTjbUeNgq/Pl5scREyarO49oYITRthVlxelLqyf&#10;6QOnQ2oEh1AstII2paGQMpoWnY4rPyDx7uiD04nb0Egb9MzhrpebLLuVTnfEF1o94HOL5ucwOgXf&#10;/vg0O1PT23R678bXfTAm3yt1fbU8PoBIuKR/GP70WR0qdqr9SDaKXsFdvmb1pGCTb0EwcL/NeFAz&#10;yQWyKuX5C9UvAAAA//8DAFBLAQItABQABgAIAAAAIQC2gziS/gAAAOEBAAATAAAAAAAAAAAAAAAA&#10;AAAAAABbQ29udGVudF9UeXBlc10ueG1sUEsBAi0AFAAGAAgAAAAhADj9If/WAAAAlAEAAAsAAAAA&#10;AAAAAAAAAAAALwEAAF9yZWxzLy5yZWxzUEsBAi0AFAAGAAgAAAAhAP795MB2AgAASAUAAA4AAAAA&#10;AAAAAAAAAAAALgIAAGRycy9lMm9Eb2MueG1sUEsBAi0AFAAGAAgAAAAhADD7wwDdAAAACgEAAA8A&#10;AAAAAAAAAAAAAAAA0AQAAGRycy9kb3ducmV2LnhtbFBLBQYAAAAABAAEAPMAAADaBQAAAAA=&#10;" filled="f" stroked="f" strokeweight="1pt">
                <v:textbox>
                  <w:txbxContent>
                    <w:p w14:paraId="60BD35FF" w14:textId="0F99DA1D" w:rsidR="004A2CA4" w:rsidRPr="004A2CA4" w:rsidRDefault="004A2CA4" w:rsidP="004A2CA4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顫抖/發抖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153C4" wp14:editId="0D673824">
                <wp:simplePos x="0" y="0"/>
                <wp:positionH relativeFrom="column">
                  <wp:posOffset>2467610</wp:posOffset>
                </wp:positionH>
                <wp:positionV relativeFrom="paragraph">
                  <wp:posOffset>188595</wp:posOffset>
                </wp:positionV>
                <wp:extent cx="1073426" cy="524786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5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65F51" w14:textId="22551EAB" w:rsidR="004A2CA4" w:rsidRPr="004A2CA4" w:rsidRDefault="004A2CA4" w:rsidP="004A2CA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4A2CA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瘧疾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153C4" id="矩形 28" o:spid="_x0000_s1033" style="position:absolute;left:0;text-align:left;margin-left:194.3pt;margin-top:14.85pt;width:84.5pt;height:41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xNdgIAAEgFAAAOAAAAZHJzL2Uyb0RvYy54bWysVN9P2zAQfp+0/8Hy+0jaFcoqUlSBmCYh&#10;qAYTz65jk0iOzzu7Tbq/fmcnTRmgPUzLg2Pfj+/uPt/54rJrDNsp9DXYgk9Ocs6UlVDW9rngPx5v&#10;Pp1z5oOwpTBgVcH3yvPL5ccPF61bqClUYEqFjECsX7Su4FUIbpFlXlaqEf4EnLKk1ICNCHTE56xE&#10;0RJ6Y7Jpnp9lLWDpEKTynqTXvZIvE77WSoZ7rb0KzBSccgtpxbRu4potL8TiGYWrajmkIf4hi0bU&#10;loKOUNciCLbF+g1UU0sEDzqcSGgy0LqWKtVA1UzyV9U8VMKpVAuR491Ik/9/sPJu9+DWSDS0zi88&#10;bWMVncYm/ik/1iWy9iNZqgtMknCSzz/PpmecSdKdTmfz87PIZnb0dujDVwUNi5uCI11G4kjsbn3o&#10;TQ8mMZiFm9qYdCHG/iEgzCjJjimmXdgbFe2M/a40q0tKapoCpO5RVwbZTtC9CymVDZNeVYlS9eLT&#10;nL4h5dEjFZAAI7KmhEbsASB25lvsvpzBPrqq1Hyjc/63xHrn0SNFBhtG56a2gO8BGKpqiNzbH0jq&#10;qYkshW7TETcFn0fLKNlAuV8jQ+iHwTt5U9MF3Qof1gKp+2lOaKLDPS3aQFtwGHacVYC/3pNHe2pK&#10;0nLW0jQV3P/cClScmW+W2vXLZDaL45cOs9P5lA74UrN5qbHb5gro4ib0djiZttE+mMNWIzRPNPir&#10;GJVUwkqKXXAZ8HC4Cv2U09Mh1WqVzGjknAi39sHJCB55jg342D0JdEOXBurvOzhMnli8atbeNnpa&#10;WG0D6Dp18pHX4QZoXFMrDU9LfA9enpPV8QFc/gYAAP//AwBQSwMEFAAGAAgAAAAhADU7wpjfAAAA&#10;CgEAAA8AAABkcnMvZG93bnJldi54bWxMj8tOwzAQRfdI/IM1SOyo01Rt0zROBUgIoS4qCuwd200i&#10;4nFkO4/+PcMKljNzdOfc4jDbjo3Gh9ahgOUiAWZQOd1iLeDz4+UhAxaiRC07h0bA1QQ4lLc3hcy1&#10;m/DdjOdYMwrBkEsBTYx9znlQjbEyLFxvkG4X562MNPqaay8nCrcdT5Nkw61skT40sjfPjVHf58EK&#10;+HKXp8mqCt/G66kdXo9eqewoxP3d/LgHFs0c/2D41Sd1KMmpcgPqwDoBqyzbECog3W2BEbBeb2lR&#10;EblMV8DLgv+vUP4AAAD//wMAUEsBAi0AFAAGAAgAAAAhALaDOJL+AAAA4QEAABMAAAAAAAAAAAAA&#10;AAAAAAAAAFtDb250ZW50X1R5cGVzXS54bWxQSwECLQAUAAYACAAAACEAOP0h/9YAAACUAQAACwAA&#10;AAAAAAAAAAAAAAAvAQAAX3JlbHMvLnJlbHNQSwECLQAUAAYACAAAACEAKJ8sTXYCAABIBQAADgAA&#10;AAAAAAAAAAAAAAAuAgAAZHJzL2Uyb0RvYy54bWxQSwECLQAUAAYACAAAACEANTvCmN8AAAAKAQAA&#10;DwAAAAAAAAAAAAAAAADQBAAAZHJzL2Rvd25yZXYueG1sUEsFBgAAAAAEAAQA8wAAANwFAAAAAA==&#10;" filled="f" stroked="f" strokeweight="1pt">
                <v:textbox>
                  <w:txbxContent>
                    <w:p w14:paraId="15865F51" w14:textId="22551EAB" w:rsidR="004A2CA4" w:rsidRPr="004A2CA4" w:rsidRDefault="004A2CA4" w:rsidP="004A2CA4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4A2CA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瘧疾</w:t>
                      </w:r>
                    </w:p>
                  </w:txbxContent>
                </v:textbox>
              </v:rect>
            </w:pict>
          </mc:Fallback>
        </mc:AlternateContent>
      </w:r>
      <w:r w:rsidR="00796B1C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01AF9C" wp14:editId="6AE2C0A0">
                <wp:simplePos x="0" y="0"/>
                <wp:positionH relativeFrom="margin">
                  <wp:posOffset>212974</wp:posOffset>
                </wp:positionH>
                <wp:positionV relativeFrom="paragraph">
                  <wp:posOffset>149501</wp:posOffset>
                </wp:positionV>
                <wp:extent cx="6168142" cy="653664"/>
                <wp:effectExtent l="38100" t="38100" r="118745" b="108585"/>
                <wp:wrapNone/>
                <wp:docPr id="22" name="流程圖: 替代程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49D96" w14:textId="7356AD17" w:rsidR="0033120B" w:rsidRPr="00CA03AA" w:rsidRDefault="0033120B" w:rsidP="00CA03AA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林珍在進行任務期間</w:t>
                            </w:r>
                            <w:r w:rsidR="000C166D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感染</w:t>
                            </w: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B069B4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C166D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3133B3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全身冷得不斷</w:t>
                            </w:r>
                            <w:r w:rsidR="003133B3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33B3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B069B4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3133B3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="00B069B4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3133B3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33B3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。</w:t>
                            </w:r>
                          </w:p>
                          <w:p w14:paraId="755E4278" w14:textId="13103F36" w:rsidR="003133B3" w:rsidRPr="00796B1C" w:rsidRDefault="003133B3" w:rsidP="00796B1C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8E5550" w14:textId="77777777" w:rsidR="0033120B" w:rsidRDefault="0033120B" w:rsidP="0033120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26BC563" w14:textId="77777777" w:rsidR="0033120B" w:rsidRDefault="0033120B" w:rsidP="0033120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B805351" w14:textId="77777777" w:rsidR="0033120B" w:rsidRPr="00F514E9" w:rsidRDefault="0033120B" w:rsidP="0033120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1AF9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22" o:spid="_x0000_s1034" type="#_x0000_t176" style="position:absolute;left:0;text-align:left;margin-left:16.75pt;margin-top:11.75pt;width:485.7pt;height:51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2L8wIAAIYGAAAOAAAAZHJzL2Uyb0RvYy54bWysVVFv2jAQfp+0/2D5fQ2hwBhqqBBVp0ld&#10;i0qnPhvHIdEc27MNgf363dlJYF2nTdP64Ppyd9/dfec7rq4PtSR7YV2lVUbTiwElQnGdV2qb0S9P&#10;t++mlDjPVM6kViKjR+Ho9fztm6vGzMRQl1rmwhIAUW7WmIyW3ptZkjheipq5C22EAmWhbc08iHab&#10;5JY1gF7LZDgYTJJG29xYzYVz8PUmKuk84BeF4P6hKJzwRGYUcvPhtOHc4JnMr9hsa5kpK96mwf4h&#10;i5pVCoL2UDfMM7Kz1S9QdcWtdrrwF1zXiS6KiotQA1STDl5Usy6ZEaEWIMeZnib3/2D5/X5tVhZo&#10;aIybObhiFYfC1vgf8iOHQNaxJ0scPOHwcZJOpuloSAkH3WR8OZmMkM3k5G2s8x+FrgleMlpI3SxL&#10;Zv1CemEV82IV+xaIY/s756N/54cZOC2r/LaSMgj4KsRSWrJn0M/NNm0j/mQl1d84oo3c1Z91HsHG&#10;A/jr4Lo4oZwzcCguoovwtCBjhNE7qGdd5g3ZyJ19ZHlGx4MpoJG8wsIvp2kU4N0N32McUDG5hYHx&#10;khKr/XPly9BsZBkhkYJTnZLxr5EkaUoW8x0FmBNhYB2y7ZMJ0lmeyanB4eaPUgQS1KMoSJVDS4ch&#10;SJi9E8uMc6F8GlUly8Wf+JIIiMgFtK3HbgE6ZiNIhx3LaO3RNebdO0dSfpNYdO49QmStfO9cV0rb&#10;1yqTUFUbOdoDZWfU4NUfNgfgJqNTtMQvG50fVxabFubCGX5bQbPumPMrZmF3QG9hH/oHOPDFZ1S3&#10;N0pKbb+/9h3tYaRBS0kDuyij7tuOWUGJ/KRg2D+koxEuryCMxu+HINhzzeZco3b1UsN4pLB5DQ9X&#10;tPeyuxZW18+wNhcYFVRMcYidUe5tJyx93JGweLlYLIIZLCzD/J1aG47gyDM+06fDM7OmnXEP2+Fe&#10;d3uLzV5MdbRFT6UXO6+LKoz8ide2A7DswvNtFzNu03M5WJ1+PuY/AAAA//8DAFBLAwQUAAYACAAA&#10;ACEAFTXkqt8AAAAKAQAADwAAAGRycy9kb3ducmV2LnhtbEyPwU7DMBBE70j8g7VI3KidNEQ0xKkQ&#10;EkLApQQuvbnxkgTidbDdNv17nBM97a5mNPumXE9mYAd0vrckIVkIYEiN1T21Ej4/nm7ugPmgSKvB&#10;Eko4oYd1dXlRqkLbI73joQ4tiyHkCyWhC2EsOPdNh0b5hR2RovZlnVEhnq7l2qljDDcDT4XIuVE9&#10;xQ+dGvGxw+an3hsJm998k725sE1egnl+7ZO6Hr9PUl5fTQ/3wAJO4d8MM35Ehyoy7eyetGeDhOXy&#10;NjolpPOcdSGyFbBd3NI8A16V/LxC9QcAAP//AwBQSwECLQAUAAYACAAAACEAtoM4kv4AAADhAQAA&#10;EwAAAAAAAAAAAAAAAAAAAAAAW0NvbnRlbnRfVHlwZXNdLnhtbFBLAQItABQABgAIAAAAIQA4/SH/&#10;1gAAAJQBAAALAAAAAAAAAAAAAAAAAC8BAABfcmVscy8ucmVsc1BLAQItABQABgAIAAAAIQBRkC2L&#10;8wIAAIYGAAAOAAAAAAAAAAAAAAAAAC4CAABkcnMvZTJvRG9jLnhtbFBLAQItABQABgAIAAAAIQAV&#10;NeSq3wAAAAoBAAAPAAAAAAAAAAAAAAAAAE0FAABkcnMvZG93bnJldi54bWxQSwUGAAAAAAQABADz&#10;AAAAWQYAAAAA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2A349D96" w14:textId="7356AD17" w:rsidR="0033120B" w:rsidRPr="00CA03AA" w:rsidRDefault="0033120B" w:rsidP="00CA03AA">
                      <w:pPr>
                        <w:spacing w:before="240" w:after="120" w:line="360" w:lineRule="auto"/>
                        <w:jc w:val="both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林珍在進行任務期間</w:t>
                      </w:r>
                      <w:r w:rsidR="000C166D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感染</w:t>
                      </w: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B069B4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C166D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，</w:t>
                      </w:r>
                      <w:r w:rsidR="003133B3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全身冷得不斷</w:t>
                      </w:r>
                      <w:r w:rsidR="003133B3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3133B3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B069B4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3133B3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="00B069B4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3133B3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33B3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。</w:t>
                      </w:r>
                    </w:p>
                    <w:p w14:paraId="755E4278" w14:textId="13103F36" w:rsidR="003133B3" w:rsidRPr="00796B1C" w:rsidRDefault="003133B3" w:rsidP="00796B1C">
                      <w:pPr>
                        <w:spacing w:before="12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</w:p>
                    <w:p w14:paraId="3F8E5550" w14:textId="77777777" w:rsidR="0033120B" w:rsidRDefault="0033120B" w:rsidP="0033120B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526BC563" w14:textId="77777777" w:rsidR="0033120B" w:rsidRDefault="0033120B" w:rsidP="0033120B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0B805351" w14:textId="77777777" w:rsidR="0033120B" w:rsidRPr="00F514E9" w:rsidRDefault="0033120B" w:rsidP="0033120B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2A07F" w14:textId="4CA97A27" w:rsidR="00663388" w:rsidRDefault="00663388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9DE509F" w14:textId="3D41A808" w:rsidR="00663388" w:rsidRDefault="00180254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64AC08" wp14:editId="58E0F5FC">
                <wp:simplePos x="0" y="0"/>
                <wp:positionH relativeFrom="margin">
                  <wp:align>center</wp:align>
                </wp:positionH>
                <wp:positionV relativeFrom="paragraph">
                  <wp:posOffset>195276</wp:posOffset>
                </wp:positionV>
                <wp:extent cx="286247" cy="286495"/>
                <wp:effectExtent l="0" t="0" r="0" b="0"/>
                <wp:wrapNone/>
                <wp:docPr id="25" name="箭號: 向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8649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DAB6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25" o:spid="_x0000_s1026" type="#_x0000_t67" style="position:absolute;margin-left:0;margin-top:15.4pt;width:22.55pt;height:22.55pt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IwfgIAAGMFAAAOAAAAZHJzL2Uyb0RvYy54bWysVE1v2zAMvQ/YfxB0X+0E6VdQp8haZBhQ&#10;tEHboWdFlmIDsqhRSpzs14+SHadrix2G5aBQIvlIPpO8ut41hm0V+hpswUcnOWfKSihruy74j+fF&#10;lwvOfBC2FAasKvheeX49+/zpqnVTNYYKTKmQEYj109YVvArBTbPMy0o1wp+AU5aUGrARga64zkoU&#10;LaE3Jhvn+VnWApYOQSrv6fW2U/JZwtdayfCgtVeBmYJTbiGdmM5VPLPZlZiuUbiqln0a4h+yaERt&#10;KegAdSuCYBus30E1tUTwoMOJhCYDrWupUg1UzSh/U81TJZxKtRA53g00+f8HK++3T26JREPr/NST&#10;GKvYaWziP+XHdoms/UCW2gUm6XF8cTaenHMmSUXy5PI0kpkdnR368E1Bw6JQ8BJaO0eENvEktnc+&#10;dPYHuxjQg6nLRW1MuuB6dWOQbUX8ePnXfJG+F4X4w8zYaGwhunWI8SU71pOksDcq2hn7qDSry1hB&#10;yiS1mhriCCmVDaNOVYlSdeFPc/r1BQ4eqdwEGJE1xR+we4DYxu+xuyx7++iqUqcOzvnfEuucB48U&#10;GWwYnJvaAn4EYKiqPnJnfyCpoyaytIJyv0SG0M2Jd3JR08e7Ez4sBdJg0AjRsIcHOrSBtuDQS5xV&#10;gL8+eo/21K+k5aylQSu4/7kRqDgz3y118uVoMomTmS6T0/MxXfC1ZvVaYzfNDVA7jGitOJnEaB/M&#10;QdQIzQvthHmMSiphJcUuuAx4uNyEbgHQVpFqPk9mNI1OhDv75GQEj6zGvnzevQh0fQcHav17OAyl&#10;mL7p4c42elqYbwLoOjX4kdeeb5rk1Dj91omr4vU9WR134+w3AAAA//8DAFBLAwQUAAYACAAAACEA&#10;2HYSkd0AAAAFAQAADwAAAGRycy9kb3ducmV2LnhtbEzPwU7DMAwG4DsS7xAZiRtLB9vYSt1pIKEh&#10;EELr9gBZa9pC4pQm28rbY05wtH7r9+dsOTirjtSH1jPCeJSAIi591XKNsNs+Xs1BhWi4MtYzIXxT&#10;gGV+fpaZtPIn3tCxiLWSEg6pQWhi7FKtQ9mQM2HkO2LJ3n3vTJSxr3XVm5OUO6uvk2SmnWlZLjSm&#10;o4eGys/i4BCKuP6wby9PtJqF+83i69U/b9cTxMuLYXUHKtIQ/5bhly90yMW09weugrII8khEuEnE&#10;L+lkOga1R7idLkDnmf6vz38AAAD//wMAUEsBAi0AFAAGAAgAAAAhALaDOJL+AAAA4QEAABMAAAAA&#10;AAAAAAAAAAAAAAAAAFtDb250ZW50X1R5cGVzXS54bWxQSwECLQAUAAYACAAAACEAOP0h/9YAAACU&#10;AQAACwAAAAAAAAAAAAAAAAAvAQAAX3JlbHMvLnJlbHNQSwECLQAUAAYACAAAACEAL2FyMH4CAABj&#10;BQAADgAAAAAAAAAAAAAAAAAuAgAAZHJzL2Uyb0RvYy54bWxQSwECLQAUAAYACAAAACEA2HYSkd0A&#10;AAAFAQAADwAAAAAAAAAAAAAAAADYBAAAZHJzL2Rvd25yZXYueG1sUEsFBgAAAAAEAAQA8wAAAOIF&#10;AAAAAA==&#10;" adj="10809" fillcolor="#00b0f0" stroked="f" strokeweight="1pt">
                <w10:wrap anchorx="margin"/>
              </v:shape>
            </w:pict>
          </mc:Fallback>
        </mc:AlternateContent>
      </w:r>
    </w:p>
    <w:p w14:paraId="72AEA017" w14:textId="304DD620" w:rsidR="00663388" w:rsidRDefault="004A2CA4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74F726" wp14:editId="67B2D331">
                <wp:simplePos x="0" y="0"/>
                <wp:positionH relativeFrom="column">
                  <wp:posOffset>1941195</wp:posOffset>
                </wp:positionH>
                <wp:positionV relativeFrom="paragraph">
                  <wp:posOffset>135890</wp:posOffset>
                </wp:positionV>
                <wp:extent cx="1073426" cy="524786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5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14ECC" w14:textId="2E47FE1D" w:rsidR="004A2CA4" w:rsidRPr="004A2CA4" w:rsidRDefault="004A2CA4" w:rsidP="004A2CA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奎寧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4F726" id="矩形 30" o:spid="_x0000_s1035" style="position:absolute;left:0;text-align:left;margin-left:152.85pt;margin-top:10.7pt;width:84.5pt;height:41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pidgIAAEgFAAAOAAAAZHJzL2Uyb0RvYy54bWysVEtv2zAMvg/YfxB0X+1k6SuoUwQtOgwo&#10;2qDt0LMiS7UBWdQoJXb260fJjtO1xQ7DfJAlPj6Sn0hdXHaNYVuFvgZb8MlRzpmyEsravhT8x9PN&#10;lzPOfBC2FAasKvhOeX65+PzponVzNYUKTKmQEYj189YVvArBzbPMy0o1wh+BU5aUGrARgY74kpUo&#10;WkJvTDbN85OsBSwdglTek/S6V/JFwtdayXCvtVeBmYJTbiGtmNZ1XLPFhZi/oHBVLYc0xD9k0Yja&#10;UtAR6loEwTZYv4NqaongQYcjCU0GWtdSpRqomkn+pprHSjiVaiFyvBtp8v8PVt5tH90KiYbW+bmn&#10;bayi09jEP+XHukTWbiRLdYFJEk7y06+z6QlnknTH09np2UlkMzt4O/Thm4KGxU3BkS4jcSS2tz70&#10;pnuTGMzCTW1MuhBj/xAQZpRkhxTTLuyMinbGPijN6pKSmqYAqXvUlUG2FXTvQkplw6RXVaJUvfg4&#10;p29IefRIBSTAiKwpoRF7AIid+R67L2ewj64qNd/onP8tsd559EiRwYbRuakt4EcAhqoaIvf2e5J6&#10;aiJLoVt3xE3Bz6NllKyh3K2QIfTD4J28qemCboUPK4HU/TQnNNHhnhZtoC04DDvOKsBfH8mjPTUl&#10;aTlraZoK7n9uBCrOzHdL7Xo+mc3i+KXD7Ph0Sgd8rVm/1thNcwV0cRN6O5xM22gfzH6rEZpnGvxl&#10;jEoqYSXFLrgMuD9chX7K6emQarlMZjRyToRb++hkBI88xwZ86p4FuqFLA/X3HewnT8zfNGtvGz0t&#10;LDcBdJ06+cDrcAM0rqmVhqclvgevz8nq8AAufgMAAP//AwBQSwMEFAAGAAgAAAAhAPOCelLeAAAA&#10;CgEAAA8AAABkcnMvZG93bnJldi54bWxMj8tOwzAQRfdI/IM1SOyo3RJolcapAAkh1EVFoXvHdpOI&#10;eBzZzqN/z7CC5cwc3Tm32M2uY6MNsfUoYbkQwCxqb1qsJXx9vt5tgMWk0KjOo5VwsRF25fVVoXLj&#10;J/yw4zHVjEIw5kpCk1Kfcx51Y52KC99bpNvZB6cSjaHmJqiJwl3HV0I8cqdapA+N6u1LY/X3cXAS&#10;Tv78PDld4ft4ObTD2z5ovdlLeXszP22BJTunPxh+9UkdSnKq/IAmsk7CvXhYEyphtcyAEZCtM1pU&#10;RIpMAC8L/r9C+QMAAP//AwBQSwECLQAUAAYACAAAACEAtoM4kv4AAADhAQAAEwAAAAAAAAAAAAAA&#10;AAAAAAAAW0NvbnRlbnRfVHlwZXNdLnhtbFBLAQItABQABgAIAAAAIQA4/SH/1gAAAJQBAAALAAAA&#10;AAAAAAAAAAAAAC8BAABfcmVscy8ucmVsc1BLAQItABQABgAIAAAAIQBo3hpidgIAAEgFAAAOAAAA&#10;AAAAAAAAAAAAAC4CAABkcnMvZTJvRG9jLnhtbFBLAQItABQABgAIAAAAIQDzgnpS3gAAAAoBAAAP&#10;AAAAAAAAAAAAAAAAANAEAABkcnMvZG93bnJldi54bWxQSwUGAAAAAAQABADzAAAA2wUAAAAA&#10;" filled="f" stroked="f" strokeweight="1pt">
                <v:textbox>
                  <w:txbxContent>
                    <w:p w14:paraId="1C514ECC" w14:textId="2E47FE1D" w:rsidR="004A2CA4" w:rsidRPr="004A2CA4" w:rsidRDefault="004A2CA4" w:rsidP="004A2CA4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奎寧</w:t>
                      </w:r>
                    </w:p>
                  </w:txbxContent>
                </v:textbox>
              </v:rect>
            </w:pict>
          </mc:Fallback>
        </mc:AlternateContent>
      </w:r>
      <w:r w:rsidR="00796B1C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D9082F" wp14:editId="13F1DE8F">
                <wp:simplePos x="0" y="0"/>
                <wp:positionH relativeFrom="margin">
                  <wp:posOffset>222277</wp:posOffset>
                </wp:positionH>
                <wp:positionV relativeFrom="paragraph">
                  <wp:posOffset>98839</wp:posOffset>
                </wp:positionV>
                <wp:extent cx="6168142" cy="653664"/>
                <wp:effectExtent l="38100" t="38100" r="118745" b="108585"/>
                <wp:wrapNone/>
                <wp:docPr id="23" name="流程圖: 替代程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2C3CC" w14:textId="525CEF1E" w:rsidR="00796B1C" w:rsidRPr="007E23EF" w:rsidRDefault="00796B1C" w:rsidP="00CA03AA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林珍建議林珍服用 </w:t>
                            </w:r>
                            <w:r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</w:t>
                            </w:r>
                            <w:r w:rsidR="00B069B4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B069B4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A03D00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但她得不到這</w:t>
                            </w:r>
                            <w:r w:rsidR="006663F3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種</w:t>
                            </w:r>
                            <w:r w:rsidR="00A03D00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藥</w:t>
                            </w:r>
                            <w:r w:rsidR="006663F3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物</w:t>
                            </w: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。</w:t>
                            </w:r>
                          </w:p>
                          <w:p w14:paraId="36FE31A4" w14:textId="77777777" w:rsidR="00796B1C" w:rsidRPr="00796B1C" w:rsidRDefault="00796B1C" w:rsidP="00796B1C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C333D3" w14:textId="77777777" w:rsidR="00796B1C" w:rsidRDefault="00796B1C" w:rsidP="00796B1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BA7F7EC" w14:textId="77777777" w:rsidR="00796B1C" w:rsidRDefault="00796B1C" w:rsidP="00796B1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5DF0382" w14:textId="77777777" w:rsidR="00796B1C" w:rsidRPr="00F514E9" w:rsidRDefault="00796B1C" w:rsidP="00796B1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082F" id="流程圖: 替代程序 23" o:spid="_x0000_s1036" type="#_x0000_t176" style="position:absolute;left:0;text-align:left;margin-left:17.5pt;margin-top:7.8pt;width:485.7pt;height:51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aWq9AIAAIcGAAAOAAAAZHJzL2Uyb0RvYy54bWysVVFv2jAQfp+0/2D5fQ2hwBhqqBBVp0ld&#10;i0qnPhvHIdEc27MPAvv1O9tJYF2nTdP64Ppyd9/dfec7rq4PtSR7YV2lVUbTiwElQnGdV2qb0S9P&#10;t++mlDhgKmdSK5HRo3D0ev72zVVjZmKoSy1zYQmCKDdrTEZLADNLEsdLUTN3oY1QqCy0rRmgaLdJ&#10;blmD6LVMhoPBJGm0zY3VXDiHX2+iks4DflEIDg9F4QQQmVHMDcJpw7nxZzK/YrOtZaaseJsG+4cs&#10;alYpDNpD3TBgZGerX6DqilvtdAEXXNeJLoqKi1ADVpMOXlSzLpkRoRYkx5meJvf/YPn9fm1WFmlo&#10;jJs5vPoqDoWt/X/MjxwCWceeLHEAwvHjJJ1M09GQEo66yfhyMhl5NpOTt7EOPgpdE3/JaCF1syyZ&#10;hYUEYRUDsYp9C8Sx/Z2D6N/5+QycllV+W0kZBP8qxFJasmfYz802bSP+ZCXV3zh6G7mrP+s8go0H&#10;+NfBdXFCOWfgWFxEF+FpYcYeRu+wnnWZN2Qjd/aR5RkdD6aIRvLKF345TaOA72743sdBFZNbHBiQ&#10;lFgNzxWUodmeZQ/pKTjVKRn/GkmSpmQx31GAORGG1iHbPpkgneWZnBocbnCUIpCgHkVBqhxbOgxB&#10;wuydWGacCwVpVJUsF3/iS3pAj1xg23rsFqBjNoJ02LGM1t67xrx750jKbxKLzr1HiKwV9M51pbR9&#10;rTKJVbWRoz1SdkaNv8Jhc0BucLOFt+E/bXR+XFnftTAYzvDbCrt1xxysmMXlgc3FhQgPePgnn1Hd&#10;3igptf3+2ndvjzONWkoaXEYZdd92zApK5CeF0/4hHY389grCaPx+iII912zONWpXLzXOR4qr1/Bw&#10;9fYgu2thdf2Me3Pho6KKKY6xM8rBdsIS4pLEzcvFYhHMcGMZBndqbbgH90T7d/p0eGbWtEMOuB7u&#10;dbe42OzFWEdb76n0Yge6qMLMn3htW4DbLrzfdjP7dXouB6vT78f8BwAAAP//AwBQSwMEFAAGAAgA&#10;AAAhANluyD/eAAAACgEAAA8AAABkcnMvZG93bnJldi54bWxMj0FPwzAMhe9I/IfISNxYWlirqTSd&#10;EBJCwGUULtyy1rSFximJt3X/Hu8EN9vPeu975Xp2o9pjiIMnA+kiAYXU+HagzsD728PVClRkS60d&#10;PaGBI0ZYV+dnpS1af6BX3NfcKTGhWFgDPfNUaB2bHp2NCz8hifbpg7Msa+h0G+xBzN2or5Mk184O&#10;JAm9nfC+x+a73jkDm598s3wJ/JE+sXt8HtK6nr6OxlxezHe3oBhn/nuGE76gQyVMW7+jNqrRwE0m&#10;VVjuWQ7qpEvaEtRWpnSVga5K/b9C9QsAAP//AwBQSwECLQAUAAYACAAAACEAtoM4kv4AAADhAQAA&#10;EwAAAAAAAAAAAAAAAAAAAAAAW0NvbnRlbnRfVHlwZXNdLnhtbFBLAQItABQABgAIAAAAIQA4/SH/&#10;1gAAAJQBAAALAAAAAAAAAAAAAAAAAC8BAABfcmVscy8ucmVsc1BLAQItABQABgAIAAAAIQAr/aWq&#10;9AIAAIcGAAAOAAAAAAAAAAAAAAAAAC4CAABkcnMvZTJvRG9jLnhtbFBLAQItABQABgAIAAAAIQDZ&#10;bsg/3gAAAAoBAAAPAAAAAAAAAAAAAAAAAE4FAABkcnMvZG93bnJldi54bWxQSwUGAAAAAAQABADz&#10;AAAAWQYAAAAA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1B62C3CC" w14:textId="525CEF1E" w:rsidR="00796B1C" w:rsidRPr="007E23EF" w:rsidRDefault="00796B1C" w:rsidP="00CA03AA">
                      <w:pPr>
                        <w:spacing w:before="24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林珍建議林珍服用 </w:t>
                      </w:r>
                      <w:r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</w:t>
                      </w:r>
                      <w:r w:rsidR="00B069B4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</w:t>
                      </w:r>
                      <w:r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B069B4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，</w:t>
                      </w:r>
                      <w:r w:rsidR="00A03D00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但她得不到這</w:t>
                      </w:r>
                      <w:r w:rsidR="006663F3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種</w:t>
                      </w:r>
                      <w:r w:rsidR="00A03D00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藥</w:t>
                      </w:r>
                      <w:r w:rsidR="006663F3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物</w:t>
                      </w: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。</w:t>
                      </w:r>
                    </w:p>
                    <w:p w14:paraId="36FE31A4" w14:textId="77777777" w:rsidR="00796B1C" w:rsidRPr="00796B1C" w:rsidRDefault="00796B1C" w:rsidP="00796B1C">
                      <w:pPr>
                        <w:spacing w:before="12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</w:p>
                    <w:p w14:paraId="50C333D3" w14:textId="77777777" w:rsidR="00796B1C" w:rsidRDefault="00796B1C" w:rsidP="00796B1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6BA7F7EC" w14:textId="77777777" w:rsidR="00796B1C" w:rsidRDefault="00796B1C" w:rsidP="00796B1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25DF0382" w14:textId="77777777" w:rsidR="00796B1C" w:rsidRPr="00F514E9" w:rsidRDefault="00796B1C" w:rsidP="00796B1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4DFF1" w14:textId="47DE8AA2" w:rsidR="00663388" w:rsidRDefault="00663388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0CD5768" w14:textId="2D142BAC" w:rsidR="00663388" w:rsidRDefault="00180254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F1FE78" wp14:editId="2F4620EF">
                <wp:simplePos x="0" y="0"/>
                <wp:positionH relativeFrom="margin">
                  <wp:posOffset>3116911</wp:posOffset>
                </wp:positionH>
                <wp:positionV relativeFrom="paragraph">
                  <wp:posOffset>147678</wp:posOffset>
                </wp:positionV>
                <wp:extent cx="286247" cy="286495"/>
                <wp:effectExtent l="0" t="0" r="0" b="0"/>
                <wp:wrapNone/>
                <wp:docPr id="26" name="箭號: 向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8649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3CA6E" id="箭號: 向下 26" o:spid="_x0000_s1026" type="#_x0000_t67" style="position:absolute;margin-left:245.45pt;margin-top:11.65pt;width:22.55pt;height:22.5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IwfgIAAGMFAAAOAAAAZHJzL2Uyb0RvYy54bWysVE1v2zAMvQ/YfxB0X+0E6VdQp8haZBhQ&#10;tEHboWdFlmIDsqhRSpzs14+SHadrix2G5aBQIvlIPpO8ut41hm0V+hpswUcnOWfKSihruy74j+fF&#10;lwvOfBC2FAasKvheeX49+/zpqnVTNYYKTKmQEYj109YVvArBTbPMy0o1wp+AU5aUGrARga64zkoU&#10;LaE3Jhvn+VnWApYOQSrv6fW2U/JZwtdayfCgtVeBmYJTbiGdmM5VPLPZlZiuUbiqln0a4h+yaERt&#10;KegAdSuCYBus30E1tUTwoMOJhCYDrWupUg1UzSh/U81TJZxKtRA53g00+f8HK++3T26JREPr/NST&#10;GKvYaWziP+XHdoms/UCW2gUm6XF8cTaenHMmSUXy5PI0kpkdnR368E1Bw6JQ8BJaO0eENvEktnc+&#10;dPYHuxjQg6nLRW1MuuB6dWOQbUX8ePnXfJG+F4X4w8zYaGwhunWI8SU71pOksDcq2hn7qDSry1hB&#10;yiS1mhriCCmVDaNOVYlSdeFPc/r1BQ4eqdwEGJE1xR+we4DYxu+xuyx7++iqUqcOzvnfEuucB48U&#10;GWwYnJvaAn4EYKiqPnJnfyCpoyaytIJyv0SG0M2Jd3JR08e7Ez4sBdJg0AjRsIcHOrSBtuDQS5xV&#10;gL8+eo/21K+k5aylQSu4/7kRqDgz3y118uVoMomTmS6T0/MxXfC1ZvVaYzfNDVA7jGitOJnEaB/M&#10;QdQIzQvthHmMSiphJcUuuAx4uNyEbgHQVpFqPk9mNI1OhDv75GQEj6zGvnzevQh0fQcHav17OAyl&#10;mL7p4c42elqYbwLoOjX4kdeeb5rk1Dj91omr4vU9WR134+w3AAAA//8DAFBLAwQUAAYACAAAACEA&#10;tpgGDOAAAAAJAQAADwAAAGRycy9kb3ducmV2LnhtbEyP0U6DQBBF3038h82Y+GYXC5JCGZpqYmo0&#10;xpT6AVt2Cig7i+y2xb93fdLHyZzce26xmkwvTjS6zjLC7SwCQVxb3XGD8L57vFmAcF6xVr1lQvgm&#10;B6vy8qJQubZn3tKp8o0IIexyhdB6P+RSurolo9zMDsThd7CjUT6cYyP1qM4h3PRyHkWpNKrj0NCq&#10;gR5aqj+ro0Go/Oajf3t5onXq7rfZ16t93m0SxOurab0E4WnyfzD86gd1KIPT3h5ZO9EjJFmUBRRh&#10;HscgAnAXp2HcHiFdJCDLQv5fUP4AAAD//wMAUEsBAi0AFAAGAAgAAAAhALaDOJL+AAAA4QEAABMA&#10;AAAAAAAAAAAAAAAAAAAAAFtDb250ZW50X1R5cGVzXS54bWxQSwECLQAUAAYACAAAACEAOP0h/9YA&#10;AACUAQAACwAAAAAAAAAAAAAAAAAvAQAAX3JlbHMvLnJlbHNQSwECLQAUAAYACAAAACEAL2FyMH4C&#10;AABjBQAADgAAAAAAAAAAAAAAAAAuAgAAZHJzL2Uyb0RvYy54bWxQSwECLQAUAAYACAAAACEAtpgG&#10;DOAAAAAJAQAADwAAAAAAAAAAAAAAAADYBAAAZHJzL2Rvd25yZXYueG1sUEsFBgAAAAAEAAQA8wAA&#10;AOUFAAAAAA==&#10;" adj="10809" fillcolor="#00b0f0" stroked="f" strokeweight="1pt">
                <w10:wrap anchorx="margin"/>
              </v:shape>
            </w:pict>
          </mc:Fallback>
        </mc:AlternateContent>
      </w:r>
    </w:p>
    <w:p w14:paraId="42E56ACC" w14:textId="6C11D18B" w:rsidR="00663388" w:rsidRDefault="00B2314E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61117C" wp14:editId="4E705C22">
                <wp:simplePos x="0" y="0"/>
                <wp:positionH relativeFrom="column">
                  <wp:posOffset>3927475</wp:posOffset>
                </wp:positionH>
                <wp:positionV relativeFrom="paragraph">
                  <wp:posOffset>81915</wp:posOffset>
                </wp:positionV>
                <wp:extent cx="1073426" cy="524786"/>
                <wp:effectExtent l="0" t="0" r="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5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F49CA" w14:textId="77777777" w:rsidR="004A2CA4" w:rsidRPr="004A2CA4" w:rsidRDefault="004A2CA4" w:rsidP="004A2CA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荔枝/狗肉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1117C" id="矩形 32" o:spid="_x0000_s1037" style="position:absolute;left:0;text-align:left;margin-left:309.25pt;margin-top:6.45pt;width:84.5pt;height:41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wXdgIAAEkFAAAOAAAAZHJzL2Uyb0RvYy54bWysVEtv2zAMvg/YfxB0X+1k6WNBnSJI0WFA&#10;0RZrh54VWYoNyKJGKbGzXz9KdpyuLXYYloMj8fGR/Ejq8qprDNsp9DXYgk9Ocs6UlVDWdlPwH083&#10;ny4480HYUhiwquB75fnV4uOHy9bN1RQqMKVCRiDWz1tX8CoEN88yLyvVCH8CTllSasBGBLriJitR&#10;tITemGya52dZC1g6BKm8J+l1r+SLhK+1kuFea68CMwWn3EL6Yvqu4zdbXIr5BoWrajmkIf4hi0bU&#10;loKOUNciCLbF+g1UU0sEDzqcSGgy0LqWKtVA1UzyV9U8VsKpVAuR491Ik/9/sPJu9+gekGhonZ97&#10;OsYqOo1N/Kf8WJfI2o9kqS4wScJJfv55Nj3jTJLudDo7vziLbGZHb4c+fFXQsHgoOFIzEkdid+tD&#10;b3owicEs3NTGpIYY+4eAMKMkO6aYTmFvVLQz9rvSrC4pqWkKkKZHrQyynaC+CymVDZNeVYlS9eLT&#10;nH5DyqNHKiABRmRNCY3YA0CczLfYfTmDfXRVafhG5/xvifXOo0eKDDaMzk1tAd8DMFTVELm3P5DU&#10;UxNZCt26I26oX8k0itZQ7h+QIfTb4J28qalDt8KHB4E0/rQotNLhnj7aQFtwGE6cVYC/3pNHe5pK&#10;0nLW0joV3P/cClScmW+W5vXLZDaL+5cus9PzKV3wpWb9UmO3zQqocxN6PJxMx2gfzOGoEZpn2vxl&#10;jEoqYSXFLrgMeLisQr/m9HZItVwmM9o5J8KtfXQygkei4wQ+dc8C3TCmgQb8Dg6rJ+avprW3jZ4W&#10;ltsAuk6jfOR1aAHta5ql4W2JD8LLe7I6voCL3wAAAP//AwBQSwMEFAAGAAgAAAAhACOqVU7eAAAA&#10;CQEAAA8AAABkcnMvZG93bnJldi54bWxMj01PwzAMhu9I/IfISNxYukndutJ0AiSE0A6IAfc08dqK&#10;xqma9GP/HnOCo/0+ev24OCyuExMOofWkYL1KQCAZb1uqFXx+PN9lIELUZHXnCRVcMMChvL4qdG79&#10;TO84nWItuIRCrhU0Mfa5lME06HRY+R6Js7MfnI48DrW0g5653HVykyRb6XRLfKHRPT41aL5Po1Pw&#10;5c+PszMVvU6Xt3Z8OQ7GZEelbm+Wh3sQEZf4B8OvPqtDyU6VH8kG0SnYrrOUUQ42exAM7LIdLyoF&#10;+zQFWRby/wflDwAAAP//AwBQSwECLQAUAAYACAAAACEAtoM4kv4AAADhAQAAEwAAAAAAAAAAAAAA&#10;AAAAAAAAW0NvbnRlbnRfVHlwZXNdLnhtbFBLAQItABQABgAIAAAAIQA4/SH/1gAAAJQBAAALAAAA&#10;AAAAAAAAAAAAAC8BAABfcmVscy8ucmVsc1BLAQItABQABgAIAAAAIQA4n7wXdgIAAEkFAAAOAAAA&#10;AAAAAAAAAAAAAC4CAABkcnMvZTJvRG9jLnhtbFBLAQItABQABgAIAAAAIQAjqlVO3gAAAAkBAAAP&#10;AAAAAAAAAAAAAAAAANAEAABkcnMvZG93bnJldi54bWxQSwUGAAAAAAQABADzAAAA2wUAAAAA&#10;" filled="f" stroked="f" strokeweight="1pt">
                <v:textbox>
                  <w:txbxContent>
                    <w:p w14:paraId="3DDF49CA" w14:textId="77777777" w:rsidR="004A2CA4" w:rsidRPr="004A2CA4" w:rsidRDefault="004A2CA4" w:rsidP="004A2CA4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荔枝/狗肉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2830E9" wp14:editId="47F6E0AE">
                <wp:simplePos x="0" y="0"/>
                <wp:positionH relativeFrom="column">
                  <wp:posOffset>2197100</wp:posOffset>
                </wp:positionH>
                <wp:positionV relativeFrom="paragraph">
                  <wp:posOffset>92710</wp:posOffset>
                </wp:positionV>
                <wp:extent cx="1073150" cy="524510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F5E71" w14:textId="74A0316A" w:rsidR="004A2CA4" w:rsidRPr="004A2CA4" w:rsidRDefault="004A2CA4" w:rsidP="004A2CA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荔枝/狗肉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830E9" id="矩形 31" o:spid="_x0000_s1038" style="position:absolute;left:0;text-align:left;margin-left:173pt;margin-top:7.3pt;width:84.5pt;height:41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/cdwIAAEkFAAAOAAAAZHJzL2Uyb0RvYy54bWysVE1v2zAMvQ/YfxB0X21nyboFdYqgRYcB&#10;RVusHXpWZKk2IIsapcTOfv0o2XG6tthhmA+yxI9H6pHU2XnfGrZT6BuwJS9Ocs6UlVA19qnkPx6u&#10;PnzmzAdhK2HAqpLvlefnq/fvzjq3VDOowVQKGYFYv+xcyesQ3DLLvKxVK/wJOGVJqQFbEeiIT1mF&#10;oiP01mSzPP+UdYCVQ5DKe5JeDkq+SvhaKxlutfYqMFNyyi2kFdO6iWu2OhPLJxSubuSYhviHLFrR&#10;WAo6QV2KINgWm1dQbSMRPOhwIqHNQOtGqnQHuk2Rv7jNfS2cSnchcrybaPL/D1be7O7dHRINnfNL&#10;T9t4i15jG/+UH+sTWfuJLNUHJklY5KcfiwVxKkm3mM0XRWIzO3o79OGrgpbFTcmRipE4ErtrHygi&#10;mR5MYjALV40xqSDG/iEgwyjJjimmXdgbFe2M/a40aypKapYCpO5RFwbZTlDdhZTKhmJQ1aJSg3iR&#10;0xcbgOAnj3RKgBFZU0IT9ggQO/M19gAz2kdXlZpvcs7/ltjgPHmkyGDD5Nw2FvAtAEO3GiMP9geS&#10;BmoiS6Hf9MQN1WsWTaNoA9X+DhnCMA3eyauGKnQtfLgTSO1PRaWRDre0aANdyWHccVYD/npLHu2p&#10;K0nLWUfjVHL/cytQcWa+WerXL8V8HucvHeaL0xkd8Llm81xjt+0FUOUKejycTNtoH8xhqxHaR5r8&#10;dYxKKmElxS65DHg4XIRhzOntkGq9TmY0c06Ea3vvZASPRMcOfOgfBbqxTQM1+A0cRk8sX3TrYBs9&#10;Lay3AXSTWvnI61gCmtfUS+PbEh+E5+dkdXwBV78BAAD//wMAUEsDBBQABgAIAAAAIQCCTUFC3gAA&#10;AAkBAAAPAAAAZHJzL2Rvd25yZXYueG1sTI/NTsMwEITvSLyDtUjcqNPShhLiVICEEOoBUeDuONsk&#10;Il5HtvPTt2c5lePOjGa/yXez7cSIPrSOFCwXCQgk46qWagVfny83WxAhaqp05wgVnDDArri8yHVW&#10;uYk+cDzEWnAJhUwraGLsMymDadDqsHA9EntH562OfPpaVl5PXG47uUqSVFrdEn9odI/PDZqfw2AV&#10;fLvj02RNSW/j6b0dXvfemO1eqeur+fEBRMQ5nsPwh8/oUDBT6QaqgugU3K5T3hLZWKcgOLBZblgo&#10;FdzfrUAWufy/oPgFAAD//wMAUEsBAi0AFAAGAAgAAAAhALaDOJL+AAAA4QEAABMAAAAAAAAAAAAA&#10;AAAAAAAAAFtDb250ZW50X1R5cGVzXS54bWxQSwECLQAUAAYACAAAACEAOP0h/9YAAACUAQAACwAA&#10;AAAAAAAAAAAAAAAvAQAAX3JlbHMvLnJlbHNQSwECLQAUAAYACAAAACEAn0Qv3HcCAABJBQAADgAA&#10;AAAAAAAAAAAAAAAuAgAAZHJzL2Uyb0RvYy54bWxQSwECLQAUAAYACAAAACEAgk1BQt4AAAAJAQAA&#10;DwAAAAAAAAAAAAAAAADRBAAAZHJzL2Rvd25yZXYueG1sUEsFBgAAAAAEAAQA8wAAANwFAAAAAA==&#10;" filled="f" stroked="f" strokeweight="1pt">
                <v:textbox>
                  <w:txbxContent>
                    <w:p w14:paraId="2A7F5E71" w14:textId="74A0316A" w:rsidR="004A2CA4" w:rsidRPr="004A2CA4" w:rsidRDefault="004A2CA4" w:rsidP="004A2CA4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荔枝/狗肉</w:t>
                      </w:r>
                    </w:p>
                  </w:txbxContent>
                </v:textbox>
              </v:rect>
            </w:pict>
          </mc:Fallback>
        </mc:AlternateContent>
      </w:r>
      <w:r w:rsidR="00A03D00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2842BA" wp14:editId="76A36C68">
                <wp:simplePos x="0" y="0"/>
                <wp:positionH relativeFrom="margin">
                  <wp:posOffset>230588</wp:posOffset>
                </wp:positionH>
                <wp:positionV relativeFrom="paragraph">
                  <wp:posOffset>56128</wp:posOffset>
                </wp:positionV>
                <wp:extent cx="6168142" cy="653664"/>
                <wp:effectExtent l="38100" t="38100" r="118745" b="108585"/>
                <wp:wrapNone/>
                <wp:docPr id="24" name="流程圖: 替代程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233B9" w14:textId="1B164415" w:rsidR="00A03D00" w:rsidRPr="00CA03AA" w:rsidRDefault="00C20627" w:rsidP="00CA03AA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DFKai-SB" w:eastAsia="DFKai-SB" w:hAnsi="DFKai-SB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鄰居大嬸</w:t>
                            </w:r>
                            <w:r w:rsidR="00A03D00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建議林珍</w:t>
                            </w: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吃</w:t>
                            </w:r>
                            <w:r w:rsidR="00A03D00" w:rsidRPr="007E23E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3D00"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</w:t>
                            </w:r>
                            <w:r w:rsidR="007E23EF"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A143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="00B2314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E23EF"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23EF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和</w:t>
                            </w:r>
                            <w:r w:rsidR="007E23EF" w:rsidRPr="007E23E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23EF"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</w:t>
                            </w:r>
                            <w:r w:rsidR="003A143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7E23EF"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B2314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E23EF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7E23EF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最終治癒。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42BA" id="流程圖: 替代程序 24" o:spid="_x0000_s1039" type="#_x0000_t176" style="position:absolute;left:0;text-align:left;margin-left:18.15pt;margin-top:4.4pt;width:485.7pt;height:51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zn9AIAAIcGAAAOAAAAZHJzL2Uyb0RvYy54bWysVVFv2jAQfp+0/2D5fQ2hwBhqqBBVp0ld&#10;i0qnPhvHIdEc27MNgf363dlJYF2nTdP64Ppyd9/dfec7rq4PtSR7YV2lVUbTiwElQnGdV2qb0S9P&#10;t++mlDjPVM6kViKjR+Ho9fztm6vGzMRQl1rmwhIAUW7WmIyW3ptZkjheipq5C22EAmWhbc08iHab&#10;5JY1gF7LZDgYTJJG29xYzYVz8PUmKuk84BeF4P6hKJzwRGYUcvPhtOHc4JnMr9hsa5kpK96mwf4h&#10;i5pVCoL2UDfMM7Kz1S9QdcWtdrrwF1zXiS6KiotQA1STDl5Usy6ZEaEWIMeZnib3/2D5/X5tVhZo&#10;aIybObhiFYfC1vgf8iOHQNaxJ0scPOHwcZJOpuloSAkH3WR8OZmMkM3k5G2s8x+FrgleMlpI3SxL&#10;Zv1CemEV82IV+xaIY/s756N/54cZOC2r/LaSMgj4KsRSWrJn0M/NNm0j/mQl1d84oo3c1Z91HsHG&#10;A/jr4Lo4oZwzcCguoovwtCBjhNE7qGdd5g3ZyJ19ZHlGx4MpoJG8wsIvp2kU4N0N32McUDG5hYHx&#10;khKr/XPly9BsZBkhkYJTnZLxr5EkaUoW8x0FmBNhYB2y7ZMJ0lmeyanB4eaPUgQS1KMoSJVDS4ch&#10;SJi9E8uMc6F8GlUly8Wf+JIIiMgFtK3HbgE6ZiNIhx3LaO3RNebdO0dSfpNYdO49QmStfO9cV0rb&#10;1yqTUFUbOdoDZWfU4NUfNgfgBjbbJZrip43OjyuLXQuD4Qy/raBbd8z5FbOwPKC5sBD9Axz45DOq&#10;2xslpbbfX/uO9jDToKWkgWWUUfdtx6ygRH5SMO0f0tEIt1cQRuP3QxDsuWZzrlG7eqlhPlJYvYaH&#10;K9p72V0Lq+tn2JsLjAoqpjjEzij3thOWPi5J2LxcLBbBDDaWYf5OrQ1HcCQa3+nT4ZlZ0w65h/Vw&#10;r7vFxWYvxjraoqfSi53XRRVm/sRr2wLYduH9tpsZ1+m5HKxOvx/zHwAAAP//AwBQSwMEFAAGAAgA&#10;AAAhAEzNNKLeAAAACQEAAA8AAABkcnMvZG93bnJldi54bWxMj8FOwzAQRO9I/IO1SNyoHYqSKsSp&#10;EBJCwKUELtzceEkC8TrYbpv+PdsT3HY0o9k31Xp2o9hjiIMnDdlCgUBqvR2o0/D+9nC1AhGTIWtG&#10;T6jhiBHW9flZZUrrD/SK+yZ1gksolkZDn9JUShnbHp2JCz8hsffpgzOJZeikDebA5W6U10rl0pmB&#10;+ENvJrzvsf1udk7D5iff3LyE9JE9Jff4PGRNM30dtb68mO9uQSSc018YTviMDjUzbf2ObBSjhmW+&#10;5KSGFQ842UoVBYgtX1lWgKwr+X9B/QsAAP//AwBQSwECLQAUAAYACAAAACEAtoM4kv4AAADhAQAA&#10;EwAAAAAAAAAAAAAAAAAAAAAAW0NvbnRlbnRfVHlwZXNdLnhtbFBLAQItABQABgAIAAAAIQA4/SH/&#10;1gAAAJQBAAALAAAAAAAAAAAAAAAAAC8BAABfcmVscy8ucmVsc1BLAQItABQABgAIAAAAIQAQXIzn&#10;9AIAAIcGAAAOAAAAAAAAAAAAAAAAAC4CAABkcnMvZTJvRG9jLnhtbFBLAQItABQABgAIAAAAIQBM&#10;zTSi3gAAAAkBAAAPAAAAAAAAAAAAAAAAAE4FAABkcnMvZG93bnJldi54bWxQSwUGAAAAAAQABADz&#10;AAAAWQYAAAAA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2FE233B9" w14:textId="1B164415" w:rsidR="00A03D00" w:rsidRPr="00CA03AA" w:rsidRDefault="00C20627" w:rsidP="00CA03AA">
                      <w:pPr>
                        <w:spacing w:before="240" w:after="120" w:line="360" w:lineRule="auto"/>
                        <w:jc w:val="both"/>
                        <w:rPr>
                          <w:rFonts w:ascii="DFKai-SB" w:eastAsia="DFKai-SB" w:hAnsi="DFKai-SB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鄰居大嬸</w:t>
                      </w:r>
                      <w:r w:rsidR="00A03D00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建議林珍</w:t>
                      </w: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吃</w:t>
                      </w:r>
                      <w:r w:rsidR="00A03D00" w:rsidRPr="007E23E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A03D00"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</w:t>
                      </w:r>
                      <w:r w:rsidR="007E23EF"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A143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="00B2314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E23EF"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7E23EF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和</w:t>
                      </w:r>
                      <w:r w:rsidR="007E23EF" w:rsidRPr="007E23E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7E23EF"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</w:t>
                      </w:r>
                      <w:r w:rsidR="003A143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="007E23EF"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B2314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E23EF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>，</w:t>
                      </w:r>
                      <w:r w:rsidR="007E23EF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最終治癒。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59F9C" w14:textId="409CC4D2" w:rsidR="00663388" w:rsidRDefault="00663388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2C94AAC" w14:textId="6B8E7DEA" w:rsidR="00663388" w:rsidRDefault="00663388" w:rsidP="00215D6D">
      <w:pPr>
        <w:spacing w:after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1892F1D" w14:textId="707C2673" w:rsidR="007E23EF" w:rsidRDefault="00CC3F08" w:rsidP="007E23EF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承上題，</w:t>
      </w:r>
      <w:r w:rsidR="004A2CA4">
        <w:rPr>
          <w:rFonts w:ascii="Microsoft JhengHei" w:eastAsia="Microsoft JhengHei" w:hAnsi="Microsoft JhengHei" w:cstheme="minorHAnsi" w:hint="eastAsia"/>
          <w:sz w:val="28"/>
          <w:szCs w:val="28"/>
        </w:rPr>
        <w:t>林珍患病的</w:t>
      </w:r>
      <w:r w:rsidR="009B0C02">
        <w:rPr>
          <w:rFonts w:ascii="Microsoft JhengHei" w:eastAsia="Microsoft JhengHei" w:hAnsi="Microsoft JhengHei" w:cstheme="minorHAnsi" w:hint="eastAsia"/>
          <w:sz w:val="28"/>
          <w:szCs w:val="28"/>
        </w:rPr>
        <w:t>事情為</w:t>
      </w:r>
      <w:r w:rsidR="004A2CA4">
        <w:rPr>
          <w:rFonts w:ascii="Microsoft JhengHei" w:eastAsia="Microsoft JhengHei" w:hAnsi="Microsoft JhengHei" w:cstheme="minorHAnsi" w:hint="eastAsia"/>
          <w:sz w:val="28"/>
          <w:szCs w:val="28"/>
        </w:rPr>
        <w:t>她</w:t>
      </w:r>
      <w:r w:rsidR="009B0C02">
        <w:rPr>
          <w:rFonts w:ascii="Microsoft JhengHei" w:eastAsia="Microsoft JhengHei" w:hAnsi="Microsoft JhengHei" w:cstheme="minorHAnsi" w:hint="eastAsia"/>
          <w:sz w:val="28"/>
          <w:szCs w:val="28"/>
        </w:rPr>
        <w:t>帶來甚麼</w:t>
      </w:r>
      <w:r w:rsidR="004A2CA4">
        <w:rPr>
          <w:rFonts w:ascii="Microsoft JhengHei" w:eastAsia="Microsoft JhengHei" w:hAnsi="Microsoft JhengHei" w:cstheme="minorHAnsi" w:hint="eastAsia"/>
          <w:sz w:val="28"/>
          <w:szCs w:val="28"/>
        </w:rPr>
        <w:t>感悟</w:t>
      </w:r>
      <w:r w:rsidR="007E23EF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</w:p>
    <w:p w14:paraId="5B5BD320" w14:textId="4A8A7178" w:rsidR="009B0C02" w:rsidRPr="00CA03AA" w:rsidRDefault="009136BF" w:rsidP="00215D6D">
      <w:pPr>
        <w:pStyle w:val="ListParagraph"/>
        <w:numPr>
          <w:ilvl w:val="0"/>
          <w:numId w:val="43"/>
        </w:numPr>
        <w:spacing w:line="600" w:lineRule="exact"/>
        <w:ind w:left="714" w:hanging="357"/>
        <w:jc w:val="both"/>
        <w:rPr>
          <w:rFonts w:ascii="Times New Roman" w:eastAsia="DFKai-SB" w:hAnsi="Times New Roman" w:cs="Times New Roman"/>
          <w:color w:val="040606" w:themeColor="text2"/>
          <w:sz w:val="28"/>
          <w:szCs w:val="28"/>
        </w:rPr>
      </w:pPr>
      <w:r w:rsidRPr="00CA03AA">
        <w:rPr>
          <w:rFonts w:ascii="Times New Roman" w:eastAsia="DFKai-SB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653CE9" wp14:editId="39D5CDA6">
                <wp:simplePos x="0" y="0"/>
                <wp:positionH relativeFrom="margin">
                  <wp:align>right</wp:align>
                </wp:positionH>
                <wp:positionV relativeFrom="paragraph">
                  <wp:posOffset>242646</wp:posOffset>
                </wp:positionV>
                <wp:extent cx="504000" cy="504000"/>
                <wp:effectExtent l="0" t="0" r="10795" b="1079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16383" w14:textId="2C58F623" w:rsidR="005C6772" w:rsidRPr="004A6D4F" w:rsidRDefault="004A6D4F" w:rsidP="005C677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6D4F"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3CE9" id="矩形 27" o:spid="_x0000_s1040" style="position:absolute;left:0;text-align:left;margin-left:-11.5pt;margin-top:19.1pt;width:39.7pt;height:39.7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JUhwIAAJgFAAAOAAAAZHJzL2Uyb0RvYy54bWysVNtu2zAMfR+wfxD0vtoJ0l2COkXQosOA&#10;oi3aDn1WZCk2IIsapcTOvn6UfEnXFhsw7MUmRfKIPCJ5dt41hu0V+hpswWcnOWfKSihruy3498er&#10;D58580HYUhiwquAH5fn56v27s9Yt1RwqMKVCRiDWL1tX8CoEt8wyLyvVCH8CTlkyasBGBFJxm5Uo&#10;WkJvTDbP849ZC1g6BKm8p9PL3shXCV9rJcOt1l4FZgpOuYX0xfTdxG+2OhPLLQpX1XJIQ/xDFo2o&#10;LV06QV2KINgO61dQTS0RPOhwIqHJQOtaqlQDVTPLX1TzUAmnUi1EjncTTf7/wcqb/YO7Q6KhdX7p&#10;SYxVdBqb+Kf8WJfIOkxkqS4wSYen+SLPiVJJpkEmlOwY7NCHrwoaFoWCI71Fokjsr33oXUeXeJcH&#10;U5dXtTFJie+vLgyyvaCX22xn8aUI/DcvY/8WGLr560CCiZHZseIkhYNREc/Ye6VZXVKN85RwasZj&#10;MkJKZcOsN1WiVH2Op8RG6qeY5Zh+yjkBRmRN1U3YA8Do2YOM2H2xg38MVamXp+D8T4n1wVNEuhls&#10;mIKb2gK+BWCoquHm3n8kqacmshS6TUfc0Kgvoms82kB5uEOG0A+Xd/Kqphe/Fj7cCaRpoiahDRFu&#10;6aMNtAWHQeKsAvz51nn0pyYnK2ctTWfB/Y+dQMWZ+Wap/b/MFos4zklZnH6ak4LPLZvnFrtrLoDa&#10;aEa7yMkkRv9gRlEjNE+0SNbxVjIJK+nugsuAo3IR+q1Bq0iq9Tq50Qg7Ea7tg5MRPBIdO/qxexLo&#10;hrYPNC83ME6yWL7o/t43RlpY7wLoOo3GkdfhCWj8Uy8Nqyrul+d68jou1NUvAAAA//8DAFBLAwQU&#10;AAYACAAAACEA9f8catwAAAAGAQAADwAAAGRycy9kb3ducmV2LnhtbEyPQUvDQBSE74L/YXmCN7tp&#10;lbRNsyki6FGwFtHba/KaxGbfht1NE/+9z5M9DjPMfJNvJ9upM/nQOjYwnyWgiEtXtVwb2L8/361A&#10;hYhcYeeYDPxQgG1xfZVjVrmR3+i8i7WSEg4ZGmhi7DOtQ9mQxTBzPbF4R+ctRpG+1pXHUcptpxdJ&#10;kmqLLctCgz09NVSedoM18Pkavk/p5D/WvR39SHscXr5SY25vpscNqEhT/A/DH76gQyFMBzdwFVRn&#10;QI5EA/erBShxl+sHUAdJzZcp6CLXl/jFLwAAAP//AwBQSwECLQAUAAYACAAAACEAtoM4kv4AAADh&#10;AQAAEwAAAAAAAAAAAAAAAAAAAAAAW0NvbnRlbnRfVHlwZXNdLnhtbFBLAQItABQABgAIAAAAIQA4&#10;/SH/1gAAAJQBAAALAAAAAAAAAAAAAAAAAC8BAABfcmVscy8ucmVsc1BLAQItABQABgAIAAAAIQAw&#10;rKJUhwIAAJgFAAAOAAAAAAAAAAAAAAAAAC4CAABkcnMvZTJvRG9jLnhtbFBLAQItABQABgAIAAAA&#10;IQD1/xxq3AAAAAYBAAAPAAAAAAAAAAAAAAAAAOEEAABkcnMvZG93bnJldi54bWxQSwUGAAAAAAQA&#10;BADzAAAA6gUAAAAA&#10;" fillcolor="white [3212]" strokecolor="#040606 [3215]" strokeweight="1pt">
                <v:textbox>
                  <w:txbxContent>
                    <w:p w14:paraId="41C16383" w14:textId="2C58F623" w:rsidR="005C6772" w:rsidRPr="004A6D4F" w:rsidRDefault="004A6D4F" w:rsidP="005C6772">
                      <w:pPr>
                        <w:jc w:val="center"/>
                        <w:rPr>
                          <w:color w:val="FF0000"/>
                        </w:rPr>
                      </w:pPr>
                      <w:r w:rsidRPr="004A6D4F"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0C02" w:rsidRPr="00CA03AA">
        <w:rPr>
          <w:rFonts w:ascii="Times New Roman" w:eastAsia="DFKai-SB" w:hAnsi="Times New Roman" w:cs="Times New Roman"/>
          <w:sz w:val="28"/>
          <w:szCs w:val="28"/>
        </w:rPr>
        <w:t>團結就是力量</w:t>
      </w:r>
      <w:r w:rsidR="007B1F57" w:rsidRPr="00CA03AA">
        <w:rPr>
          <w:rFonts w:ascii="Times New Roman" w:eastAsia="DFKai-SB" w:hAnsi="Times New Roman" w:cs="Times New Roman"/>
          <w:sz w:val="28"/>
          <w:szCs w:val="28"/>
        </w:rPr>
        <w:tab/>
      </w:r>
      <w:r w:rsidR="007B1F57" w:rsidRPr="00CA03AA">
        <w:rPr>
          <w:rFonts w:ascii="Times New Roman" w:eastAsia="DFKai-SB" w:hAnsi="Times New Roman" w:cs="Times New Roman"/>
          <w:sz w:val="28"/>
          <w:szCs w:val="28"/>
        </w:rPr>
        <w:tab/>
      </w:r>
      <w:r w:rsidR="007B1F57" w:rsidRPr="00CA03AA">
        <w:rPr>
          <w:rFonts w:ascii="Times New Roman" w:eastAsia="DFKai-SB" w:hAnsi="Times New Roman" w:cs="Times New Roman"/>
          <w:sz w:val="28"/>
          <w:szCs w:val="28"/>
        </w:rPr>
        <w:tab/>
        <w:t xml:space="preserve">B. </w:t>
      </w:r>
      <w:r w:rsidR="004A2CA4" w:rsidRPr="00CA03AA">
        <w:rPr>
          <w:rFonts w:ascii="Times New Roman" w:eastAsia="DFKai-SB" w:hAnsi="Times New Roman" w:cs="Times New Roman"/>
          <w:sz w:val="28"/>
          <w:szCs w:val="28"/>
        </w:rPr>
        <w:t>鄰舍比家人更疼愛自己</w:t>
      </w:r>
    </w:p>
    <w:p w14:paraId="6DDD5F95" w14:textId="477CC895" w:rsidR="003D2C87" w:rsidRPr="00CA03AA" w:rsidRDefault="004A6D4F" w:rsidP="00CA03AA">
      <w:pPr>
        <w:pStyle w:val="ListParagraph"/>
        <w:numPr>
          <w:ilvl w:val="0"/>
          <w:numId w:val="44"/>
        </w:numPr>
        <w:spacing w:line="600" w:lineRule="exact"/>
        <w:jc w:val="both"/>
        <w:rPr>
          <w:rFonts w:ascii="Times New Roman" w:eastAsia="Microsoft JhengHei" w:hAnsi="Times New Roman" w:cs="Times New Roman"/>
          <w:color w:val="040606" w:themeColor="text2"/>
          <w:sz w:val="28"/>
          <w:szCs w:val="28"/>
        </w:rPr>
      </w:pPr>
      <w:r w:rsidRPr="00CA03AA">
        <w:rPr>
          <w:rFonts w:ascii="Times New Roman" w:eastAsia="DFKai-SB" w:hAnsi="Times New Roman" w:cs="Times New Roman"/>
          <w:sz w:val="28"/>
          <w:szCs w:val="28"/>
        </w:rPr>
        <w:t>家人應該團結一致</w:t>
      </w:r>
      <w:r w:rsidR="007B1F57" w:rsidRPr="00CA03AA">
        <w:rPr>
          <w:rFonts w:ascii="Times New Roman" w:eastAsia="DFKai-SB" w:hAnsi="Times New Roman" w:cs="Times New Roman"/>
          <w:sz w:val="28"/>
          <w:szCs w:val="28"/>
        </w:rPr>
        <w:tab/>
      </w:r>
      <w:r w:rsidR="007B1F57" w:rsidRPr="00CA03AA">
        <w:rPr>
          <w:rFonts w:ascii="Times New Roman" w:eastAsia="DFKai-SB" w:hAnsi="Times New Roman" w:cs="Times New Roman"/>
          <w:sz w:val="28"/>
          <w:szCs w:val="28"/>
        </w:rPr>
        <w:tab/>
        <w:t xml:space="preserve">D. </w:t>
      </w:r>
      <w:r w:rsidR="002D6956">
        <w:rPr>
          <w:rFonts w:ascii="Times New Roman" w:eastAsia="DFKai-SB" w:hAnsi="Times New Roman" w:cs="Times New Roman" w:hint="eastAsia"/>
          <w:color w:val="040606" w:themeColor="text2"/>
          <w:sz w:val="28"/>
          <w:szCs w:val="28"/>
        </w:rPr>
        <w:t>人生無常</w:t>
      </w:r>
    </w:p>
    <w:sectPr w:rsidR="003D2C87" w:rsidRPr="00CA03AA" w:rsidSect="004038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281BF" w14:textId="77777777" w:rsidR="00C631A5" w:rsidRDefault="00C631A5" w:rsidP="00465C96">
      <w:r>
        <w:separator/>
      </w:r>
    </w:p>
  </w:endnote>
  <w:endnote w:type="continuationSeparator" w:id="0">
    <w:p w14:paraId="638F87AB" w14:textId="77777777" w:rsidR="00C631A5" w:rsidRDefault="00C631A5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730824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F3E2FB" w14:textId="77777777" w:rsidR="00EF4F7C" w:rsidRDefault="00EF4F7C" w:rsidP="001F0E1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57A734" w14:textId="77777777" w:rsidR="00EF4F7C" w:rsidRDefault="00EF4F7C" w:rsidP="00EF4F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787669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8E2818" w14:textId="77777777" w:rsidR="00EF4F7C" w:rsidRDefault="00EF4F7C" w:rsidP="00EF4F7C">
        <w:pPr>
          <w:pStyle w:val="Footer"/>
          <w:framePr w:wrap="none" w:vAnchor="text" w:hAnchor="page" w:x="11276" w:y="37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FA4E6A1" w14:textId="77777777" w:rsidR="00F17125" w:rsidRDefault="00F17125" w:rsidP="00EF4F7C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29518" w14:textId="77777777" w:rsidR="00C631A5" w:rsidRDefault="00C631A5" w:rsidP="00465C96">
      <w:r>
        <w:separator/>
      </w:r>
    </w:p>
  </w:footnote>
  <w:footnote w:type="continuationSeparator" w:id="0">
    <w:p w14:paraId="72CBB309" w14:textId="77777777" w:rsidR="00C631A5" w:rsidRDefault="00C631A5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4687" w14:textId="77777777" w:rsidR="005F582E" w:rsidRDefault="005F58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046594E7" w:rsidR="004038B5" w:rsidRDefault="0036168D">
    <w:pPr>
      <w:pStyle w:val="Header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64E300" wp14:editId="19020CD1">
              <wp:simplePos x="0" y="0"/>
              <wp:positionH relativeFrom="margin">
                <wp:posOffset>3418205</wp:posOffset>
              </wp:positionH>
              <wp:positionV relativeFrom="paragraph">
                <wp:posOffset>-144145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3B60910" w14:textId="77777777" w:rsidR="00E608A6" w:rsidRDefault="00E608A6" w:rsidP="00E608A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64E300" id="矩形: 圓角 11" o:spid="_x0000_s1041" style="position:absolute;margin-left:269.15pt;margin-top:-11.35pt;width:7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6qDFu4AAAAAoBAAAPAAAAZHJzL2Rv&#10;d25yZXYueG1sTI/BbsIwDIbvk/YOkSftBukKK1HXFE1IExd2oHDYMbReW9Y4VRNK9/Yzp3G0/0+/&#10;P2fryXZixMG3jjS8zCMQSKWrWqo1HA8fMwXCB0OV6Ryhhl/0sM4fHzKTVu5KexyLUAsuIZ8aDU0I&#10;fSqlLxu0xs9dj8TZtxusCTwOtawGc+Vy28k4ihJpTUt8oTE9bhosf4qL1VCvxmK5P2832+Xua/ep&#10;DpE7T0etn5+m9zcQAafwD8NNn9UhZ6eTu1DlRafhdaEWjGqYxfEKBBOJum1OHCUKZJ7J+xfyPwA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B6qDFu4AAAAAoBAAAPAAAAAAAAAAAAAAAA&#10;AMIEAABkcnMvZG93bnJldi54bWxQSwUGAAAAAAQABADzAAAAzwUAAAAA&#10;" fillcolor="#ffcdcd" strokecolor="window" strokeweight="1pt">
              <v:stroke joinstyle="miter"/>
              <v:textbox inset="2mm,0,2mm,0">
                <w:txbxContent>
                  <w:p w14:paraId="63B60910" w14:textId="77777777" w:rsidR="00E608A6" w:rsidRDefault="00E608A6" w:rsidP="00E608A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F582E">
      <w:rPr>
        <w:noProof/>
      </w:rPr>
      <w:drawing>
        <wp:anchor distT="0" distB="0" distL="114300" distR="114300" simplePos="0" relativeHeight="251666432" behindDoc="0" locked="0" layoutInCell="1" allowOverlap="1" wp14:anchorId="3140EAC6" wp14:editId="49E69BA8">
          <wp:simplePos x="0" y="0"/>
          <wp:positionH relativeFrom="page">
            <wp:posOffset>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25pt;height:44.2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5"/>
  </w:num>
  <w:num w:numId="2" w16cid:durableId="102379785">
    <w:abstractNumId w:val="35"/>
  </w:num>
  <w:num w:numId="3" w16cid:durableId="1348556626">
    <w:abstractNumId w:val="38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17"/>
  </w:num>
  <w:num w:numId="7" w16cid:durableId="750085455">
    <w:abstractNumId w:val="43"/>
  </w:num>
  <w:num w:numId="8" w16cid:durableId="1344283723">
    <w:abstractNumId w:val="41"/>
  </w:num>
  <w:num w:numId="9" w16cid:durableId="1885632583">
    <w:abstractNumId w:val="1"/>
  </w:num>
  <w:num w:numId="10" w16cid:durableId="1619026902">
    <w:abstractNumId w:val="28"/>
  </w:num>
  <w:num w:numId="11" w16cid:durableId="1152792619">
    <w:abstractNumId w:val="15"/>
  </w:num>
  <w:num w:numId="12" w16cid:durableId="833840534">
    <w:abstractNumId w:val="33"/>
  </w:num>
  <w:num w:numId="13" w16cid:durableId="592203744">
    <w:abstractNumId w:val="9"/>
  </w:num>
  <w:num w:numId="14" w16cid:durableId="868029038">
    <w:abstractNumId w:val="6"/>
  </w:num>
  <w:num w:numId="15" w16cid:durableId="1472560170">
    <w:abstractNumId w:val="30"/>
  </w:num>
  <w:num w:numId="16" w16cid:durableId="1690638085">
    <w:abstractNumId w:val="22"/>
  </w:num>
  <w:num w:numId="17" w16cid:durableId="445545315">
    <w:abstractNumId w:val="11"/>
  </w:num>
  <w:num w:numId="18" w16cid:durableId="160119741">
    <w:abstractNumId w:val="40"/>
  </w:num>
  <w:num w:numId="19" w16cid:durableId="1123697653">
    <w:abstractNumId w:val="26"/>
  </w:num>
  <w:num w:numId="20" w16cid:durableId="1324427341">
    <w:abstractNumId w:val="29"/>
  </w:num>
  <w:num w:numId="21" w16cid:durableId="808788946">
    <w:abstractNumId w:val="21"/>
  </w:num>
  <w:num w:numId="22" w16cid:durableId="1113591721">
    <w:abstractNumId w:val="14"/>
  </w:num>
  <w:num w:numId="23" w16cid:durableId="139811117">
    <w:abstractNumId w:val="31"/>
  </w:num>
  <w:num w:numId="24" w16cid:durableId="1671367105">
    <w:abstractNumId w:val="27"/>
  </w:num>
  <w:num w:numId="25" w16cid:durableId="538709794">
    <w:abstractNumId w:val="13"/>
  </w:num>
  <w:num w:numId="26" w16cid:durableId="1312104137">
    <w:abstractNumId w:val="16"/>
  </w:num>
  <w:num w:numId="27" w16cid:durableId="442384784">
    <w:abstractNumId w:val="34"/>
  </w:num>
  <w:num w:numId="28" w16cid:durableId="1393382153">
    <w:abstractNumId w:val="8"/>
  </w:num>
  <w:num w:numId="29" w16cid:durableId="321349674">
    <w:abstractNumId w:val="19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3"/>
  </w:num>
  <w:num w:numId="33" w16cid:durableId="1033384886">
    <w:abstractNumId w:val="7"/>
  </w:num>
  <w:num w:numId="34" w16cid:durableId="319774123">
    <w:abstractNumId w:val="24"/>
  </w:num>
  <w:num w:numId="35" w16cid:durableId="589239111">
    <w:abstractNumId w:val="18"/>
  </w:num>
  <w:num w:numId="36" w16cid:durableId="756251880">
    <w:abstractNumId w:val="20"/>
  </w:num>
  <w:num w:numId="37" w16cid:durableId="991176627">
    <w:abstractNumId w:val="12"/>
  </w:num>
  <w:num w:numId="38" w16cid:durableId="1438600782">
    <w:abstractNumId w:val="42"/>
  </w:num>
  <w:num w:numId="39" w16cid:durableId="1617104631">
    <w:abstractNumId w:val="32"/>
  </w:num>
  <w:num w:numId="40" w16cid:durableId="177888033">
    <w:abstractNumId w:val="39"/>
  </w:num>
  <w:num w:numId="41" w16cid:durableId="40176913">
    <w:abstractNumId w:val="3"/>
  </w:num>
  <w:num w:numId="42" w16cid:durableId="1713728052">
    <w:abstractNumId w:val="10"/>
  </w:num>
  <w:num w:numId="43" w16cid:durableId="1631209244">
    <w:abstractNumId w:val="36"/>
  </w:num>
  <w:num w:numId="44" w16cid:durableId="170324162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7077"/>
    <w:rsid w:val="00015F32"/>
    <w:rsid w:val="000214DD"/>
    <w:rsid w:val="000216B2"/>
    <w:rsid w:val="000229F7"/>
    <w:rsid w:val="00022F97"/>
    <w:rsid w:val="00023F7D"/>
    <w:rsid w:val="00027603"/>
    <w:rsid w:val="00033330"/>
    <w:rsid w:val="00035EED"/>
    <w:rsid w:val="000371B0"/>
    <w:rsid w:val="00057A84"/>
    <w:rsid w:val="0006107E"/>
    <w:rsid w:val="0006459E"/>
    <w:rsid w:val="000661D6"/>
    <w:rsid w:val="00070AD3"/>
    <w:rsid w:val="0007122F"/>
    <w:rsid w:val="0007141B"/>
    <w:rsid w:val="00081765"/>
    <w:rsid w:val="00081B2D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EA7"/>
    <w:rsid w:val="000E20E7"/>
    <w:rsid w:val="000E58CD"/>
    <w:rsid w:val="000E788F"/>
    <w:rsid w:val="00102805"/>
    <w:rsid w:val="00102F29"/>
    <w:rsid w:val="00105ABE"/>
    <w:rsid w:val="00110995"/>
    <w:rsid w:val="00111981"/>
    <w:rsid w:val="00112143"/>
    <w:rsid w:val="00113FD7"/>
    <w:rsid w:val="001141BA"/>
    <w:rsid w:val="001145BE"/>
    <w:rsid w:val="001153B8"/>
    <w:rsid w:val="00117A43"/>
    <w:rsid w:val="001412D4"/>
    <w:rsid w:val="00151CF7"/>
    <w:rsid w:val="00157029"/>
    <w:rsid w:val="001576EA"/>
    <w:rsid w:val="00164750"/>
    <w:rsid w:val="001647B0"/>
    <w:rsid w:val="00165B48"/>
    <w:rsid w:val="00171F52"/>
    <w:rsid w:val="00172904"/>
    <w:rsid w:val="00172B8E"/>
    <w:rsid w:val="00174E8E"/>
    <w:rsid w:val="00175196"/>
    <w:rsid w:val="001752D5"/>
    <w:rsid w:val="00177482"/>
    <w:rsid w:val="00180254"/>
    <w:rsid w:val="00185F29"/>
    <w:rsid w:val="00196A4E"/>
    <w:rsid w:val="001A2F95"/>
    <w:rsid w:val="001A3CCD"/>
    <w:rsid w:val="001A4F4D"/>
    <w:rsid w:val="001A5407"/>
    <w:rsid w:val="001A5C10"/>
    <w:rsid w:val="001A62A4"/>
    <w:rsid w:val="001B2F67"/>
    <w:rsid w:val="001B3365"/>
    <w:rsid w:val="001B3571"/>
    <w:rsid w:val="001B6533"/>
    <w:rsid w:val="001C0541"/>
    <w:rsid w:val="001C0642"/>
    <w:rsid w:val="001C225F"/>
    <w:rsid w:val="001D0E55"/>
    <w:rsid w:val="001D3DFC"/>
    <w:rsid w:val="001D4F49"/>
    <w:rsid w:val="001D6899"/>
    <w:rsid w:val="001D7BE6"/>
    <w:rsid w:val="001E3241"/>
    <w:rsid w:val="001E4DD3"/>
    <w:rsid w:val="001E79CB"/>
    <w:rsid w:val="001F4025"/>
    <w:rsid w:val="001F6E2C"/>
    <w:rsid w:val="0020069A"/>
    <w:rsid w:val="002007FB"/>
    <w:rsid w:val="00206051"/>
    <w:rsid w:val="00212025"/>
    <w:rsid w:val="00212CE5"/>
    <w:rsid w:val="00213CA0"/>
    <w:rsid w:val="00215D6D"/>
    <w:rsid w:val="0022141A"/>
    <w:rsid w:val="002235BC"/>
    <w:rsid w:val="00223FC6"/>
    <w:rsid w:val="00227235"/>
    <w:rsid w:val="002339C6"/>
    <w:rsid w:val="00236A37"/>
    <w:rsid w:val="00236D0A"/>
    <w:rsid w:val="00236DCB"/>
    <w:rsid w:val="00241492"/>
    <w:rsid w:val="002428B0"/>
    <w:rsid w:val="002476B6"/>
    <w:rsid w:val="00247D1C"/>
    <w:rsid w:val="00250314"/>
    <w:rsid w:val="00253473"/>
    <w:rsid w:val="002578E0"/>
    <w:rsid w:val="00257B1E"/>
    <w:rsid w:val="00261708"/>
    <w:rsid w:val="00261B02"/>
    <w:rsid w:val="002622F2"/>
    <w:rsid w:val="00262837"/>
    <w:rsid w:val="00262D6A"/>
    <w:rsid w:val="00262DF5"/>
    <w:rsid w:val="00265AA8"/>
    <w:rsid w:val="00267AC8"/>
    <w:rsid w:val="0027119F"/>
    <w:rsid w:val="002742F5"/>
    <w:rsid w:val="0028014C"/>
    <w:rsid w:val="00283C8F"/>
    <w:rsid w:val="00284737"/>
    <w:rsid w:val="002879D8"/>
    <w:rsid w:val="00294630"/>
    <w:rsid w:val="00294B6E"/>
    <w:rsid w:val="002A7669"/>
    <w:rsid w:val="002A7E69"/>
    <w:rsid w:val="002C166E"/>
    <w:rsid w:val="002C5663"/>
    <w:rsid w:val="002C73C8"/>
    <w:rsid w:val="002C7DA0"/>
    <w:rsid w:val="002C7E62"/>
    <w:rsid w:val="002D2E11"/>
    <w:rsid w:val="002D32BE"/>
    <w:rsid w:val="002D517B"/>
    <w:rsid w:val="002D6956"/>
    <w:rsid w:val="002E27DF"/>
    <w:rsid w:val="002E331A"/>
    <w:rsid w:val="002E3476"/>
    <w:rsid w:val="002E587D"/>
    <w:rsid w:val="002E5D86"/>
    <w:rsid w:val="002F748E"/>
    <w:rsid w:val="002F7863"/>
    <w:rsid w:val="003030DB"/>
    <w:rsid w:val="00310285"/>
    <w:rsid w:val="003133B3"/>
    <w:rsid w:val="0031399C"/>
    <w:rsid w:val="00314C50"/>
    <w:rsid w:val="003174A6"/>
    <w:rsid w:val="0032354F"/>
    <w:rsid w:val="003235F2"/>
    <w:rsid w:val="00323D45"/>
    <w:rsid w:val="0033120B"/>
    <w:rsid w:val="0033255D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DF1"/>
    <w:rsid w:val="00377893"/>
    <w:rsid w:val="003826F0"/>
    <w:rsid w:val="0039064E"/>
    <w:rsid w:val="00394409"/>
    <w:rsid w:val="00395379"/>
    <w:rsid w:val="003A036F"/>
    <w:rsid w:val="003A143D"/>
    <w:rsid w:val="003B27AC"/>
    <w:rsid w:val="003B74FB"/>
    <w:rsid w:val="003C15AA"/>
    <w:rsid w:val="003C6CC6"/>
    <w:rsid w:val="003D2C87"/>
    <w:rsid w:val="003D6B55"/>
    <w:rsid w:val="003E10FF"/>
    <w:rsid w:val="003E35D9"/>
    <w:rsid w:val="003E3F00"/>
    <w:rsid w:val="003F0F0F"/>
    <w:rsid w:val="003F3BFE"/>
    <w:rsid w:val="003F771E"/>
    <w:rsid w:val="003F7AB2"/>
    <w:rsid w:val="00402D76"/>
    <w:rsid w:val="00403504"/>
    <w:rsid w:val="004038B5"/>
    <w:rsid w:val="00410330"/>
    <w:rsid w:val="00413D92"/>
    <w:rsid w:val="00414716"/>
    <w:rsid w:val="004168A9"/>
    <w:rsid w:val="00417965"/>
    <w:rsid w:val="00433BF3"/>
    <w:rsid w:val="0043426E"/>
    <w:rsid w:val="00443C26"/>
    <w:rsid w:val="004451C2"/>
    <w:rsid w:val="00446B9D"/>
    <w:rsid w:val="00447E7C"/>
    <w:rsid w:val="00450842"/>
    <w:rsid w:val="00450D4C"/>
    <w:rsid w:val="0046059C"/>
    <w:rsid w:val="004607AF"/>
    <w:rsid w:val="00461495"/>
    <w:rsid w:val="00465C96"/>
    <w:rsid w:val="0047169B"/>
    <w:rsid w:val="0047226A"/>
    <w:rsid w:val="004722EC"/>
    <w:rsid w:val="004775FE"/>
    <w:rsid w:val="00480FBB"/>
    <w:rsid w:val="00482551"/>
    <w:rsid w:val="004911BC"/>
    <w:rsid w:val="00496211"/>
    <w:rsid w:val="004A2750"/>
    <w:rsid w:val="004A2CA4"/>
    <w:rsid w:val="004A2E2F"/>
    <w:rsid w:val="004A6D4F"/>
    <w:rsid w:val="004B2205"/>
    <w:rsid w:val="004B2D7B"/>
    <w:rsid w:val="004B65AA"/>
    <w:rsid w:val="004B79B8"/>
    <w:rsid w:val="004C0371"/>
    <w:rsid w:val="004C1BD5"/>
    <w:rsid w:val="004C4C64"/>
    <w:rsid w:val="004C6F9F"/>
    <w:rsid w:val="004D0121"/>
    <w:rsid w:val="004D155B"/>
    <w:rsid w:val="004D5A03"/>
    <w:rsid w:val="004D6525"/>
    <w:rsid w:val="004D79F8"/>
    <w:rsid w:val="004D7ED4"/>
    <w:rsid w:val="004E1111"/>
    <w:rsid w:val="004F0A8C"/>
    <w:rsid w:val="004F317E"/>
    <w:rsid w:val="00501B61"/>
    <w:rsid w:val="00512664"/>
    <w:rsid w:val="005143FE"/>
    <w:rsid w:val="0051704A"/>
    <w:rsid w:val="00517460"/>
    <w:rsid w:val="00524D68"/>
    <w:rsid w:val="00531CAD"/>
    <w:rsid w:val="00532AD8"/>
    <w:rsid w:val="00533903"/>
    <w:rsid w:val="00533D44"/>
    <w:rsid w:val="00534BC7"/>
    <w:rsid w:val="00534FED"/>
    <w:rsid w:val="00537238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79"/>
    <w:rsid w:val="0058498D"/>
    <w:rsid w:val="0058754C"/>
    <w:rsid w:val="00590452"/>
    <w:rsid w:val="00592357"/>
    <w:rsid w:val="005937EF"/>
    <w:rsid w:val="00593AD1"/>
    <w:rsid w:val="0059681B"/>
    <w:rsid w:val="005A77F7"/>
    <w:rsid w:val="005B02FC"/>
    <w:rsid w:val="005B0C24"/>
    <w:rsid w:val="005B59D8"/>
    <w:rsid w:val="005B6C15"/>
    <w:rsid w:val="005C5236"/>
    <w:rsid w:val="005C6772"/>
    <w:rsid w:val="005D069B"/>
    <w:rsid w:val="005D0F69"/>
    <w:rsid w:val="005D2749"/>
    <w:rsid w:val="005E5AF9"/>
    <w:rsid w:val="005E5BF0"/>
    <w:rsid w:val="005F1B16"/>
    <w:rsid w:val="005F3C18"/>
    <w:rsid w:val="005F49E4"/>
    <w:rsid w:val="005F582E"/>
    <w:rsid w:val="005F7C4A"/>
    <w:rsid w:val="00604612"/>
    <w:rsid w:val="00604DF2"/>
    <w:rsid w:val="006051EA"/>
    <w:rsid w:val="006101FC"/>
    <w:rsid w:val="00612BDD"/>
    <w:rsid w:val="00613A64"/>
    <w:rsid w:val="00615BE5"/>
    <w:rsid w:val="00621C51"/>
    <w:rsid w:val="0062291B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447D"/>
    <w:rsid w:val="00676CFE"/>
    <w:rsid w:val="00682A0E"/>
    <w:rsid w:val="00685051"/>
    <w:rsid w:val="00692BA0"/>
    <w:rsid w:val="00694632"/>
    <w:rsid w:val="0069696D"/>
    <w:rsid w:val="006B3C02"/>
    <w:rsid w:val="006B6120"/>
    <w:rsid w:val="006C193B"/>
    <w:rsid w:val="006C1EB3"/>
    <w:rsid w:val="006C2B3F"/>
    <w:rsid w:val="006C3760"/>
    <w:rsid w:val="006D06C7"/>
    <w:rsid w:val="006D2B05"/>
    <w:rsid w:val="006E0152"/>
    <w:rsid w:val="006E6B17"/>
    <w:rsid w:val="006E71A8"/>
    <w:rsid w:val="006F2A9C"/>
    <w:rsid w:val="006F3F81"/>
    <w:rsid w:val="006F71E5"/>
    <w:rsid w:val="00700E2B"/>
    <w:rsid w:val="00706C1D"/>
    <w:rsid w:val="00730D60"/>
    <w:rsid w:val="007438AA"/>
    <w:rsid w:val="007465DF"/>
    <w:rsid w:val="007503AC"/>
    <w:rsid w:val="00760021"/>
    <w:rsid w:val="0076428E"/>
    <w:rsid w:val="00766912"/>
    <w:rsid w:val="007704C4"/>
    <w:rsid w:val="00783FC5"/>
    <w:rsid w:val="00790366"/>
    <w:rsid w:val="00792B2A"/>
    <w:rsid w:val="00792C0C"/>
    <w:rsid w:val="00795D15"/>
    <w:rsid w:val="00796836"/>
    <w:rsid w:val="007969E5"/>
    <w:rsid w:val="00796B1C"/>
    <w:rsid w:val="00796CD8"/>
    <w:rsid w:val="007A027A"/>
    <w:rsid w:val="007A2D3A"/>
    <w:rsid w:val="007A531F"/>
    <w:rsid w:val="007A7B09"/>
    <w:rsid w:val="007A7CD9"/>
    <w:rsid w:val="007B0E94"/>
    <w:rsid w:val="007B1F57"/>
    <w:rsid w:val="007B46D7"/>
    <w:rsid w:val="007B50E6"/>
    <w:rsid w:val="007B5E24"/>
    <w:rsid w:val="007C2E2B"/>
    <w:rsid w:val="007C3046"/>
    <w:rsid w:val="007C56F8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10F8"/>
    <w:rsid w:val="00800048"/>
    <w:rsid w:val="008006A0"/>
    <w:rsid w:val="008031B2"/>
    <w:rsid w:val="008063C4"/>
    <w:rsid w:val="008068E5"/>
    <w:rsid w:val="00810A2C"/>
    <w:rsid w:val="00814583"/>
    <w:rsid w:val="008159A3"/>
    <w:rsid w:val="0081792D"/>
    <w:rsid w:val="0082112F"/>
    <w:rsid w:val="00826413"/>
    <w:rsid w:val="00830980"/>
    <w:rsid w:val="008349C9"/>
    <w:rsid w:val="00840F55"/>
    <w:rsid w:val="00851CAD"/>
    <w:rsid w:val="0085705B"/>
    <w:rsid w:val="00857D69"/>
    <w:rsid w:val="0086606A"/>
    <w:rsid w:val="0087273E"/>
    <w:rsid w:val="00872C8C"/>
    <w:rsid w:val="00874E37"/>
    <w:rsid w:val="008815E2"/>
    <w:rsid w:val="00881A29"/>
    <w:rsid w:val="008849FC"/>
    <w:rsid w:val="00890590"/>
    <w:rsid w:val="00891CDF"/>
    <w:rsid w:val="0089311F"/>
    <w:rsid w:val="008A3E63"/>
    <w:rsid w:val="008B22E0"/>
    <w:rsid w:val="008B26FB"/>
    <w:rsid w:val="008B37FA"/>
    <w:rsid w:val="008B581F"/>
    <w:rsid w:val="008B715D"/>
    <w:rsid w:val="008B7CE7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7F15"/>
    <w:rsid w:val="008F02FB"/>
    <w:rsid w:val="008F1F59"/>
    <w:rsid w:val="008F7025"/>
    <w:rsid w:val="008F7911"/>
    <w:rsid w:val="009048BB"/>
    <w:rsid w:val="00904E36"/>
    <w:rsid w:val="009067F1"/>
    <w:rsid w:val="009136BF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4E9B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92141"/>
    <w:rsid w:val="00995F21"/>
    <w:rsid w:val="00997B8D"/>
    <w:rsid w:val="009A352F"/>
    <w:rsid w:val="009B0C02"/>
    <w:rsid w:val="009B4FF6"/>
    <w:rsid w:val="009C0434"/>
    <w:rsid w:val="009C04B7"/>
    <w:rsid w:val="009C5AC8"/>
    <w:rsid w:val="009C6547"/>
    <w:rsid w:val="009C7520"/>
    <w:rsid w:val="009D308D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6BE6"/>
    <w:rsid w:val="00A434FC"/>
    <w:rsid w:val="00A4621D"/>
    <w:rsid w:val="00A50B2D"/>
    <w:rsid w:val="00A51619"/>
    <w:rsid w:val="00A53FD3"/>
    <w:rsid w:val="00A5722D"/>
    <w:rsid w:val="00A6041C"/>
    <w:rsid w:val="00A64807"/>
    <w:rsid w:val="00A676CE"/>
    <w:rsid w:val="00A70C6D"/>
    <w:rsid w:val="00A80CB7"/>
    <w:rsid w:val="00A8427F"/>
    <w:rsid w:val="00A84EE6"/>
    <w:rsid w:val="00A85863"/>
    <w:rsid w:val="00A92247"/>
    <w:rsid w:val="00A97487"/>
    <w:rsid w:val="00AA2B28"/>
    <w:rsid w:val="00AA7DA3"/>
    <w:rsid w:val="00AB168F"/>
    <w:rsid w:val="00AB3AA0"/>
    <w:rsid w:val="00AB446F"/>
    <w:rsid w:val="00AC2941"/>
    <w:rsid w:val="00AC5AD9"/>
    <w:rsid w:val="00AD068B"/>
    <w:rsid w:val="00AD652D"/>
    <w:rsid w:val="00AE0187"/>
    <w:rsid w:val="00AE2997"/>
    <w:rsid w:val="00AE53F5"/>
    <w:rsid w:val="00AF034E"/>
    <w:rsid w:val="00AF6C53"/>
    <w:rsid w:val="00B000F8"/>
    <w:rsid w:val="00B0087C"/>
    <w:rsid w:val="00B062A9"/>
    <w:rsid w:val="00B069B4"/>
    <w:rsid w:val="00B12563"/>
    <w:rsid w:val="00B12879"/>
    <w:rsid w:val="00B13359"/>
    <w:rsid w:val="00B2314E"/>
    <w:rsid w:val="00B26766"/>
    <w:rsid w:val="00B34CDD"/>
    <w:rsid w:val="00B35AFE"/>
    <w:rsid w:val="00B51A04"/>
    <w:rsid w:val="00B561C0"/>
    <w:rsid w:val="00B71917"/>
    <w:rsid w:val="00B71AF8"/>
    <w:rsid w:val="00B7319E"/>
    <w:rsid w:val="00B748E4"/>
    <w:rsid w:val="00B75175"/>
    <w:rsid w:val="00B87A16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BF47FF"/>
    <w:rsid w:val="00C02143"/>
    <w:rsid w:val="00C03907"/>
    <w:rsid w:val="00C03A1B"/>
    <w:rsid w:val="00C057E7"/>
    <w:rsid w:val="00C07A6D"/>
    <w:rsid w:val="00C20627"/>
    <w:rsid w:val="00C214E4"/>
    <w:rsid w:val="00C22240"/>
    <w:rsid w:val="00C306A4"/>
    <w:rsid w:val="00C30764"/>
    <w:rsid w:val="00C40074"/>
    <w:rsid w:val="00C413AB"/>
    <w:rsid w:val="00C451C4"/>
    <w:rsid w:val="00C627F4"/>
    <w:rsid w:val="00C631A5"/>
    <w:rsid w:val="00C652E0"/>
    <w:rsid w:val="00C65FA1"/>
    <w:rsid w:val="00C66167"/>
    <w:rsid w:val="00C75BCD"/>
    <w:rsid w:val="00C8061F"/>
    <w:rsid w:val="00C85C82"/>
    <w:rsid w:val="00C95CDE"/>
    <w:rsid w:val="00CA03AA"/>
    <w:rsid w:val="00CA1266"/>
    <w:rsid w:val="00CA1395"/>
    <w:rsid w:val="00CA5FDB"/>
    <w:rsid w:val="00CB7FA3"/>
    <w:rsid w:val="00CC1CBF"/>
    <w:rsid w:val="00CC3713"/>
    <w:rsid w:val="00CC3F08"/>
    <w:rsid w:val="00CC614B"/>
    <w:rsid w:val="00CC7AE5"/>
    <w:rsid w:val="00CD085F"/>
    <w:rsid w:val="00CD58A2"/>
    <w:rsid w:val="00CE46BB"/>
    <w:rsid w:val="00CE637F"/>
    <w:rsid w:val="00CF0948"/>
    <w:rsid w:val="00CF2D13"/>
    <w:rsid w:val="00CF4FF1"/>
    <w:rsid w:val="00D0321A"/>
    <w:rsid w:val="00D03DC0"/>
    <w:rsid w:val="00D050C1"/>
    <w:rsid w:val="00D10A8A"/>
    <w:rsid w:val="00D1139A"/>
    <w:rsid w:val="00D12C57"/>
    <w:rsid w:val="00D1322D"/>
    <w:rsid w:val="00D17EA6"/>
    <w:rsid w:val="00D23629"/>
    <w:rsid w:val="00D3031F"/>
    <w:rsid w:val="00D30B57"/>
    <w:rsid w:val="00D4224E"/>
    <w:rsid w:val="00D42580"/>
    <w:rsid w:val="00D4378C"/>
    <w:rsid w:val="00D463DB"/>
    <w:rsid w:val="00D46F1C"/>
    <w:rsid w:val="00D50054"/>
    <w:rsid w:val="00D506BE"/>
    <w:rsid w:val="00D55170"/>
    <w:rsid w:val="00D60A97"/>
    <w:rsid w:val="00D63E51"/>
    <w:rsid w:val="00D73B3F"/>
    <w:rsid w:val="00D7431B"/>
    <w:rsid w:val="00D76905"/>
    <w:rsid w:val="00D86F95"/>
    <w:rsid w:val="00D92CA1"/>
    <w:rsid w:val="00D95972"/>
    <w:rsid w:val="00D96163"/>
    <w:rsid w:val="00DA617D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E6F70"/>
    <w:rsid w:val="00DF3995"/>
    <w:rsid w:val="00DF45E1"/>
    <w:rsid w:val="00DF6BE9"/>
    <w:rsid w:val="00E068CB"/>
    <w:rsid w:val="00E102DE"/>
    <w:rsid w:val="00E10691"/>
    <w:rsid w:val="00E145EF"/>
    <w:rsid w:val="00E15F49"/>
    <w:rsid w:val="00E210E8"/>
    <w:rsid w:val="00E254FE"/>
    <w:rsid w:val="00E262D1"/>
    <w:rsid w:val="00E270AB"/>
    <w:rsid w:val="00E30CA5"/>
    <w:rsid w:val="00E318D4"/>
    <w:rsid w:val="00E33F1D"/>
    <w:rsid w:val="00E422BE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9B4"/>
    <w:rsid w:val="00E74064"/>
    <w:rsid w:val="00E754A5"/>
    <w:rsid w:val="00E76FAB"/>
    <w:rsid w:val="00E773F3"/>
    <w:rsid w:val="00E90FFC"/>
    <w:rsid w:val="00E95543"/>
    <w:rsid w:val="00E96ADC"/>
    <w:rsid w:val="00E97272"/>
    <w:rsid w:val="00EA17FB"/>
    <w:rsid w:val="00EA7865"/>
    <w:rsid w:val="00EB3610"/>
    <w:rsid w:val="00EB476A"/>
    <w:rsid w:val="00EB63BC"/>
    <w:rsid w:val="00EB7D6D"/>
    <w:rsid w:val="00EC1B95"/>
    <w:rsid w:val="00EC2183"/>
    <w:rsid w:val="00EC584D"/>
    <w:rsid w:val="00EC7956"/>
    <w:rsid w:val="00ED11D3"/>
    <w:rsid w:val="00ED4372"/>
    <w:rsid w:val="00ED5DF9"/>
    <w:rsid w:val="00ED6E17"/>
    <w:rsid w:val="00ED716D"/>
    <w:rsid w:val="00ED7D39"/>
    <w:rsid w:val="00EE00BC"/>
    <w:rsid w:val="00EE0F3D"/>
    <w:rsid w:val="00EE217D"/>
    <w:rsid w:val="00EE3C2E"/>
    <w:rsid w:val="00EE6942"/>
    <w:rsid w:val="00EF0A8E"/>
    <w:rsid w:val="00EF4F7C"/>
    <w:rsid w:val="00F00A1E"/>
    <w:rsid w:val="00F03C19"/>
    <w:rsid w:val="00F11770"/>
    <w:rsid w:val="00F135A2"/>
    <w:rsid w:val="00F17125"/>
    <w:rsid w:val="00F202C4"/>
    <w:rsid w:val="00F20329"/>
    <w:rsid w:val="00F257A0"/>
    <w:rsid w:val="00F26FF7"/>
    <w:rsid w:val="00F27069"/>
    <w:rsid w:val="00F31D95"/>
    <w:rsid w:val="00F41A40"/>
    <w:rsid w:val="00F45446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7F97"/>
    <w:rsid w:val="00F84FC3"/>
    <w:rsid w:val="00F85FB7"/>
    <w:rsid w:val="00F93E05"/>
    <w:rsid w:val="00F973DA"/>
    <w:rsid w:val="00F97544"/>
    <w:rsid w:val="00FA2957"/>
    <w:rsid w:val="00FA2DD0"/>
    <w:rsid w:val="00FB6C57"/>
    <w:rsid w:val="00FD04EA"/>
    <w:rsid w:val="00FD1E82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C96"/>
  </w:style>
  <w:style w:type="paragraph" w:styleId="Footer">
    <w:name w:val="footer"/>
    <w:basedOn w:val="Normal"/>
    <w:link w:val="Foot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C96"/>
  </w:style>
  <w:style w:type="paragraph" w:styleId="NormalWeb">
    <w:name w:val="Normal (Web)"/>
    <w:basedOn w:val="Normal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5B4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F4F7C"/>
  </w:style>
  <w:style w:type="character" w:styleId="CommentReference">
    <w:name w:val="annotation reference"/>
    <w:basedOn w:val="DefaultParagraphFont"/>
    <w:uiPriority w:val="99"/>
    <w:semiHidden/>
    <w:unhideWhenUsed/>
    <w:rsid w:val="003B27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7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7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7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7A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1378757A-5884-4C8B-8F04-469EC16D5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抗日_學習工作紙-小學template.dotx</Template>
  <TotalTime>967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Kirsten Ng</cp:lastModifiedBy>
  <cp:revision>483</cp:revision>
  <cp:lastPrinted>2022-08-31T07:55:00Z</cp:lastPrinted>
  <dcterms:created xsi:type="dcterms:W3CDTF">2023-02-02T08:17:00Z</dcterms:created>
  <dcterms:modified xsi:type="dcterms:W3CDTF">2023-07-03T09:12:00Z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