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49B01" w14:textId="64C57B87" w:rsidR="005900D9" w:rsidRPr="000E58CD" w:rsidRDefault="0085389F" w:rsidP="005900D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47E453" wp14:editId="1D891BC7">
                <wp:simplePos x="0" y="0"/>
                <wp:positionH relativeFrom="margin">
                  <wp:posOffset>3426460</wp:posOffset>
                </wp:positionH>
                <wp:positionV relativeFrom="paragraph">
                  <wp:posOffset>-795655</wp:posOffset>
                </wp:positionV>
                <wp:extent cx="952500" cy="504825"/>
                <wp:effectExtent l="0" t="0" r="19050" b="28575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04825"/>
                        </a:xfrm>
                        <a:prstGeom prst="roundRect">
                          <a:avLst/>
                        </a:prstGeom>
                        <a:solidFill>
                          <a:srgbClr val="FFCDCD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7F462D" w14:textId="77777777" w:rsidR="00370940" w:rsidRDefault="00370940" w:rsidP="00370940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  <w:t>教師版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7E453" id="矩形: 圓角 4" o:spid="_x0000_s1026" style="position:absolute;left:0;text-align:left;margin-left:269.8pt;margin-top:-62.65pt;width: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" fillcolor="#ffcdcd" strokecolor="window" strokeweight="1pt">
                <v:stroke joinstyle="miter"/>
                <v:textbox inset="2mm,0,2mm,0">
                  <w:txbxContent>
                    <w:p w14:paraId="0B7F462D" w14:textId="77777777" w:rsidR="00370940" w:rsidRDefault="00370940" w:rsidP="00370940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  <w:t>教師版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D11"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AF7D6B" wp14:editId="7E914E30">
                <wp:simplePos x="0" y="0"/>
                <wp:positionH relativeFrom="margin">
                  <wp:posOffset>3124200</wp:posOffset>
                </wp:positionH>
                <wp:positionV relativeFrom="paragraph">
                  <wp:posOffset>619125</wp:posOffset>
                </wp:positionV>
                <wp:extent cx="3041650" cy="469127"/>
                <wp:effectExtent l="0" t="0" r="0" b="762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4CB64" w14:textId="77777777" w:rsidR="00297D11" w:rsidRPr="00927BF8" w:rsidRDefault="00297D11" w:rsidP="00297D11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認識小鬼護理員的工作、擔任這崗位期間的經驗及感悟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F7D6B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7" type="#_x0000_t202" style="position:absolute;left:0;text-align:left;margin-left:246pt;margin-top:48.75pt;width:239.5pt;height:36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" filled="f" stroked="f" strokeweight=".5pt">
                <v:textbox>
                  <w:txbxContent>
                    <w:p w14:paraId="0A44CB64" w14:textId="77777777" w:rsidR="00297D11" w:rsidRPr="00927BF8" w:rsidRDefault="00297D11" w:rsidP="00297D11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認識小鬼護理員的工作、擔任這崗位期間的經驗及感悟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030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白衣小天使</w:t>
      </w:r>
    </w:p>
    <w:p w14:paraId="1EF64622" w14:textId="1DED34F9" w:rsidR="0048657A" w:rsidRDefault="0048657A" w:rsidP="004865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C5BA84" wp14:editId="592379A3">
                <wp:simplePos x="0" y="0"/>
                <wp:positionH relativeFrom="page">
                  <wp:posOffset>5080</wp:posOffset>
                </wp:positionH>
                <wp:positionV relativeFrom="paragraph">
                  <wp:posOffset>418465</wp:posOffset>
                </wp:positionV>
                <wp:extent cx="7541895" cy="946150"/>
                <wp:effectExtent l="0" t="0" r="1905" b="63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946150"/>
                        </a:xfrm>
                        <a:prstGeom prst="rect">
                          <a:avLst/>
                        </a:prstGeom>
                        <a:solidFill>
                          <a:srgbClr val="E5F8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15D2A" w14:textId="77777777" w:rsidR="00A3543C" w:rsidRPr="00CE6ED4" w:rsidRDefault="0048657A" w:rsidP="00A3543C">
                            <w:pPr>
                              <w:rPr>
                                <w:rFonts w:ascii="PMingLiU" w:eastAsia="PMingLiU" w:hAnsi="PMingLiU" w:cs="PMingLiU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E6ED4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="00A3543C" w:rsidRPr="00CE6ED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A3543C" w:rsidRPr="00CE6ED4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EP 11 </w:t>
                            </w:r>
                            <w:r w:rsidR="00A3543C" w:rsidRPr="00CE6ED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老兵林珍：白</w:t>
                            </w:r>
                            <w:r w:rsidR="00A3543C" w:rsidRPr="00CE6ED4">
                              <w:rPr>
                                <w:rFonts w:ascii="Microsoft JhengHei" w:eastAsia="Microsoft JhengHei" w:hAnsi="Microsoft JhengHei" w:cs="PMingLiU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衣小天使</w:t>
                            </w:r>
                          </w:p>
                          <w:p w14:paraId="02F23384" w14:textId="1E19508F" w:rsidR="0048657A" w:rsidRPr="00CE6ED4" w:rsidRDefault="00A3543C" w:rsidP="00A3543C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E6ED4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E6ED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CE6ED4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https://www.youtube.com/watch?v=BI7LzAVJJHA&amp;t=3s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5BA84" id="矩形 45" o:spid="_x0000_s1028" style="position:absolute;margin-left:.4pt;margin-top:32.95pt;width:593.85pt;height:74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" fillcolor="#e5f8ff" stroked="f" strokeweight="1pt">
                <v:textbox>
                  <w:txbxContent>
                    <w:p w14:paraId="14515D2A" w14:textId="77777777" w:rsidR="00A3543C" w:rsidRPr="00CE6ED4" w:rsidRDefault="0048657A" w:rsidP="00A3543C">
                      <w:pPr>
                        <w:rPr>
                          <w:rFonts w:ascii="PMingLiU" w:eastAsia="PMingLiU" w:hAnsi="PMingLiU" w:cs="PMingLiU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E6ED4">
                        <w:rPr>
                          <w:color w:val="0070C0"/>
                        </w:rPr>
                        <w:t xml:space="preserve">            </w:t>
                      </w:r>
                      <w:r w:rsidR="00A3543C" w:rsidRPr="00CE6ED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A3543C" w:rsidRPr="00CE6ED4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EP 11 </w:t>
                      </w:r>
                      <w:r w:rsidR="00A3543C" w:rsidRPr="00CE6ED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老兵林珍：白</w:t>
                      </w:r>
                      <w:r w:rsidR="00A3543C" w:rsidRPr="00CE6ED4">
                        <w:rPr>
                          <w:rFonts w:ascii="Microsoft JhengHei" w:eastAsia="Microsoft JhengHei" w:hAnsi="Microsoft JhengHei" w:cs="PMingLiU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衣小天使</w:t>
                      </w:r>
                    </w:p>
                    <w:p w14:paraId="02F23384" w14:textId="1E19508F" w:rsidR="0048657A" w:rsidRPr="00CE6ED4" w:rsidRDefault="00A3543C" w:rsidP="00A3543C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CE6ED4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CE6ED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Pr="00CE6ED4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https://www.youtube.com/watch?v=BI7LzAVJJHA&amp;t=3s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68ED5A59" w14:textId="37DA6319" w:rsidR="0048657A" w:rsidRDefault="00305892" w:rsidP="0048657A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41715A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543691C" wp14:editId="50189624">
            <wp:simplePos x="0" y="0"/>
            <wp:positionH relativeFrom="margin">
              <wp:align>right</wp:align>
            </wp:positionH>
            <wp:positionV relativeFrom="paragraph">
              <wp:posOffset>206350</wp:posOffset>
            </wp:positionV>
            <wp:extent cx="630000" cy="630000"/>
            <wp:effectExtent l="0" t="0" r="0" b="0"/>
            <wp:wrapNone/>
            <wp:docPr id="10" name="圖片 10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FEA8F" w14:textId="77777777" w:rsidR="0048657A" w:rsidRDefault="0048657A" w:rsidP="0048657A">
      <w:pPr>
        <w:spacing w:line="276" w:lineRule="auto"/>
        <w:rPr>
          <w:color w:val="040606" w:themeColor="text2"/>
        </w:rPr>
      </w:pPr>
    </w:p>
    <w:p w14:paraId="1BC6752D" w14:textId="77777777" w:rsidR="0048657A" w:rsidRDefault="0048657A" w:rsidP="0048657A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BBF4329" w14:textId="4687C206" w:rsidR="00A11B5D" w:rsidRPr="00AB618C" w:rsidRDefault="00A11B5D" w:rsidP="00AB618C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護理員</w:t>
      </w:r>
      <w:r w:rsidR="00297D11">
        <w:rPr>
          <w:rFonts w:ascii="Microsoft JhengHei" w:eastAsia="Microsoft JhengHei" w:hAnsi="Microsoft JhengHei" w:cstheme="minorHAnsi" w:hint="eastAsia"/>
          <w:sz w:val="28"/>
          <w:szCs w:val="28"/>
        </w:rPr>
        <w:t>需要負責甚麼工作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297D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的，在空格內加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，不</w:t>
      </w:r>
      <w:r w:rsidR="00297D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的加×。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43804001" w14:textId="77777777" w:rsidR="00A11B5D" w:rsidRDefault="00A11B5D" w:rsidP="00A11B5D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63B531" wp14:editId="282AED79">
                <wp:simplePos x="0" y="0"/>
                <wp:positionH relativeFrom="margin">
                  <wp:align>right</wp:align>
                </wp:positionH>
                <wp:positionV relativeFrom="paragraph">
                  <wp:posOffset>201737</wp:posOffset>
                </wp:positionV>
                <wp:extent cx="405516" cy="405516"/>
                <wp:effectExtent l="0" t="0" r="13970" b="13970"/>
                <wp:wrapNone/>
                <wp:docPr id="46" name="流程圖: 替代程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40551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F8338" w14:textId="77777777" w:rsidR="00A11B5D" w:rsidRPr="004E3C2D" w:rsidRDefault="00A11B5D" w:rsidP="00A11B5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E3C2D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63B53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46" o:spid="_x0000_s1029" type="#_x0000_t176" style="position:absolute;left:0;text-align:left;margin-left:-19.25pt;margin-top:15.9pt;width:31.95pt;height:31.95pt;z-index:2517084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" fillcolor="white [3212]" strokecolor="#845903 [1604]" strokeweight="1pt">
                <v:textbox>
                  <w:txbxContent>
                    <w:p w14:paraId="120F8338" w14:textId="77777777" w:rsidR="00A11B5D" w:rsidRPr="004E3C2D" w:rsidRDefault="00A11B5D" w:rsidP="00A11B5D">
                      <w:pPr>
                        <w:jc w:val="center"/>
                        <w:rPr>
                          <w:color w:val="FF0000"/>
                        </w:rPr>
                      </w:pPr>
                      <w:r w:rsidRPr="004E3C2D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E4F82D" wp14:editId="18119930">
                <wp:simplePos x="0" y="0"/>
                <wp:positionH relativeFrom="column">
                  <wp:posOffset>5087924</wp:posOffset>
                </wp:positionH>
                <wp:positionV relativeFrom="paragraph">
                  <wp:posOffset>95637</wp:posOffset>
                </wp:positionV>
                <wp:extent cx="1440000" cy="651510"/>
                <wp:effectExtent l="19050" t="19050" r="46355" b="34290"/>
                <wp:wrapNone/>
                <wp:docPr id="47" name="矩形: 圓角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9B928" w14:textId="77777777" w:rsidR="00A11B5D" w:rsidRPr="001D4F49" w:rsidRDefault="00A11B5D" w:rsidP="00A11B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清洗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傷口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E4F82D" id="矩形: 圓角 47" o:spid="_x0000_s1030" style="position:absolute;left:0;text-align:left;margin-left:400.6pt;margin-top:7.55pt;width:113.4pt;height:51.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" fillcolor="#feeed0 [660]" strokecolor="#845903 [1604]" strokeweight="1pt">
                <v:stroke joinstyle="miter"/>
                <v:textbox>
                  <w:txbxContent>
                    <w:p w14:paraId="7829B928" w14:textId="77777777" w:rsidR="00A11B5D" w:rsidRPr="001D4F49" w:rsidRDefault="00A11B5D" w:rsidP="00A11B5D">
                      <w:pPr>
                        <w:rPr>
                          <w:b/>
                          <w:bCs/>
                        </w:rPr>
                      </w:pP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清洗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傷口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2E7ACF" wp14:editId="702A5620">
                <wp:simplePos x="0" y="0"/>
                <wp:positionH relativeFrom="column">
                  <wp:posOffset>4295913</wp:posOffset>
                </wp:positionH>
                <wp:positionV relativeFrom="paragraph">
                  <wp:posOffset>215348</wp:posOffset>
                </wp:positionV>
                <wp:extent cx="405130" cy="405130"/>
                <wp:effectExtent l="0" t="0" r="13970" b="13970"/>
                <wp:wrapNone/>
                <wp:docPr id="8" name="流程圖: 替代程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12E1C" w14:textId="77777777" w:rsidR="00A11B5D" w:rsidRPr="004E3C2D" w:rsidRDefault="00A11B5D" w:rsidP="00A11B5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E3C2D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7ACF" id="流程圖: 替代程序 8" o:spid="_x0000_s1031" type="#_x0000_t176" style="position:absolute;left:0;text-align:left;margin-left:338.25pt;margin-top:16.95pt;width:31.9pt;height:31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" fillcolor="white [3212]" strokecolor="#845903 [1604]" strokeweight="1pt">
                <v:textbox>
                  <w:txbxContent>
                    <w:p w14:paraId="73B12E1C" w14:textId="77777777" w:rsidR="00A11B5D" w:rsidRPr="004E3C2D" w:rsidRDefault="00A11B5D" w:rsidP="00A11B5D">
                      <w:pPr>
                        <w:jc w:val="center"/>
                        <w:rPr>
                          <w:color w:val="FF0000"/>
                        </w:rPr>
                      </w:pPr>
                      <w:r w:rsidRPr="004E3C2D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36FE71" wp14:editId="0FCBEF6C">
                <wp:simplePos x="0" y="0"/>
                <wp:positionH relativeFrom="column">
                  <wp:posOffset>3474416</wp:posOffset>
                </wp:positionH>
                <wp:positionV relativeFrom="paragraph">
                  <wp:posOffset>99695</wp:posOffset>
                </wp:positionV>
                <wp:extent cx="1440000" cy="651510"/>
                <wp:effectExtent l="19050" t="19050" r="46355" b="34290"/>
                <wp:wrapNone/>
                <wp:docPr id="48" name="矩形: 圓角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2EEAA" w14:textId="4A42F4F0" w:rsidR="00A11B5D" w:rsidRPr="00290587" w:rsidRDefault="00A11B5D" w:rsidP="00A11B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 </w:t>
                            </w:r>
                            <w:r w:rsid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送飯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36FE71" id="矩形: 圓角 48" o:spid="_x0000_s1032" style="position:absolute;left:0;text-align:left;margin-left:273.6pt;margin-top:7.85pt;width:113.4pt;height:51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" fillcolor="#feeed0 [660]" strokecolor="#845903 [1604]" strokeweight="1pt">
                <v:stroke joinstyle="miter"/>
                <v:textbox>
                  <w:txbxContent>
                    <w:p w14:paraId="6F42EEAA" w14:textId="4A42F4F0" w:rsidR="00A11B5D" w:rsidRPr="00290587" w:rsidRDefault="00A11B5D" w:rsidP="00A11B5D">
                      <w:pPr>
                        <w:rPr>
                          <w:b/>
                          <w:bCs/>
                        </w:rPr>
                      </w:pP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 </w:t>
                      </w:r>
                      <w:r w:rsid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送飯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ACC8D2" wp14:editId="08A0D7D1">
                <wp:simplePos x="0" y="0"/>
                <wp:positionH relativeFrom="column">
                  <wp:posOffset>2789831</wp:posOffset>
                </wp:positionH>
                <wp:positionV relativeFrom="paragraph">
                  <wp:posOffset>210157</wp:posOffset>
                </wp:positionV>
                <wp:extent cx="405516" cy="405516"/>
                <wp:effectExtent l="0" t="0" r="13970" b="13970"/>
                <wp:wrapNone/>
                <wp:docPr id="49" name="流程圖: 替代程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40551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97F04" w14:textId="77777777" w:rsidR="00A11B5D" w:rsidRPr="004E3C2D" w:rsidRDefault="00A11B5D" w:rsidP="00A11B5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E3C2D">
                              <w:rPr>
                                <w:rFonts w:cstheme="minorHAnsi"/>
                                <w:color w:val="FF000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CC8D2" id="流程圖: 替代程序 49" o:spid="_x0000_s1033" type="#_x0000_t176" style="position:absolute;left:0;text-align:left;margin-left:219.65pt;margin-top:16.55pt;width:31.95pt;height:31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" fillcolor="white [3212]" strokecolor="#845903 [1604]" strokeweight="1pt">
                <v:textbox>
                  <w:txbxContent>
                    <w:p w14:paraId="05A97F04" w14:textId="77777777" w:rsidR="00A11B5D" w:rsidRPr="004E3C2D" w:rsidRDefault="00A11B5D" w:rsidP="00A11B5D">
                      <w:pPr>
                        <w:jc w:val="center"/>
                        <w:rPr>
                          <w:color w:val="FF0000"/>
                        </w:rPr>
                      </w:pPr>
                      <w:r w:rsidRPr="004E3C2D">
                        <w:rPr>
                          <w:rFonts w:cstheme="minorHAnsi"/>
                          <w:color w:val="FF0000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8410E5" wp14:editId="6E88DBDC">
                <wp:simplePos x="0" y="0"/>
                <wp:positionH relativeFrom="column">
                  <wp:posOffset>1814886</wp:posOffset>
                </wp:positionH>
                <wp:positionV relativeFrom="paragraph">
                  <wp:posOffset>100357</wp:posOffset>
                </wp:positionV>
                <wp:extent cx="1440000" cy="651510"/>
                <wp:effectExtent l="19050" t="19050" r="46355" b="34290"/>
                <wp:wrapNone/>
                <wp:docPr id="50" name="矩形: 圓角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EEA08" w14:textId="77777777" w:rsidR="00A11B5D" w:rsidRPr="00290587" w:rsidRDefault="00A11B5D" w:rsidP="00A11B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注射藥物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8410E5" id="矩形: 圓角 50" o:spid="_x0000_s1034" style="position:absolute;left:0;text-align:left;margin-left:142.9pt;margin-top:7.9pt;width:113.4pt;height:51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" fillcolor="#feeed0 [665]" strokecolor="#845903 [1604]" strokeweight="1pt">
                <v:stroke joinstyle="miter"/>
                <v:textbox>
                  <w:txbxContent>
                    <w:p w14:paraId="3BCEEA08" w14:textId="77777777" w:rsidR="00A11B5D" w:rsidRPr="00290587" w:rsidRDefault="00A11B5D" w:rsidP="00A11B5D">
                      <w:pPr>
                        <w:rPr>
                          <w:b/>
                          <w:bCs/>
                        </w:rPr>
                      </w:pPr>
                      <w:r w:rsidRP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注射藥物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676961" wp14:editId="01427BCB">
                <wp:simplePos x="0" y="0"/>
                <wp:positionH relativeFrom="column">
                  <wp:posOffset>193675</wp:posOffset>
                </wp:positionH>
                <wp:positionV relativeFrom="paragraph">
                  <wp:posOffset>100965</wp:posOffset>
                </wp:positionV>
                <wp:extent cx="1440000" cy="651510"/>
                <wp:effectExtent l="19050" t="19050" r="46355" b="3429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C3112" w14:textId="5CB5EC9C" w:rsidR="00A11B5D" w:rsidRPr="00290587" w:rsidRDefault="00A11B5D" w:rsidP="00A11B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proofErr w:type="gramStart"/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倒便盤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676961" id="矩形: 圓角 7" o:spid="_x0000_s1035" style="position:absolute;left:0;text-align:left;margin-left:15.25pt;margin-top:7.95pt;width:113.4pt;height:51.3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" fillcolor="#feeed0 [665]" strokecolor="#845903 [1604]" strokeweight="1pt">
                <v:stroke joinstyle="miter"/>
                <v:textbox>
                  <w:txbxContent>
                    <w:p w14:paraId="552C3112" w14:textId="5CB5EC9C" w:rsidR="00A11B5D" w:rsidRPr="00290587" w:rsidRDefault="00A11B5D" w:rsidP="00A11B5D">
                      <w:pPr>
                        <w:rPr>
                          <w:b/>
                          <w:bCs/>
                        </w:rPr>
                      </w:pP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proofErr w:type="gramStart"/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倒便盤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93CE25" wp14:editId="37585283">
                <wp:simplePos x="0" y="0"/>
                <wp:positionH relativeFrom="column">
                  <wp:posOffset>1110892</wp:posOffset>
                </wp:positionH>
                <wp:positionV relativeFrom="paragraph">
                  <wp:posOffset>217087</wp:posOffset>
                </wp:positionV>
                <wp:extent cx="405130" cy="405130"/>
                <wp:effectExtent l="0" t="0" r="13970" b="13970"/>
                <wp:wrapNone/>
                <wp:docPr id="17" name="流程圖: 替代程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5FFCD" w14:textId="77777777" w:rsidR="00A11B5D" w:rsidRPr="004E3C2D" w:rsidRDefault="00A11B5D" w:rsidP="00A11B5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E3C2D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CE25" id="流程圖: 替代程序 17" o:spid="_x0000_s1036" type="#_x0000_t176" style="position:absolute;left:0;text-align:left;margin-left:87.45pt;margin-top:17.1pt;width:31.9pt;height:31.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" fillcolor="white [3212]" strokecolor="#845903 [1604]" strokeweight="1pt">
                <v:textbox>
                  <w:txbxContent>
                    <w:p w14:paraId="5195FFCD" w14:textId="77777777" w:rsidR="00A11B5D" w:rsidRPr="004E3C2D" w:rsidRDefault="00A11B5D" w:rsidP="00A11B5D">
                      <w:pPr>
                        <w:jc w:val="center"/>
                        <w:rPr>
                          <w:color w:val="FF0000"/>
                        </w:rPr>
                      </w:pPr>
                      <w:r w:rsidRPr="004E3C2D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14:paraId="6FF87E73" w14:textId="5B688CB0" w:rsidR="0048657A" w:rsidRDefault="0048657A" w:rsidP="00AB618C">
      <w:pPr>
        <w:snapToGrid w:val="0"/>
        <w:spacing w:before="120" w:after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9124BA" wp14:editId="0584CF73">
                <wp:simplePos x="0" y="0"/>
                <wp:positionH relativeFrom="column">
                  <wp:posOffset>-6130925</wp:posOffset>
                </wp:positionH>
                <wp:positionV relativeFrom="paragraph">
                  <wp:posOffset>100965</wp:posOffset>
                </wp:positionV>
                <wp:extent cx="1440180" cy="651510"/>
                <wp:effectExtent l="19050" t="19050" r="45720" b="34290"/>
                <wp:wrapNone/>
                <wp:docPr id="44" name="矩形: 圓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51510"/>
                        </a:xfrm>
                        <a:custGeom>
                          <a:avLst/>
                          <a:gdLst>
                            <a:gd name="connsiteX0" fmla="*/ 0 w 1439545"/>
                            <a:gd name="connsiteY0" fmla="*/ 108587 h 651510"/>
                            <a:gd name="connsiteX1" fmla="*/ 108587 w 1439545"/>
                            <a:gd name="connsiteY1" fmla="*/ 0 h 651510"/>
                            <a:gd name="connsiteX2" fmla="*/ 516044 w 1439545"/>
                            <a:gd name="connsiteY2" fmla="*/ 0 h 651510"/>
                            <a:gd name="connsiteX3" fmla="*/ 899054 w 1439545"/>
                            <a:gd name="connsiteY3" fmla="*/ 0 h 651510"/>
                            <a:gd name="connsiteX4" fmla="*/ 1330958 w 1439545"/>
                            <a:gd name="connsiteY4" fmla="*/ 0 h 651510"/>
                            <a:gd name="connsiteX5" fmla="*/ 1439545 w 1439545"/>
                            <a:gd name="connsiteY5" fmla="*/ 108587 h 651510"/>
                            <a:gd name="connsiteX6" fmla="*/ 1439545 w 1439545"/>
                            <a:gd name="connsiteY6" fmla="*/ 542923 h 651510"/>
                            <a:gd name="connsiteX7" fmla="*/ 1330958 w 1439545"/>
                            <a:gd name="connsiteY7" fmla="*/ 651510 h 651510"/>
                            <a:gd name="connsiteX8" fmla="*/ 899054 w 1439545"/>
                            <a:gd name="connsiteY8" fmla="*/ 651510 h 651510"/>
                            <a:gd name="connsiteX9" fmla="*/ 528268 w 1439545"/>
                            <a:gd name="connsiteY9" fmla="*/ 651510 h 651510"/>
                            <a:gd name="connsiteX10" fmla="*/ 108587 w 1439545"/>
                            <a:gd name="connsiteY10" fmla="*/ 651510 h 651510"/>
                            <a:gd name="connsiteX11" fmla="*/ 0 w 1439545"/>
                            <a:gd name="connsiteY11" fmla="*/ 542923 h 651510"/>
                            <a:gd name="connsiteX12" fmla="*/ 0 w 1439545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39545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44841" y="-34964"/>
                                <a:pt x="374117" y="9708"/>
                                <a:pt x="516044" y="0"/>
                              </a:cubicBezTo>
                              <a:cubicBezTo>
                                <a:pt x="657971" y="-9708"/>
                                <a:pt x="721522" y="8112"/>
                                <a:pt x="899054" y="0"/>
                              </a:cubicBezTo>
                              <a:cubicBezTo>
                                <a:pt x="1076586" y="-8112"/>
                                <a:pt x="1207686" y="601"/>
                                <a:pt x="1330958" y="0"/>
                              </a:cubicBezTo>
                              <a:cubicBezTo>
                                <a:pt x="1393584" y="-721"/>
                                <a:pt x="1435826" y="47572"/>
                                <a:pt x="1439545" y="108587"/>
                              </a:cubicBezTo>
                              <a:cubicBezTo>
                                <a:pt x="1478829" y="294512"/>
                                <a:pt x="1423448" y="377782"/>
                                <a:pt x="1439545" y="542923"/>
                              </a:cubicBezTo>
                              <a:cubicBezTo>
                                <a:pt x="1432234" y="598997"/>
                                <a:pt x="1396161" y="658931"/>
                                <a:pt x="1330958" y="651510"/>
                              </a:cubicBezTo>
                              <a:cubicBezTo>
                                <a:pt x="1192475" y="691642"/>
                                <a:pt x="1037047" y="629912"/>
                                <a:pt x="899054" y="651510"/>
                              </a:cubicBezTo>
                              <a:cubicBezTo>
                                <a:pt x="761061" y="673108"/>
                                <a:pt x="685841" y="636426"/>
                                <a:pt x="528268" y="651510"/>
                              </a:cubicBezTo>
                              <a:cubicBezTo>
                                <a:pt x="370695" y="666594"/>
                                <a:pt x="233869" y="64401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3954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01559" y="-14400"/>
                                <a:pt x="379487" y="40461"/>
                                <a:pt x="491597" y="0"/>
                              </a:cubicBezTo>
                              <a:cubicBezTo>
                                <a:pt x="603707" y="-40461"/>
                                <a:pt x="725253" y="35733"/>
                                <a:pt x="874606" y="0"/>
                              </a:cubicBezTo>
                              <a:cubicBezTo>
                                <a:pt x="1023959" y="-35733"/>
                                <a:pt x="1201404" y="37923"/>
                                <a:pt x="1330958" y="0"/>
                              </a:cubicBezTo>
                              <a:cubicBezTo>
                                <a:pt x="1393666" y="-7494"/>
                                <a:pt x="1453375" y="42690"/>
                                <a:pt x="1439545" y="108587"/>
                              </a:cubicBezTo>
                              <a:cubicBezTo>
                                <a:pt x="1454874" y="199873"/>
                                <a:pt x="1426818" y="397768"/>
                                <a:pt x="1439545" y="542923"/>
                              </a:cubicBezTo>
                              <a:cubicBezTo>
                                <a:pt x="1427011" y="591345"/>
                                <a:pt x="1389098" y="649791"/>
                                <a:pt x="1330958" y="651510"/>
                              </a:cubicBezTo>
                              <a:cubicBezTo>
                                <a:pt x="1180071" y="685075"/>
                                <a:pt x="1096954" y="644730"/>
                                <a:pt x="960172" y="651510"/>
                              </a:cubicBezTo>
                              <a:cubicBezTo>
                                <a:pt x="823390" y="658290"/>
                                <a:pt x="635944" y="629668"/>
                                <a:pt x="528268" y="651510"/>
                              </a:cubicBezTo>
                              <a:cubicBezTo>
                                <a:pt x="420592" y="673352"/>
                                <a:pt x="285449" y="605363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EF0E6" w14:textId="77777777" w:rsidR="0048657A" w:rsidRDefault="0048657A" w:rsidP="004865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倒便盤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9124BA" id="矩形: 圓角 44" o:spid="_x0000_s1037" style="position:absolute;left:0;text-align:left;margin-left:-482.75pt;margin-top:7.95pt;width:113.4pt;height:5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" fillcolor="#feeed0 [665]" strokecolor="#845903 [1604]" strokeweight="1pt">
                <v:stroke joinstyle="miter"/>
                <v:textbox>
                  <w:txbxContent>
                    <w:p w14:paraId="20AEF0E6" w14:textId="77777777" w:rsidR="0048657A" w:rsidRDefault="0048657A" w:rsidP="004865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倒便盤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3AFE6A" wp14:editId="2BE14F2A">
                <wp:simplePos x="0" y="0"/>
                <wp:positionH relativeFrom="column">
                  <wp:posOffset>-5213985</wp:posOffset>
                </wp:positionH>
                <wp:positionV relativeFrom="paragraph">
                  <wp:posOffset>217170</wp:posOffset>
                </wp:positionV>
                <wp:extent cx="405130" cy="405130"/>
                <wp:effectExtent l="0" t="0" r="13970" b="13970"/>
                <wp:wrapNone/>
                <wp:docPr id="43" name="流程圖: 替代程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C65E5" w14:textId="77777777" w:rsidR="0048657A" w:rsidRDefault="0048657A" w:rsidP="004865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FE6A" id="流程圖: 替代程序 43" o:spid="_x0000_s1038" type="#_x0000_t176" style="position:absolute;left:0;text-align:left;margin-left:-410.55pt;margin-top:17.1pt;width:31.9pt;height:3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" fillcolor="white [3212]" strokecolor="#845903 [1604]" strokeweight="1pt">
                <v:textbox>
                  <w:txbxContent>
                    <w:p w14:paraId="725C65E5" w14:textId="77777777" w:rsidR="0048657A" w:rsidRDefault="0048657A" w:rsidP="0048657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939528" wp14:editId="5FA8CF50">
                <wp:simplePos x="0" y="0"/>
                <wp:positionH relativeFrom="column">
                  <wp:posOffset>-2849880</wp:posOffset>
                </wp:positionH>
                <wp:positionV relativeFrom="paragraph">
                  <wp:posOffset>99695</wp:posOffset>
                </wp:positionV>
                <wp:extent cx="1440180" cy="651510"/>
                <wp:effectExtent l="19050" t="19050" r="45720" b="34290"/>
                <wp:wrapNone/>
                <wp:docPr id="40" name="矩形: 圓角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51510"/>
                        </a:xfrm>
                        <a:custGeom>
                          <a:avLst/>
                          <a:gdLst>
                            <a:gd name="connsiteX0" fmla="*/ 0 w 1439545"/>
                            <a:gd name="connsiteY0" fmla="*/ 108587 h 651510"/>
                            <a:gd name="connsiteX1" fmla="*/ 108587 w 1439545"/>
                            <a:gd name="connsiteY1" fmla="*/ 0 h 651510"/>
                            <a:gd name="connsiteX2" fmla="*/ 516044 w 1439545"/>
                            <a:gd name="connsiteY2" fmla="*/ 0 h 651510"/>
                            <a:gd name="connsiteX3" fmla="*/ 899054 w 1439545"/>
                            <a:gd name="connsiteY3" fmla="*/ 0 h 651510"/>
                            <a:gd name="connsiteX4" fmla="*/ 1330958 w 1439545"/>
                            <a:gd name="connsiteY4" fmla="*/ 0 h 651510"/>
                            <a:gd name="connsiteX5" fmla="*/ 1439545 w 1439545"/>
                            <a:gd name="connsiteY5" fmla="*/ 108587 h 651510"/>
                            <a:gd name="connsiteX6" fmla="*/ 1439545 w 1439545"/>
                            <a:gd name="connsiteY6" fmla="*/ 542923 h 651510"/>
                            <a:gd name="connsiteX7" fmla="*/ 1330958 w 1439545"/>
                            <a:gd name="connsiteY7" fmla="*/ 651510 h 651510"/>
                            <a:gd name="connsiteX8" fmla="*/ 899054 w 1439545"/>
                            <a:gd name="connsiteY8" fmla="*/ 651510 h 651510"/>
                            <a:gd name="connsiteX9" fmla="*/ 528268 w 1439545"/>
                            <a:gd name="connsiteY9" fmla="*/ 651510 h 651510"/>
                            <a:gd name="connsiteX10" fmla="*/ 108587 w 1439545"/>
                            <a:gd name="connsiteY10" fmla="*/ 651510 h 651510"/>
                            <a:gd name="connsiteX11" fmla="*/ 0 w 1439545"/>
                            <a:gd name="connsiteY11" fmla="*/ 542923 h 651510"/>
                            <a:gd name="connsiteX12" fmla="*/ 0 w 1439545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39545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44841" y="-34964"/>
                                <a:pt x="374117" y="9708"/>
                                <a:pt x="516044" y="0"/>
                              </a:cubicBezTo>
                              <a:cubicBezTo>
                                <a:pt x="657971" y="-9708"/>
                                <a:pt x="721522" y="8112"/>
                                <a:pt x="899054" y="0"/>
                              </a:cubicBezTo>
                              <a:cubicBezTo>
                                <a:pt x="1076586" y="-8112"/>
                                <a:pt x="1207686" y="601"/>
                                <a:pt x="1330958" y="0"/>
                              </a:cubicBezTo>
                              <a:cubicBezTo>
                                <a:pt x="1393584" y="-721"/>
                                <a:pt x="1435826" y="47572"/>
                                <a:pt x="1439545" y="108587"/>
                              </a:cubicBezTo>
                              <a:cubicBezTo>
                                <a:pt x="1478829" y="294512"/>
                                <a:pt x="1423448" y="377782"/>
                                <a:pt x="1439545" y="542923"/>
                              </a:cubicBezTo>
                              <a:cubicBezTo>
                                <a:pt x="1432234" y="598997"/>
                                <a:pt x="1396161" y="658931"/>
                                <a:pt x="1330958" y="651510"/>
                              </a:cubicBezTo>
                              <a:cubicBezTo>
                                <a:pt x="1192475" y="691642"/>
                                <a:pt x="1037047" y="629912"/>
                                <a:pt x="899054" y="651510"/>
                              </a:cubicBezTo>
                              <a:cubicBezTo>
                                <a:pt x="761061" y="673108"/>
                                <a:pt x="685841" y="636426"/>
                                <a:pt x="528268" y="651510"/>
                              </a:cubicBezTo>
                              <a:cubicBezTo>
                                <a:pt x="370695" y="666594"/>
                                <a:pt x="233869" y="64401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3954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01559" y="-14400"/>
                                <a:pt x="379487" y="40461"/>
                                <a:pt x="491597" y="0"/>
                              </a:cubicBezTo>
                              <a:cubicBezTo>
                                <a:pt x="603707" y="-40461"/>
                                <a:pt x="725253" y="35733"/>
                                <a:pt x="874606" y="0"/>
                              </a:cubicBezTo>
                              <a:cubicBezTo>
                                <a:pt x="1023959" y="-35733"/>
                                <a:pt x="1201404" y="37923"/>
                                <a:pt x="1330958" y="0"/>
                              </a:cubicBezTo>
                              <a:cubicBezTo>
                                <a:pt x="1393666" y="-7494"/>
                                <a:pt x="1453375" y="42690"/>
                                <a:pt x="1439545" y="108587"/>
                              </a:cubicBezTo>
                              <a:cubicBezTo>
                                <a:pt x="1454874" y="199873"/>
                                <a:pt x="1426818" y="397768"/>
                                <a:pt x="1439545" y="542923"/>
                              </a:cubicBezTo>
                              <a:cubicBezTo>
                                <a:pt x="1427011" y="591345"/>
                                <a:pt x="1389098" y="649791"/>
                                <a:pt x="1330958" y="651510"/>
                              </a:cubicBezTo>
                              <a:cubicBezTo>
                                <a:pt x="1180071" y="685075"/>
                                <a:pt x="1096954" y="644730"/>
                                <a:pt x="960172" y="651510"/>
                              </a:cubicBezTo>
                              <a:cubicBezTo>
                                <a:pt x="823390" y="658290"/>
                                <a:pt x="635944" y="629668"/>
                                <a:pt x="528268" y="651510"/>
                              </a:cubicBezTo>
                              <a:cubicBezTo>
                                <a:pt x="420592" y="673352"/>
                                <a:pt x="285449" y="605363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16C55" w14:textId="77777777" w:rsidR="0048657A" w:rsidRDefault="0048657A" w:rsidP="004865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送飯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939528" id="矩形: 圓角 40" o:spid="_x0000_s1039" style="position:absolute;left:0;text-align:left;margin-left:-224.4pt;margin-top:7.85pt;width:113.4pt;height:5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" fillcolor="#feeed0 [660]" strokecolor="#845903 [1604]" strokeweight="1pt">
                <v:stroke joinstyle="miter"/>
                <v:textbox>
                  <w:txbxContent>
                    <w:p w14:paraId="3D616C55" w14:textId="77777777" w:rsidR="0048657A" w:rsidRDefault="0048657A" w:rsidP="004865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 送飯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CDC3F3" wp14:editId="2408B962">
                <wp:simplePos x="0" y="0"/>
                <wp:positionH relativeFrom="column">
                  <wp:posOffset>-2028825</wp:posOffset>
                </wp:positionH>
                <wp:positionV relativeFrom="paragraph">
                  <wp:posOffset>215265</wp:posOffset>
                </wp:positionV>
                <wp:extent cx="405130" cy="405130"/>
                <wp:effectExtent l="0" t="0" r="13970" b="13970"/>
                <wp:wrapNone/>
                <wp:docPr id="39" name="流程圖: 替代程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5D6C3" w14:textId="77777777" w:rsidR="0048657A" w:rsidRDefault="0048657A" w:rsidP="004865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C3F3" id="流程圖: 替代程序 39" o:spid="_x0000_s1040" type="#_x0000_t176" style="position:absolute;left:0;text-align:left;margin-left:-159.75pt;margin-top:16.95pt;width:31.9pt;height:3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" fillcolor="white [3212]" strokecolor="#845903 [1604]" strokeweight="1pt">
                <v:textbox>
                  <w:txbxContent>
                    <w:p w14:paraId="5D85D6C3" w14:textId="77777777" w:rsidR="0048657A" w:rsidRDefault="0048657A" w:rsidP="0048657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E2FF66" wp14:editId="24A23CDF">
                <wp:simplePos x="0" y="0"/>
                <wp:positionH relativeFrom="column">
                  <wp:posOffset>-4509770</wp:posOffset>
                </wp:positionH>
                <wp:positionV relativeFrom="paragraph">
                  <wp:posOffset>100330</wp:posOffset>
                </wp:positionV>
                <wp:extent cx="1440180" cy="651510"/>
                <wp:effectExtent l="19050" t="19050" r="45720" b="34290"/>
                <wp:wrapNone/>
                <wp:docPr id="38" name="矩形: 圓角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51510"/>
                        </a:xfrm>
                        <a:custGeom>
                          <a:avLst/>
                          <a:gdLst>
                            <a:gd name="connsiteX0" fmla="*/ 0 w 1439545"/>
                            <a:gd name="connsiteY0" fmla="*/ 108587 h 651510"/>
                            <a:gd name="connsiteX1" fmla="*/ 108587 w 1439545"/>
                            <a:gd name="connsiteY1" fmla="*/ 0 h 651510"/>
                            <a:gd name="connsiteX2" fmla="*/ 516044 w 1439545"/>
                            <a:gd name="connsiteY2" fmla="*/ 0 h 651510"/>
                            <a:gd name="connsiteX3" fmla="*/ 899054 w 1439545"/>
                            <a:gd name="connsiteY3" fmla="*/ 0 h 651510"/>
                            <a:gd name="connsiteX4" fmla="*/ 1330958 w 1439545"/>
                            <a:gd name="connsiteY4" fmla="*/ 0 h 651510"/>
                            <a:gd name="connsiteX5" fmla="*/ 1439545 w 1439545"/>
                            <a:gd name="connsiteY5" fmla="*/ 108587 h 651510"/>
                            <a:gd name="connsiteX6" fmla="*/ 1439545 w 1439545"/>
                            <a:gd name="connsiteY6" fmla="*/ 542923 h 651510"/>
                            <a:gd name="connsiteX7" fmla="*/ 1330958 w 1439545"/>
                            <a:gd name="connsiteY7" fmla="*/ 651510 h 651510"/>
                            <a:gd name="connsiteX8" fmla="*/ 899054 w 1439545"/>
                            <a:gd name="connsiteY8" fmla="*/ 651510 h 651510"/>
                            <a:gd name="connsiteX9" fmla="*/ 528268 w 1439545"/>
                            <a:gd name="connsiteY9" fmla="*/ 651510 h 651510"/>
                            <a:gd name="connsiteX10" fmla="*/ 108587 w 1439545"/>
                            <a:gd name="connsiteY10" fmla="*/ 651510 h 651510"/>
                            <a:gd name="connsiteX11" fmla="*/ 0 w 1439545"/>
                            <a:gd name="connsiteY11" fmla="*/ 542923 h 651510"/>
                            <a:gd name="connsiteX12" fmla="*/ 0 w 1439545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39545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44841" y="-34964"/>
                                <a:pt x="374117" y="9708"/>
                                <a:pt x="516044" y="0"/>
                              </a:cubicBezTo>
                              <a:cubicBezTo>
                                <a:pt x="657971" y="-9708"/>
                                <a:pt x="721522" y="8112"/>
                                <a:pt x="899054" y="0"/>
                              </a:cubicBezTo>
                              <a:cubicBezTo>
                                <a:pt x="1076586" y="-8112"/>
                                <a:pt x="1207686" y="601"/>
                                <a:pt x="1330958" y="0"/>
                              </a:cubicBezTo>
                              <a:cubicBezTo>
                                <a:pt x="1393584" y="-721"/>
                                <a:pt x="1435826" y="47572"/>
                                <a:pt x="1439545" y="108587"/>
                              </a:cubicBezTo>
                              <a:cubicBezTo>
                                <a:pt x="1478829" y="294512"/>
                                <a:pt x="1423448" y="377782"/>
                                <a:pt x="1439545" y="542923"/>
                              </a:cubicBezTo>
                              <a:cubicBezTo>
                                <a:pt x="1432234" y="598997"/>
                                <a:pt x="1396161" y="658931"/>
                                <a:pt x="1330958" y="651510"/>
                              </a:cubicBezTo>
                              <a:cubicBezTo>
                                <a:pt x="1192475" y="691642"/>
                                <a:pt x="1037047" y="629912"/>
                                <a:pt x="899054" y="651510"/>
                              </a:cubicBezTo>
                              <a:cubicBezTo>
                                <a:pt x="761061" y="673108"/>
                                <a:pt x="685841" y="636426"/>
                                <a:pt x="528268" y="651510"/>
                              </a:cubicBezTo>
                              <a:cubicBezTo>
                                <a:pt x="370695" y="666594"/>
                                <a:pt x="233869" y="64401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3954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01559" y="-14400"/>
                                <a:pt x="379487" y="40461"/>
                                <a:pt x="491597" y="0"/>
                              </a:cubicBezTo>
                              <a:cubicBezTo>
                                <a:pt x="603707" y="-40461"/>
                                <a:pt x="725253" y="35733"/>
                                <a:pt x="874606" y="0"/>
                              </a:cubicBezTo>
                              <a:cubicBezTo>
                                <a:pt x="1023959" y="-35733"/>
                                <a:pt x="1201404" y="37923"/>
                                <a:pt x="1330958" y="0"/>
                              </a:cubicBezTo>
                              <a:cubicBezTo>
                                <a:pt x="1393666" y="-7494"/>
                                <a:pt x="1453375" y="42690"/>
                                <a:pt x="1439545" y="108587"/>
                              </a:cubicBezTo>
                              <a:cubicBezTo>
                                <a:pt x="1454874" y="199873"/>
                                <a:pt x="1426818" y="397768"/>
                                <a:pt x="1439545" y="542923"/>
                              </a:cubicBezTo>
                              <a:cubicBezTo>
                                <a:pt x="1427011" y="591345"/>
                                <a:pt x="1389098" y="649791"/>
                                <a:pt x="1330958" y="651510"/>
                              </a:cubicBezTo>
                              <a:cubicBezTo>
                                <a:pt x="1180071" y="685075"/>
                                <a:pt x="1096954" y="644730"/>
                                <a:pt x="960172" y="651510"/>
                              </a:cubicBezTo>
                              <a:cubicBezTo>
                                <a:pt x="823390" y="658290"/>
                                <a:pt x="635944" y="629668"/>
                                <a:pt x="528268" y="651510"/>
                              </a:cubicBezTo>
                              <a:cubicBezTo>
                                <a:pt x="420592" y="673352"/>
                                <a:pt x="285449" y="605363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CE787" w14:textId="77777777" w:rsidR="0048657A" w:rsidRDefault="0048657A" w:rsidP="004865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注射藥物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E2FF66" id="矩形: 圓角 38" o:spid="_x0000_s1041" style="position:absolute;left:0;text-align:left;margin-left:-355.1pt;margin-top:7.9pt;width:113.4pt;height:5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" fillcolor="#feeed0 [665]" strokecolor="#845903 [1604]" strokeweight="1pt">
                <v:stroke joinstyle="miter"/>
                <v:textbox>
                  <w:txbxContent>
                    <w:p w14:paraId="728CE787" w14:textId="77777777" w:rsidR="0048657A" w:rsidRDefault="0048657A" w:rsidP="004865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注射藥物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6C9AEC" wp14:editId="39CD9BB7">
                <wp:simplePos x="0" y="0"/>
                <wp:positionH relativeFrom="column">
                  <wp:posOffset>-3535045</wp:posOffset>
                </wp:positionH>
                <wp:positionV relativeFrom="paragraph">
                  <wp:posOffset>210185</wp:posOffset>
                </wp:positionV>
                <wp:extent cx="405765" cy="405765"/>
                <wp:effectExtent l="0" t="0" r="13335" b="13335"/>
                <wp:wrapNone/>
                <wp:docPr id="37" name="流程圖: 替代程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B2D71" w14:textId="77777777" w:rsidR="0048657A" w:rsidRDefault="0048657A" w:rsidP="004865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C9AEC" id="流程圖: 替代程序 37" o:spid="_x0000_s1042" type="#_x0000_t176" style="position:absolute;left:0;text-align:left;margin-left:-278.35pt;margin-top:16.55pt;width:31.95pt;height:3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" fillcolor="white [3212]" strokecolor="#845903 [1604]" strokeweight="1pt">
                <v:textbox>
                  <w:txbxContent>
                    <w:p w14:paraId="229B2D71" w14:textId="77777777" w:rsidR="0048657A" w:rsidRDefault="0048657A" w:rsidP="0048657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</w:p>
    <w:p w14:paraId="2B17E61C" w14:textId="77777777" w:rsidR="0048657A" w:rsidRDefault="0048657A" w:rsidP="00DC7FD5">
      <w:pPr>
        <w:pStyle w:val="a7"/>
        <w:numPr>
          <w:ilvl w:val="0"/>
          <w:numId w:val="6"/>
        </w:numPr>
        <w:spacing w:after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部隊怎樣應對缺乏以下資源的問題？這些做法帶來甚麼影響？在橫線上填寫答案。</w:t>
      </w:r>
    </w:p>
    <w:tbl>
      <w:tblPr>
        <w:tblStyle w:val="ae"/>
        <w:tblW w:w="0" w:type="auto"/>
        <w:tblInd w:w="421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559"/>
        <w:gridCol w:w="3969"/>
        <w:gridCol w:w="4245"/>
      </w:tblGrid>
      <w:tr w:rsidR="0048657A" w14:paraId="1E2D448E" w14:textId="77777777" w:rsidTr="00AB618C">
        <w:tc>
          <w:tcPr>
            <w:tcW w:w="155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7F9FF"/>
            <w:hideMark/>
          </w:tcPr>
          <w:p w14:paraId="4EE37C0A" w14:textId="77777777" w:rsidR="0048657A" w:rsidRDefault="0048657A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問題</w:t>
            </w:r>
          </w:p>
        </w:tc>
        <w:tc>
          <w:tcPr>
            <w:tcW w:w="396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7F9FF"/>
            <w:hideMark/>
          </w:tcPr>
          <w:p w14:paraId="081A6A7F" w14:textId="77777777" w:rsidR="0048657A" w:rsidRDefault="0048657A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做法</w:t>
            </w:r>
          </w:p>
        </w:tc>
        <w:tc>
          <w:tcPr>
            <w:tcW w:w="424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7F9FF"/>
            <w:hideMark/>
          </w:tcPr>
          <w:p w14:paraId="78743BF6" w14:textId="77777777" w:rsidR="0048657A" w:rsidRDefault="0048657A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影響</w:t>
            </w:r>
          </w:p>
        </w:tc>
      </w:tr>
      <w:tr w:rsidR="0048657A" w14:paraId="6C05192D" w14:textId="77777777" w:rsidTr="00AB618C">
        <w:trPr>
          <w:trHeight w:val="463"/>
        </w:trPr>
        <w:tc>
          <w:tcPr>
            <w:tcW w:w="155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vAlign w:val="center"/>
            <w:hideMark/>
          </w:tcPr>
          <w:p w14:paraId="49ABBC8C" w14:textId="77777777" w:rsidR="0048657A" w:rsidRDefault="0048657A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缺乏紗布</w:t>
            </w:r>
          </w:p>
          <w:p w14:paraId="5C6D3334" w14:textId="15C004D4" w:rsidR="0048657A" w:rsidRDefault="0048657A">
            <w:pPr>
              <w:spacing w:line="360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34E800E7" wp14:editId="749BBD74">
                  <wp:extent cx="290195" cy="29019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hideMark/>
          </w:tcPr>
          <w:p w14:paraId="645244C1" w14:textId="423A054C" w:rsidR="0048657A" w:rsidRPr="00290587" w:rsidRDefault="00C563E0" w:rsidP="00AB618C">
            <w:pPr>
              <w:spacing w:before="360" w:line="480" w:lineRule="auto"/>
              <w:jc w:val="both"/>
              <w:rPr>
                <w:rFonts w:ascii="Microsoft JhengHei" w:eastAsia="Microsoft JhengHei" w:hAnsi="Microsoft JhengHei"/>
                <w:color w:val="040606" w:themeColor="text2"/>
              </w:rPr>
            </w:pPr>
            <w:r w:rsidRPr="00AB618C">
              <w:rPr>
                <w:rFonts w:ascii="DFKai-SB" w:eastAsia="DFKai-SB" w:hAnsi="DFKai-S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D802E07" wp14:editId="57F4B93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469900</wp:posOffset>
                      </wp:positionV>
                      <wp:extent cx="1289050" cy="443230"/>
                      <wp:effectExtent l="0" t="0" r="0" b="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B0438" w14:textId="77777777" w:rsidR="0048657A" w:rsidRDefault="0048657A" w:rsidP="0048657A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消毒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02E07" id="矩形 34" o:spid="_x0000_s1043" style="position:absolute;left:0;text-align:left;margin-left:24.9pt;margin-top:37pt;width:101.5pt;height:34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" filled="f" stroked="f" strokeweight="1pt">
                      <v:textbox>
                        <w:txbxContent>
                          <w:p w14:paraId="362B0438" w14:textId="77777777" w:rsidR="0048657A" w:rsidRDefault="0048657A" w:rsidP="0048657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消毒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AC3" w:rsidRPr="00AB618C">
              <w:rPr>
                <w:rFonts w:ascii="DFKai-SB" w:eastAsia="DFKai-SB" w:hAnsi="DFKai-S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972C66B" wp14:editId="061EE1C0">
                      <wp:simplePos x="0" y="0"/>
                      <wp:positionH relativeFrom="column">
                        <wp:posOffset>177075</wp:posOffset>
                      </wp:positionH>
                      <wp:positionV relativeFrom="paragraph">
                        <wp:posOffset>-1270</wp:posOffset>
                      </wp:positionV>
                      <wp:extent cx="1289050" cy="443230"/>
                      <wp:effectExtent l="0" t="0" r="0" b="0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4DACB7" w14:textId="77777777" w:rsidR="0048657A" w:rsidRDefault="0048657A" w:rsidP="0048657A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清洗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2C66B" id="矩形 33" o:spid="_x0000_s1044" style="position:absolute;left:0;text-align:left;margin-left:13.95pt;margin-top:-.1pt;width:101.5pt;height:34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" filled="f" stroked="f" strokeweight="1pt">
                      <v:textbox>
                        <w:txbxContent>
                          <w:p w14:paraId="2B4DACB7" w14:textId="77777777" w:rsidR="0048657A" w:rsidRDefault="0048657A" w:rsidP="0048657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清洗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8657A" w:rsidRPr="00AB618C">
              <w:rPr>
                <w:rFonts w:ascii="DFKai-SB" w:eastAsia="DFKai-SB" w:hAnsi="DFKai-SB" w:hint="eastAsia"/>
                <w:color w:val="040606" w:themeColor="text2"/>
              </w:rPr>
              <w:t>先</w:t>
            </w:r>
            <w:r w:rsidR="0048657A"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="0048657A"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</w:t>
            </w:r>
            <w:r w:rsidR="0048657A"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</w:t>
            </w:r>
            <w:r w:rsidR="0048657A"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="0048657A" w:rsidRPr="00AB618C">
              <w:rPr>
                <w:rFonts w:ascii="DFKai-SB" w:eastAsia="DFKai-SB" w:hAnsi="DFKai-SB" w:hint="eastAsia"/>
                <w:color w:val="040606" w:themeColor="text2"/>
              </w:rPr>
              <w:t>用過的紗布，進行</w:t>
            </w:r>
            <w:r w:rsidR="0048657A"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="0048657A"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 </w:t>
            </w:r>
            <w:r w:rsidR="0048657A"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</w:t>
            </w:r>
            <w:r w:rsidR="0048657A"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="0048657A" w:rsidRPr="00AB618C">
              <w:rPr>
                <w:rFonts w:ascii="DFKai-SB" w:eastAsia="DFKai-SB" w:hAnsi="DFKai-SB" w:hint="eastAsia"/>
                <w:color w:val="040606" w:themeColor="text2"/>
              </w:rPr>
              <w:t>後重用。</w:t>
            </w:r>
          </w:p>
        </w:tc>
        <w:tc>
          <w:tcPr>
            <w:tcW w:w="424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vAlign w:val="center"/>
            <w:hideMark/>
          </w:tcPr>
          <w:p w14:paraId="43248B69" w14:textId="62ACF229" w:rsidR="0048657A" w:rsidRPr="00290587" w:rsidRDefault="0048657A" w:rsidP="00AB618C">
            <w:pPr>
              <w:spacing w:before="360" w:line="480" w:lineRule="auto"/>
              <w:ind w:left="284"/>
              <w:rPr>
                <w:rFonts w:ascii="Microsoft JhengHei" w:eastAsia="Microsoft JhengHei" w:hAnsi="Microsoft JhengHei"/>
                <w:color w:val="040606" w:themeColor="text2"/>
                <w:u w:val="single"/>
              </w:rPr>
            </w:pPr>
            <w:r w:rsidRPr="00AB618C">
              <w:rPr>
                <w:rFonts w:ascii="DFKai-SB" w:eastAsia="DFKai-SB" w:hAnsi="DFKai-S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32C4BA" wp14:editId="4D0BA29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427990</wp:posOffset>
                      </wp:positionV>
                      <wp:extent cx="1289050" cy="442595"/>
                      <wp:effectExtent l="0" t="0" r="0" b="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E7B02F" w14:textId="77777777" w:rsidR="0048657A" w:rsidRDefault="0048657A" w:rsidP="0048657A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凍瘡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2C4BA" id="矩形 20" o:spid="_x0000_s1045" style="position:absolute;left:0;text-align:left;margin-left:17.85pt;margin-top:33.7pt;width:101.5pt;height:3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" filled="f" stroked="f" strokeweight="1pt">
                      <v:textbox>
                        <w:txbxContent>
                          <w:p w14:paraId="5DE7B02F" w14:textId="77777777" w:rsidR="0048657A" w:rsidRDefault="0048657A" w:rsidP="0048657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凍瘡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B618C">
              <w:rPr>
                <w:rFonts w:ascii="DFKai-SB" w:eastAsia="DFKai-SB" w:hAnsi="DFKai-SB" w:hint="eastAsia"/>
                <w:color w:val="040606" w:themeColor="text2"/>
              </w:rPr>
              <w:t>林珍在冬天處理紗布時患上</w:t>
            </w:r>
            <w:r w:rsidR="00AB618C">
              <w:rPr>
                <w:rFonts w:ascii="DFKai-SB" w:eastAsia="DFKai-SB" w:hAnsi="DFKai-SB" w:hint="eastAsia"/>
                <w:color w:val="040606" w:themeColor="text2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>。</w:t>
            </w:r>
          </w:p>
        </w:tc>
      </w:tr>
      <w:tr w:rsidR="0048657A" w14:paraId="0A168C3F" w14:textId="77777777" w:rsidTr="00AB618C">
        <w:trPr>
          <w:trHeight w:val="1012"/>
        </w:trPr>
        <w:tc>
          <w:tcPr>
            <w:tcW w:w="155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vAlign w:val="center"/>
            <w:hideMark/>
          </w:tcPr>
          <w:p w14:paraId="1AA3D1FB" w14:textId="77777777" w:rsidR="0048657A" w:rsidRDefault="0048657A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缺乏麻藥</w:t>
            </w:r>
          </w:p>
          <w:p w14:paraId="19BB3CC3" w14:textId="532F37AC" w:rsidR="0048657A" w:rsidRDefault="0048657A">
            <w:pPr>
              <w:spacing w:line="360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43775F8E" wp14:editId="10E242F4">
                  <wp:extent cx="483870" cy="483870"/>
                  <wp:effectExtent l="0" t="0" r="0" b="0"/>
                  <wp:docPr id="3" name="圖片 3" descr="一張含有 天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天線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hideMark/>
          </w:tcPr>
          <w:p w14:paraId="3F16CF9E" w14:textId="2E511331" w:rsidR="0048657A" w:rsidRPr="00290587" w:rsidRDefault="0048657A" w:rsidP="00C563E0">
            <w:pPr>
              <w:spacing w:before="360" w:line="480" w:lineRule="auto"/>
              <w:jc w:val="both"/>
              <w:rPr>
                <w:rFonts w:ascii="Microsoft JhengHei" w:eastAsia="Microsoft JhengHei" w:hAnsi="Microsoft JhengHei"/>
                <w:color w:val="040606" w:themeColor="text2"/>
              </w:rPr>
            </w:pPr>
            <w:r w:rsidRPr="00AB618C">
              <w:rPr>
                <w:rFonts w:ascii="DFKai-SB" w:eastAsia="DFKai-SB" w:hAnsi="DFKai-S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B1BC7B" wp14:editId="6DE79730">
                      <wp:simplePos x="0" y="0"/>
                      <wp:positionH relativeFrom="column">
                        <wp:posOffset>408850</wp:posOffset>
                      </wp:positionH>
                      <wp:positionV relativeFrom="paragraph">
                        <wp:posOffset>21045</wp:posOffset>
                      </wp:positionV>
                      <wp:extent cx="1289050" cy="443230"/>
                      <wp:effectExtent l="0" t="0" r="0" b="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5EF4C3" w14:textId="77777777" w:rsidR="0048657A" w:rsidRDefault="0048657A" w:rsidP="0048657A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麻醉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1BC7B" id="矩形 27" o:spid="_x0000_s1046" style="position:absolute;left:0;text-align:left;margin-left:32.2pt;margin-top:1.65pt;width:101.5pt;height:3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" filled="f" stroked="f" strokeweight="1pt">
                      <v:textbox>
                        <w:txbxContent>
                          <w:p w14:paraId="1C5EF4C3" w14:textId="77777777" w:rsidR="0048657A" w:rsidRDefault="0048657A" w:rsidP="0048657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麻醉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B618C">
              <w:rPr>
                <w:rFonts w:ascii="DFKai-SB" w:eastAsia="DFKai-SB" w:hAnsi="DFKai-SB" w:hint="eastAsia"/>
                <w:color w:val="040606" w:themeColor="text2"/>
              </w:rPr>
              <w:t>在不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 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Pr="00AB618C">
              <w:rPr>
                <w:rFonts w:ascii="DFKai-SB" w:eastAsia="DFKai-SB" w:hAnsi="DFKai-SB" w:hint="eastAsia"/>
                <w:color w:val="040606" w:themeColor="text2"/>
              </w:rPr>
              <w:t>的情況下進行手術。</w:t>
            </w:r>
          </w:p>
        </w:tc>
        <w:tc>
          <w:tcPr>
            <w:tcW w:w="424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hideMark/>
          </w:tcPr>
          <w:p w14:paraId="6927C4E0" w14:textId="637293B1" w:rsidR="0048657A" w:rsidRPr="00AB618C" w:rsidRDefault="0048657A" w:rsidP="00C563E0">
            <w:pPr>
              <w:spacing w:before="360" w:line="480" w:lineRule="auto"/>
              <w:jc w:val="both"/>
              <w:rPr>
                <w:rFonts w:ascii="DFKai-SB" w:eastAsia="DFKai-SB" w:hAnsi="DFKai-SB"/>
                <w:color w:val="040606" w:themeColor="text2"/>
              </w:rPr>
            </w:pPr>
            <w:r w:rsidRPr="00AB618C">
              <w:rPr>
                <w:rFonts w:ascii="DFKai-SB" w:eastAsia="DFKai-SB" w:hAnsi="DFKai-S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989B45" wp14:editId="4F4DEA33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494030</wp:posOffset>
                      </wp:positionV>
                      <wp:extent cx="1289050" cy="443230"/>
                      <wp:effectExtent l="0" t="0" r="0" b="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0" cy="44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E08FB8" w14:textId="77777777" w:rsidR="0048657A" w:rsidRDefault="0048657A" w:rsidP="0048657A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痛楚/痛苦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89B45" id="矩形 19" o:spid="_x0000_s1047" style="position:absolute;left:0;text-align:left;margin-left:19.8pt;margin-top:38.9pt;width:101.5pt;height:34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" filled="f" stroked="f" strokeweight="1pt">
                      <v:textbox>
                        <w:txbxContent>
                          <w:p w14:paraId="01E08FB8" w14:textId="77777777" w:rsidR="0048657A" w:rsidRDefault="0048657A" w:rsidP="0048657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痛楚/痛苦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563E0">
              <w:rPr>
                <w:rFonts w:ascii="DFKai-SB" w:eastAsia="DFKai-SB" w:hAnsi="DFKai-SB" w:hint="eastAsia"/>
                <w:color w:val="040606" w:themeColor="text2"/>
              </w:rPr>
              <w:t xml:space="preserve"> </w:t>
            </w:r>
            <w:r w:rsidR="00C563E0">
              <w:rPr>
                <w:rFonts w:ascii="DFKai-SB" w:eastAsia="DFKai-SB" w:hAnsi="DFKai-SB"/>
                <w:color w:val="040606" w:themeColor="text2"/>
              </w:rPr>
              <w:t xml:space="preserve"> </w:t>
            </w:r>
            <w:r w:rsidRPr="00AB618C">
              <w:rPr>
                <w:rFonts w:ascii="DFKai-SB" w:eastAsia="DFKai-SB" w:hAnsi="DFKai-SB" w:hint="eastAsia"/>
                <w:color w:val="040606" w:themeColor="text2"/>
              </w:rPr>
              <w:t xml:space="preserve">傷者接受手術時，需忍受極大的 </w:t>
            </w:r>
          </w:p>
          <w:p w14:paraId="35B8B578" w14:textId="0FBEB593" w:rsidR="0048657A" w:rsidRPr="00290587" w:rsidRDefault="0048657A" w:rsidP="00AB618C">
            <w:pPr>
              <w:spacing w:line="480" w:lineRule="auto"/>
              <w:ind w:left="284"/>
              <w:jc w:val="both"/>
              <w:rPr>
                <w:rFonts w:ascii="Microsoft JhengHei" w:eastAsia="Microsoft JhengHei" w:hAnsi="Microsoft JhengHei"/>
                <w:color w:val="040606" w:themeColor="text2"/>
              </w:rPr>
            </w:pP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。</w:t>
            </w:r>
          </w:p>
        </w:tc>
      </w:tr>
    </w:tbl>
    <w:p w14:paraId="1E0F0396" w14:textId="77777777" w:rsidR="0048657A" w:rsidRPr="009F3B04" w:rsidRDefault="0048657A" w:rsidP="00AB618C">
      <w:pPr>
        <w:jc w:val="both"/>
        <w:rPr>
          <w:rFonts w:ascii="Microsoft JhengHei" w:eastAsia="Microsoft JhengHei" w:hAnsi="Microsoft JhengHei"/>
          <w:color w:val="040606" w:themeColor="text2"/>
          <w:sz w:val="20"/>
          <w:szCs w:val="20"/>
        </w:rPr>
      </w:pPr>
    </w:p>
    <w:p w14:paraId="3EA3E57D" w14:textId="77777777" w:rsidR="005A6A0E" w:rsidRDefault="0048657A" w:rsidP="00A836E6">
      <w:pPr>
        <w:pStyle w:val="a7"/>
        <w:numPr>
          <w:ilvl w:val="0"/>
          <w:numId w:val="6"/>
        </w:numPr>
        <w:spacing w:after="12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DC7FD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從以下曾九和藍天洪回應林珍的說話，體現了兩人怎樣的價值觀？</w:t>
      </w:r>
    </w:p>
    <w:p w14:paraId="1F174832" w14:textId="68E9D2DC" w:rsidR="0048657A" w:rsidRPr="00DC7FD5" w:rsidRDefault="00DC7FD5" w:rsidP="005A6A0E">
      <w:pPr>
        <w:pStyle w:val="a7"/>
        <w:spacing w:after="12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試寫出其中一種</w:t>
      </w:r>
      <w:r w:rsidR="00E90E9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體現了的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價值觀，並加以說明。</w:t>
      </w:r>
    </w:p>
    <w:p w14:paraId="5B395E22" w14:textId="17CF4637" w:rsidR="0048657A" w:rsidRDefault="009F3B04" w:rsidP="0048657A">
      <w:pPr>
        <w:spacing w:after="120"/>
        <w:ind w:left="357"/>
        <w:jc w:val="both"/>
        <w:rPr>
          <w:rFonts w:ascii="DFKai-SB" w:eastAsia="DFKai-SB" w:hAnsi="DFKai-SB" w:cs="PMingLiU"/>
          <w:b/>
          <w:bCs/>
          <w:color w:val="484F5E" w:themeColor="text1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66A562" wp14:editId="30A7C008">
                <wp:simplePos x="0" y="0"/>
                <wp:positionH relativeFrom="margin">
                  <wp:align>right</wp:align>
                </wp:positionH>
                <wp:positionV relativeFrom="paragraph">
                  <wp:posOffset>472538</wp:posOffset>
                </wp:positionV>
                <wp:extent cx="6190468" cy="852854"/>
                <wp:effectExtent l="0" t="0" r="0" b="444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0468" cy="852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391B0" w14:textId="5FD152F6" w:rsidR="009F3B04" w:rsidRDefault="0007655F" w:rsidP="001245BA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答案合理便可。例如：這段說</w:t>
                            </w:r>
                            <w:r w:rsidR="001245B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話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體現了兩人樂觀的價值觀，</w:t>
                            </w:r>
                            <w:r w:rsidR="001245B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相信自己能夠重見光明。</w:t>
                            </w:r>
                            <w:r w:rsidR="001245BA"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  <w:t xml:space="preserve">/ </w:t>
                            </w:r>
                            <w:r w:rsidR="001245B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這段說話體現了兩人富同理心的價值觀，因為他們不想林珍傷心，所以這樣安慰林珍。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6A562" id="矩形 51" o:spid="_x0000_s1048" style="position:absolute;left:0;text-align:left;margin-left:436.25pt;margin-top:37.2pt;width:487.45pt;height:67.1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" filled="f" stroked="f" strokeweight="1pt">
                <v:textbox>
                  <w:txbxContent>
                    <w:p w14:paraId="576391B0" w14:textId="5FD152F6" w:rsidR="009F3B04" w:rsidRDefault="0007655F" w:rsidP="001245BA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答案合理便可。例如：這段說</w:t>
                      </w:r>
                      <w:r w:rsidR="001245B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話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體現了兩人樂觀的價值觀，</w:t>
                      </w:r>
                      <w:r w:rsidR="001245B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相信自己能夠重見光明。</w:t>
                      </w:r>
                      <w:r w:rsidR="001245BA">
                        <w:rPr>
                          <w:rFonts w:ascii="Microsoft JhengHei" w:eastAsia="Microsoft JhengHei" w:hAnsi="Microsoft JhengHei"/>
                          <w:color w:val="FF0000"/>
                        </w:rPr>
                        <w:t xml:space="preserve">/ </w:t>
                      </w:r>
                      <w:r w:rsidR="001245B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這段說話體現了兩人富同理心的價值觀，因為他們不想林珍傷心，所以這樣安慰林珍。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8657A">
        <w:rPr>
          <w:rFonts w:ascii="DFKai-SB" w:eastAsia="DFKai-SB" w:hAnsi="DFKai-SB" w:cs="PMingLiU" w:hint="eastAsia"/>
          <w:b/>
          <w:bCs/>
          <w:color w:val="484F5E" w:themeColor="text1"/>
          <w:sz w:val="28"/>
          <w:szCs w:val="28"/>
        </w:rPr>
        <w:t>「珍，你不用怕，待我們打勝仗，你回到香港當白衣小天使，那時候再替我們治好眼睛吧。」</w:t>
      </w:r>
    </w:p>
    <w:p w14:paraId="3CDAF765" w14:textId="3A34D4AA" w:rsidR="00FA1F4F" w:rsidRDefault="00AA2B4D" w:rsidP="009F3B04">
      <w:pPr>
        <w:spacing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</w:t>
      </w:r>
      <w:r w:rsidRPr="009F3B04">
        <w:rPr>
          <w:rFonts w:ascii="Microsoft JhengHei" w:eastAsia="Microsoft JhengHei" w:hAnsi="Microsoft JhengHei" w:hint="eastAsia"/>
          <w:color w:val="FFFFFF" w:themeColor="background1"/>
          <w:sz w:val="28"/>
          <w:szCs w:val="28"/>
          <w:u w:val="single"/>
        </w:rPr>
        <w:t>1</w:t>
      </w:r>
    </w:p>
    <w:p w14:paraId="79CD46AD" w14:textId="2D23B85C" w:rsidR="00AA2B4D" w:rsidRPr="00AA2B4D" w:rsidRDefault="00AA2B4D" w:rsidP="00AB618C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</w:t>
      </w:r>
      <w:r w:rsidRPr="009F3B04">
        <w:rPr>
          <w:rFonts w:ascii="Microsoft JhengHei" w:eastAsia="Microsoft JhengHei" w:hAnsi="Microsoft JhengHei" w:hint="eastAsia"/>
          <w:color w:val="FFFFFF" w:themeColor="background1"/>
          <w:sz w:val="28"/>
          <w:szCs w:val="28"/>
          <w:u w:val="single"/>
        </w:rPr>
        <w:t>1</w:t>
      </w:r>
    </w:p>
    <w:sectPr w:rsidR="00AA2B4D" w:rsidRPr="00AA2B4D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DA563" w14:textId="77777777" w:rsidR="00207F8D" w:rsidRDefault="00207F8D" w:rsidP="00465C96">
      <w:r>
        <w:separator/>
      </w:r>
    </w:p>
  </w:endnote>
  <w:endnote w:type="continuationSeparator" w:id="0">
    <w:p w14:paraId="78A61D11" w14:textId="77777777" w:rsidR="00207F8D" w:rsidRDefault="00207F8D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924A6" w14:textId="77777777" w:rsidR="00207F8D" w:rsidRDefault="00207F8D" w:rsidP="00465C96">
      <w:r>
        <w:separator/>
      </w:r>
    </w:p>
  </w:footnote>
  <w:footnote w:type="continuationSeparator" w:id="0">
    <w:p w14:paraId="4982DF15" w14:textId="77777777" w:rsidR="00207F8D" w:rsidRDefault="00207F8D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CD5B" w14:textId="77777777" w:rsidR="0085389F" w:rsidRDefault="0085389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1926C6A5" w:rsidR="006F2F0D" w:rsidRDefault="0085389F" w:rsidP="0085389F">
    <w:pPr>
      <w:pStyle w:val="a3"/>
      <w:tabs>
        <w:tab w:val="clear" w:pos="4513"/>
        <w:tab w:val="clear" w:pos="9026"/>
        <w:tab w:val="left" w:pos="300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7F9F73EA" wp14:editId="4B83E040">
          <wp:simplePos x="0" y="0"/>
          <wp:positionH relativeFrom="page">
            <wp:posOffset>0</wp:posOffset>
          </wp:positionH>
          <wp:positionV relativeFrom="paragraph">
            <wp:posOffset>-483235</wp:posOffset>
          </wp:positionV>
          <wp:extent cx="7597880" cy="1130300"/>
          <wp:effectExtent l="0" t="0" r="3175" b="0"/>
          <wp:wrapNone/>
          <wp:docPr id="16" name="圖片 1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A9BE83B4"/>
    <w:lvl w:ilvl="0" w:tplc="BC2EA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2515688"/>
    <w:multiLevelType w:val="hybridMultilevel"/>
    <w:tmpl w:val="71EA78A4"/>
    <w:lvl w:ilvl="0" w:tplc="75C20B78">
      <w:start w:val="1"/>
      <w:numFmt w:val="upperLetter"/>
      <w:lvlText w:val="%1."/>
      <w:lvlJc w:val="left"/>
      <w:pPr>
        <w:ind w:left="717" w:hanging="360"/>
      </w:pPr>
      <w:rPr>
        <w:rFonts w:cstheme="minorHAns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8"/>
  </w:num>
  <w:num w:numId="5" w16cid:durableId="1509976650">
    <w:abstractNumId w:val="9"/>
  </w:num>
  <w:num w:numId="6" w16cid:durableId="1285115140">
    <w:abstractNumId w:val="2"/>
  </w:num>
  <w:num w:numId="7" w16cid:durableId="71438026">
    <w:abstractNumId w:val="4"/>
  </w:num>
  <w:num w:numId="8" w16cid:durableId="1929465600">
    <w:abstractNumId w:val="6"/>
  </w:num>
  <w:num w:numId="9" w16cid:durableId="2092964087">
    <w:abstractNumId w:val="5"/>
  </w:num>
  <w:num w:numId="10" w16cid:durableId="936793822">
    <w:abstractNumId w:val="7"/>
  </w:num>
  <w:num w:numId="11" w16cid:durableId="11485926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293F"/>
    <w:rsid w:val="00023F7D"/>
    <w:rsid w:val="00027603"/>
    <w:rsid w:val="00035EED"/>
    <w:rsid w:val="000617F4"/>
    <w:rsid w:val="000661D6"/>
    <w:rsid w:val="0007655F"/>
    <w:rsid w:val="00095188"/>
    <w:rsid w:val="000A204E"/>
    <w:rsid w:val="000A6002"/>
    <w:rsid w:val="000B602A"/>
    <w:rsid w:val="001245BA"/>
    <w:rsid w:val="001370B9"/>
    <w:rsid w:val="001412D4"/>
    <w:rsid w:val="00157029"/>
    <w:rsid w:val="00165B48"/>
    <w:rsid w:val="00167FBC"/>
    <w:rsid w:val="001708E8"/>
    <w:rsid w:val="0019392A"/>
    <w:rsid w:val="0019635B"/>
    <w:rsid w:val="001A2F95"/>
    <w:rsid w:val="001A4F4D"/>
    <w:rsid w:val="001B3571"/>
    <w:rsid w:val="001C0D2D"/>
    <w:rsid w:val="001E4DD3"/>
    <w:rsid w:val="001F4025"/>
    <w:rsid w:val="0020069A"/>
    <w:rsid w:val="00207F8D"/>
    <w:rsid w:val="00253473"/>
    <w:rsid w:val="00257B1E"/>
    <w:rsid w:val="00273618"/>
    <w:rsid w:val="00275647"/>
    <w:rsid w:val="00290587"/>
    <w:rsid w:val="00296C56"/>
    <w:rsid w:val="00297D11"/>
    <w:rsid w:val="002C5663"/>
    <w:rsid w:val="002D517B"/>
    <w:rsid w:val="002E587D"/>
    <w:rsid w:val="002E6BFE"/>
    <w:rsid w:val="002F7863"/>
    <w:rsid w:val="00305892"/>
    <w:rsid w:val="00332603"/>
    <w:rsid w:val="003476A4"/>
    <w:rsid w:val="00350B05"/>
    <w:rsid w:val="00357A73"/>
    <w:rsid w:val="0036573B"/>
    <w:rsid w:val="00366377"/>
    <w:rsid w:val="0036747C"/>
    <w:rsid w:val="00370940"/>
    <w:rsid w:val="003935D7"/>
    <w:rsid w:val="003960EF"/>
    <w:rsid w:val="003B30D1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8657A"/>
    <w:rsid w:val="004A3E15"/>
    <w:rsid w:val="004B79B8"/>
    <w:rsid w:val="004C4C64"/>
    <w:rsid w:val="004D0121"/>
    <w:rsid w:val="00501B61"/>
    <w:rsid w:val="00524D68"/>
    <w:rsid w:val="005566A0"/>
    <w:rsid w:val="005619BC"/>
    <w:rsid w:val="00574311"/>
    <w:rsid w:val="00584079"/>
    <w:rsid w:val="005900D9"/>
    <w:rsid w:val="005952C1"/>
    <w:rsid w:val="005A6A0E"/>
    <w:rsid w:val="005B6C15"/>
    <w:rsid w:val="005C19EA"/>
    <w:rsid w:val="005F3618"/>
    <w:rsid w:val="005F7C4A"/>
    <w:rsid w:val="00615BE5"/>
    <w:rsid w:val="00621C51"/>
    <w:rsid w:val="00635355"/>
    <w:rsid w:val="00641E16"/>
    <w:rsid w:val="006548FE"/>
    <w:rsid w:val="00665189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1A60"/>
    <w:rsid w:val="007438AA"/>
    <w:rsid w:val="007503AC"/>
    <w:rsid w:val="00756A52"/>
    <w:rsid w:val="007849D1"/>
    <w:rsid w:val="00792C0C"/>
    <w:rsid w:val="00795287"/>
    <w:rsid w:val="00795D39"/>
    <w:rsid w:val="007969E5"/>
    <w:rsid w:val="007A1376"/>
    <w:rsid w:val="007A7CD9"/>
    <w:rsid w:val="007C3046"/>
    <w:rsid w:val="007D4F64"/>
    <w:rsid w:val="007E021E"/>
    <w:rsid w:val="007E1056"/>
    <w:rsid w:val="008069A3"/>
    <w:rsid w:val="00810A2C"/>
    <w:rsid w:val="00824FE7"/>
    <w:rsid w:val="008261A1"/>
    <w:rsid w:val="0085285D"/>
    <w:rsid w:val="0085389F"/>
    <w:rsid w:val="0085705B"/>
    <w:rsid w:val="00861C23"/>
    <w:rsid w:val="00887017"/>
    <w:rsid w:val="008A1AA5"/>
    <w:rsid w:val="008B37FA"/>
    <w:rsid w:val="008B6030"/>
    <w:rsid w:val="008B74D5"/>
    <w:rsid w:val="008D542B"/>
    <w:rsid w:val="008E7F15"/>
    <w:rsid w:val="00902C58"/>
    <w:rsid w:val="00942A0A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9F3B04"/>
    <w:rsid w:val="00A040C1"/>
    <w:rsid w:val="00A11B5D"/>
    <w:rsid w:val="00A22169"/>
    <w:rsid w:val="00A318A1"/>
    <w:rsid w:val="00A32FE1"/>
    <w:rsid w:val="00A3543C"/>
    <w:rsid w:val="00A476B1"/>
    <w:rsid w:val="00A47C83"/>
    <w:rsid w:val="00A80DDF"/>
    <w:rsid w:val="00A91F51"/>
    <w:rsid w:val="00AA2B4D"/>
    <w:rsid w:val="00AB521B"/>
    <w:rsid w:val="00AB618C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874D5"/>
    <w:rsid w:val="00BA71EC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563E0"/>
    <w:rsid w:val="00C87321"/>
    <w:rsid w:val="00C97AC3"/>
    <w:rsid w:val="00C97FB1"/>
    <w:rsid w:val="00CA1C66"/>
    <w:rsid w:val="00CB1F13"/>
    <w:rsid w:val="00CC324A"/>
    <w:rsid w:val="00CC614B"/>
    <w:rsid w:val="00CC7AE5"/>
    <w:rsid w:val="00CE6ED4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C4090"/>
    <w:rsid w:val="00DC7FD5"/>
    <w:rsid w:val="00E44478"/>
    <w:rsid w:val="00E4780C"/>
    <w:rsid w:val="00E603AD"/>
    <w:rsid w:val="00E612D4"/>
    <w:rsid w:val="00E7588A"/>
    <w:rsid w:val="00E76FAB"/>
    <w:rsid w:val="00E82616"/>
    <w:rsid w:val="00E90E9A"/>
    <w:rsid w:val="00E93451"/>
    <w:rsid w:val="00E95543"/>
    <w:rsid w:val="00E96ADC"/>
    <w:rsid w:val="00E96EB4"/>
    <w:rsid w:val="00E97909"/>
    <w:rsid w:val="00EA2F92"/>
    <w:rsid w:val="00EA3711"/>
    <w:rsid w:val="00EE17D0"/>
    <w:rsid w:val="00EF0A8E"/>
    <w:rsid w:val="00EF4F7C"/>
    <w:rsid w:val="00EF6974"/>
    <w:rsid w:val="00F04DEA"/>
    <w:rsid w:val="00F072D8"/>
    <w:rsid w:val="00F10994"/>
    <w:rsid w:val="00F11581"/>
    <w:rsid w:val="00F15581"/>
    <w:rsid w:val="00F17125"/>
    <w:rsid w:val="00F25EF9"/>
    <w:rsid w:val="00F26FF7"/>
    <w:rsid w:val="00F27069"/>
    <w:rsid w:val="00F31D95"/>
    <w:rsid w:val="00F36CEA"/>
    <w:rsid w:val="00F451E2"/>
    <w:rsid w:val="00F46E97"/>
    <w:rsid w:val="00F77215"/>
    <w:rsid w:val="00F84FC3"/>
    <w:rsid w:val="00F93E05"/>
    <w:rsid w:val="00F97544"/>
    <w:rsid w:val="00FA1F4F"/>
    <w:rsid w:val="00FA2DFC"/>
    <w:rsid w:val="00FD1E82"/>
    <w:rsid w:val="00FD3FC1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88CB452D-457B-4083-A587-7EEE72A8E84F}"/>
</file>

<file path=customXml/itemProps3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71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 Cheung</cp:lastModifiedBy>
  <cp:revision>48</cp:revision>
  <cp:lastPrinted>2022-07-14T09:34:00Z</cp:lastPrinted>
  <dcterms:created xsi:type="dcterms:W3CDTF">2022-11-09T12:03:00Z</dcterms:created>
  <dcterms:modified xsi:type="dcterms:W3CDTF">2023-07-03T03:04:00Z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