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7F736760" w:rsidR="003F0F0F" w:rsidRPr="000E58CD" w:rsidRDefault="009E09F7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368F4C2" wp14:editId="1FF09541">
                <wp:simplePos x="0" y="0"/>
                <wp:positionH relativeFrom="margin">
                  <wp:posOffset>2978150</wp:posOffset>
                </wp:positionH>
                <wp:positionV relativeFrom="paragraph">
                  <wp:posOffset>574040</wp:posOffset>
                </wp:positionV>
                <wp:extent cx="3041650" cy="469127"/>
                <wp:effectExtent l="0" t="0" r="0" b="762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02237" w14:textId="51184965" w:rsidR="009E09F7" w:rsidRPr="00927BF8" w:rsidRDefault="009E09F7" w:rsidP="009E09F7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認識小鬼護理員的工作、擔任這崗位期間的經驗及感悟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8F4C2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234.5pt;margin-top:45.2pt;width:239.5pt;height:36.9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" filled="f" stroked="f" strokeweight=".5pt">
                <v:textbox>
                  <w:txbxContent>
                    <w:p w14:paraId="51702237" w14:textId="51184965" w:rsidR="009E09F7" w:rsidRPr="00927BF8" w:rsidRDefault="009E09F7" w:rsidP="009E09F7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認識小鬼護理員的工作、擔任這崗位期間的經驗及感悟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C4D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白衣小天使</w:t>
      </w:r>
    </w:p>
    <w:p w14:paraId="49DB1BB3" w14:textId="1172E2CC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197359D5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7D87EF58" w:rsidR="008D5419" w:rsidRPr="00171F67" w:rsidRDefault="008D5419" w:rsidP="008D5419">
                            <w:pPr>
                              <w:rPr>
                                <w:rFonts w:ascii="PMingLiU" w:eastAsia="PMingLiU" w:hAnsi="PMingLiU" w:cs="PMingLiU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EA296D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EP 11 </w:t>
                            </w:r>
                            <w:r w:rsidR="00171F6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老兵林珍：白</w:t>
                            </w:r>
                            <w:r w:rsidR="00171F67" w:rsidRPr="00171F67">
                              <w:rPr>
                                <w:rFonts w:ascii="Microsoft JhengHei" w:eastAsia="Microsoft JhengHei" w:hAnsi="Microsoft JhengHei" w:cs="PMingLiU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衣小天使</w:t>
                            </w:r>
                          </w:p>
                          <w:p w14:paraId="18F3A096" w14:textId="60CA7228" w:rsidR="008D5419" w:rsidRPr="0065562E" w:rsidRDefault="008D5419" w:rsidP="008D541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EA296D" w:rsidRPr="00EA296D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https://www.youtube.com/watch?v=BI7LzAVJJHA&amp;t=3s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7D87EF58" w:rsidR="008D5419" w:rsidRPr="00171F67" w:rsidRDefault="008D5419" w:rsidP="008D5419">
                      <w:pPr>
                        <w:rPr>
                          <w:rFonts w:ascii="PMingLiU" w:eastAsia="PMingLiU" w:hAnsi="PMingLiU" w:cs="PMingLiU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EA296D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EP 11 </w:t>
                      </w:r>
                      <w:r w:rsidR="00171F6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老兵林珍：白</w:t>
                      </w:r>
                      <w:r w:rsidR="00171F67" w:rsidRPr="00171F67">
                        <w:rPr>
                          <w:rFonts w:ascii="Microsoft JhengHei" w:eastAsia="Microsoft JhengHei" w:hAnsi="Microsoft JhengHei" w:cs="PMingLiU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衣小天使</w:t>
                      </w:r>
                    </w:p>
                    <w:p w14:paraId="18F3A096" w14:textId="60CA7228" w:rsidR="008D5419" w:rsidRPr="0065562E" w:rsidRDefault="008D5419" w:rsidP="008D541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EA296D" w:rsidRPr="00EA296D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https://www.youtube.com/watch?v=BI7LzAVJJHA&amp;t=3s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4C416B60" w:rsidR="005B59D8" w:rsidRPr="008D5419" w:rsidRDefault="0041715A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41715A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8257" behindDoc="0" locked="0" layoutInCell="1" allowOverlap="1" wp14:anchorId="528B34D5" wp14:editId="7E56CBD1">
            <wp:simplePos x="0" y="0"/>
            <wp:positionH relativeFrom="margin">
              <wp:posOffset>5849620</wp:posOffset>
            </wp:positionH>
            <wp:positionV relativeFrom="paragraph">
              <wp:posOffset>221945</wp:posOffset>
            </wp:positionV>
            <wp:extent cx="630000" cy="630000"/>
            <wp:effectExtent l="0" t="0" r="0" b="0"/>
            <wp:wrapNone/>
            <wp:docPr id="10" name="圖片 10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2A8D8242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42CFBAD6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2E8C4376" w:rsidR="00C65FA1" w:rsidRDefault="001C6D0E" w:rsidP="00C65FA1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護理</w:t>
      </w:r>
      <w:r w:rsidR="007465DF">
        <w:rPr>
          <w:rFonts w:ascii="Microsoft JhengHei" w:eastAsia="Microsoft JhengHei" w:hAnsi="Microsoft JhengHei" w:cstheme="minorHAnsi" w:hint="eastAsia"/>
          <w:sz w:val="28"/>
          <w:szCs w:val="28"/>
        </w:rPr>
        <w:t>員</w:t>
      </w:r>
      <w:r w:rsidR="003E4122">
        <w:rPr>
          <w:rFonts w:ascii="Microsoft JhengHei" w:eastAsia="Microsoft JhengHei" w:hAnsi="Microsoft JhengHei" w:cstheme="minorHAnsi" w:hint="eastAsia"/>
          <w:sz w:val="28"/>
          <w:szCs w:val="28"/>
        </w:rPr>
        <w:t>需要負責甚麼</w:t>
      </w:r>
      <w:r w:rsidR="00FA2DD0">
        <w:rPr>
          <w:rFonts w:ascii="Microsoft JhengHei" w:eastAsia="Microsoft JhengHei" w:hAnsi="Microsoft JhengHei" w:cstheme="minorHAnsi" w:hint="eastAsia"/>
          <w:sz w:val="28"/>
          <w:szCs w:val="28"/>
        </w:rPr>
        <w:t>工作</w:t>
      </w:r>
      <w:r w:rsidR="00DB59A0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3E412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</w:t>
      </w:r>
      <w:r w:rsidR="004E3C2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的，在空格內加</w:t>
      </w:r>
      <w:r w:rsidR="004E3C2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4E3C2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，不</w:t>
      </w:r>
      <w:r w:rsidR="003E412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</w:t>
      </w:r>
      <w:r w:rsidR="004E3C2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的加×</w:t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09151B54" w:rsidR="0067447D" w:rsidRPr="00C65FA1" w:rsidRDefault="00C85C82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D7C6B94" w14:textId="5E435282" w:rsidR="00FA2DD0" w:rsidRDefault="006E70E0" w:rsidP="00011F81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60D2D9" wp14:editId="0BF2E219">
                <wp:simplePos x="0" y="0"/>
                <wp:positionH relativeFrom="margin">
                  <wp:align>right</wp:align>
                </wp:positionH>
                <wp:positionV relativeFrom="paragraph">
                  <wp:posOffset>201737</wp:posOffset>
                </wp:positionV>
                <wp:extent cx="405516" cy="405516"/>
                <wp:effectExtent l="0" t="0" r="13970" b="13970"/>
                <wp:wrapNone/>
                <wp:docPr id="20" name="流程圖: 替代程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40551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02E74" w14:textId="68B85F42" w:rsidR="004E3C2D" w:rsidRPr="004E3C2D" w:rsidRDefault="004E3C2D" w:rsidP="004E3C2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E3C2D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60D2D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20" o:spid="_x0000_s1028" type="#_x0000_t176" style="position:absolute;left:0;text-align:left;margin-left:-19.25pt;margin-top:15.9pt;width:31.95pt;height:31.95pt;z-index:25165824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" fillcolor="white [3212]" strokecolor="#845903 [1604]" strokeweight="1pt">
                <v:textbox>
                  <w:txbxContent>
                    <w:p w14:paraId="12B02E74" w14:textId="68B85F42" w:rsidR="004E3C2D" w:rsidRPr="004E3C2D" w:rsidRDefault="004E3C2D" w:rsidP="004E3C2D">
                      <w:pPr>
                        <w:jc w:val="center"/>
                        <w:rPr>
                          <w:color w:val="FF0000"/>
                        </w:rPr>
                      </w:pPr>
                      <w:r w:rsidRPr="004E3C2D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2E208DC" wp14:editId="122531D3">
                <wp:simplePos x="0" y="0"/>
                <wp:positionH relativeFrom="column">
                  <wp:posOffset>5087924</wp:posOffset>
                </wp:positionH>
                <wp:positionV relativeFrom="paragraph">
                  <wp:posOffset>95637</wp:posOffset>
                </wp:positionV>
                <wp:extent cx="1440000" cy="651510"/>
                <wp:effectExtent l="19050" t="19050" r="46355" b="3429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469D7" w14:textId="03A0ED33" w:rsidR="001B119C" w:rsidRPr="001D4F49" w:rsidRDefault="000B0400" w:rsidP="001B11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清</w:t>
                            </w:r>
                            <w:r w:rsidR="007F5D3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洗傷口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E208DC" id="矩形: 圓角 4" o:spid="_x0000_s1029" style="position:absolute;left:0;text-align:left;margin-left:400.6pt;margin-top:7.55pt;width:113.4pt;height:51.3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" fillcolor="#feeed0 [660]" strokecolor="#845903 [1604]" strokeweight="1pt">
                <v:stroke joinstyle="miter"/>
                <v:textbox>
                  <w:txbxContent>
                    <w:p w14:paraId="72D469D7" w14:textId="03A0ED33" w:rsidR="001B119C" w:rsidRPr="001D4F49" w:rsidRDefault="000B0400" w:rsidP="001B11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清</w:t>
                      </w:r>
                      <w:r w:rsidR="007F5D3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洗傷口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A4E4339" wp14:editId="03885A5A">
                <wp:simplePos x="0" y="0"/>
                <wp:positionH relativeFrom="column">
                  <wp:posOffset>4295913</wp:posOffset>
                </wp:positionH>
                <wp:positionV relativeFrom="paragraph">
                  <wp:posOffset>215348</wp:posOffset>
                </wp:positionV>
                <wp:extent cx="405130" cy="405130"/>
                <wp:effectExtent l="0" t="0" r="13970" b="13970"/>
                <wp:wrapNone/>
                <wp:docPr id="8" name="流程圖: 替代程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FBC51" w14:textId="1E78931B" w:rsidR="004E3C2D" w:rsidRPr="004E3C2D" w:rsidRDefault="004E3C2D" w:rsidP="004E3C2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E3C2D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E4339" id="流程圖: 替代程序 8" o:spid="_x0000_s1030" type="#_x0000_t176" style="position:absolute;left:0;text-align:left;margin-left:338.25pt;margin-top:16.95pt;width:31.9pt;height:31.9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" fillcolor="white [3212]" strokecolor="#845903 [1604]" strokeweight="1pt">
                <v:textbox>
                  <w:txbxContent>
                    <w:p w14:paraId="531FBC51" w14:textId="1E78931B" w:rsidR="004E3C2D" w:rsidRPr="004E3C2D" w:rsidRDefault="004E3C2D" w:rsidP="004E3C2D">
                      <w:pPr>
                        <w:jc w:val="center"/>
                        <w:rPr>
                          <w:color w:val="FF0000"/>
                        </w:rPr>
                      </w:pPr>
                      <w:r w:rsidRPr="004E3C2D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D53E335" wp14:editId="2BD86212">
                <wp:simplePos x="0" y="0"/>
                <wp:positionH relativeFrom="column">
                  <wp:posOffset>3474416</wp:posOffset>
                </wp:positionH>
                <wp:positionV relativeFrom="paragraph">
                  <wp:posOffset>99695</wp:posOffset>
                </wp:positionV>
                <wp:extent cx="1440000" cy="651510"/>
                <wp:effectExtent l="19050" t="19050" r="46355" b="3429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13159" w14:textId="7F4F561A" w:rsidR="007F5D37" w:rsidRPr="001D4F49" w:rsidRDefault="009960CF" w:rsidP="007F5D3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送飯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53E335" id="矩形: 圓角 6" o:spid="_x0000_s1031" style="position:absolute;left:0;text-align:left;margin-left:273.6pt;margin-top:7.85pt;width:113.4pt;height:51.3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" fillcolor="#feeed0 [660]" strokecolor="#845903 [1604]" strokeweight="1pt">
                <v:stroke joinstyle="miter"/>
                <v:textbox>
                  <w:txbxContent>
                    <w:p w14:paraId="0CE13159" w14:textId="7F4F561A" w:rsidR="007F5D37" w:rsidRPr="001D4F49" w:rsidRDefault="009960CF" w:rsidP="007F5D3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送飯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FA52E8D" wp14:editId="2DB03C4E">
                <wp:simplePos x="0" y="0"/>
                <wp:positionH relativeFrom="column">
                  <wp:posOffset>2789831</wp:posOffset>
                </wp:positionH>
                <wp:positionV relativeFrom="paragraph">
                  <wp:posOffset>210157</wp:posOffset>
                </wp:positionV>
                <wp:extent cx="405516" cy="405516"/>
                <wp:effectExtent l="0" t="0" r="13970" b="13970"/>
                <wp:wrapNone/>
                <wp:docPr id="19" name="流程圖: 替代程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40551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99E71" w14:textId="5D063B59" w:rsidR="004E3C2D" w:rsidRPr="004E3C2D" w:rsidRDefault="004E3C2D" w:rsidP="004E3C2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E3C2D">
                              <w:rPr>
                                <w:rFonts w:cstheme="minorHAnsi"/>
                                <w:color w:val="FF000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52E8D" id="流程圖: 替代程序 19" o:spid="_x0000_s1032" type="#_x0000_t176" style="position:absolute;left:0;text-align:left;margin-left:219.65pt;margin-top:16.55pt;width:31.95pt;height:31.9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" fillcolor="white [3212]" strokecolor="#845903 [1604]" strokeweight="1pt">
                <v:textbox>
                  <w:txbxContent>
                    <w:p w14:paraId="4E299E71" w14:textId="5D063B59" w:rsidR="004E3C2D" w:rsidRPr="004E3C2D" w:rsidRDefault="004E3C2D" w:rsidP="004E3C2D">
                      <w:pPr>
                        <w:jc w:val="center"/>
                        <w:rPr>
                          <w:color w:val="FF0000"/>
                        </w:rPr>
                      </w:pPr>
                      <w:r w:rsidRPr="004E3C2D">
                        <w:rPr>
                          <w:rFonts w:cstheme="minorHAnsi"/>
                          <w:color w:val="FF0000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458FE2" wp14:editId="0CB842E3">
                <wp:simplePos x="0" y="0"/>
                <wp:positionH relativeFrom="column">
                  <wp:posOffset>1814886</wp:posOffset>
                </wp:positionH>
                <wp:positionV relativeFrom="paragraph">
                  <wp:posOffset>100357</wp:posOffset>
                </wp:positionV>
                <wp:extent cx="1440000" cy="651510"/>
                <wp:effectExtent l="19050" t="19050" r="46355" b="34290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F7AB8" w14:textId="7B53F981" w:rsidR="00A82DF2" w:rsidRPr="001D4F49" w:rsidRDefault="006E70E0" w:rsidP="00A82DF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119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注射藥物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458FE2" id="矩形: 圓角 3" o:spid="_x0000_s1033" style="position:absolute;left:0;text-align:left;margin-left:142.9pt;margin-top:7.9pt;width:113.4pt;height:51.3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" fillcolor="#feeed0 [665]" strokecolor="#845903 [1604]" strokeweight="1pt">
                <v:stroke joinstyle="miter"/>
                <v:textbox>
                  <w:txbxContent>
                    <w:p w14:paraId="6E8F7AB8" w14:textId="7B53F981" w:rsidR="00A82DF2" w:rsidRPr="001D4F49" w:rsidRDefault="006E70E0" w:rsidP="00A82DF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1B119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注射藥物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D51034" wp14:editId="68C92071">
                <wp:simplePos x="0" y="0"/>
                <wp:positionH relativeFrom="column">
                  <wp:posOffset>193675</wp:posOffset>
                </wp:positionH>
                <wp:positionV relativeFrom="paragraph">
                  <wp:posOffset>100965</wp:posOffset>
                </wp:positionV>
                <wp:extent cx="1440000" cy="651510"/>
                <wp:effectExtent l="19050" t="19050" r="46355" b="3429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D7CA0" w14:textId="21477570" w:rsidR="001D4F49" w:rsidRPr="001D4F49" w:rsidRDefault="00B51A04" w:rsidP="00B51A0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04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倒便盤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D51034" id="矩形: 圓角 7" o:spid="_x0000_s1034" style="position:absolute;left:0;text-align:left;margin-left:15.25pt;margin-top:7.95pt;width:113.4pt;height:5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" fillcolor="#feeed0 [665]" strokecolor="#845903 [1604]" strokeweight="1pt">
                <v:stroke joinstyle="miter"/>
                <v:textbox>
                  <w:txbxContent>
                    <w:p w14:paraId="604D7CA0" w14:textId="21477570" w:rsidR="001D4F49" w:rsidRPr="001D4F49" w:rsidRDefault="00B51A04" w:rsidP="00B51A0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0B0400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倒便盤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A0FF4D6" wp14:editId="0DB92EEB">
                <wp:simplePos x="0" y="0"/>
                <wp:positionH relativeFrom="column">
                  <wp:posOffset>1110892</wp:posOffset>
                </wp:positionH>
                <wp:positionV relativeFrom="paragraph">
                  <wp:posOffset>217087</wp:posOffset>
                </wp:positionV>
                <wp:extent cx="405130" cy="405130"/>
                <wp:effectExtent l="0" t="0" r="13970" b="13970"/>
                <wp:wrapNone/>
                <wp:docPr id="17" name="流程圖: 替代程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B85CF" w14:textId="1449A33F" w:rsidR="004E3C2D" w:rsidRPr="004E3C2D" w:rsidRDefault="004E3C2D" w:rsidP="004E3C2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E3C2D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F4D6" id="流程圖: 替代程序 17" o:spid="_x0000_s1035" type="#_x0000_t176" style="position:absolute;left:0;text-align:left;margin-left:87.45pt;margin-top:17.1pt;width:31.9pt;height:31.9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" fillcolor="white [3212]" strokecolor="#845903 [1604]" strokeweight="1pt">
                <v:textbox>
                  <w:txbxContent>
                    <w:p w14:paraId="512B85CF" w14:textId="1449A33F" w:rsidR="004E3C2D" w:rsidRPr="004E3C2D" w:rsidRDefault="004E3C2D" w:rsidP="004E3C2D">
                      <w:pPr>
                        <w:jc w:val="center"/>
                        <w:rPr>
                          <w:color w:val="FF0000"/>
                        </w:rPr>
                      </w:pPr>
                      <w:r w:rsidRPr="004E3C2D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14:paraId="2880B8B8" w14:textId="0709561D" w:rsidR="006E70E0" w:rsidRDefault="006E70E0" w:rsidP="00C7346C">
      <w:pPr>
        <w:spacing w:before="120"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8E98895" w14:textId="5B00E441" w:rsidR="000B36CF" w:rsidRPr="00C7346C" w:rsidRDefault="000B36CF" w:rsidP="00C7346C">
      <w:pPr>
        <w:spacing w:before="120"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D0A14B1" w14:textId="5EDF24D7" w:rsidR="00B00B80" w:rsidRDefault="003D734C" w:rsidP="000037A5">
      <w:pPr>
        <w:pStyle w:val="a7"/>
        <w:numPr>
          <w:ilvl w:val="0"/>
          <w:numId w:val="6"/>
        </w:numPr>
        <w:spacing w:after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部隊</w:t>
      </w:r>
      <w:r w:rsidR="00A96FA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怎樣應對缺乏以下資源的問題？這些做法帶來甚麼影響</w:t>
      </w:r>
      <w:r w:rsidR="00201A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？在橫線上填寫答案</w:t>
      </w:r>
      <w:r w:rsidR="00B00B80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tbl>
      <w:tblPr>
        <w:tblStyle w:val="ae"/>
        <w:tblW w:w="0" w:type="auto"/>
        <w:tblInd w:w="421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559"/>
        <w:gridCol w:w="3969"/>
        <w:gridCol w:w="4245"/>
      </w:tblGrid>
      <w:tr w:rsidR="0066725E" w14:paraId="0C8C0B5E" w14:textId="563CF984" w:rsidTr="00AF2BB3">
        <w:tc>
          <w:tcPr>
            <w:tcW w:w="1559" w:type="dxa"/>
            <w:shd w:val="clear" w:color="auto" w:fill="E7F9FF"/>
          </w:tcPr>
          <w:p w14:paraId="67DC1438" w14:textId="2A0F3136" w:rsidR="00F7701F" w:rsidRPr="00A96FA9" w:rsidRDefault="00F7701F" w:rsidP="00A96FA9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問題</w:t>
            </w:r>
          </w:p>
        </w:tc>
        <w:tc>
          <w:tcPr>
            <w:tcW w:w="3969" w:type="dxa"/>
            <w:shd w:val="clear" w:color="auto" w:fill="E7F9FF"/>
          </w:tcPr>
          <w:p w14:paraId="010088C8" w14:textId="6FD5B6FA" w:rsidR="00F7701F" w:rsidRPr="00A96FA9" w:rsidRDefault="00F7701F" w:rsidP="00A96FA9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做法</w:t>
            </w:r>
          </w:p>
        </w:tc>
        <w:tc>
          <w:tcPr>
            <w:tcW w:w="4245" w:type="dxa"/>
            <w:shd w:val="clear" w:color="auto" w:fill="E7F9FF"/>
          </w:tcPr>
          <w:p w14:paraId="7C3D1225" w14:textId="2A1094BC" w:rsidR="00F7701F" w:rsidRPr="00A96FA9" w:rsidRDefault="00F7701F" w:rsidP="00A96FA9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影響</w:t>
            </w:r>
          </w:p>
        </w:tc>
      </w:tr>
      <w:tr w:rsidR="0066725E" w14:paraId="3482C4BA" w14:textId="7E02D8FD" w:rsidTr="0044335C">
        <w:tc>
          <w:tcPr>
            <w:tcW w:w="1559" w:type="dxa"/>
            <w:vAlign w:val="center"/>
          </w:tcPr>
          <w:p w14:paraId="36FA4F8C" w14:textId="77777777" w:rsidR="00F7701F" w:rsidRDefault="00F7701F" w:rsidP="00A65362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缺乏</w:t>
            </w:r>
            <w:r w:rsidR="00EC1021"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紗布</w:t>
            </w:r>
          </w:p>
          <w:p w14:paraId="739CDD27" w14:textId="6397158C" w:rsidR="00A65362" w:rsidRPr="00A96FA9" w:rsidRDefault="00A65362" w:rsidP="00FB6263">
            <w:pPr>
              <w:spacing w:line="360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0070C0"/>
                <w:sz w:val="28"/>
                <w:szCs w:val="28"/>
              </w:rPr>
              <w:drawing>
                <wp:inline distT="0" distB="0" distL="0" distR="0" wp14:anchorId="20C95E6D" wp14:editId="35CE8A18">
                  <wp:extent cx="289473" cy="289473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5" cy="29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3DD1BDC" w14:textId="548DB81A" w:rsidR="00F7701F" w:rsidRPr="00F020F6" w:rsidRDefault="001D1CFB" w:rsidP="001D1CFB">
            <w:pPr>
              <w:spacing w:before="240"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</w:pPr>
            <w:r w:rsidRPr="00F020F6">
              <w:rPr>
                <w:rFonts w:ascii="DFKai-SB" w:eastAsia="DFKai-SB" w:hAnsi="DFKai-SB" w:hint="eastAsia"/>
                <w:b/>
                <w:bCs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314C9DA5" wp14:editId="622FF03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-3175</wp:posOffset>
                      </wp:positionV>
                      <wp:extent cx="1289050" cy="442595"/>
                      <wp:effectExtent l="0" t="0" r="0" b="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960BC1" w14:textId="5127AA5A" w:rsidR="00C14EDB" w:rsidRPr="00C14EDB" w:rsidRDefault="00C14EDB" w:rsidP="00C14EDB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 w:rsidRPr="00C14EDB"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清洗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C9DA5" id="矩形 23" o:spid="_x0000_s1036" style="position:absolute;margin-left:28.55pt;margin-top:-.25pt;width:101.5pt;height:34.8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" filled="f" stroked="f" strokeweight="1pt">
                      <v:textbox>
                        <w:txbxContent>
                          <w:p w14:paraId="58960BC1" w14:textId="5127AA5A" w:rsidR="00C14EDB" w:rsidRPr="00C14EDB" w:rsidRDefault="00C14EDB" w:rsidP="00C14ED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C14ED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清洗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14EDB" w:rsidRPr="00F020F6">
              <w:rPr>
                <w:rFonts w:ascii="DFKai-SB" w:eastAsia="DFKai-SB" w:hAnsi="DFKai-SB" w:hint="eastAsia"/>
                <w:b/>
                <w:bCs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429D16ED" wp14:editId="7645582B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369570</wp:posOffset>
                      </wp:positionV>
                      <wp:extent cx="1289050" cy="442595"/>
                      <wp:effectExtent l="0" t="0" r="0" b="0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BF168B" w14:textId="1E8023BA" w:rsidR="00C14EDB" w:rsidRPr="00C14EDB" w:rsidRDefault="00C14EDB" w:rsidP="00C14EDB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消毒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D16ED" id="矩形 24" o:spid="_x0000_s1037" style="position:absolute;margin-left:71.05pt;margin-top:29.1pt;width:101.5pt;height:34.8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" filled="f" stroked="f" strokeweight="1pt">
                      <v:textbox>
                        <w:txbxContent>
                          <w:p w14:paraId="3CBF168B" w14:textId="1E8023BA" w:rsidR="00C14EDB" w:rsidRPr="00C14EDB" w:rsidRDefault="00C14EDB" w:rsidP="00C14ED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消毒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6263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先 </w:t>
            </w:r>
            <w:r w:rsidR="00FB6263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</w:t>
            </w:r>
            <w:r w:rsidR="0055188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</w:t>
            </w:r>
            <w:r w:rsidR="00FB6263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="00FB6263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用過的</w:t>
            </w:r>
            <w:r w:rsidR="00AB57AC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紗布，</w:t>
            </w:r>
            <w:r w:rsidR="00FB6263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進行 </w:t>
            </w:r>
            <w:r w:rsidR="00FB6263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</w:t>
            </w:r>
            <w:r w:rsidR="0055188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</w:t>
            </w:r>
            <w:r w:rsidR="00FB6263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</w:t>
            </w:r>
            <w:r w:rsidR="0055188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</w:t>
            </w:r>
            <w:r w:rsidR="00FB6263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</w:t>
            </w:r>
            <w:r w:rsidR="00551882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="00FB6263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後重用</w:t>
            </w:r>
            <w:r w:rsidR="00BC0E76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。</w:t>
            </w:r>
          </w:p>
        </w:tc>
        <w:tc>
          <w:tcPr>
            <w:tcW w:w="4245" w:type="dxa"/>
            <w:vAlign w:val="center"/>
          </w:tcPr>
          <w:p w14:paraId="4E4B6E8D" w14:textId="6F5E3062" w:rsidR="00F7701F" w:rsidRPr="00F020F6" w:rsidRDefault="00C14EDB" w:rsidP="0044335C">
            <w:pPr>
              <w:spacing w:before="120"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</w:pPr>
            <w:r w:rsidRPr="00F020F6">
              <w:rPr>
                <w:rFonts w:ascii="DFKai-SB" w:eastAsia="DFKai-SB" w:hAnsi="DFKai-SB" w:hint="eastAsia"/>
                <w:b/>
                <w:bCs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5AA715FD" wp14:editId="5598D3CE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260985</wp:posOffset>
                      </wp:positionV>
                      <wp:extent cx="1289050" cy="442595"/>
                      <wp:effectExtent l="0" t="0" r="0" b="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F18252" w14:textId="08B4CDA3" w:rsidR="00C14EDB" w:rsidRPr="00C14EDB" w:rsidRDefault="00C14EDB" w:rsidP="00C14EDB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凍瘡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715FD" id="矩形 25" o:spid="_x0000_s1038" style="position:absolute;margin-left:19.2pt;margin-top:20.55pt;width:101.5pt;height:34.8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" filled="f" stroked="f" strokeweight="1pt">
                      <v:textbox>
                        <w:txbxContent>
                          <w:p w14:paraId="33F18252" w14:textId="08B4CDA3" w:rsidR="00C14EDB" w:rsidRPr="00C14EDB" w:rsidRDefault="00C14EDB" w:rsidP="00C14ED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凍瘡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C0E76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林珍</w:t>
            </w: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在冬天處理紗布時</w:t>
            </w:r>
            <w:r w:rsidR="00EC1021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患上</w:t>
            </w:r>
            <w:r w:rsidR="00BC0E76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 </w:t>
            </w:r>
            <w:r w:rsidR="00BC0E76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</w:t>
            </w:r>
            <w:r w:rsidR="00FB6263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</w:t>
            </w:r>
            <w:r w:rsidR="00BC0E76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</w:t>
            </w:r>
            <w:r w:rsidR="00BC0E76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。</w:t>
            </w:r>
          </w:p>
        </w:tc>
      </w:tr>
      <w:tr w:rsidR="0066725E" w14:paraId="6F022EC4" w14:textId="77777777" w:rsidTr="0044335C">
        <w:tc>
          <w:tcPr>
            <w:tcW w:w="1559" w:type="dxa"/>
            <w:vAlign w:val="center"/>
          </w:tcPr>
          <w:p w14:paraId="4C6E2BAF" w14:textId="77777777" w:rsidR="00EC1021" w:rsidRDefault="00EC1021" w:rsidP="0066725E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缺乏麻藥</w:t>
            </w:r>
          </w:p>
          <w:p w14:paraId="0731FCD4" w14:textId="3FFD6D6B" w:rsidR="0066725E" w:rsidRPr="00A96FA9" w:rsidRDefault="0066725E" w:rsidP="00FB6263">
            <w:pPr>
              <w:spacing w:line="360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0070C0"/>
                <w:sz w:val="28"/>
                <w:szCs w:val="28"/>
              </w:rPr>
              <w:drawing>
                <wp:inline distT="0" distB="0" distL="0" distR="0" wp14:anchorId="6B11ACDF" wp14:editId="60A5C38B">
                  <wp:extent cx="487889" cy="487889"/>
                  <wp:effectExtent l="0" t="0" r="7620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97325" cy="49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3BCFE59" w14:textId="7A78D496" w:rsidR="00EC1021" w:rsidRPr="00F020F6" w:rsidRDefault="00C76888" w:rsidP="0044335C">
            <w:pPr>
              <w:spacing w:before="120"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</w:pPr>
            <w:r w:rsidRPr="00F020F6">
              <w:rPr>
                <w:rFonts w:ascii="DFKai-SB" w:eastAsia="DFKai-SB" w:hAnsi="DFKai-SB" w:hint="eastAsia"/>
                <w:b/>
                <w:bCs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7B59CF7A" wp14:editId="0AA8C987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-62865</wp:posOffset>
                      </wp:positionV>
                      <wp:extent cx="1289050" cy="442595"/>
                      <wp:effectExtent l="0" t="0" r="0" b="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4BDE96" w14:textId="20B55820" w:rsidR="00C76888" w:rsidRPr="00C14EDB" w:rsidRDefault="00C76888" w:rsidP="00C76888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麻醉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9CF7A" id="矩形 27" o:spid="_x0000_s1039" style="position:absolute;margin-left:43.55pt;margin-top:-4.95pt;width:101.5pt;height:34.8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" filled="f" stroked="f" strokeweight="1pt">
                      <v:textbox>
                        <w:txbxContent>
                          <w:p w14:paraId="444BDE96" w14:textId="20B55820" w:rsidR="00C76888" w:rsidRPr="00C14EDB" w:rsidRDefault="00C76888" w:rsidP="00C7688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麻醉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E4B2A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在不</w:t>
            </w:r>
            <w:r w:rsidR="00BC0E76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 </w:t>
            </w:r>
            <w:r w:rsidR="00BC0E76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="00BC0E76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   </w:t>
            </w:r>
            <w:r w:rsidR="00FE4B2A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的情況下進行手術</w:t>
            </w:r>
            <w:r w:rsidR="00A50D20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。</w:t>
            </w:r>
          </w:p>
        </w:tc>
        <w:tc>
          <w:tcPr>
            <w:tcW w:w="4245" w:type="dxa"/>
            <w:vAlign w:val="center"/>
          </w:tcPr>
          <w:p w14:paraId="09B0B99A" w14:textId="026A0B41" w:rsidR="00EC1021" w:rsidRPr="00F020F6" w:rsidRDefault="00C76888" w:rsidP="0044335C">
            <w:pPr>
              <w:spacing w:before="120"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</w:pPr>
            <w:r w:rsidRPr="00F020F6">
              <w:rPr>
                <w:rFonts w:ascii="DFKai-SB" w:eastAsia="DFKai-SB" w:hAnsi="DFKai-SB" w:hint="eastAsia"/>
                <w:b/>
                <w:bCs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72AF9314" wp14:editId="0165938C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267970</wp:posOffset>
                      </wp:positionV>
                      <wp:extent cx="1289050" cy="442595"/>
                      <wp:effectExtent l="0" t="0" r="0" b="0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CE415E" w14:textId="70D7CBB3" w:rsidR="00C76888" w:rsidRPr="00C14EDB" w:rsidRDefault="00C76888" w:rsidP="00C76888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痛楚/痛苦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F9314" id="矩形 28" o:spid="_x0000_s1040" style="position:absolute;margin-left:10pt;margin-top:21.1pt;width:101.5pt;height:34.8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" filled="f" stroked="f" strokeweight="1pt">
                      <v:textbox>
                        <w:txbxContent>
                          <w:p w14:paraId="35CE415E" w14:textId="70D7CBB3" w:rsidR="00C76888" w:rsidRPr="00C14EDB" w:rsidRDefault="00C76888" w:rsidP="00C7688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痛楚/痛苦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3860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傷者</w:t>
            </w:r>
            <w:r w:rsidR="00BB0B90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接受手術時</w:t>
            </w:r>
            <w:r w:rsidR="00FB6263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，需忍受極大的 </w:t>
            </w:r>
          </w:p>
          <w:p w14:paraId="2476720D" w14:textId="568B5C39" w:rsidR="00FB6263" w:rsidRPr="00F020F6" w:rsidRDefault="00FB6263" w:rsidP="0044335C">
            <w:pPr>
              <w:spacing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</w:pP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    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。</w:t>
            </w:r>
          </w:p>
        </w:tc>
      </w:tr>
    </w:tbl>
    <w:p w14:paraId="0C044283" w14:textId="309FED94" w:rsidR="0084549B" w:rsidRDefault="0084549B" w:rsidP="0084549B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DD1ABC0" w14:textId="1470E670" w:rsidR="0089130B" w:rsidRDefault="00B71784" w:rsidP="004A6474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從</w:t>
      </w:r>
      <w:r w:rsidR="00C14ED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以下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曾九和藍天洪</w:t>
      </w:r>
      <w:r w:rsidR="004A0EB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回應</w:t>
      </w:r>
      <w:r w:rsidR="00CE10E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說話，體現了兩人怎樣</w:t>
      </w:r>
      <w:r w:rsidR="00E6458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</w:t>
      </w:r>
      <w:r w:rsidR="003D577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價值觀？</w:t>
      </w:r>
      <w:r w:rsidR="0089130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把它們圈起來。</w:t>
      </w:r>
    </w:p>
    <w:p w14:paraId="0BE8CA43" w14:textId="1F63E0C3" w:rsidR="004A0EB7" w:rsidRDefault="004A0EB7" w:rsidP="004A0EB7">
      <w:pPr>
        <w:pStyle w:val="a7"/>
        <w:spacing w:after="12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(可圈多於一項)</w:t>
      </w:r>
    </w:p>
    <w:p w14:paraId="20C15CCC" w14:textId="1671DB46" w:rsidR="00E64584" w:rsidRPr="00DB1A8D" w:rsidRDefault="00551882" w:rsidP="00DB1A8D">
      <w:pPr>
        <w:spacing w:after="360"/>
        <w:ind w:left="357"/>
        <w:jc w:val="both"/>
        <w:rPr>
          <w:rFonts w:ascii="DFKai-SB" w:eastAsia="DFKai-SB" w:hAnsi="DFKai-SB" w:cs="PMingLiU"/>
          <w:b/>
          <w:bCs/>
          <w:color w:val="484F5E" w:themeColor="text1"/>
          <w:sz w:val="28"/>
          <w:szCs w:val="28"/>
        </w:rPr>
      </w:pPr>
      <w:r w:rsidRPr="00DB1A8D">
        <w:rPr>
          <w:rFonts w:ascii="DFKai-SB" w:eastAsia="DFKai-SB" w:hAnsi="DFKai-SB" w:cs="PMingLiU" w:hint="eastAsia"/>
          <w:b/>
          <w:bCs/>
          <w:noProof/>
          <w:color w:val="484F5E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BB4B4AE" wp14:editId="019F9369">
                <wp:simplePos x="0" y="0"/>
                <wp:positionH relativeFrom="column">
                  <wp:posOffset>2935605</wp:posOffset>
                </wp:positionH>
                <wp:positionV relativeFrom="paragraph">
                  <wp:posOffset>583565</wp:posOffset>
                </wp:positionV>
                <wp:extent cx="766733" cy="408924"/>
                <wp:effectExtent l="0" t="0" r="14605" b="10795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33" cy="4089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D032F1" id="橢圓 22" o:spid="_x0000_s1026" style="position:absolute;margin-left:231.15pt;margin-top:45.95pt;width:60.35pt;height:32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DB1A8D">
        <w:rPr>
          <w:rFonts w:ascii="DFKai-SB" w:eastAsia="DFKai-SB" w:hAnsi="DFKai-SB" w:cs="PMingLiU" w:hint="eastAsia"/>
          <w:b/>
          <w:bCs/>
          <w:noProof/>
          <w:color w:val="484F5E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293CB60" wp14:editId="7085176D">
                <wp:simplePos x="0" y="0"/>
                <wp:positionH relativeFrom="column">
                  <wp:posOffset>116840</wp:posOffset>
                </wp:positionH>
                <wp:positionV relativeFrom="paragraph">
                  <wp:posOffset>640715</wp:posOffset>
                </wp:positionV>
                <wp:extent cx="766733" cy="408924"/>
                <wp:effectExtent l="0" t="0" r="14605" b="10795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33" cy="4089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02FB1" id="橢圓 21" o:spid="_x0000_s1026" style="position:absolute;margin-left:9.2pt;margin-top:50.45pt;width:60.35pt;height:3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CE10E7" w:rsidRPr="00DB1A8D">
        <w:rPr>
          <w:rFonts w:ascii="DFKai-SB" w:eastAsia="DFKai-SB" w:hAnsi="DFKai-SB" w:cs="PMingLiU" w:hint="eastAsia"/>
          <w:b/>
          <w:bCs/>
          <w:color w:val="484F5E" w:themeColor="text1"/>
          <w:sz w:val="28"/>
          <w:szCs w:val="28"/>
        </w:rPr>
        <w:t>「珍，你不用怕，待我們打勝仗，你回到香港當白衣小天使，那時候再替我們治好眼睛吧。」</w:t>
      </w:r>
    </w:p>
    <w:p w14:paraId="6DDD5F95" w14:textId="064F4282" w:rsidR="003D2C87" w:rsidRPr="0044335C" w:rsidRDefault="0089130B" w:rsidP="00DB1A8D">
      <w:pPr>
        <w:spacing w:after="240"/>
        <w:jc w:val="both"/>
        <w:rPr>
          <w:rFonts w:ascii="DFKai-SB" w:eastAsia="DFKai-SB" w:hAnsi="DFKai-SB"/>
          <w:color w:val="040606" w:themeColor="text2"/>
          <w:sz w:val="28"/>
          <w:szCs w:val="28"/>
        </w:rPr>
      </w:pPr>
      <w:r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 xml:space="preserve"> </w:t>
      </w:r>
      <w:r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</w:t>
      </w:r>
      <w:r w:rsidR="009B4D1D"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>樂觀</w:t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 </w:t>
      </w:r>
      <w:r w:rsidR="00551882">
        <w:rPr>
          <w:rFonts w:ascii="DFKai-SB" w:eastAsia="DFKai-SB" w:hAnsi="DFKai-SB"/>
          <w:color w:val="040606" w:themeColor="text2"/>
          <w:sz w:val="28"/>
          <w:szCs w:val="28"/>
        </w:rPr>
        <w:tab/>
        <w:t xml:space="preserve">     </w:t>
      </w:r>
      <w:r w:rsidR="009B4D1D" w:rsidRPr="0044335C">
        <w:rPr>
          <w:rFonts w:ascii="DFKai-SB" w:eastAsia="DFKai-SB" w:hAnsi="DFKai-SB"/>
          <w:color w:val="040606" w:themeColor="text2"/>
          <w:sz w:val="28"/>
          <w:szCs w:val="28"/>
        </w:rPr>
        <w:tab/>
      </w:r>
      <w:r w:rsidR="00EC1CF1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</w:t>
      </w:r>
      <w:r w:rsidR="00551882">
        <w:rPr>
          <w:rFonts w:ascii="DFKai-SB" w:eastAsia="DFKai-SB" w:hAnsi="DFKai-SB"/>
          <w:color w:val="040606" w:themeColor="text2"/>
          <w:sz w:val="28"/>
          <w:szCs w:val="28"/>
        </w:rPr>
        <w:t xml:space="preserve">   </w:t>
      </w:r>
      <w:r w:rsidR="00EC1CF1"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>勤勞</w:t>
      </w:r>
      <w:r w:rsidR="00A47638" w:rsidRPr="0044335C">
        <w:rPr>
          <w:rFonts w:ascii="DFKai-SB" w:eastAsia="DFKai-SB" w:hAnsi="DFKai-SB"/>
          <w:color w:val="040606" w:themeColor="text2"/>
          <w:sz w:val="28"/>
          <w:szCs w:val="28"/>
        </w:rPr>
        <w:tab/>
      </w:r>
      <w:r w:rsidR="00EC1CF1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       </w:t>
      </w:r>
      <w:r w:rsidR="004A0EB7"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>同理心</w:t>
      </w:r>
      <w:r w:rsidR="00A47638" w:rsidRPr="0044335C">
        <w:rPr>
          <w:rFonts w:ascii="DFKai-SB" w:eastAsia="DFKai-SB" w:hAnsi="DFKai-SB"/>
          <w:color w:val="040606" w:themeColor="text2"/>
          <w:sz w:val="28"/>
          <w:szCs w:val="28"/>
        </w:rPr>
        <w:tab/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  </w:t>
      </w:r>
      <w:r w:rsidR="00EC1CF1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 </w:t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</w:t>
      </w:r>
      <w:r w:rsidR="00A47638"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>守法</w:t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ab/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ab/>
        <w:t xml:space="preserve">   </w:t>
      </w:r>
      <w:r w:rsidR="00B84F5E">
        <w:rPr>
          <w:rFonts w:ascii="DFKai-SB" w:eastAsia="DFKai-SB" w:hAnsi="DFKai-SB" w:hint="eastAsia"/>
          <w:color w:val="040606" w:themeColor="text2"/>
          <w:sz w:val="28"/>
          <w:szCs w:val="28"/>
        </w:rPr>
        <w:t>廉潔</w:t>
      </w:r>
    </w:p>
    <w:sectPr w:rsidR="003D2C87" w:rsidRPr="0044335C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CE20D" w14:textId="77777777" w:rsidR="004C5065" w:rsidRDefault="004C5065" w:rsidP="00465C96">
      <w:r>
        <w:separator/>
      </w:r>
    </w:p>
  </w:endnote>
  <w:endnote w:type="continuationSeparator" w:id="0">
    <w:p w14:paraId="3B6440D9" w14:textId="77777777" w:rsidR="004C5065" w:rsidRDefault="004C5065" w:rsidP="00465C96">
      <w:r>
        <w:continuationSeparator/>
      </w:r>
    </w:p>
  </w:endnote>
  <w:endnote w:type="continuationNotice" w:id="1">
    <w:p w14:paraId="12571595" w14:textId="77777777" w:rsidR="00DE03FA" w:rsidRDefault="00DE03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4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7F1DC" w14:textId="77777777" w:rsidR="004C5065" w:rsidRDefault="004C5065" w:rsidP="00465C96">
      <w:r>
        <w:separator/>
      </w:r>
    </w:p>
  </w:footnote>
  <w:footnote w:type="continuationSeparator" w:id="0">
    <w:p w14:paraId="062D37C2" w14:textId="77777777" w:rsidR="004C5065" w:rsidRDefault="004C5065" w:rsidP="00465C96">
      <w:r>
        <w:continuationSeparator/>
      </w:r>
    </w:p>
  </w:footnote>
  <w:footnote w:type="continuationNotice" w:id="1">
    <w:p w14:paraId="690EA0B5" w14:textId="77777777" w:rsidR="00DE03FA" w:rsidRDefault="00DE03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0D1A8" w14:textId="77777777" w:rsidR="008F027E" w:rsidRDefault="008F027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1F60A39D" w:rsidR="004038B5" w:rsidRDefault="008F027E" w:rsidP="008F027E">
    <w:pPr>
      <w:pStyle w:val="a3"/>
      <w:tabs>
        <w:tab w:val="clear" w:pos="4513"/>
        <w:tab w:val="clear" w:pos="9026"/>
        <w:tab w:val="left" w:pos="265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3093D8BD" wp14:editId="1B87D4FF">
          <wp:simplePos x="0" y="0"/>
          <wp:positionH relativeFrom="page">
            <wp:posOffset>-6350</wp:posOffset>
          </wp:positionH>
          <wp:positionV relativeFrom="paragraph">
            <wp:posOffset>-489585</wp:posOffset>
          </wp:positionV>
          <wp:extent cx="7597880" cy="1130300"/>
          <wp:effectExtent l="0" t="0" r="3175" b="0"/>
          <wp:wrapNone/>
          <wp:docPr id="1" name="圖片 1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3FA"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264E300" wp14:editId="66D0ED37">
              <wp:simplePos x="0" y="0"/>
              <wp:positionH relativeFrom="margin">
                <wp:posOffset>3456305</wp:posOffset>
              </wp:positionH>
              <wp:positionV relativeFrom="paragraph">
                <wp:posOffset>-137795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41" style="position:absolute;margin-left:272.15pt;margin-top:-10.85pt;width:75pt;height:39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CJ56+Q4AAAAAoBAAAPAAAAZHJzL2Rv&#10;d25yZXYueG1sTI/BTsMwDIbvSLxDZCRuW7pR1lKaTmgS2mUc1u3AMWtM29E4VZN15e3xTnC0/0+/&#10;P+fryXZixMG3jhQs5hEIpMqZlmoFx8P7LAXhgyajO0eo4Ac9rIv7u1xnxl1pj2MZasEl5DOtoAmh&#10;z6T0VYNW+7nrkTj7coPVgcehlmbQVy63nVxG0Upa3RJfaHSPmwar7/JiFdTJWMb783azjXefu4/0&#10;ELnzdFTq8WF6ewURcAp/MNz0WR0Kdjq5CxkvOgXPcfzEqILZcpGAYGL1ctucOEpSkEUu/79Q/AI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CJ56+Q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3093D8BD" wp14:editId="63319F78">
          <wp:simplePos x="0" y="0"/>
          <wp:positionH relativeFrom="page">
            <wp:posOffset>-6350</wp:posOffset>
          </wp:positionH>
          <wp:positionV relativeFrom="paragraph">
            <wp:posOffset>-489585</wp:posOffset>
          </wp:positionV>
          <wp:extent cx="7597880" cy="1130300"/>
          <wp:effectExtent l="0" t="0" r="3175" b="0"/>
          <wp:wrapNone/>
          <wp:docPr id="12" name="圖片 12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44pt;height:44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C16E5"/>
    <w:multiLevelType w:val="hybridMultilevel"/>
    <w:tmpl w:val="891EE734"/>
    <w:lvl w:ilvl="0" w:tplc="494C490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515688"/>
    <w:multiLevelType w:val="hybridMultilevel"/>
    <w:tmpl w:val="71EA78A4"/>
    <w:lvl w:ilvl="0" w:tplc="75C20B78">
      <w:start w:val="1"/>
      <w:numFmt w:val="upperLetter"/>
      <w:lvlText w:val="%1."/>
      <w:lvlJc w:val="left"/>
      <w:pPr>
        <w:ind w:left="717" w:hanging="360"/>
      </w:pPr>
      <w:rPr>
        <w:rFonts w:cstheme="minorHAns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6"/>
  </w:num>
  <w:num w:numId="2" w16cid:durableId="102379785">
    <w:abstractNumId w:val="36"/>
  </w:num>
  <w:num w:numId="3" w16cid:durableId="1348556626">
    <w:abstractNumId w:val="38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18"/>
  </w:num>
  <w:num w:numId="7" w16cid:durableId="750085455">
    <w:abstractNumId w:val="43"/>
  </w:num>
  <w:num w:numId="8" w16cid:durableId="1344283723">
    <w:abstractNumId w:val="41"/>
  </w:num>
  <w:num w:numId="9" w16cid:durableId="1885632583">
    <w:abstractNumId w:val="1"/>
  </w:num>
  <w:num w:numId="10" w16cid:durableId="1619026902">
    <w:abstractNumId w:val="29"/>
  </w:num>
  <w:num w:numId="11" w16cid:durableId="1152792619">
    <w:abstractNumId w:val="16"/>
  </w:num>
  <w:num w:numId="12" w16cid:durableId="833840534">
    <w:abstractNumId w:val="34"/>
  </w:num>
  <w:num w:numId="13" w16cid:durableId="592203744">
    <w:abstractNumId w:val="9"/>
  </w:num>
  <w:num w:numId="14" w16cid:durableId="868029038">
    <w:abstractNumId w:val="6"/>
  </w:num>
  <w:num w:numId="15" w16cid:durableId="1472560170">
    <w:abstractNumId w:val="31"/>
  </w:num>
  <w:num w:numId="16" w16cid:durableId="1690638085">
    <w:abstractNumId w:val="23"/>
  </w:num>
  <w:num w:numId="17" w16cid:durableId="445545315">
    <w:abstractNumId w:val="12"/>
  </w:num>
  <w:num w:numId="18" w16cid:durableId="160119741">
    <w:abstractNumId w:val="40"/>
  </w:num>
  <w:num w:numId="19" w16cid:durableId="1123697653">
    <w:abstractNumId w:val="27"/>
  </w:num>
  <w:num w:numId="20" w16cid:durableId="1324427341">
    <w:abstractNumId w:val="30"/>
  </w:num>
  <w:num w:numId="21" w16cid:durableId="808788946">
    <w:abstractNumId w:val="22"/>
  </w:num>
  <w:num w:numId="22" w16cid:durableId="1113591721">
    <w:abstractNumId w:val="15"/>
  </w:num>
  <w:num w:numId="23" w16cid:durableId="139811117">
    <w:abstractNumId w:val="32"/>
  </w:num>
  <w:num w:numId="24" w16cid:durableId="1671367105">
    <w:abstractNumId w:val="28"/>
  </w:num>
  <w:num w:numId="25" w16cid:durableId="538709794">
    <w:abstractNumId w:val="14"/>
  </w:num>
  <w:num w:numId="26" w16cid:durableId="1312104137">
    <w:abstractNumId w:val="17"/>
  </w:num>
  <w:num w:numId="27" w16cid:durableId="442384784">
    <w:abstractNumId w:val="35"/>
  </w:num>
  <w:num w:numId="28" w16cid:durableId="1393382153">
    <w:abstractNumId w:val="8"/>
  </w:num>
  <w:num w:numId="29" w16cid:durableId="321349674">
    <w:abstractNumId w:val="20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4"/>
  </w:num>
  <w:num w:numId="33" w16cid:durableId="1033384886">
    <w:abstractNumId w:val="7"/>
  </w:num>
  <w:num w:numId="34" w16cid:durableId="319774123">
    <w:abstractNumId w:val="25"/>
  </w:num>
  <w:num w:numId="35" w16cid:durableId="589239111">
    <w:abstractNumId w:val="19"/>
  </w:num>
  <w:num w:numId="36" w16cid:durableId="756251880">
    <w:abstractNumId w:val="21"/>
  </w:num>
  <w:num w:numId="37" w16cid:durableId="991176627">
    <w:abstractNumId w:val="13"/>
  </w:num>
  <w:num w:numId="38" w16cid:durableId="1438600782">
    <w:abstractNumId w:val="42"/>
  </w:num>
  <w:num w:numId="39" w16cid:durableId="1617104631">
    <w:abstractNumId w:val="33"/>
  </w:num>
  <w:num w:numId="40" w16cid:durableId="177888033">
    <w:abstractNumId w:val="39"/>
  </w:num>
  <w:num w:numId="41" w16cid:durableId="40176913">
    <w:abstractNumId w:val="3"/>
  </w:num>
  <w:num w:numId="42" w16cid:durableId="1713728052">
    <w:abstractNumId w:val="10"/>
  </w:num>
  <w:num w:numId="43" w16cid:durableId="1631209244">
    <w:abstractNumId w:val="37"/>
  </w:num>
  <w:num w:numId="44" w16cid:durableId="20091376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37A5"/>
    <w:rsid w:val="00006F39"/>
    <w:rsid w:val="00007077"/>
    <w:rsid w:val="00011F81"/>
    <w:rsid w:val="00015F32"/>
    <w:rsid w:val="000214DD"/>
    <w:rsid w:val="000216B2"/>
    <w:rsid w:val="000229F7"/>
    <w:rsid w:val="00022F97"/>
    <w:rsid w:val="00023F7D"/>
    <w:rsid w:val="00027603"/>
    <w:rsid w:val="00027987"/>
    <w:rsid w:val="00033330"/>
    <w:rsid w:val="00035EED"/>
    <w:rsid w:val="000371B0"/>
    <w:rsid w:val="00043C87"/>
    <w:rsid w:val="00054A3B"/>
    <w:rsid w:val="00057A84"/>
    <w:rsid w:val="0006107E"/>
    <w:rsid w:val="0006459E"/>
    <w:rsid w:val="000661D6"/>
    <w:rsid w:val="00070AD3"/>
    <w:rsid w:val="0007122F"/>
    <w:rsid w:val="0007141B"/>
    <w:rsid w:val="00077E1F"/>
    <w:rsid w:val="00081765"/>
    <w:rsid w:val="00081B2D"/>
    <w:rsid w:val="000A204E"/>
    <w:rsid w:val="000B0400"/>
    <w:rsid w:val="000B36CF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20E7"/>
    <w:rsid w:val="000E58CD"/>
    <w:rsid w:val="000E788F"/>
    <w:rsid w:val="00102805"/>
    <w:rsid w:val="00102F29"/>
    <w:rsid w:val="00105ABE"/>
    <w:rsid w:val="00106166"/>
    <w:rsid w:val="00110995"/>
    <w:rsid w:val="00111981"/>
    <w:rsid w:val="00112143"/>
    <w:rsid w:val="00113FD7"/>
    <w:rsid w:val="001141BA"/>
    <w:rsid w:val="001145BE"/>
    <w:rsid w:val="001153B8"/>
    <w:rsid w:val="00117A43"/>
    <w:rsid w:val="001412D4"/>
    <w:rsid w:val="001514B0"/>
    <w:rsid w:val="00151CF7"/>
    <w:rsid w:val="00157029"/>
    <w:rsid w:val="001576EA"/>
    <w:rsid w:val="00164750"/>
    <w:rsid w:val="001647B0"/>
    <w:rsid w:val="00165B48"/>
    <w:rsid w:val="00171F67"/>
    <w:rsid w:val="00172904"/>
    <w:rsid w:val="00172ADE"/>
    <w:rsid w:val="00172B8E"/>
    <w:rsid w:val="00174E8E"/>
    <w:rsid w:val="00175196"/>
    <w:rsid w:val="001752D5"/>
    <w:rsid w:val="00177482"/>
    <w:rsid w:val="00180254"/>
    <w:rsid w:val="00185F29"/>
    <w:rsid w:val="00195A7B"/>
    <w:rsid w:val="00196A4E"/>
    <w:rsid w:val="001A2F95"/>
    <w:rsid w:val="001A3CCD"/>
    <w:rsid w:val="001A4F4D"/>
    <w:rsid w:val="001A5407"/>
    <w:rsid w:val="001A5C10"/>
    <w:rsid w:val="001A62A4"/>
    <w:rsid w:val="001B119C"/>
    <w:rsid w:val="001B2F67"/>
    <w:rsid w:val="001B3365"/>
    <w:rsid w:val="001B3571"/>
    <w:rsid w:val="001C0541"/>
    <w:rsid w:val="001C0642"/>
    <w:rsid w:val="001C225F"/>
    <w:rsid w:val="001C6D0E"/>
    <w:rsid w:val="001D0E55"/>
    <w:rsid w:val="001D1CFB"/>
    <w:rsid w:val="001D3DFC"/>
    <w:rsid w:val="001D4F49"/>
    <w:rsid w:val="001D6899"/>
    <w:rsid w:val="001D7BE6"/>
    <w:rsid w:val="001E3241"/>
    <w:rsid w:val="001E4DD3"/>
    <w:rsid w:val="001E79CB"/>
    <w:rsid w:val="001F4025"/>
    <w:rsid w:val="001F6E2C"/>
    <w:rsid w:val="0020069A"/>
    <w:rsid w:val="002007FB"/>
    <w:rsid w:val="00201A68"/>
    <w:rsid w:val="00203989"/>
    <w:rsid w:val="00206051"/>
    <w:rsid w:val="00212025"/>
    <w:rsid w:val="00212CE5"/>
    <w:rsid w:val="00213CA0"/>
    <w:rsid w:val="00215D6D"/>
    <w:rsid w:val="0022141A"/>
    <w:rsid w:val="002235BC"/>
    <w:rsid w:val="00223FC6"/>
    <w:rsid w:val="00227235"/>
    <w:rsid w:val="002339C6"/>
    <w:rsid w:val="00236A37"/>
    <w:rsid w:val="00236D0A"/>
    <w:rsid w:val="00236DCB"/>
    <w:rsid w:val="00241492"/>
    <w:rsid w:val="002428B0"/>
    <w:rsid w:val="002476B6"/>
    <w:rsid w:val="00247D1C"/>
    <w:rsid w:val="00250314"/>
    <w:rsid w:val="00252FE6"/>
    <w:rsid w:val="00253473"/>
    <w:rsid w:val="00255BF5"/>
    <w:rsid w:val="002578E0"/>
    <w:rsid w:val="00257B1E"/>
    <w:rsid w:val="00261708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76363"/>
    <w:rsid w:val="0028014C"/>
    <w:rsid w:val="00283C8F"/>
    <w:rsid w:val="00284737"/>
    <w:rsid w:val="002879D8"/>
    <w:rsid w:val="00294630"/>
    <w:rsid w:val="00294B6E"/>
    <w:rsid w:val="002A7669"/>
    <w:rsid w:val="002A7E69"/>
    <w:rsid w:val="002C166E"/>
    <w:rsid w:val="002C5663"/>
    <w:rsid w:val="002C73C8"/>
    <w:rsid w:val="002C7DA0"/>
    <w:rsid w:val="002C7E62"/>
    <w:rsid w:val="002D2E11"/>
    <w:rsid w:val="002D32BE"/>
    <w:rsid w:val="002D517B"/>
    <w:rsid w:val="002D79A1"/>
    <w:rsid w:val="002E27DF"/>
    <w:rsid w:val="002E331A"/>
    <w:rsid w:val="002E3396"/>
    <w:rsid w:val="002E3476"/>
    <w:rsid w:val="002E587D"/>
    <w:rsid w:val="002E5D86"/>
    <w:rsid w:val="002F748E"/>
    <w:rsid w:val="002F7863"/>
    <w:rsid w:val="003030DB"/>
    <w:rsid w:val="00310285"/>
    <w:rsid w:val="003133B3"/>
    <w:rsid w:val="0031399C"/>
    <w:rsid w:val="00314C50"/>
    <w:rsid w:val="003155F0"/>
    <w:rsid w:val="003174A6"/>
    <w:rsid w:val="0032354F"/>
    <w:rsid w:val="003235F2"/>
    <w:rsid w:val="00323D45"/>
    <w:rsid w:val="0033120B"/>
    <w:rsid w:val="0033255D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CFE"/>
    <w:rsid w:val="0036573B"/>
    <w:rsid w:val="00372C89"/>
    <w:rsid w:val="0037351E"/>
    <w:rsid w:val="00375DF1"/>
    <w:rsid w:val="00377893"/>
    <w:rsid w:val="003826F0"/>
    <w:rsid w:val="003844A2"/>
    <w:rsid w:val="0039064E"/>
    <w:rsid w:val="00394409"/>
    <w:rsid w:val="00395379"/>
    <w:rsid w:val="003A036F"/>
    <w:rsid w:val="003B27AC"/>
    <w:rsid w:val="003B74FB"/>
    <w:rsid w:val="003C15AA"/>
    <w:rsid w:val="003C6CC6"/>
    <w:rsid w:val="003D2C87"/>
    <w:rsid w:val="003D5771"/>
    <w:rsid w:val="003D6B55"/>
    <w:rsid w:val="003D734C"/>
    <w:rsid w:val="003E10FF"/>
    <w:rsid w:val="003E35D9"/>
    <w:rsid w:val="003E3F00"/>
    <w:rsid w:val="003E4122"/>
    <w:rsid w:val="003F0F0F"/>
    <w:rsid w:val="003F148A"/>
    <w:rsid w:val="003F3BFE"/>
    <w:rsid w:val="003F771E"/>
    <w:rsid w:val="003F7AB2"/>
    <w:rsid w:val="00402D76"/>
    <w:rsid w:val="00403504"/>
    <w:rsid w:val="004038B5"/>
    <w:rsid w:val="00410330"/>
    <w:rsid w:val="00413D92"/>
    <w:rsid w:val="00414716"/>
    <w:rsid w:val="004168A9"/>
    <w:rsid w:val="0041715A"/>
    <w:rsid w:val="00417965"/>
    <w:rsid w:val="00433BF3"/>
    <w:rsid w:val="0043426E"/>
    <w:rsid w:val="0044335C"/>
    <w:rsid w:val="004451C2"/>
    <w:rsid w:val="00446B9D"/>
    <w:rsid w:val="00447E7C"/>
    <w:rsid w:val="00450842"/>
    <w:rsid w:val="00450D4C"/>
    <w:rsid w:val="0046059C"/>
    <w:rsid w:val="004607AF"/>
    <w:rsid w:val="00461495"/>
    <w:rsid w:val="00465C96"/>
    <w:rsid w:val="0047169B"/>
    <w:rsid w:val="0047226A"/>
    <w:rsid w:val="004722EC"/>
    <w:rsid w:val="004775FE"/>
    <w:rsid w:val="00480FBB"/>
    <w:rsid w:val="00482551"/>
    <w:rsid w:val="004911BC"/>
    <w:rsid w:val="00496211"/>
    <w:rsid w:val="004A0EB7"/>
    <w:rsid w:val="004A2750"/>
    <w:rsid w:val="004A2CA4"/>
    <w:rsid w:val="004A2E2F"/>
    <w:rsid w:val="004A6474"/>
    <w:rsid w:val="004A6D4F"/>
    <w:rsid w:val="004A6DAD"/>
    <w:rsid w:val="004A7DC3"/>
    <w:rsid w:val="004B2205"/>
    <w:rsid w:val="004B2D7B"/>
    <w:rsid w:val="004B4748"/>
    <w:rsid w:val="004B65AA"/>
    <w:rsid w:val="004B79B8"/>
    <w:rsid w:val="004C0371"/>
    <w:rsid w:val="004C1BD5"/>
    <w:rsid w:val="004C4C64"/>
    <w:rsid w:val="004C5065"/>
    <w:rsid w:val="004C6F9F"/>
    <w:rsid w:val="004D0121"/>
    <w:rsid w:val="004D155B"/>
    <w:rsid w:val="004D5A03"/>
    <w:rsid w:val="004D6525"/>
    <w:rsid w:val="004D79F8"/>
    <w:rsid w:val="004D7ED4"/>
    <w:rsid w:val="004E1111"/>
    <w:rsid w:val="004E3C2D"/>
    <w:rsid w:val="004F0A8C"/>
    <w:rsid w:val="004F317E"/>
    <w:rsid w:val="00501B61"/>
    <w:rsid w:val="00512664"/>
    <w:rsid w:val="005143FE"/>
    <w:rsid w:val="0051704A"/>
    <w:rsid w:val="00517460"/>
    <w:rsid w:val="00524D68"/>
    <w:rsid w:val="00531CAD"/>
    <w:rsid w:val="00532AD8"/>
    <w:rsid w:val="00533903"/>
    <w:rsid w:val="00533D44"/>
    <w:rsid w:val="00534BC7"/>
    <w:rsid w:val="00534FED"/>
    <w:rsid w:val="00537238"/>
    <w:rsid w:val="005429B6"/>
    <w:rsid w:val="005479B2"/>
    <w:rsid w:val="00551882"/>
    <w:rsid w:val="005526C1"/>
    <w:rsid w:val="005552E6"/>
    <w:rsid w:val="005566A0"/>
    <w:rsid w:val="00556D28"/>
    <w:rsid w:val="005619BC"/>
    <w:rsid w:val="005636F8"/>
    <w:rsid w:val="00564A32"/>
    <w:rsid w:val="00565480"/>
    <w:rsid w:val="00565DD8"/>
    <w:rsid w:val="00574311"/>
    <w:rsid w:val="0058047E"/>
    <w:rsid w:val="00581DBF"/>
    <w:rsid w:val="005832EF"/>
    <w:rsid w:val="00584079"/>
    <w:rsid w:val="0058498D"/>
    <w:rsid w:val="0058754C"/>
    <w:rsid w:val="00590452"/>
    <w:rsid w:val="00591294"/>
    <w:rsid w:val="00592357"/>
    <w:rsid w:val="00593AD1"/>
    <w:rsid w:val="0059681B"/>
    <w:rsid w:val="005A77F7"/>
    <w:rsid w:val="005B02FC"/>
    <w:rsid w:val="005B0C24"/>
    <w:rsid w:val="005B59D8"/>
    <w:rsid w:val="005B6C15"/>
    <w:rsid w:val="005C5236"/>
    <w:rsid w:val="005C6772"/>
    <w:rsid w:val="005D069B"/>
    <w:rsid w:val="005D0F69"/>
    <w:rsid w:val="005D2749"/>
    <w:rsid w:val="005E5AF9"/>
    <w:rsid w:val="005E5BF0"/>
    <w:rsid w:val="005F1B16"/>
    <w:rsid w:val="005F3C18"/>
    <w:rsid w:val="005F49E4"/>
    <w:rsid w:val="005F7C4A"/>
    <w:rsid w:val="00604612"/>
    <w:rsid w:val="00604DF2"/>
    <w:rsid w:val="006051EA"/>
    <w:rsid w:val="006101FC"/>
    <w:rsid w:val="00612BDD"/>
    <w:rsid w:val="00613A64"/>
    <w:rsid w:val="00615BE5"/>
    <w:rsid w:val="00621C51"/>
    <w:rsid w:val="0062291B"/>
    <w:rsid w:val="00625046"/>
    <w:rsid w:val="00627177"/>
    <w:rsid w:val="00627E1A"/>
    <w:rsid w:val="006318CB"/>
    <w:rsid w:val="00635355"/>
    <w:rsid w:val="00637C09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25E"/>
    <w:rsid w:val="00667D9A"/>
    <w:rsid w:val="0067447D"/>
    <w:rsid w:val="00676CFE"/>
    <w:rsid w:val="00682A0E"/>
    <w:rsid w:val="00685051"/>
    <w:rsid w:val="00692BA0"/>
    <w:rsid w:val="00694632"/>
    <w:rsid w:val="0069696D"/>
    <w:rsid w:val="006B3C02"/>
    <w:rsid w:val="006B6120"/>
    <w:rsid w:val="006C193B"/>
    <w:rsid w:val="006C1EB3"/>
    <w:rsid w:val="006C2B3F"/>
    <w:rsid w:val="006C3760"/>
    <w:rsid w:val="006D06C7"/>
    <w:rsid w:val="006D2B05"/>
    <w:rsid w:val="006E0152"/>
    <w:rsid w:val="006E6B17"/>
    <w:rsid w:val="006E70E0"/>
    <w:rsid w:val="006E71A8"/>
    <w:rsid w:val="006F2A9C"/>
    <w:rsid w:val="006F3F81"/>
    <w:rsid w:val="006F71E5"/>
    <w:rsid w:val="00700E2B"/>
    <w:rsid w:val="00706C1D"/>
    <w:rsid w:val="00730D60"/>
    <w:rsid w:val="007438AA"/>
    <w:rsid w:val="007465DF"/>
    <w:rsid w:val="007503AC"/>
    <w:rsid w:val="00756B90"/>
    <w:rsid w:val="00760021"/>
    <w:rsid w:val="0076428E"/>
    <w:rsid w:val="00766912"/>
    <w:rsid w:val="007704C4"/>
    <w:rsid w:val="00783FC5"/>
    <w:rsid w:val="00790366"/>
    <w:rsid w:val="00792B2A"/>
    <w:rsid w:val="00792C0C"/>
    <w:rsid w:val="00795D15"/>
    <w:rsid w:val="00796836"/>
    <w:rsid w:val="007969E5"/>
    <w:rsid w:val="00796B1C"/>
    <w:rsid w:val="00796CD8"/>
    <w:rsid w:val="007A027A"/>
    <w:rsid w:val="007A2D3A"/>
    <w:rsid w:val="007A3AC1"/>
    <w:rsid w:val="007A531F"/>
    <w:rsid w:val="007A7B09"/>
    <w:rsid w:val="007A7CD9"/>
    <w:rsid w:val="007B0E94"/>
    <w:rsid w:val="007B1F57"/>
    <w:rsid w:val="007B46D7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10F8"/>
    <w:rsid w:val="007F5D37"/>
    <w:rsid w:val="00800048"/>
    <w:rsid w:val="008006A0"/>
    <w:rsid w:val="008031B2"/>
    <w:rsid w:val="008063C4"/>
    <w:rsid w:val="008068E5"/>
    <w:rsid w:val="00810A2C"/>
    <w:rsid w:val="00812C8E"/>
    <w:rsid w:val="00814583"/>
    <w:rsid w:val="008159A3"/>
    <w:rsid w:val="0081792D"/>
    <w:rsid w:val="0082112F"/>
    <w:rsid w:val="00826413"/>
    <w:rsid w:val="00830980"/>
    <w:rsid w:val="008349C9"/>
    <w:rsid w:val="00840F55"/>
    <w:rsid w:val="0084549B"/>
    <w:rsid w:val="00851CAD"/>
    <w:rsid w:val="0085705B"/>
    <w:rsid w:val="00857D69"/>
    <w:rsid w:val="0086606A"/>
    <w:rsid w:val="0087273E"/>
    <w:rsid w:val="00872C8C"/>
    <w:rsid w:val="00874E37"/>
    <w:rsid w:val="008815E2"/>
    <w:rsid w:val="00881A29"/>
    <w:rsid w:val="008849FC"/>
    <w:rsid w:val="00890590"/>
    <w:rsid w:val="0089130B"/>
    <w:rsid w:val="00891CDF"/>
    <w:rsid w:val="0089311F"/>
    <w:rsid w:val="008A3E63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7F15"/>
    <w:rsid w:val="008F027E"/>
    <w:rsid w:val="008F02FB"/>
    <w:rsid w:val="008F1F59"/>
    <w:rsid w:val="008F4A13"/>
    <w:rsid w:val="008F7025"/>
    <w:rsid w:val="008F7911"/>
    <w:rsid w:val="009022A2"/>
    <w:rsid w:val="009048BB"/>
    <w:rsid w:val="009067F1"/>
    <w:rsid w:val="009136BF"/>
    <w:rsid w:val="00921192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95F21"/>
    <w:rsid w:val="009960CF"/>
    <w:rsid w:val="00997B8D"/>
    <w:rsid w:val="009A352F"/>
    <w:rsid w:val="009B0C02"/>
    <w:rsid w:val="009B4D1D"/>
    <w:rsid w:val="009B4FF6"/>
    <w:rsid w:val="009C0434"/>
    <w:rsid w:val="009C04B7"/>
    <w:rsid w:val="009C5AC8"/>
    <w:rsid w:val="009C6547"/>
    <w:rsid w:val="009C7520"/>
    <w:rsid w:val="009D308D"/>
    <w:rsid w:val="009E09F7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6BE6"/>
    <w:rsid w:val="00A434FC"/>
    <w:rsid w:val="00A4621D"/>
    <w:rsid w:val="00A47638"/>
    <w:rsid w:val="00A50B2D"/>
    <w:rsid w:val="00A50D20"/>
    <w:rsid w:val="00A51619"/>
    <w:rsid w:val="00A53FD3"/>
    <w:rsid w:val="00A5722D"/>
    <w:rsid w:val="00A6041C"/>
    <w:rsid w:val="00A64807"/>
    <w:rsid w:val="00A65362"/>
    <w:rsid w:val="00A676CE"/>
    <w:rsid w:val="00A70C6D"/>
    <w:rsid w:val="00A80CB7"/>
    <w:rsid w:val="00A82DF2"/>
    <w:rsid w:val="00A8427F"/>
    <w:rsid w:val="00A84EE6"/>
    <w:rsid w:val="00A85863"/>
    <w:rsid w:val="00A92247"/>
    <w:rsid w:val="00A9475A"/>
    <w:rsid w:val="00A96FA9"/>
    <w:rsid w:val="00A97487"/>
    <w:rsid w:val="00AA7DA3"/>
    <w:rsid w:val="00AB168F"/>
    <w:rsid w:val="00AB3AA0"/>
    <w:rsid w:val="00AB446F"/>
    <w:rsid w:val="00AB57AC"/>
    <w:rsid w:val="00AC2941"/>
    <w:rsid w:val="00AC5AD9"/>
    <w:rsid w:val="00AD068B"/>
    <w:rsid w:val="00AD652D"/>
    <w:rsid w:val="00AE0187"/>
    <w:rsid w:val="00AE2997"/>
    <w:rsid w:val="00AE53F5"/>
    <w:rsid w:val="00AF034E"/>
    <w:rsid w:val="00AF2BB3"/>
    <w:rsid w:val="00AF6C53"/>
    <w:rsid w:val="00B000F8"/>
    <w:rsid w:val="00B0087C"/>
    <w:rsid w:val="00B00B80"/>
    <w:rsid w:val="00B062A9"/>
    <w:rsid w:val="00B12563"/>
    <w:rsid w:val="00B12879"/>
    <w:rsid w:val="00B13359"/>
    <w:rsid w:val="00B26766"/>
    <w:rsid w:val="00B34CDD"/>
    <w:rsid w:val="00B35AFE"/>
    <w:rsid w:val="00B51A04"/>
    <w:rsid w:val="00B561C0"/>
    <w:rsid w:val="00B621DF"/>
    <w:rsid w:val="00B71784"/>
    <w:rsid w:val="00B71917"/>
    <w:rsid w:val="00B71AF8"/>
    <w:rsid w:val="00B7319E"/>
    <w:rsid w:val="00B748E4"/>
    <w:rsid w:val="00B75175"/>
    <w:rsid w:val="00B84F5E"/>
    <w:rsid w:val="00B87A16"/>
    <w:rsid w:val="00BA39AF"/>
    <w:rsid w:val="00BA799D"/>
    <w:rsid w:val="00BB0B90"/>
    <w:rsid w:val="00BB1EA7"/>
    <w:rsid w:val="00BB2A9A"/>
    <w:rsid w:val="00BB3991"/>
    <w:rsid w:val="00BB683C"/>
    <w:rsid w:val="00BB6C12"/>
    <w:rsid w:val="00BC0934"/>
    <w:rsid w:val="00BC0E76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C02143"/>
    <w:rsid w:val="00C03907"/>
    <w:rsid w:val="00C03A1B"/>
    <w:rsid w:val="00C057E7"/>
    <w:rsid w:val="00C07A6D"/>
    <w:rsid w:val="00C14EDB"/>
    <w:rsid w:val="00C20627"/>
    <w:rsid w:val="00C214E4"/>
    <w:rsid w:val="00C22240"/>
    <w:rsid w:val="00C306A4"/>
    <w:rsid w:val="00C30764"/>
    <w:rsid w:val="00C40074"/>
    <w:rsid w:val="00C413AB"/>
    <w:rsid w:val="00C451C4"/>
    <w:rsid w:val="00C627F4"/>
    <w:rsid w:val="00C652E0"/>
    <w:rsid w:val="00C65FA1"/>
    <w:rsid w:val="00C66167"/>
    <w:rsid w:val="00C7346C"/>
    <w:rsid w:val="00C75BCD"/>
    <w:rsid w:val="00C76888"/>
    <w:rsid w:val="00C7688F"/>
    <w:rsid w:val="00C8061F"/>
    <w:rsid w:val="00C85C82"/>
    <w:rsid w:val="00C95CDE"/>
    <w:rsid w:val="00CA1266"/>
    <w:rsid w:val="00CA1395"/>
    <w:rsid w:val="00CB7FA3"/>
    <w:rsid w:val="00CC1CBF"/>
    <w:rsid w:val="00CC3713"/>
    <w:rsid w:val="00CC3F08"/>
    <w:rsid w:val="00CC46F7"/>
    <w:rsid w:val="00CC614B"/>
    <w:rsid w:val="00CC7AE5"/>
    <w:rsid w:val="00CD085F"/>
    <w:rsid w:val="00CD3C4D"/>
    <w:rsid w:val="00CD58A2"/>
    <w:rsid w:val="00CE10E7"/>
    <w:rsid w:val="00CE46BB"/>
    <w:rsid w:val="00CE637F"/>
    <w:rsid w:val="00CF0948"/>
    <w:rsid w:val="00CF2D13"/>
    <w:rsid w:val="00CF4FF1"/>
    <w:rsid w:val="00D0321A"/>
    <w:rsid w:val="00D03DC0"/>
    <w:rsid w:val="00D050C1"/>
    <w:rsid w:val="00D10A8A"/>
    <w:rsid w:val="00D1139A"/>
    <w:rsid w:val="00D12C57"/>
    <w:rsid w:val="00D1322D"/>
    <w:rsid w:val="00D17EA6"/>
    <w:rsid w:val="00D23629"/>
    <w:rsid w:val="00D3031F"/>
    <w:rsid w:val="00D30B57"/>
    <w:rsid w:val="00D4224E"/>
    <w:rsid w:val="00D42580"/>
    <w:rsid w:val="00D4378C"/>
    <w:rsid w:val="00D463DB"/>
    <w:rsid w:val="00D46F1C"/>
    <w:rsid w:val="00D50054"/>
    <w:rsid w:val="00D506BE"/>
    <w:rsid w:val="00D55170"/>
    <w:rsid w:val="00D60A97"/>
    <w:rsid w:val="00D61CAA"/>
    <w:rsid w:val="00D63E51"/>
    <w:rsid w:val="00D73B3F"/>
    <w:rsid w:val="00D7431B"/>
    <w:rsid w:val="00D76905"/>
    <w:rsid w:val="00D86F95"/>
    <w:rsid w:val="00D92CA1"/>
    <w:rsid w:val="00D95972"/>
    <w:rsid w:val="00D96163"/>
    <w:rsid w:val="00DA617D"/>
    <w:rsid w:val="00DA7E23"/>
    <w:rsid w:val="00DB0D3B"/>
    <w:rsid w:val="00DB1A8D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B1B"/>
    <w:rsid w:val="00DE03FA"/>
    <w:rsid w:val="00DE0FD9"/>
    <w:rsid w:val="00DE6F70"/>
    <w:rsid w:val="00DF3995"/>
    <w:rsid w:val="00DF45E1"/>
    <w:rsid w:val="00DF5026"/>
    <w:rsid w:val="00DF6BE9"/>
    <w:rsid w:val="00E068CB"/>
    <w:rsid w:val="00E102DE"/>
    <w:rsid w:val="00E10691"/>
    <w:rsid w:val="00E145EF"/>
    <w:rsid w:val="00E15F49"/>
    <w:rsid w:val="00E210E8"/>
    <w:rsid w:val="00E254FE"/>
    <w:rsid w:val="00E262D1"/>
    <w:rsid w:val="00E270AB"/>
    <w:rsid w:val="00E30CA5"/>
    <w:rsid w:val="00E318D4"/>
    <w:rsid w:val="00E33F1D"/>
    <w:rsid w:val="00E422BE"/>
    <w:rsid w:val="00E45B6A"/>
    <w:rsid w:val="00E567E5"/>
    <w:rsid w:val="00E57C83"/>
    <w:rsid w:val="00E603AD"/>
    <w:rsid w:val="00E608A6"/>
    <w:rsid w:val="00E612D4"/>
    <w:rsid w:val="00E613F0"/>
    <w:rsid w:val="00E63022"/>
    <w:rsid w:val="00E64584"/>
    <w:rsid w:val="00E6749B"/>
    <w:rsid w:val="00E7068E"/>
    <w:rsid w:val="00E719B4"/>
    <w:rsid w:val="00E74064"/>
    <w:rsid w:val="00E754A5"/>
    <w:rsid w:val="00E76FAB"/>
    <w:rsid w:val="00E773F3"/>
    <w:rsid w:val="00E90FFC"/>
    <w:rsid w:val="00E92A91"/>
    <w:rsid w:val="00E95543"/>
    <w:rsid w:val="00E96ADC"/>
    <w:rsid w:val="00E96E81"/>
    <w:rsid w:val="00E97272"/>
    <w:rsid w:val="00EA17FB"/>
    <w:rsid w:val="00EA296D"/>
    <w:rsid w:val="00EA7865"/>
    <w:rsid w:val="00EB0C89"/>
    <w:rsid w:val="00EB3610"/>
    <w:rsid w:val="00EB476A"/>
    <w:rsid w:val="00EB63BC"/>
    <w:rsid w:val="00EB7D6D"/>
    <w:rsid w:val="00EC0495"/>
    <w:rsid w:val="00EC1021"/>
    <w:rsid w:val="00EC1B95"/>
    <w:rsid w:val="00EC1CF1"/>
    <w:rsid w:val="00EC2183"/>
    <w:rsid w:val="00EC584D"/>
    <w:rsid w:val="00EC7956"/>
    <w:rsid w:val="00ED11D3"/>
    <w:rsid w:val="00ED4372"/>
    <w:rsid w:val="00ED6E17"/>
    <w:rsid w:val="00ED716D"/>
    <w:rsid w:val="00ED7D39"/>
    <w:rsid w:val="00EE00BC"/>
    <w:rsid w:val="00EE0F3D"/>
    <w:rsid w:val="00EE217D"/>
    <w:rsid w:val="00EE3C2E"/>
    <w:rsid w:val="00EE6942"/>
    <w:rsid w:val="00EF0A8E"/>
    <w:rsid w:val="00EF4F7C"/>
    <w:rsid w:val="00F00A1E"/>
    <w:rsid w:val="00F020F6"/>
    <w:rsid w:val="00F03C19"/>
    <w:rsid w:val="00F11770"/>
    <w:rsid w:val="00F135A2"/>
    <w:rsid w:val="00F17125"/>
    <w:rsid w:val="00F202C4"/>
    <w:rsid w:val="00F20329"/>
    <w:rsid w:val="00F257A0"/>
    <w:rsid w:val="00F26FF7"/>
    <w:rsid w:val="00F27069"/>
    <w:rsid w:val="00F30A08"/>
    <w:rsid w:val="00F31D95"/>
    <w:rsid w:val="00F41A40"/>
    <w:rsid w:val="00F45446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701F"/>
    <w:rsid w:val="00F77F97"/>
    <w:rsid w:val="00F83860"/>
    <w:rsid w:val="00F84FC3"/>
    <w:rsid w:val="00F85FB7"/>
    <w:rsid w:val="00F93E05"/>
    <w:rsid w:val="00F973DA"/>
    <w:rsid w:val="00F97544"/>
    <w:rsid w:val="00FA2957"/>
    <w:rsid w:val="00FA2DD0"/>
    <w:rsid w:val="00FB0C13"/>
    <w:rsid w:val="00FB6263"/>
    <w:rsid w:val="00FB6C57"/>
    <w:rsid w:val="00FD04EA"/>
    <w:rsid w:val="00FD1E82"/>
    <w:rsid w:val="00FE32AF"/>
    <w:rsid w:val="00FE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294FF2-6EF4-422F-BF72-1E1DA845B9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1069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555</cp:revision>
  <cp:lastPrinted>2022-08-31T07:55:00Z</cp:lastPrinted>
  <dcterms:created xsi:type="dcterms:W3CDTF">2023-02-02T08:17:00Z</dcterms:created>
  <dcterms:modified xsi:type="dcterms:W3CDTF">2023-07-03T02:50:00Z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