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48AD9D39" w:rsidR="003F0F0F" w:rsidRPr="000E58CD" w:rsidRDefault="00CD3C4D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白衣小天使</w:t>
      </w:r>
    </w:p>
    <w:p w14:paraId="49DB1BB3" w14:textId="1172E2CC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197359D5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7D87EF58" w:rsidR="008D5419" w:rsidRPr="00171F67" w:rsidRDefault="008D5419" w:rsidP="008D5419">
                            <w:pPr>
                              <w:rPr>
                                <w:rFonts w:ascii="PMingLiU" w:eastAsia="PMingLiU" w:hAnsi="PMingLiU" w:cs="PMingLiU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EA296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171F6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171F67" w:rsidRPr="00171F67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18F3A096" w14:textId="60CA7228" w:rsidR="008D5419" w:rsidRPr="0065562E" w:rsidRDefault="008D5419" w:rsidP="008D541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EA296D" w:rsidRPr="00EA296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7D87EF58" w:rsidR="008D5419" w:rsidRPr="00171F67" w:rsidRDefault="008D5419" w:rsidP="008D5419">
                      <w:pPr>
                        <w:rPr>
                          <w:rFonts w:ascii="PMingLiU" w:eastAsia="PMingLiU" w:hAnsi="PMingLiU" w:cs="PMingLiU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EA296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EP 11 </w:t>
                      </w:r>
                      <w:r w:rsidR="00171F6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老兵林珍：白</w:t>
                      </w:r>
                      <w:r w:rsidR="00171F67" w:rsidRPr="00171F67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衣小天使</w:t>
                      </w:r>
                    </w:p>
                    <w:p w14:paraId="18F3A096" w14:textId="60CA7228" w:rsidR="008D5419" w:rsidRPr="0065562E" w:rsidRDefault="008D5419" w:rsidP="008D541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EA296D" w:rsidRPr="00EA296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4C416B60" w:rsidR="005B59D8" w:rsidRPr="008D5419" w:rsidRDefault="0041715A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8249" behindDoc="0" locked="0" layoutInCell="1" allowOverlap="1" wp14:anchorId="528B34D5" wp14:editId="7E56CBD1">
            <wp:simplePos x="0" y="0"/>
            <wp:positionH relativeFrom="margin">
              <wp:posOffset>5849620</wp:posOffset>
            </wp:positionH>
            <wp:positionV relativeFrom="paragraph">
              <wp:posOffset>221945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2A8D8242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42CFBAD6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E8C4376" w:rsidR="00C65FA1" w:rsidRDefault="001C6D0E" w:rsidP="00C65FA1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護理</w:t>
      </w:r>
      <w:r w:rsidR="007465DF">
        <w:rPr>
          <w:rFonts w:ascii="Microsoft JhengHei" w:eastAsia="Microsoft JhengHei" w:hAnsi="Microsoft JhengHei" w:cstheme="minorHAnsi" w:hint="eastAsia"/>
          <w:sz w:val="28"/>
          <w:szCs w:val="28"/>
        </w:rPr>
        <w:t>員</w:t>
      </w:r>
      <w:r w:rsidR="003E4122">
        <w:rPr>
          <w:rFonts w:ascii="Microsoft JhengHei" w:eastAsia="Microsoft JhengHei" w:hAnsi="Microsoft JhengHei" w:cstheme="minorHAnsi" w:hint="eastAsia"/>
          <w:sz w:val="28"/>
          <w:szCs w:val="28"/>
        </w:rPr>
        <w:t>需要負責甚麼</w:t>
      </w:r>
      <w:r w:rsidR="00FA2DD0">
        <w:rPr>
          <w:rFonts w:ascii="Microsoft JhengHei" w:eastAsia="Microsoft JhengHei" w:hAnsi="Microsoft JhengHei" w:cstheme="minorHAnsi" w:hint="eastAsia"/>
          <w:sz w:val="28"/>
          <w:szCs w:val="28"/>
        </w:rPr>
        <w:t>工作</w:t>
      </w:r>
      <w:r w:rsidR="00DB59A0"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E412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的，在空格內加</w:t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，不</w:t>
      </w:r>
      <w:r w:rsidR="003E412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 w:rsidR="004E3C2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的加×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09151B54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D7C6B94" w14:textId="5E435282" w:rsidR="00FA2DD0" w:rsidRDefault="006E70E0" w:rsidP="00011F81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60D2D9" wp14:editId="0BF2E219">
                <wp:simplePos x="0" y="0"/>
                <wp:positionH relativeFrom="margin">
                  <wp:align>right</wp:align>
                </wp:positionH>
                <wp:positionV relativeFrom="paragraph">
                  <wp:posOffset>201737</wp:posOffset>
                </wp:positionV>
                <wp:extent cx="405516" cy="405516"/>
                <wp:effectExtent l="0" t="0" r="13970" b="13970"/>
                <wp:wrapNone/>
                <wp:docPr id="20" name="流程圖: 替代程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02E74" w14:textId="00A99DC4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60D2D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20" o:spid="_x0000_s1027" type="#_x0000_t176" style="position:absolute;left:0;text-align:left;margin-left:-19.25pt;margin-top:15.9pt;width:31.95pt;height:31.95pt;z-index:25165824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" fillcolor="white [3212]" strokecolor="#845903 [1604]" strokeweight="1pt">
                <v:textbox>
                  <w:txbxContent>
                    <w:p w14:paraId="12B02E74" w14:textId="00A99DC4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E208DC" wp14:editId="122531D3">
                <wp:simplePos x="0" y="0"/>
                <wp:positionH relativeFrom="column">
                  <wp:posOffset>5087924</wp:posOffset>
                </wp:positionH>
                <wp:positionV relativeFrom="paragraph">
                  <wp:posOffset>95637</wp:posOffset>
                </wp:positionV>
                <wp:extent cx="1440000" cy="651510"/>
                <wp:effectExtent l="19050" t="19050" r="46355" b="3429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469D7" w14:textId="03A0ED33" w:rsidR="001B119C" w:rsidRPr="001D4F49" w:rsidRDefault="000B0400" w:rsidP="001B11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清</w:t>
                            </w:r>
                            <w:r w:rsidR="007F5D3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洗傷口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208DC" id="矩形: 圓角 4" o:spid="_x0000_s1028" style="position:absolute;left:0;text-align:left;margin-left:400.6pt;margin-top:7.55pt;width:113.4pt;height:51.3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hgCQ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" fillcolor="#feeed0 [660]" strokecolor="#845903 [1604]" strokeweight="1pt">
                <v:stroke joinstyle="miter"/>
                <v:textbox>
                  <w:txbxContent>
                    <w:p w14:paraId="72D469D7" w14:textId="03A0ED33" w:rsidR="001B119C" w:rsidRPr="001D4F49" w:rsidRDefault="000B0400" w:rsidP="001B11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清</w:t>
                      </w:r>
                      <w:r w:rsidR="007F5D3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洗傷口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4E4339" wp14:editId="03885A5A">
                <wp:simplePos x="0" y="0"/>
                <wp:positionH relativeFrom="column">
                  <wp:posOffset>4295913</wp:posOffset>
                </wp:positionH>
                <wp:positionV relativeFrom="paragraph">
                  <wp:posOffset>215348</wp:posOffset>
                </wp:positionV>
                <wp:extent cx="405130" cy="405130"/>
                <wp:effectExtent l="0" t="0" r="13970" b="13970"/>
                <wp:wrapNone/>
                <wp:docPr id="8" name="流程圖: 替代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FBC51" w14:textId="1C082CC1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4339" id="流程圖: 替代程序 8" o:spid="_x0000_s1029" type="#_x0000_t176" style="position:absolute;left:0;text-align:left;margin-left:338.25pt;margin-top:16.95pt;width:31.9pt;height:31.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" fillcolor="white [3212]" strokecolor="#845903 [1604]" strokeweight="1pt">
                <v:textbox>
                  <w:txbxContent>
                    <w:p w14:paraId="531FBC51" w14:textId="1C082CC1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D53E335" wp14:editId="2BD86212">
                <wp:simplePos x="0" y="0"/>
                <wp:positionH relativeFrom="column">
                  <wp:posOffset>3474416</wp:posOffset>
                </wp:positionH>
                <wp:positionV relativeFrom="paragraph">
                  <wp:posOffset>99695</wp:posOffset>
                </wp:positionV>
                <wp:extent cx="1440000" cy="651510"/>
                <wp:effectExtent l="19050" t="19050" r="46355" b="342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13159" w14:textId="7F4F561A" w:rsidR="007F5D37" w:rsidRPr="001D4F49" w:rsidRDefault="009960CF" w:rsidP="007F5D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送飯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53E335" id="矩形: 圓角 6" o:spid="_x0000_s1030" style="position:absolute;left:0;text-align:left;margin-left:273.6pt;margin-top:7.85pt;width:113.4pt;height:51.3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v6CQ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" fillcolor="#feeed0 [660]" strokecolor="#845903 [1604]" strokeweight="1pt">
                <v:stroke joinstyle="miter"/>
                <v:textbox>
                  <w:txbxContent>
                    <w:p w14:paraId="0CE13159" w14:textId="7F4F561A" w:rsidR="007F5D37" w:rsidRPr="001D4F49" w:rsidRDefault="009960CF" w:rsidP="007F5D3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送飯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A52E8D" wp14:editId="2DB03C4E">
                <wp:simplePos x="0" y="0"/>
                <wp:positionH relativeFrom="column">
                  <wp:posOffset>2789831</wp:posOffset>
                </wp:positionH>
                <wp:positionV relativeFrom="paragraph">
                  <wp:posOffset>210157</wp:posOffset>
                </wp:positionV>
                <wp:extent cx="405516" cy="405516"/>
                <wp:effectExtent l="0" t="0" r="13970" b="13970"/>
                <wp:wrapNone/>
                <wp:docPr id="19" name="流程圖: 替代程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99E71" w14:textId="7DA254EB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52E8D" id="流程圖: 替代程序 19" o:spid="_x0000_s1031" type="#_x0000_t176" style="position:absolute;left:0;text-align:left;margin-left:219.65pt;margin-top:16.55pt;width:31.95pt;height:31.9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" fillcolor="white [3212]" strokecolor="#845903 [1604]" strokeweight="1pt">
                <v:textbox>
                  <w:txbxContent>
                    <w:p w14:paraId="4E299E71" w14:textId="7DA254EB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458FE2" wp14:editId="0CB842E3">
                <wp:simplePos x="0" y="0"/>
                <wp:positionH relativeFrom="column">
                  <wp:posOffset>1814886</wp:posOffset>
                </wp:positionH>
                <wp:positionV relativeFrom="paragraph">
                  <wp:posOffset>100357</wp:posOffset>
                </wp:positionV>
                <wp:extent cx="1440000" cy="651510"/>
                <wp:effectExtent l="19050" t="19050" r="46355" b="3429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F7AB8" w14:textId="7B53F981" w:rsidR="00A82DF2" w:rsidRPr="001D4F49" w:rsidRDefault="006E70E0" w:rsidP="00A82DF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119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注射藥物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458FE2" id="矩形: 圓角 3" o:spid="_x0000_s1032" style="position:absolute;left:0;text-align:left;margin-left:142.9pt;margin-top:7.9pt;width:113.4pt;height:51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d1EA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" fillcolor="#feeed0 [665]" strokecolor="#845903 [1604]" strokeweight="1pt">
                <v:stroke joinstyle="miter"/>
                <v:textbox>
                  <w:txbxContent>
                    <w:p w14:paraId="6E8F7AB8" w14:textId="7B53F981" w:rsidR="00A82DF2" w:rsidRPr="001D4F49" w:rsidRDefault="006E70E0" w:rsidP="00A82DF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1B119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注射藥物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D51034" wp14:editId="68C92071">
                <wp:simplePos x="0" y="0"/>
                <wp:positionH relativeFrom="column">
                  <wp:posOffset>193675</wp:posOffset>
                </wp:positionH>
                <wp:positionV relativeFrom="paragraph">
                  <wp:posOffset>100965</wp:posOffset>
                </wp:positionV>
                <wp:extent cx="1440000" cy="651510"/>
                <wp:effectExtent l="19050" t="19050" r="46355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D7CA0" w14:textId="21477570" w:rsidR="001D4F49" w:rsidRPr="001D4F49" w:rsidRDefault="00B51A04" w:rsidP="00B51A0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040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倒便盤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D51034" id="矩形: 圓角 7" o:spid="_x0000_s1033" style="position:absolute;left:0;text-align:left;margin-left:15.25pt;margin-top:7.95pt;width:113.4pt;height:5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/4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" fillcolor="#feeed0 [665]" strokecolor="#845903 [1604]" strokeweight="1pt">
                <v:stroke joinstyle="miter"/>
                <v:textbox>
                  <w:txbxContent>
                    <w:p w14:paraId="604D7CA0" w14:textId="21477570" w:rsidR="001D4F49" w:rsidRPr="001D4F49" w:rsidRDefault="00B51A04" w:rsidP="00B51A0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0B0400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倒便盤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A0FF4D6" wp14:editId="0DB92EEB">
                <wp:simplePos x="0" y="0"/>
                <wp:positionH relativeFrom="column">
                  <wp:posOffset>1110892</wp:posOffset>
                </wp:positionH>
                <wp:positionV relativeFrom="paragraph">
                  <wp:posOffset>217087</wp:posOffset>
                </wp:positionV>
                <wp:extent cx="405130" cy="405130"/>
                <wp:effectExtent l="0" t="0" r="13970" b="13970"/>
                <wp:wrapNone/>
                <wp:docPr id="17" name="流程圖: 替代程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B85CF" w14:textId="477564A1" w:rsidR="004E3C2D" w:rsidRPr="004E3C2D" w:rsidRDefault="004E3C2D" w:rsidP="004E3C2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F4D6" id="流程圖: 替代程序 17" o:spid="_x0000_s1034" type="#_x0000_t176" style="position:absolute;left:0;text-align:left;margin-left:87.45pt;margin-top:17.1pt;width:31.9pt;height:31.9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" fillcolor="white [3212]" strokecolor="#845903 [1604]" strokeweight="1pt">
                <v:textbox>
                  <w:txbxContent>
                    <w:p w14:paraId="512B85CF" w14:textId="477564A1" w:rsidR="004E3C2D" w:rsidRPr="004E3C2D" w:rsidRDefault="004E3C2D" w:rsidP="004E3C2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0B8B8" w14:textId="0709561D" w:rsidR="006E70E0" w:rsidRDefault="006E70E0" w:rsidP="00C7346C">
      <w:pPr>
        <w:spacing w:before="120"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8E98895" w14:textId="5B00E441" w:rsidR="000B36CF" w:rsidRPr="00C7346C" w:rsidRDefault="000B36CF" w:rsidP="00C7346C">
      <w:pPr>
        <w:spacing w:before="120"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D0A14B1" w14:textId="5EDF24D7" w:rsidR="00B00B80" w:rsidRDefault="003D734C" w:rsidP="000037A5">
      <w:pPr>
        <w:pStyle w:val="a7"/>
        <w:numPr>
          <w:ilvl w:val="0"/>
          <w:numId w:val="6"/>
        </w:numPr>
        <w:spacing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部隊</w:t>
      </w:r>
      <w:r w:rsidR="00A96FA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怎樣應對缺乏以下資源的問題？這些做法帶來甚麼影響</w:t>
      </w:r>
      <w:r w:rsidR="00201A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？在橫線上填寫答案</w:t>
      </w:r>
      <w:r w:rsidR="00B00B80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Ind w:w="421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559"/>
        <w:gridCol w:w="3969"/>
        <w:gridCol w:w="4245"/>
      </w:tblGrid>
      <w:tr w:rsidR="0066725E" w14:paraId="0C8C0B5E" w14:textId="563CF984" w:rsidTr="00AF2BB3">
        <w:tc>
          <w:tcPr>
            <w:tcW w:w="1559" w:type="dxa"/>
            <w:shd w:val="clear" w:color="auto" w:fill="E7F9FF"/>
          </w:tcPr>
          <w:p w14:paraId="67DC1438" w14:textId="2A0F3136" w:rsidR="00F7701F" w:rsidRPr="00A96FA9" w:rsidRDefault="00F7701F" w:rsidP="00A96FA9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問題</w:t>
            </w:r>
          </w:p>
        </w:tc>
        <w:tc>
          <w:tcPr>
            <w:tcW w:w="3969" w:type="dxa"/>
            <w:shd w:val="clear" w:color="auto" w:fill="E7F9FF"/>
          </w:tcPr>
          <w:p w14:paraId="010088C8" w14:textId="6FD5B6FA" w:rsidR="00F7701F" w:rsidRPr="00A96FA9" w:rsidRDefault="00F7701F" w:rsidP="00A96FA9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做法</w:t>
            </w:r>
          </w:p>
        </w:tc>
        <w:tc>
          <w:tcPr>
            <w:tcW w:w="4245" w:type="dxa"/>
            <w:shd w:val="clear" w:color="auto" w:fill="E7F9FF"/>
          </w:tcPr>
          <w:p w14:paraId="7C3D1225" w14:textId="2A1094BC" w:rsidR="00F7701F" w:rsidRPr="00A96FA9" w:rsidRDefault="00F7701F" w:rsidP="00A96FA9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影響</w:t>
            </w:r>
          </w:p>
        </w:tc>
      </w:tr>
      <w:tr w:rsidR="0066725E" w14:paraId="3482C4BA" w14:textId="7E02D8FD" w:rsidTr="0044335C">
        <w:tc>
          <w:tcPr>
            <w:tcW w:w="1559" w:type="dxa"/>
            <w:vAlign w:val="center"/>
          </w:tcPr>
          <w:p w14:paraId="36FA4F8C" w14:textId="77777777" w:rsidR="00F7701F" w:rsidRDefault="00F7701F" w:rsidP="00A65362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</w:t>
            </w:r>
            <w:r w:rsidR="00EC1021"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紗布</w:t>
            </w:r>
          </w:p>
          <w:p w14:paraId="739CDD27" w14:textId="6397158C" w:rsidR="00A65362" w:rsidRPr="00A96FA9" w:rsidRDefault="00A65362" w:rsidP="00FB6263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0070C0"/>
                <w:sz w:val="28"/>
                <w:szCs w:val="28"/>
              </w:rPr>
              <w:drawing>
                <wp:inline distT="0" distB="0" distL="0" distR="0" wp14:anchorId="20C95E6D" wp14:editId="35CE8A18">
                  <wp:extent cx="289473" cy="289473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5" cy="2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3DD1BDC" w14:textId="5C3A6DDB" w:rsidR="00F7701F" w:rsidRPr="00F020F6" w:rsidRDefault="00FB6263" w:rsidP="001D1CFB">
            <w:pPr>
              <w:spacing w:before="24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先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用過的</w:t>
            </w:r>
            <w:r w:rsidR="00AB57AC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紗布，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進行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</w:t>
            </w:r>
            <w:r w:rsidR="00551882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後重用</w: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  <w:tc>
          <w:tcPr>
            <w:tcW w:w="4245" w:type="dxa"/>
            <w:vAlign w:val="center"/>
          </w:tcPr>
          <w:p w14:paraId="4E4B6E8D" w14:textId="3CCFC0F6" w:rsidR="00F7701F" w:rsidRPr="00F020F6" w:rsidRDefault="00BC0E76" w:rsidP="0044335C">
            <w:pPr>
              <w:spacing w:before="12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</w:pP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林珍</w:t>
            </w:r>
            <w:r w:rsidR="00C14EDB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在冬天處理紗布時</w:t>
            </w:r>
            <w:r w:rsidR="00EC1021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患上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</w:t>
            </w:r>
            <w:r w:rsidR="00FB6263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</w:t>
            </w:r>
            <w:r w:rsidR="00C14EDB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</w:tr>
      <w:tr w:rsidR="0066725E" w14:paraId="6F022EC4" w14:textId="77777777" w:rsidTr="0044335C">
        <w:tc>
          <w:tcPr>
            <w:tcW w:w="1559" w:type="dxa"/>
            <w:vAlign w:val="center"/>
          </w:tcPr>
          <w:p w14:paraId="4C6E2BAF" w14:textId="77777777" w:rsidR="00EC1021" w:rsidRDefault="00EC1021" w:rsidP="0066725E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 w:rsidRPr="00A96FA9"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缺乏麻藥</w:t>
            </w:r>
          </w:p>
          <w:p w14:paraId="0731FCD4" w14:textId="3FFD6D6B" w:rsidR="0066725E" w:rsidRPr="00A96FA9" w:rsidRDefault="0066725E" w:rsidP="00FB6263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noProof/>
                <w:color w:val="0070C0"/>
                <w:sz w:val="28"/>
                <w:szCs w:val="28"/>
              </w:rPr>
              <w:drawing>
                <wp:inline distT="0" distB="0" distL="0" distR="0" wp14:anchorId="6B11ACDF" wp14:editId="60A5C38B">
                  <wp:extent cx="487889" cy="487889"/>
                  <wp:effectExtent l="0" t="0" r="762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97325" cy="49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23BCFE59" w14:textId="33A34918" w:rsidR="00EC1021" w:rsidRPr="00F020F6" w:rsidRDefault="00FE4B2A" w:rsidP="0044335C">
            <w:pPr>
              <w:spacing w:before="12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在不</w:t>
            </w:r>
            <w:r w:rsidR="00BC0E76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 </w:t>
            </w:r>
            <w:r w:rsidR="00BC0E76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="00BC0E76"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   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的情況下進行手術</w:t>
            </w:r>
            <w:r w:rsidR="00A50D20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  <w:tc>
          <w:tcPr>
            <w:tcW w:w="4245" w:type="dxa"/>
            <w:vAlign w:val="center"/>
          </w:tcPr>
          <w:p w14:paraId="09B0B99A" w14:textId="032DB540" w:rsidR="00EC1021" w:rsidRPr="00F020F6" w:rsidRDefault="00F83860" w:rsidP="0044335C">
            <w:pPr>
              <w:spacing w:before="120"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傷者</w:t>
            </w:r>
            <w:r w:rsidR="00BB0B90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接受手術時</w:t>
            </w:r>
            <w:r w:rsidR="00FB6263"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 xml:space="preserve">，需忍受極大的 </w:t>
            </w:r>
          </w:p>
          <w:p w14:paraId="2476720D" w14:textId="568B5C39" w:rsidR="00FB6263" w:rsidRPr="00F020F6" w:rsidRDefault="00FB6263" w:rsidP="0044335C">
            <w:pPr>
              <w:spacing w:line="360" w:lineRule="auto"/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</w:pP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  <w:u w:val="single"/>
              </w:rPr>
              <w:t xml:space="preserve">                 </w:t>
            </w:r>
            <w:r w:rsidRPr="00F020F6">
              <w:rPr>
                <w:rFonts w:ascii="DFKai-SB" w:eastAsia="DFKai-SB" w:hAnsi="DFKai-SB"/>
                <w:color w:val="040606" w:themeColor="text2"/>
                <w:sz w:val="28"/>
                <w:szCs w:val="28"/>
              </w:rPr>
              <w:t xml:space="preserve"> </w:t>
            </w:r>
            <w:r w:rsidRPr="00F020F6">
              <w:rPr>
                <w:rFonts w:ascii="DFKai-SB" w:eastAsia="DFKai-SB" w:hAnsi="DFKai-SB" w:hint="eastAsia"/>
                <w:color w:val="040606" w:themeColor="text2"/>
                <w:sz w:val="28"/>
                <w:szCs w:val="28"/>
              </w:rPr>
              <w:t>。</w:t>
            </w:r>
          </w:p>
        </w:tc>
      </w:tr>
    </w:tbl>
    <w:p w14:paraId="0C044283" w14:textId="309FED94" w:rsidR="0084549B" w:rsidRDefault="0084549B" w:rsidP="0084549B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DD1ABC0" w14:textId="1470E670" w:rsidR="0089130B" w:rsidRDefault="00B71784" w:rsidP="004A6474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從</w:t>
      </w:r>
      <w:r w:rsidR="00C14E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以下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曾九和藍天洪</w:t>
      </w:r>
      <w:r w:rsidR="004A0EB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回應</w:t>
      </w:r>
      <w:r w:rsidR="00CE10E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說話，體現了兩人怎樣</w:t>
      </w:r>
      <w:r w:rsidR="00E6458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3D577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價值觀？</w:t>
      </w:r>
      <w:r w:rsidR="0089130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把它們圈起來。</w:t>
      </w:r>
    </w:p>
    <w:p w14:paraId="0BE8CA43" w14:textId="1F63E0C3" w:rsidR="004A0EB7" w:rsidRDefault="004A0EB7" w:rsidP="004A0EB7">
      <w:pPr>
        <w:pStyle w:val="a7"/>
        <w:spacing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(可圈多於一項)</w:t>
      </w:r>
    </w:p>
    <w:p w14:paraId="20C15CCC" w14:textId="3E552491" w:rsidR="00E64584" w:rsidRPr="008770C7" w:rsidRDefault="00CE10E7" w:rsidP="008770C7">
      <w:pPr>
        <w:spacing w:after="360"/>
        <w:ind w:left="357"/>
        <w:jc w:val="both"/>
        <w:rPr>
          <w:rFonts w:ascii="DFKai-SB" w:eastAsia="DFKai-SB" w:hAnsi="DFKai-SB" w:cs="PMingLiU"/>
          <w:b/>
          <w:bCs/>
          <w:color w:val="484F5E" w:themeColor="text1"/>
          <w:sz w:val="28"/>
          <w:szCs w:val="28"/>
        </w:rPr>
      </w:pPr>
      <w:r w:rsidRPr="008770C7">
        <w:rPr>
          <w:rFonts w:ascii="DFKai-SB" w:eastAsia="DFKai-SB" w:hAnsi="DFKai-SB" w:cs="PMingLiU" w:hint="eastAsia"/>
          <w:b/>
          <w:bCs/>
          <w:color w:val="484F5E" w:themeColor="text1"/>
          <w:sz w:val="28"/>
          <w:szCs w:val="28"/>
        </w:rPr>
        <w:t>「珍，你不用怕，待我們打勝仗，你回到香港當白衣小天使，那時候再替我們治好眼睛吧。」</w:t>
      </w:r>
    </w:p>
    <w:p w14:paraId="6DDD5F95" w14:textId="064F4282" w:rsidR="003D2C87" w:rsidRPr="0044335C" w:rsidRDefault="0089130B" w:rsidP="004A0EB7">
      <w:pPr>
        <w:spacing w:after="120"/>
        <w:jc w:val="both"/>
        <w:rPr>
          <w:rFonts w:ascii="DFKai-SB" w:eastAsia="DFKai-SB" w:hAnsi="DFKai-SB"/>
          <w:color w:val="040606" w:themeColor="text2"/>
          <w:sz w:val="28"/>
          <w:szCs w:val="28"/>
        </w:rPr>
      </w:pPr>
      <w:r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 xml:space="preserve"> </w:t>
      </w:r>
      <w:r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</w:t>
      </w:r>
      <w:r w:rsidR="009B4D1D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樂觀</w:t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</w:t>
      </w:r>
      <w:r w:rsidR="00551882">
        <w:rPr>
          <w:rFonts w:ascii="DFKai-SB" w:eastAsia="DFKai-SB" w:hAnsi="DFKai-SB"/>
          <w:color w:val="040606" w:themeColor="text2"/>
          <w:sz w:val="28"/>
          <w:szCs w:val="28"/>
        </w:rPr>
        <w:tab/>
        <w:t xml:space="preserve">     </w:t>
      </w:r>
      <w:r w:rsidR="009B4D1D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EC1CF1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</w:t>
      </w:r>
      <w:r w:rsidR="00551882">
        <w:rPr>
          <w:rFonts w:ascii="DFKai-SB" w:eastAsia="DFKai-SB" w:hAnsi="DFKai-SB"/>
          <w:color w:val="040606" w:themeColor="text2"/>
          <w:sz w:val="28"/>
          <w:szCs w:val="28"/>
        </w:rPr>
        <w:t xml:space="preserve">   </w:t>
      </w:r>
      <w:r w:rsidR="00EC1CF1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勤勞</w:t>
      </w:r>
      <w:r w:rsidR="00A47638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EC1CF1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      </w:t>
      </w:r>
      <w:r w:rsidR="004A0EB7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同理心</w:t>
      </w:r>
      <w:r w:rsidR="00A47638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 </w:t>
      </w:r>
      <w:r w:rsidR="00EC1CF1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 </w:t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 xml:space="preserve">  </w:t>
      </w:r>
      <w:r w:rsidR="00A47638" w:rsidRPr="0044335C">
        <w:rPr>
          <w:rFonts w:ascii="DFKai-SB" w:eastAsia="DFKai-SB" w:hAnsi="DFKai-SB" w:hint="eastAsia"/>
          <w:color w:val="040606" w:themeColor="text2"/>
          <w:sz w:val="28"/>
          <w:szCs w:val="28"/>
        </w:rPr>
        <w:t>守法</w:t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ab/>
      </w:r>
      <w:r w:rsidR="004A0EB7" w:rsidRPr="0044335C">
        <w:rPr>
          <w:rFonts w:ascii="DFKai-SB" w:eastAsia="DFKai-SB" w:hAnsi="DFKai-SB"/>
          <w:color w:val="040606" w:themeColor="text2"/>
          <w:sz w:val="28"/>
          <w:szCs w:val="28"/>
        </w:rPr>
        <w:tab/>
        <w:t xml:space="preserve">   </w:t>
      </w:r>
      <w:r w:rsidR="00B84F5E">
        <w:rPr>
          <w:rFonts w:ascii="DFKai-SB" w:eastAsia="DFKai-SB" w:hAnsi="DFKai-SB" w:hint="eastAsia"/>
          <w:color w:val="040606" w:themeColor="text2"/>
          <w:sz w:val="28"/>
          <w:szCs w:val="28"/>
        </w:rPr>
        <w:t>廉潔</w:t>
      </w:r>
    </w:p>
    <w:sectPr w:rsidR="003D2C87" w:rsidRPr="0044335C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F7AFD" w14:textId="77777777" w:rsidR="00F92339" w:rsidRDefault="00F92339" w:rsidP="00465C96">
      <w:r>
        <w:separator/>
      </w:r>
    </w:p>
  </w:endnote>
  <w:endnote w:type="continuationSeparator" w:id="0">
    <w:p w14:paraId="6B57D1D3" w14:textId="77777777" w:rsidR="00F92339" w:rsidRDefault="00F92339" w:rsidP="00465C96">
      <w:r>
        <w:continuationSeparator/>
      </w:r>
    </w:p>
  </w:endnote>
  <w:endnote w:type="continuationNotice" w:id="1">
    <w:p w14:paraId="2345A2B1" w14:textId="77777777" w:rsidR="00F92339" w:rsidRDefault="00F923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74CE4" w14:textId="77777777" w:rsidR="00F92339" w:rsidRDefault="00F92339" w:rsidP="00465C96">
      <w:r>
        <w:separator/>
      </w:r>
    </w:p>
  </w:footnote>
  <w:footnote w:type="continuationSeparator" w:id="0">
    <w:p w14:paraId="372C6B97" w14:textId="77777777" w:rsidR="00F92339" w:rsidRDefault="00F92339" w:rsidP="00465C96">
      <w:r>
        <w:continuationSeparator/>
      </w:r>
    </w:p>
  </w:footnote>
  <w:footnote w:type="continuationNotice" w:id="1">
    <w:p w14:paraId="296B1CDA" w14:textId="77777777" w:rsidR="00F92339" w:rsidRDefault="00F923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4267" w14:textId="77777777" w:rsidR="00575E66" w:rsidRDefault="00575E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7836348E" w:rsidR="004038B5" w:rsidRDefault="00575E66" w:rsidP="00575E66">
    <w:pPr>
      <w:pStyle w:val="a3"/>
      <w:tabs>
        <w:tab w:val="clear" w:pos="4513"/>
        <w:tab w:val="clear" w:pos="9026"/>
        <w:tab w:val="left" w:pos="220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5283D935" wp14:editId="5CDC7B2C">
          <wp:simplePos x="0" y="0"/>
          <wp:positionH relativeFrom="page">
            <wp:posOffset>-6350</wp:posOffset>
          </wp:positionH>
          <wp:positionV relativeFrom="paragraph">
            <wp:posOffset>-495935</wp:posOffset>
          </wp:positionV>
          <wp:extent cx="7597775" cy="1130300"/>
          <wp:effectExtent l="0" t="0" r="3175" b="0"/>
          <wp:wrapNone/>
          <wp:docPr id="9" name="圖片 9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77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pt;height:44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C16E5"/>
    <w:multiLevelType w:val="hybridMultilevel"/>
    <w:tmpl w:val="891EE734"/>
    <w:lvl w:ilvl="0" w:tplc="494C490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6"/>
  </w:num>
  <w:num w:numId="2" w16cid:durableId="102379785">
    <w:abstractNumId w:val="36"/>
  </w:num>
  <w:num w:numId="3" w16cid:durableId="1348556626">
    <w:abstractNumId w:val="38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18"/>
  </w:num>
  <w:num w:numId="7" w16cid:durableId="750085455">
    <w:abstractNumId w:val="43"/>
  </w:num>
  <w:num w:numId="8" w16cid:durableId="1344283723">
    <w:abstractNumId w:val="41"/>
  </w:num>
  <w:num w:numId="9" w16cid:durableId="1885632583">
    <w:abstractNumId w:val="1"/>
  </w:num>
  <w:num w:numId="10" w16cid:durableId="1619026902">
    <w:abstractNumId w:val="29"/>
  </w:num>
  <w:num w:numId="11" w16cid:durableId="1152792619">
    <w:abstractNumId w:val="16"/>
  </w:num>
  <w:num w:numId="12" w16cid:durableId="833840534">
    <w:abstractNumId w:val="34"/>
  </w:num>
  <w:num w:numId="13" w16cid:durableId="592203744">
    <w:abstractNumId w:val="9"/>
  </w:num>
  <w:num w:numId="14" w16cid:durableId="868029038">
    <w:abstractNumId w:val="6"/>
  </w:num>
  <w:num w:numId="15" w16cid:durableId="1472560170">
    <w:abstractNumId w:val="31"/>
  </w:num>
  <w:num w:numId="16" w16cid:durableId="1690638085">
    <w:abstractNumId w:val="23"/>
  </w:num>
  <w:num w:numId="17" w16cid:durableId="445545315">
    <w:abstractNumId w:val="12"/>
  </w:num>
  <w:num w:numId="18" w16cid:durableId="160119741">
    <w:abstractNumId w:val="40"/>
  </w:num>
  <w:num w:numId="19" w16cid:durableId="1123697653">
    <w:abstractNumId w:val="27"/>
  </w:num>
  <w:num w:numId="20" w16cid:durableId="1324427341">
    <w:abstractNumId w:val="30"/>
  </w:num>
  <w:num w:numId="21" w16cid:durableId="808788946">
    <w:abstractNumId w:val="22"/>
  </w:num>
  <w:num w:numId="22" w16cid:durableId="1113591721">
    <w:abstractNumId w:val="15"/>
  </w:num>
  <w:num w:numId="23" w16cid:durableId="139811117">
    <w:abstractNumId w:val="32"/>
  </w:num>
  <w:num w:numId="24" w16cid:durableId="1671367105">
    <w:abstractNumId w:val="28"/>
  </w:num>
  <w:num w:numId="25" w16cid:durableId="538709794">
    <w:abstractNumId w:val="14"/>
  </w:num>
  <w:num w:numId="26" w16cid:durableId="1312104137">
    <w:abstractNumId w:val="17"/>
  </w:num>
  <w:num w:numId="27" w16cid:durableId="442384784">
    <w:abstractNumId w:val="35"/>
  </w:num>
  <w:num w:numId="28" w16cid:durableId="1393382153">
    <w:abstractNumId w:val="8"/>
  </w:num>
  <w:num w:numId="29" w16cid:durableId="321349674">
    <w:abstractNumId w:val="20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4"/>
  </w:num>
  <w:num w:numId="33" w16cid:durableId="1033384886">
    <w:abstractNumId w:val="7"/>
  </w:num>
  <w:num w:numId="34" w16cid:durableId="319774123">
    <w:abstractNumId w:val="25"/>
  </w:num>
  <w:num w:numId="35" w16cid:durableId="589239111">
    <w:abstractNumId w:val="19"/>
  </w:num>
  <w:num w:numId="36" w16cid:durableId="756251880">
    <w:abstractNumId w:val="21"/>
  </w:num>
  <w:num w:numId="37" w16cid:durableId="991176627">
    <w:abstractNumId w:val="13"/>
  </w:num>
  <w:num w:numId="38" w16cid:durableId="1438600782">
    <w:abstractNumId w:val="42"/>
  </w:num>
  <w:num w:numId="39" w16cid:durableId="1617104631">
    <w:abstractNumId w:val="33"/>
  </w:num>
  <w:num w:numId="40" w16cid:durableId="177888033">
    <w:abstractNumId w:val="39"/>
  </w:num>
  <w:num w:numId="41" w16cid:durableId="40176913">
    <w:abstractNumId w:val="3"/>
  </w:num>
  <w:num w:numId="42" w16cid:durableId="1713728052">
    <w:abstractNumId w:val="10"/>
  </w:num>
  <w:num w:numId="43" w16cid:durableId="1631209244">
    <w:abstractNumId w:val="37"/>
  </w:num>
  <w:num w:numId="44" w16cid:durableId="2009137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37A5"/>
    <w:rsid w:val="00006F39"/>
    <w:rsid w:val="00007077"/>
    <w:rsid w:val="00011F81"/>
    <w:rsid w:val="00015F32"/>
    <w:rsid w:val="000214DD"/>
    <w:rsid w:val="000216B2"/>
    <w:rsid w:val="000229F7"/>
    <w:rsid w:val="00022F97"/>
    <w:rsid w:val="00023F7D"/>
    <w:rsid w:val="00027603"/>
    <w:rsid w:val="00027987"/>
    <w:rsid w:val="00033330"/>
    <w:rsid w:val="00035EED"/>
    <w:rsid w:val="000371B0"/>
    <w:rsid w:val="00043C87"/>
    <w:rsid w:val="00054A3B"/>
    <w:rsid w:val="00057A84"/>
    <w:rsid w:val="0006107E"/>
    <w:rsid w:val="0006459E"/>
    <w:rsid w:val="000661D6"/>
    <w:rsid w:val="00070AD3"/>
    <w:rsid w:val="0007122F"/>
    <w:rsid w:val="0007141B"/>
    <w:rsid w:val="00077E1F"/>
    <w:rsid w:val="00081765"/>
    <w:rsid w:val="00081B2D"/>
    <w:rsid w:val="000A204E"/>
    <w:rsid w:val="000B0400"/>
    <w:rsid w:val="000B36CF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20E7"/>
    <w:rsid w:val="000E58CD"/>
    <w:rsid w:val="000E788F"/>
    <w:rsid w:val="00102805"/>
    <w:rsid w:val="00102F29"/>
    <w:rsid w:val="00105ABE"/>
    <w:rsid w:val="00106166"/>
    <w:rsid w:val="00110995"/>
    <w:rsid w:val="00111981"/>
    <w:rsid w:val="00112143"/>
    <w:rsid w:val="00113FD7"/>
    <w:rsid w:val="001141BA"/>
    <w:rsid w:val="001145BE"/>
    <w:rsid w:val="001153B8"/>
    <w:rsid w:val="00117A43"/>
    <w:rsid w:val="001412D4"/>
    <w:rsid w:val="001514B0"/>
    <w:rsid w:val="00151CF7"/>
    <w:rsid w:val="00157029"/>
    <w:rsid w:val="001576EA"/>
    <w:rsid w:val="00164750"/>
    <w:rsid w:val="001647B0"/>
    <w:rsid w:val="00165B48"/>
    <w:rsid w:val="00171F67"/>
    <w:rsid w:val="00172904"/>
    <w:rsid w:val="00172ADE"/>
    <w:rsid w:val="00172B8E"/>
    <w:rsid w:val="00174E8E"/>
    <w:rsid w:val="00175196"/>
    <w:rsid w:val="001752D5"/>
    <w:rsid w:val="00177482"/>
    <w:rsid w:val="00180254"/>
    <w:rsid w:val="00185F29"/>
    <w:rsid w:val="00195A7B"/>
    <w:rsid w:val="00196A4E"/>
    <w:rsid w:val="001A2F95"/>
    <w:rsid w:val="001A3CCD"/>
    <w:rsid w:val="001A4F4D"/>
    <w:rsid w:val="001A5407"/>
    <w:rsid w:val="001A5C10"/>
    <w:rsid w:val="001A62A4"/>
    <w:rsid w:val="001B119C"/>
    <w:rsid w:val="001B2F67"/>
    <w:rsid w:val="001B3365"/>
    <w:rsid w:val="001B3571"/>
    <w:rsid w:val="001C0541"/>
    <w:rsid w:val="001C0642"/>
    <w:rsid w:val="001C225F"/>
    <w:rsid w:val="001C6D0E"/>
    <w:rsid w:val="001D0E55"/>
    <w:rsid w:val="001D1CFB"/>
    <w:rsid w:val="001D3DFC"/>
    <w:rsid w:val="001D4F49"/>
    <w:rsid w:val="001D6899"/>
    <w:rsid w:val="001D7BE6"/>
    <w:rsid w:val="001E3241"/>
    <w:rsid w:val="001E4DD3"/>
    <w:rsid w:val="001E79CB"/>
    <w:rsid w:val="001F4025"/>
    <w:rsid w:val="001F6E2C"/>
    <w:rsid w:val="0020069A"/>
    <w:rsid w:val="002007FB"/>
    <w:rsid w:val="00201A68"/>
    <w:rsid w:val="00203989"/>
    <w:rsid w:val="00206051"/>
    <w:rsid w:val="00212025"/>
    <w:rsid w:val="00212CE5"/>
    <w:rsid w:val="00213CA0"/>
    <w:rsid w:val="00215D6D"/>
    <w:rsid w:val="0022141A"/>
    <w:rsid w:val="002235BC"/>
    <w:rsid w:val="00223FC6"/>
    <w:rsid w:val="00227235"/>
    <w:rsid w:val="002339C6"/>
    <w:rsid w:val="00236A37"/>
    <w:rsid w:val="00236D0A"/>
    <w:rsid w:val="00236DCB"/>
    <w:rsid w:val="00241492"/>
    <w:rsid w:val="002428B0"/>
    <w:rsid w:val="002476B6"/>
    <w:rsid w:val="00247D1C"/>
    <w:rsid w:val="00250314"/>
    <w:rsid w:val="00252FE6"/>
    <w:rsid w:val="00253473"/>
    <w:rsid w:val="00255BF5"/>
    <w:rsid w:val="002578E0"/>
    <w:rsid w:val="00257B1E"/>
    <w:rsid w:val="00261708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76363"/>
    <w:rsid w:val="0028014C"/>
    <w:rsid w:val="00283C8F"/>
    <w:rsid w:val="00284737"/>
    <w:rsid w:val="002879D8"/>
    <w:rsid w:val="00294630"/>
    <w:rsid w:val="00294B6E"/>
    <w:rsid w:val="002A7669"/>
    <w:rsid w:val="002A7E69"/>
    <w:rsid w:val="002C166E"/>
    <w:rsid w:val="002C5663"/>
    <w:rsid w:val="002C73C8"/>
    <w:rsid w:val="002C7DA0"/>
    <w:rsid w:val="002C7E62"/>
    <w:rsid w:val="002D2E11"/>
    <w:rsid w:val="002D32BE"/>
    <w:rsid w:val="002D517B"/>
    <w:rsid w:val="002D79A1"/>
    <w:rsid w:val="002E27DF"/>
    <w:rsid w:val="002E331A"/>
    <w:rsid w:val="002E3396"/>
    <w:rsid w:val="002E3476"/>
    <w:rsid w:val="002E587D"/>
    <w:rsid w:val="002E5D86"/>
    <w:rsid w:val="002F748E"/>
    <w:rsid w:val="002F7863"/>
    <w:rsid w:val="003030DB"/>
    <w:rsid w:val="00310285"/>
    <w:rsid w:val="003133B3"/>
    <w:rsid w:val="0031399C"/>
    <w:rsid w:val="00314C50"/>
    <w:rsid w:val="003155F0"/>
    <w:rsid w:val="003174A6"/>
    <w:rsid w:val="0032354F"/>
    <w:rsid w:val="003235F2"/>
    <w:rsid w:val="00323D45"/>
    <w:rsid w:val="0033120B"/>
    <w:rsid w:val="0033255D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CFE"/>
    <w:rsid w:val="0036573B"/>
    <w:rsid w:val="00372C89"/>
    <w:rsid w:val="0037351E"/>
    <w:rsid w:val="00375DF1"/>
    <w:rsid w:val="00377893"/>
    <w:rsid w:val="003826F0"/>
    <w:rsid w:val="003844A2"/>
    <w:rsid w:val="0039064E"/>
    <w:rsid w:val="00394409"/>
    <w:rsid w:val="00395379"/>
    <w:rsid w:val="003A036F"/>
    <w:rsid w:val="003B27AC"/>
    <w:rsid w:val="003B74FB"/>
    <w:rsid w:val="003C15AA"/>
    <w:rsid w:val="003C6CC6"/>
    <w:rsid w:val="003D2C87"/>
    <w:rsid w:val="003D5771"/>
    <w:rsid w:val="003D6B55"/>
    <w:rsid w:val="003D734C"/>
    <w:rsid w:val="003E10FF"/>
    <w:rsid w:val="003E35D9"/>
    <w:rsid w:val="003E3F00"/>
    <w:rsid w:val="003E4122"/>
    <w:rsid w:val="003F0F0F"/>
    <w:rsid w:val="003F148A"/>
    <w:rsid w:val="003F3BFE"/>
    <w:rsid w:val="003F771E"/>
    <w:rsid w:val="003F7AB2"/>
    <w:rsid w:val="00402D76"/>
    <w:rsid w:val="00403504"/>
    <w:rsid w:val="004038B5"/>
    <w:rsid w:val="00410330"/>
    <w:rsid w:val="00413D92"/>
    <w:rsid w:val="00414716"/>
    <w:rsid w:val="004168A9"/>
    <w:rsid w:val="0041715A"/>
    <w:rsid w:val="00417965"/>
    <w:rsid w:val="00433BF3"/>
    <w:rsid w:val="0043426E"/>
    <w:rsid w:val="0044335C"/>
    <w:rsid w:val="004451C2"/>
    <w:rsid w:val="00446B9D"/>
    <w:rsid w:val="00447E7C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775FE"/>
    <w:rsid w:val="00480FBB"/>
    <w:rsid w:val="00482551"/>
    <w:rsid w:val="004911BC"/>
    <w:rsid w:val="00496211"/>
    <w:rsid w:val="004A0EB7"/>
    <w:rsid w:val="004A2750"/>
    <w:rsid w:val="004A2CA4"/>
    <w:rsid w:val="004A2E2F"/>
    <w:rsid w:val="004A6474"/>
    <w:rsid w:val="004A6D4F"/>
    <w:rsid w:val="004A7DC3"/>
    <w:rsid w:val="004B2205"/>
    <w:rsid w:val="004B2D7B"/>
    <w:rsid w:val="004B4748"/>
    <w:rsid w:val="004B65AA"/>
    <w:rsid w:val="004B79B8"/>
    <w:rsid w:val="004C0371"/>
    <w:rsid w:val="004C1BD5"/>
    <w:rsid w:val="004C4C64"/>
    <w:rsid w:val="004C5065"/>
    <w:rsid w:val="004C6F9F"/>
    <w:rsid w:val="004D0121"/>
    <w:rsid w:val="004D155B"/>
    <w:rsid w:val="004D5A03"/>
    <w:rsid w:val="004D6525"/>
    <w:rsid w:val="004D79F8"/>
    <w:rsid w:val="004D7ED4"/>
    <w:rsid w:val="004E1111"/>
    <w:rsid w:val="004E3C2D"/>
    <w:rsid w:val="004F0A8C"/>
    <w:rsid w:val="004F317E"/>
    <w:rsid w:val="00501B61"/>
    <w:rsid w:val="00512664"/>
    <w:rsid w:val="005143FE"/>
    <w:rsid w:val="0051704A"/>
    <w:rsid w:val="00517460"/>
    <w:rsid w:val="00524D68"/>
    <w:rsid w:val="00531CAD"/>
    <w:rsid w:val="00532AD8"/>
    <w:rsid w:val="00533903"/>
    <w:rsid w:val="00533D44"/>
    <w:rsid w:val="00534BC7"/>
    <w:rsid w:val="00534FED"/>
    <w:rsid w:val="00537238"/>
    <w:rsid w:val="005429B6"/>
    <w:rsid w:val="005479B2"/>
    <w:rsid w:val="00551882"/>
    <w:rsid w:val="005526C1"/>
    <w:rsid w:val="005552E6"/>
    <w:rsid w:val="005566A0"/>
    <w:rsid w:val="00556D28"/>
    <w:rsid w:val="005619BC"/>
    <w:rsid w:val="005636F8"/>
    <w:rsid w:val="00564A32"/>
    <w:rsid w:val="00565480"/>
    <w:rsid w:val="00565DD8"/>
    <w:rsid w:val="00574311"/>
    <w:rsid w:val="00575E66"/>
    <w:rsid w:val="0058047E"/>
    <w:rsid w:val="00581DBF"/>
    <w:rsid w:val="005832EF"/>
    <w:rsid w:val="00584079"/>
    <w:rsid w:val="0058498D"/>
    <w:rsid w:val="0058754C"/>
    <w:rsid w:val="00590452"/>
    <w:rsid w:val="00591294"/>
    <w:rsid w:val="00592357"/>
    <w:rsid w:val="00593AD1"/>
    <w:rsid w:val="0059681B"/>
    <w:rsid w:val="005A77F7"/>
    <w:rsid w:val="005B02FC"/>
    <w:rsid w:val="005B0C24"/>
    <w:rsid w:val="005B59D8"/>
    <w:rsid w:val="005B6C15"/>
    <w:rsid w:val="005C5236"/>
    <w:rsid w:val="005C6772"/>
    <w:rsid w:val="005D069B"/>
    <w:rsid w:val="005D0F69"/>
    <w:rsid w:val="005D2749"/>
    <w:rsid w:val="005E5AF9"/>
    <w:rsid w:val="005E5BF0"/>
    <w:rsid w:val="005E6BCE"/>
    <w:rsid w:val="005F1B16"/>
    <w:rsid w:val="005F3C18"/>
    <w:rsid w:val="005F49E4"/>
    <w:rsid w:val="005F7C4A"/>
    <w:rsid w:val="00604612"/>
    <w:rsid w:val="00604DF2"/>
    <w:rsid w:val="006051EA"/>
    <w:rsid w:val="006101FC"/>
    <w:rsid w:val="00612BDD"/>
    <w:rsid w:val="00613A64"/>
    <w:rsid w:val="00615BE5"/>
    <w:rsid w:val="00621C51"/>
    <w:rsid w:val="0062291B"/>
    <w:rsid w:val="00625046"/>
    <w:rsid w:val="00627177"/>
    <w:rsid w:val="00627E1A"/>
    <w:rsid w:val="006318CB"/>
    <w:rsid w:val="00635355"/>
    <w:rsid w:val="00637C09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25E"/>
    <w:rsid w:val="00667D9A"/>
    <w:rsid w:val="0067447D"/>
    <w:rsid w:val="00676CFE"/>
    <w:rsid w:val="00682A0E"/>
    <w:rsid w:val="00685051"/>
    <w:rsid w:val="00692BA0"/>
    <w:rsid w:val="00694632"/>
    <w:rsid w:val="0069696D"/>
    <w:rsid w:val="006B3C02"/>
    <w:rsid w:val="006B6120"/>
    <w:rsid w:val="006C193B"/>
    <w:rsid w:val="006C1EB3"/>
    <w:rsid w:val="006C2B3F"/>
    <w:rsid w:val="006C3760"/>
    <w:rsid w:val="006D06C7"/>
    <w:rsid w:val="006D2B05"/>
    <w:rsid w:val="006E0152"/>
    <w:rsid w:val="006E6B17"/>
    <w:rsid w:val="006E70E0"/>
    <w:rsid w:val="006E71A8"/>
    <w:rsid w:val="006F2A9C"/>
    <w:rsid w:val="006F3F81"/>
    <w:rsid w:val="006F71E5"/>
    <w:rsid w:val="00700E2B"/>
    <w:rsid w:val="00706C1D"/>
    <w:rsid w:val="00730D60"/>
    <w:rsid w:val="007438AA"/>
    <w:rsid w:val="007465DF"/>
    <w:rsid w:val="007503AC"/>
    <w:rsid w:val="00756B90"/>
    <w:rsid w:val="00760021"/>
    <w:rsid w:val="0076428E"/>
    <w:rsid w:val="00766912"/>
    <w:rsid w:val="007704C4"/>
    <w:rsid w:val="00783FC5"/>
    <w:rsid w:val="00790366"/>
    <w:rsid w:val="00792B2A"/>
    <w:rsid w:val="00792C0C"/>
    <w:rsid w:val="00795D15"/>
    <w:rsid w:val="00796836"/>
    <w:rsid w:val="007969E5"/>
    <w:rsid w:val="00796B1C"/>
    <w:rsid w:val="00796CD8"/>
    <w:rsid w:val="007A027A"/>
    <w:rsid w:val="007A2D3A"/>
    <w:rsid w:val="007A3AC1"/>
    <w:rsid w:val="007A531F"/>
    <w:rsid w:val="007A7B09"/>
    <w:rsid w:val="007A7CD9"/>
    <w:rsid w:val="007B0E94"/>
    <w:rsid w:val="007B1F57"/>
    <w:rsid w:val="007B46D7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10F8"/>
    <w:rsid w:val="007F5D37"/>
    <w:rsid w:val="00800048"/>
    <w:rsid w:val="008006A0"/>
    <w:rsid w:val="008031B2"/>
    <w:rsid w:val="008063C4"/>
    <w:rsid w:val="008068E5"/>
    <w:rsid w:val="00810A2C"/>
    <w:rsid w:val="00812C8E"/>
    <w:rsid w:val="00814583"/>
    <w:rsid w:val="008159A3"/>
    <w:rsid w:val="0081792D"/>
    <w:rsid w:val="0082112F"/>
    <w:rsid w:val="00826413"/>
    <w:rsid w:val="00830980"/>
    <w:rsid w:val="008349C9"/>
    <w:rsid w:val="00840F55"/>
    <w:rsid w:val="0084549B"/>
    <w:rsid w:val="00851CAD"/>
    <w:rsid w:val="0085705B"/>
    <w:rsid w:val="00857D69"/>
    <w:rsid w:val="00860477"/>
    <w:rsid w:val="0086606A"/>
    <w:rsid w:val="0087273E"/>
    <w:rsid w:val="00872C8C"/>
    <w:rsid w:val="00874E37"/>
    <w:rsid w:val="008770C7"/>
    <w:rsid w:val="008815E2"/>
    <w:rsid w:val="00881A29"/>
    <w:rsid w:val="008849FC"/>
    <w:rsid w:val="00890590"/>
    <w:rsid w:val="0089130B"/>
    <w:rsid w:val="00891CDF"/>
    <w:rsid w:val="0089311F"/>
    <w:rsid w:val="008A3E63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7F15"/>
    <w:rsid w:val="008F02FB"/>
    <w:rsid w:val="008F1F59"/>
    <w:rsid w:val="008F4A13"/>
    <w:rsid w:val="008F7025"/>
    <w:rsid w:val="008F7911"/>
    <w:rsid w:val="009022A2"/>
    <w:rsid w:val="009048BB"/>
    <w:rsid w:val="009067F1"/>
    <w:rsid w:val="009136BF"/>
    <w:rsid w:val="00921192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95F21"/>
    <w:rsid w:val="009960CF"/>
    <w:rsid w:val="00997B8D"/>
    <w:rsid w:val="009A352F"/>
    <w:rsid w:val="009B0C02"/>
    <w:rsid w:val="009B4D1D"/>
    <w:rsid w:val="009B4FF6"/>
    <w:rsid w:val="009C0434"/>
    <w:rsid w:val="009C04B7"/>
    <w:rsid w:val="009C5AC8"/>
    <w:rsid w:val="009C6547"/>
    <w:rsid w:val="009C7520"/>
    <w:rsid w:val="009D308D"/>
    <w:rsid w:val="009E09F7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6BE6"/>
    <w:rsid w:val="00A434FC"/>
    <w:rsid w:val="00A4621D"/>
    <w:rsid w:val="00A47638"/>
    <w:rsid w:val="00A50B2D"/>
    <w:rsid w:val="00A50D20"/>
    <w:rsid w:val="00A51619"/>
    <w:rsid w:val="00A53FD3"/>
    <w:rsid w:val="00A5722D"/>
    <w:rsid w:val="00A6041C"/>
    <w:rsid w:val="00A64807"/>
    <w:rsid w:val="00A65362"/>
    <w:rsid w:val="00A676CE"/>
    <w:rsid w:val="00A70C6D"/>
    <w:rsid w:val="00A80CB7"/>
    <w:rsid w:val="00A82DF2"/>
    <w:rsid w:val="00A8427F"/>
    <w:rsid w:val="00A84EE6"/>
    <w:rsid w:val="00A85863"/>
    <w:rsid w:val="00A92247"/>
    <w:rsid w:val="00A9475A"/>
    <w:rsid w:val="00A96FA9"/>
    <w:rsid w:val="00A97487"/>
    <w:rsid w:val="00AA7DA3"/>
    <w:rsid w:val="00AB168F"/>
    <w:rsid w:val="00AB3AA0"/>
    <w:rsid w:val="00AB446F"/>
    <w:rsid w:val="00AB57AC"/>
    <w:rsid w:val="00AC2941"/>
    <w:rsid w:val="00AC5AD9"/>
    <w:rsid w:val="00AD068B"/>
    <w:rsid w:val="00AD652D"/>
    <w:rsid w:val="00AE0187"/>
    <w:rsid w:val="00AE2997"/>
    <w:rsid w:val="00AE53F5"/>
    <w:rsid w:val="00AF034E"/>
    <w:rsid w:val="00AF2BB3"/>
    <w:rsid w:val="00AF6C53"/>
    <w:rsid w:val="00B000F8"/>
    <w:rsid w:val="00B0087C"/>
    <w:rsid w:val="00B00B80"/>
    <w:rsid w:val="00B062A9"/>
    <w:rsid w:val="00B12563"/>
    <w:rsid w:val="00B12879"/>
    <w:rsid w:val="00B13359"/>
    <w:rsid w:val="00B26766"/>
    <w:rsid w:val="00B34CDD"/>
    <w:rsid w:val="00B35AFE"/>
    <w:rsid w:val="00B51A04"/>
    <w:rsid w:val="00B561C0"/>
    <w:rsid w:val="00B621DF"/>
    <w:rsid w:val="00B71784"/>
    <w:rsid w:val="00B71917"/>
    <w:rsid w:val="00B71AF8"/>
    <w:rsid w:val="00B7319E"/>
    <w:rsid w:val="00B748E4"/>
    <w:rsid w:val="00B75175"/>
    <w:rsid w:val="00B84F5E"/>
    <w:rsid w:val="00B87A16"/>
    <w:rsid w:val="00BA39AF"/>
    <w:rsid w:val="00BA799D"/>
    <w:rsid w:val="00BB0B90"/>
    <w:rsid w:val="00BB1EA7"/>
    <w:rsid w:val="00BB2A9A"/>
    <w:rsid w:val="00BB3991"/>
    <w:rsid w:val="00BB683C"/>
    <w:rsid w:val="00BB6C12"/>
    <w:rsid w:val="00BC0934"/>
    <w:rsid w:val="00BC0E76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C02143"/>
    <w:rsid w:val="00C03907"/>
    <w:rsid w:val="00C03A1B"/>
    <w:rsid w:val="00C057E7"/>
    <w:rsid w:val="00C07A6D"/>
    <w:rsid w:val="00C14EDB"/>
    <w:rsid w:val="00C16F5C"/>
    <w:rsid w:val="00C20627"/>
    <w:rsid w:val="00C214E4"/>
    <w:rsid w:val="00C22240"/>
    <w:rsid w:val="00C306A4"/>
    <w:rsid w:val="00C30764"/>
    <w:rsid w:val="00C40074"/>
    <w:rsid w:val="00C413AB"/>
    <w:rsid w:val="00C451C4"/>
    <w:rsid w:val="00C55A8E"/>
    <w:rsid w:val="00C627F4"/>
    <w:rsid w:val="00C652E0"/>
    <w:rsid w:val="00C65FA1"/>
    <w:rsid w:val="00C66167"/>
    <w:rsid w:val="00C7346C"/>
    <w:rsid w:val="00C7598A"/>
    <w:rsid w:val="00C75BCD"/>
    <w:rsid w:val="00C76888"/>
    <w:rsid w:val="00C7688F"/>
    <w:rsid w:val="00C8061F"/>
    <w:rsid w:val="00C85C82"/>
    <w:rsid w:val="00C95CDE"/>
    <w:rsid w:val="00CA1266"/>
    <w:rsid w:val="00CA1395"/>
    <w:rsid w:val="00CB7FA3"/>
    <w:rsid w:val="00CC1CBF"/>
    <w:rsid w:val="00CC3713"/>
    <w:rsid w:val="00CC3F08"/>
    <w:rsid w:val="00CC46F7"/>
    <w:rsid w:val="00CC614B"/>
    <w:rsid w:val="00CC7AE5"/>
    <w:rsid w:val="00CD085F"/>
    <w:rsid w:val="00CD3C4D"/>
    <w:rsid w:val="00CD58A2"/>
    <w:rsid w:val="00CE10E7"/>
    <w:rsid w:val="00CE46BB"/>
    <w:rsid w:val="00CE637F"/>
    <w:rsid w:val="00CF0948"/>
    <w:rsid w:val="00CF2D13"/>
    <w:rsid w:val="00CF4FF1"/>
    <w:rsid w:val="00D0321A"/>
    <w:rsid w:val="00D03DC0"/>
    <w:rsid w:val="00D050C1"/>
    <w:rsid w:val="00D10A8A"/>
    <w:rsid w:val="00D1139A"/>
    <w:rsid w:val="00D12C57"/>
    <w:rsid w:val="00D1322D"/>
    <w:rsid w:val="00D14EFB"/>
    <w:rsid w:val="00D17EA6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5170"/>
    <w:rsid w:val="00D60A97"/>
    <w:rsid w:val="00D61CAA"/>
    <w:rsid w:val="00D63E51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B1B"/>
    <w:rsid w:val="00DE0FD9"/>
    <w:rsid w:val="00DE6F70"/>
    <w:rsid w:val="00DF3995"/>
    <w:rsid w:val="00DF45E1"/>
    <w:rsid w:val="00DF5026"/>
    <w:rsid w:val="00DF6BE9"/>
    <w:rsid w:val="00E068CB"/>
    <w:rsid w:val="00E102DE"/>
    <w:rsid w:val="00E10691"/>
    <w:rsid w:val="00E145EF"/>
    <w:rsid w:val="00E15F49"/>
    <w:rsid w:val="00E210E8"/>
    <w:rsid w:val="00E254FE"/>
    <w:rsid w:val="00E262D1"/>
    <w:rsid w:val="00E270AB"/>
    <w:rsid w:val="00E30CA5"/>
    <w:rsid w:val="00E318D4"/>
    <w:rsid w:val="00E33F1D"/>
    <w:rsid w:val="00E422BE"/>
    <w:rsid w:val="00E45B6A"/>
    <w:rsid w:val="00E567E5"/>
    <w:rsid w:val="00E57C83"/>
    <w:rsid w:val="00E603AD"/>
    <w:rsid w:val="00E608A6"/>
    <w:rsid w:val="00E612D4"/>
    <w:rsid w:val="00E613F0"/>
    <w:rsid w:val="00E63022"/>
    <w:rsid w:val="00E64584"/>
    <w:rsid w:val="00E6749B"/>
    <w:rsid w:val="00E7068E"/>
    <w:rsid w:val="00E719B4"/>
    <w:rsid w:val="00E74064"/>
    <w:rsid w:val="00E754A5"/>
    <w:rsid w:val="00E76FAB"/>
    <w:rsid w:val="00E773F3"/>
    <w:rsid w:val="00E90FFC"/>
    <w:rsid w:val="00E92A91"/>
    <w:rsid w:val="00E95543"/>
    <w:rsid w:val="00E96ADC"/>
    <w:rsid w:val="00E96E81"/>
    <w:rsid w:val="00E97272"/>
    <w:rsid w:val="00EA17FB"/>
    <w:rsid w:val="00EA296D"/>
    <w:rsid w:val="00EA7865"/>
    <w:rsid w:val="00EB0C89"/>
    <w:rsid w:val="00EB3610"/>
    <w:rsid w:val="00EB476A"/>
    <w:rsid w:val="00EB63BC"/>
    <w:rsid w:val="00EB7D6D"/>
    <w:rsid w:val="00EC0495"/>
    <w:rsid w:val="00EC1021"/>
    <w:rsid w:val="00EC1B95"/>
    <w:rsid w:val="00EC1CF1"/>
    <w:rsid w:val="00EC2183"/>
    <w:rsid w:val="00EC584D"/>
    <w:rsid w:val="00EC7956"/>
    <w:rsid w:val="00ED11D3"/>
    <w:rsid w:val="00ED4372"/>
    <w:rsid w:val="00ED6E17"/>
    <w:rsid w:val="00ED716D"/>
    <w:rsid w:val="00ED7D39"/>
    <w:rsid w:val="00EE00BC"/>
    <w:rsid w:val="00EE0F3D"/>
    <w:rsid w:val="00EE217D"/>
    <w:rsid w:val="00EE3C2E"/>
    <w:rsid w:val="00EE6942"/>
    <w:rsid w:val="00EF0A8E"/>
    <w:rsid w:val="00EF4F7C"/>
    <w:rsid w:val="00F00A1E"/>
    <w:rsid w:val="00F020F6"/>
    <w:rsid w:val="00F03C19"/>
    <w:rsid w:val="00F11770"/>
    <w:rsid w:val="00F135A2"/>
    <w:rsid w:val="00F17125"/>
    <w:rsid w:val="00F202C4"/>
    <w:rsid w:val="00F20329"/>
    <w:rsid w:val="00F257A0"/>
    <w:rsid w:val="00F26FF7"/>
    <w:rsid w:val="00F27069"/>
    <w:rsid w:val="00F30A08"/>
    <w:rsid w:val="00F31D95"/>
    <w:rsid w:val="00F41A40"/>
    <w:rsid w:val="00F45446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701F"/>
    <w:rsid w:val="00F77F97"/>
    <w:rsid w:val="00F83860"/>
    <w:rsid w:val="00F84FC3"/>
    <w:rsid w:val="00F85FB7"/>
    <w:rsid w:val="00F92339"/>
    <w:rsid w:val="00F93E05"/>
    <w:rsid w:val="00F973DA"/>
    <w:rsid w:val="00F97544"/>
    <w:rsid w:val="00FA2957"/>
    <w:rsid w:val="00FA2DD0"/>
    <w:rsid w:val="00FB0C13"/>
    <w:rsid w:val="00FB6263"/>
    <w:rsid w:val="00FB6C57"/>
    <w:rsid w:val="00FD04EA"/>
    <w:rsid w:val="00FD1E82"/>
    <w:rsid w:val="00FE32AF"/>
    <w:rsid w:val="00FE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1964A869-AE6C-432D-8F2F-0A52542A4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3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7</cp:revision>
  <cp:lastPrinted>2023-07-03T03:13:00Z</cp:lastPrinted>
  <dcterms:created xsi:type="dcterms:W3CDTF">2023-06-26T02:50:00Z</dcterms:created>
  <dcterms:modified xsi:type="dcterms:W3CDTF">2023-07-03T03:13:00Z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