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83ED4" w14:textId="63F64AB1" w:rsidR="00383F2C" w:rsidRPr="000E58CD" w:rsidRDefault="00186458" w:rsidP="00383F2C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9C5CBC" wp14:editId="00007867">
                <wp:simplePos x="0" y="0"/>
                <wp:positionH relativeFrom="margin">
                  <wp:posOffset>3124200</wp:posOffset>
                </wp:positionH>
                <wp:positionV relativeFrom="paragraph">
                  <wp:posOffset>552450</wp:posOffset>
                </wp:positionV>
                <wp:extent cx="2470150" cy="469127"/>
                <wp:effectExtent l="0" t="0" r="0" b="762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4466" w14:textId="77777777" w:rsidR="00186458" w:rsidRPr="00927BF8" w:rsidRDefault="00186458" w:rsidP="00186458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認識林珍的家人，以及香港淪陷對林珍及其家人的影響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5CBC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left:0;text-align:left;margin-left:246pt;margin-top:43.5pt;width:194.5pt;height:36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" filled="f" stroked="f" strokeweight=".5pt">
                <v:textbox>
                  <w:txbxContent>
                    <w:p w14:paraId="7A534466" w14:textId="77777777" w:rsidR="00186458" w:rsidRPr="00927BF8" w:rsidRDefault="00186458" w:rsidP="00186458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認識林珍的家人，以及香港淪陷對林珍及其家人的影響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2C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姐姐引導我參軍</w:t>
      </w:r>
    </w:p>
    <w:p w14:paraId="1CDF029E" w14:textId="5FDA47EB" w:rsidR="00383F2C" w:rsidRDefault="00383F2C" w:rsidP="00383F2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54A01" wp14:editId="3EBEAA03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F0B75" w14:textId="413FA896" w:rsidR="00383F2C" w:rsidRPr="00C71B42" w:rsidRDefault="00383F2C" w:rsidP="00383F2C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71B42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423BC2"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</w:t>
                            </w:r>
                            <w:r w:rsidR="00423BC2" w:rsidRPr="00C71B42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P9 </w:t>
                            </w:r>
                            <w:r w:rsidR="00423BC2"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老兵林珍：姐姐引導我參軍</w:t>
                            </w:r>
                          </w:p>
                          <w:p w14:paraId="11275B47" w14:textId="2BBA5634" w:rsidR="00383F2C" w:rsidRPr="00C71B42" w:rsidRDefault="00383F2C" w:rsidP="00383F2C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71B42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71B4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B5638B" w:rsidRPr="00C71B42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https://www.youtube.com/watch?v=uXDiFnC5eBk&amp;t=3s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4A01" id="矩形 5" o:spid="_x0000_s1027" style="position:absolute;margin-left:.4pt;margin-top:32.95pt;width:593.85pt;height:74.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" fillcolor="#e5f8ff" stroked="f" strokeweight="1pt">
                <v:textbox>
                  <w:txbxContent>
                    <w:p w14:paraId="59BF0B75" w14:textId="413FA896" w:rsidR="00383F2C" w:rsidRPr="00C71B42" w:rsidRDefault="00383F2C" w:rsidP="00383F2C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71B42">
                        <w:rPr>
                          <w:color w:val="0070C0"/>
                        </w:rPr>
                        <w:t xml:space="preserve">            </w:t>
                      </w:r>
                      <w:r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423BC2"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E</w:t>
                      </w:r>
                      <w:r w:rsidR="00423BC2" w:rsidRPr="00C71B42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P9 </w:t>
                      </w:r>
                      <w:r w:rsidR="00423BC2"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老兵林珍：姐姐引導我參軍</w:t>
                      </w:r>
                    </w:p>
                    <w:p w14:paraId="11275B47" w14:textId="2BBA5634" w:rsidR="00383F2C" w:rsidRPr="00C71B42" w:rsidRDefault="00383F2C" w:rsidP="00383F2C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C71B42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C71B4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B5638B" w:rsidRPr="00C71B42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https://www.youtube.com/watch?v=uXDiFnC5eBk&amp;t=3s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2741DD5" w14:textId="5405EEA4" w:rsidR="00383F2C" w:rsidRPr="008D5419" w:rsidRDefault="00C71B42" w:rsidP="00383F2C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77D32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20486D5" wp14:editId="02A0F57B">
            <wp:simplePos x="0" y="0"/>
            <wp:positionH relativeFrom="margin">
              <wp:align>right</wp:align>
            </wp:positionH>
            <wp:positionV relativeFrom="paragraph">
              <wp:posOffset>211480</wp:posOffset>
            </wp:positionV>
            <wp:extent cx="630000" cy="630000"/>
            <wp:effectExtent l="0" t="0" r="0" b="0"/>
            <wp:wrapNone/>
            <wp:docPr id="18" name="圖片 18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931EF" w14:textId="77777777" w:rsidR="00383F2C" w:rsidRDefault="00383F2C" w:rsidP="00383F2C">
      <w:pPr>
        <w:spacing w:line="276" w:lineRule="auto"/>
        <w:rPr>
          <w:color w:val="040606" w:themeColor="text2"/>
        </w:rPr>
      </w:pPr>
    </w:p>
    <w:p w14:paraId="14ED6CD7" w14:textId="77777777" w:rsidR="00383F2C" w:rsidRPr="00ED6E17" w:rsidRDefault="00383F2C" w:rsidP="00383F2C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375291D" w14:textId="77777777" w:rsidR="00383F2C" w:rsidRPr="003174A6" w:rsidRDefault="00383F2C" w:rsidP="00383F2C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林展被</w:t>
      </w:r>
      <w:r>
        <w:rPr>
          <w:rFonts w:ascii="Microsoft JhengHei" w:eastAsia="Microsoft JhengHei" w:hAnsi="Microsoft JhengHei" w:cstheme="minorHAnsi" w:hint="eastAsia"/>
          <w:sz w:val="28"/>
          <w:szCs w:val="28"/>
        </w:rPr>
        <w:t>誣陷偷</w:t>
      </w:r>
      <w:proofErr w:type="gramStart"/>
      <w:r>
        <w:rPr>
          <w:rFonts w:ascii="Microsoft JhengHei" w:eastAsia="Microsoft JhengHei" w:hAnsi="Microsoft JhengHei" w:cstheme="minorHAnsi" w:hint="eastAsia"/>
          <w:sz w:val="28"/>
          <w:szCs w:val="28"/>
        </w:rPr>
        <w:t>取軍票</w:t>
      </w:r>
      <w:proofErr w:type="gramEnd"/>
      <w:r>
        <w:rPr>
          <w:rFonts w:ascii="Microsoft JhengHei" w:eastAsia="Microsoft JhengHei" w:hAnsi="Microsoft JhengHei" w:cstheme="minorHAnsi" w:hint="eastAsia"/>
          <w:sz w:val="28"/>
          <w:szCs w:val="28"/>
        </w:rPr>
        <w:t>，被逼供</w:t>
      </w: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的過程是怎樣的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？按照事件順序，在空格填寫代表字母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0B73E26" w14:textId="5161996D" w:rsidR="00383F2C" w:rsidRDefault="00C82F9B" w:rsidP="00383F2C">
      <w:pPr>
        <w:spacing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3AD62" wp14:editId="787B3E6D">
                <wp:simplePos x="0" y="0"/>
                <wp:positionH relativeFrom="column">
                  <wp:posOffset>3345082</wp:posOffset>
                </wp:positionH>
                <wp:positionV relativeFrom="paragraph">
                  <wp:posOffset>153670</wp:posOffset>
                </wp:positionV>
                <wp:extent cx="2375065" cy="908462"/>
                <wp:effectExtent l="0" t="0" r="6350" b="635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65" cy="9084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5691E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媽媽和姐姐堅持沒有偷</w:t>
                            </w:r>
                            <w:proofErr w:type="gramStart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取軍票</w:t>
                            </w:r>
                            <w:proofErr w:type="gramEnd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，林展被打。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3AD62" id="矩形: 圓角 4" o:spid="_x0000_s1028" style="position:absolute;margin-left:263.4pt;margin-top:12.1pt;width:187pt;height: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" fillcolor="#feeed0 [660]" stroked="f" strokeweight="1pt">
                <v:stroke joinstyle="miter"/>
                <v:textbox>
                  <w:txbxContent>
                    <w:p w14:paraId="2DE5691E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媽媽和姐姐堅持沒有偷</w:t>
                      </w:r>
                      <w:proofErr w:type="gramStart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取軍票</w:t>
                      </w:r>
                      <w:proofErr w:type="gramEnd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，林展被打。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6312C" wp14:editId="1F3DE00D">
                <wp:simplePos x="0" y="0"/>
                <wp:positionH relativeFrom="column">
                  <wp:posOffset>435561</wp:posOffset>
                </wp:positionH>
                <wp:positionV relativeFrom="paragraph">
                  <wp:posOffset>38345</wp:posOffset>
                </wp:positionV>
                <wp:extent cx="2375535" cy="1081454"/>
                <wp:effectExtent l="0" t="0" r="5715" b="4445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08145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E71D3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日軍甚麼都找不到，拿走了林珍爸爸留下的軍用望遠鏡，然後離去。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6312C" id="矩形: 圓角 6" o:spid="_x0000_s1029" style="position:absolute;margin-left:34.3pt;margin-top:3pt;width:187.05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" fillcolor="#feeed0 [660]" stroked="f" strokeweight="1pt">
                <v:stroke joinstyle="miter"/>
                <v:textbox>
                  <w:txbxContent>
                    <w:p w14:paraId="54FE71D3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日軍甚麼都找不到，拿走了林珍爸爸留下的軍用望遠鏡，然後離去。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D81CBC" w14:textId="77777777" w:rsidR="00383F2C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DD3258C" w14:textId="77777777" w:rsidR="00383F2C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54501C" w14:textId="05786824" w:rsidR="00383F2C" w:rsidRPr="005F1B16" w:rsidRDefault="00A910AC" w:rsidP="00383F2C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58A71" wp14:editId="6CCE1A4B">
                <wp:simplePos x="0" y="0"/>
                <wp:positionH relativeFrom="column">
                  <wp:posOffset>3326765</wp:posOffset>
                </wp:positionH>
                <wp:positionV relativeFrom="paragraph">
                  <wp:posOffset>10160</wp:posOffset>
                </wp:positionV>
                <wp:extent cx="2411095" cy="781050"/>
                <wp:effectExtent l="0" t="0" r="8255" b="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781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181E5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日本人押着林展上樓，審問軍票的下落。</w:t>
                            </w:r>
                          </w:p>
                          <w:p w14:paraId="77C10AA6" w14:textId="77777777" w:rsidR="00383F2C" w:rsidRPr="005F1B16" w:rsidRDefault="00383F2C" w:rsidP="00383F2C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58A71" id="矩形: 圓角 8" o:spid="_x0000_s1030" style="position:absolute;left:0;text-align:left;margin-left:261.95pt;margin-top:.8pt;width:189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" fillcolor="#feeed0 [660]" stroked="f" strokeweight="1pt">
                <v:stroke joinstyle="miter"/>
                <v:textbox>
                  <w:txbxContent>
                    <w:p w14:paraId="406181E5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4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日本人押着林展上樓，審問軍票的下落。</w:t>
                      </w:r>
                    </w:p>
                    <w:p w14:paraId="77C10AA6" w14:textId="77777777" w:rsidR="00383F2C" w:rsidRPr="005F1B16" w:rsidRDefault="00383F2C" w:rsidP="00383F2C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70C02" wp14:editId="46EB8A49">
                <wp:simplePos x="0" y="0"/>
                <wp:positionH relativeFrom="column">
                  <wp:posOffset>431165</wp:posOffset>
                </wp:positionH>
                <wp:positionV relativeFrom="paragraph">
                  <wp:posOffset>10160</wp:posOffset>
                </wp:positionV>
                <wp:extent cx="2380615" cy="790575"/>
                <wp:effectExtent l="0" t="0" r="635" b="952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790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2880D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同學告知林展被綁在車上，正在回家途中。</w:t>
                            </w:r>
                          </w:p>
                          <w:p w14:paraId="18EA3D68" w14:textId="77777777" w:rsidR="00383F2C" w:rsidRPr="005F1B16" w:rsidRDefault="00383F2C" w:rsidP="00383F2C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70C02" id="矩形: 圓角 7" o:spid="_x0000_s1031" style="position:absolute;left:0;text-align:left;margin-left:33.95pt;margin-top:.8pt;width:187.4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" fillcolor="#feeed0 [660]" stroked="f" strokeweight="1pt">
                <v:stroke joinstyle="miter"/>
                <v:textbox>
                  <w:txbxContent>
                    <w:p w14:paraId="43C2880D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同學告知林展被綁在車上，正在回家途中。</w:t>
                      </w:r>
                    </w:p>
                    <w:p w14:paraId="18EA3D68" w14:textId="77777777" w:rsidR="00383F2C" w:rsidRPr="005F1B16" w:rsidRDefault="00383F2C" w:rsidP="00383F2C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59243BA" w14:textId="77777777" w:rsidR="00383F2C" w:rsidRPr="005F1B16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</w:p>
    <w:p w14:paraId="573CEC38" w14:textId="355252F8" w:rsidR="00383F2C" w:rsidRPr="005F1B16" w:rsidRDefault="00A910AC" w:rsidP="00383F2C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CBF0C" wp14:editId="3E534A87">
                <wp:simplePos x="0" y="0"/>
                <wp:positionH relativeFrom="column">
                  <wp:posOffset>3345816</wp:posOffset>
                </wp:positionH>
                <wp:positionV relativeFrom="paragraph">
                  <wp:posOffset>106680</wp:posOffset>
                </wp:positionV>
                <wp:extent cx="2374900" cy="771525"/>
                <wp:effectExtent l="0" t="0" r="6350" b="9525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27AB9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spacing w:before="120" w:line="360" w:lineRule="auto"/>
                              <w:ind w:left="357" w:right="284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日本人全屋翻查，</w:t>
                            </w:r>
                            <w:proofErr w:type="gramStart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找不到軍票</w:t>
                            </w:r>
                            <w:proofErr w:type="gramEnd"/>
                            <w:r w:rsidRPr="00A910A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。</w:t>
                            </w:r>
                          </w:p>
                          <w:p w14:paraId="2A6AF109" w14:textId="77777777" w:rsidR="00383F2C" w:rsidRPr="005F1B16" w:rsidRDefault="00383F2C" w:rsidP="00383F2C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CBF0C" id="矩形: 圓角 10" o:spid="_x0000_s1032" style="position:absolute;left:0;text-align:left;margin-left:263.45pt;margin-top:8.4pt;width:187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" fillcolor="#feeed0 [660]" stroked="f" strokeweight="1pt">
                <v:stroke joinstyle="miter"/>
                <v:textbox>
                  <w:txbxContent>
                    <w:p w14:paraId="6D427AB9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6"/>
                        </w:numPr>
                        <w:spacing w:before="120" w:line="360" w:lineRule="auto"/>
                        <w:ind w:left="357" w:right="284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日本人全屋翻查，</w:t>
                      </w:r>
                      <w:proofErr w:type="gramStart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找不到軍票</w:t>
                      </w:r>
                      <w:proofErr w:type="gramEnd"/>
                      <w:r w:rsidRPr="00A910A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。</w:t>
                      </w:r>
                    </w:p>
                    <w:p w14:paraId="2A6AF109" w14:textId="77777777" w:rsidR="00383F2C" w:rsidRPr="005F1B16" w:rsidRDefault="00383F2C" w:rsidP="00383F2C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839DB" wp14:editId="0E601D4F">
                <wp:simplePos x="0" y="0"/>
                <wp:positionH relativeFrom="column">
                  <wp:posOffset>431165</wp:posOffset>
                </wp:positionH>
                <wp:positionV relativeFrom="paragraph">
                  <wp:posOffset>106679</wp:posOffset>
                </wp:positionV>
                <wp:extent cx="2375535" cy="790575"/>
                <wp:effectExtent l="0" t="0" r="5715" b="9525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790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DBA6A" w14:textId="77777777" w:rsidR="00383F2C" w:rsidRPr="00A910AC" w:rsidRDefault="00383F2C" w:rsidP="00A910AC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spacing w:before="120" w:line="360" w:lineRule="auto"/>
                              <w:ind w:left="357" w:hanging="35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A910A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日軍用刀逼林珍招供，林展仍然寧死不認。</w:t>
                            </w:r>
                            <w:r w:rsidRPr="00A910A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839DB" id="矩形: 圓角 9" o:spid="_x0000_s1033" style="position:absolute;left:0;text-align:left;margin-left:33.95pt;margin-top:8.4pt;width:187.0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" fillcolor="#feeed0 [660]" stroked="f" strokeweight="1pt">
                <v:stroke joinstyle="miter"/>
                <v:textbox>
                  <w:txbxContent>
                    <w:p w14:paraId="63ADBA6A" w14:textId="77777777" w:rsidR="00383F2C" w:rsidRPr="00A910AC" w:rsidRDefault="00383F2C" w:rsidP="00A910AC">
                      <w:pPr>
                        <w:pStyle w:val="a7"/>
                        <w:numPr>
                          <w:ilvl w:val="0"/>
                          <w:numId w:val="15"/>
                        </w:numPr>
                        <w:spacing w:before="120" w:line="360" w:lineRule="auto"/>
                        <w:ind w:left="357" w:hanging="35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A910A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日軍用刀逼林珍招供，林展仍然寧死不認。</w:t>
                      </w:r>
                      <w:r w:rsidRPr="00A910AC">
                        <w:rPr>
                          <w:rFonts w:ascii="DFKai-SB" w:eastAsia="DFKai-SB" w:hAnsi="DFKai-SB"/>
                          <w:color w:val="484F5E" w:themeColor="text1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573EFC48" w14:textId="77777777" w:rsidR="00383F2C" w:rsidRDefault="00383F2C" w:rsidP="00383F2C">
      <w:pPr>
        <w:spacing w:after="240"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6612B20" w14:textId="77777777" w:rsidR="00383F2C" w:rsidRDefault="00383F2C" w:rsidP="00383F2C">
      <w:pPr>
        <w:spacing w:line="360" w:lineRule="auto"/>
        <w:ind w:left="357"/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BA39E5" wp14:editId="424BDB4F">
                <wp:simplePos x="0" y="0"/>
                <wp:positionH relativeFrom="column">
                  <wp:posOffset>93980</wp:posOffset>
                </wp:positionH>
                <wp:positionV relativeFrom="paragraph">
                  <wp:posOffset>25704</wp:posOffset>
                </wp:positionV>
                <wp:extent cx="6114939" cy="468989"/>
                <wp:effectExtent l="38100" t="38100" r="114935" b="12192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939" cy="468989"/>
                          <a:chOff x="0" y="0"/>
                          <a:chExt cx="6114939" cy="468989"/>
                        </a:xfrm>
                      </wpg:grpSpPr>
                      <wps:wsp>
                        <wps:cNvPr id="13" name="流程圖: 結束點 13"/>
                        <wps:cNvSpPr/>
                        <wps:spPr>
                          <a:xfrm>
                            <a:off x="0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D54DAD" w14:textId="77777777" w:rsidR="00383F2C" w:rsidRPr="00EE6942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E6942">
                                <w:rPr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流程圖: 結束點 19"/>
                        <wps:cNvSpPr/>
                        <wps:spPr>
                          <a:xfrm>
                            <a:off x="1073426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19F2C" w14:textId="77777777" w:rsidR="00383F2C" w:rsidRPr="00E608A6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流程圖: 結束點 20"/>
                        <wps:cNvSpPr/>
                        <wps:spPr>
                          <a:xfrm>
                            <a:off x="2162755" y="7951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40CBD" w14:textId="77777777" w:rsidR="00383F2C" w:rsidRPr="00E608A6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608A6">
                                <w:rPr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流程圖: 結束點 21"/>
                        <wps:cNvSpPr/>
                        <wps:spPr>
                          <a:xfrm>
                            <a:off x="3260035" y="15902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397984" w14:textId="77777777" w:rsidR="00383F2C" w:rsidRPr="0089311F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89311F">
                                <w:rPr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流程圖: 結束點 22"/>
                        <wps:cNvSpPr/>
                        <wps:spPr>
                          <a:xfrm>
                            <a:off x="4365266" y="7951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F78209" w14:textId="0CC561DE" w:rsidR="00383F2C" w:rsidRPr="0089311F" w:rsidRDefault="007977F0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流程圖: 結束點 23"/>
                        <wps:cNvSpPr/>
                        <wps:spPr>
                          <a:xfrm>
                            <a:off x="5422789" y="23854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447F3E" w14:textId="77777777" w:rsidR="00383F2C" w:rsidRPr="002476B6" w:rsidRDefault="00383F2C" w:rsidP="00383F2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2476B6">
                                <w:rPr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箭號: 向右 24"/>
                        <wps:cNvSpPr/>
                        <wps:spPr>
                          <a:xfrm>
                            <a:off x="796787" y="120926"/>
                            <a:ext cx="178129" cy="17813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箭號: 向右 25"/>
                        <wps:cNvSpPr/>
                        <wps:spPr>
                          <a:xfrm>
                            <a:off x="1894067" y="128877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箭號: 向右 26"/>
                        <wps:cNvSpPr/>
                        <wps:spPr>
                          <a:xfrm>
                            <a:off x="2975444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箭號: 向右 27"/>
                        <wps:cNvSpPr/>
                        <wps:spPr>
                          <a:xfrm>
                            <a:off x="4104529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箭號: 向右 28"/>
                        <wps:cNvSpPr/>
                        <wps:spPr>
                          <a:xfrm>
                            <a:off x="5146150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A39E5" id="群組 35" o:spid="_x0000_s1034" style="position:absolute;left:0;text-align:left;margin-left:7.4pt;margin-top:2pt;width:481.5pt;height:36.95pt;z-index:251666432" coordsize="61149,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流程圖: 結束點 13" o:spid="_x0000_s1035" type="#_x0000_t116" style="position:absolute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1AD54DAD" w14:textId="77777777" w:rsidR="00383F2C" w:rsidRPr="00EE6942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E6942">
                          <w:rPr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流程圖: 結束點 19" o:spid="_x0000_s1036" type="#_x0000_t116" style="position:absolute;left:10734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04119F2C" w14:textId="77777777" w:rsidR="00383F2C" w:rsidRPr="00E608A6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流程圖: 結束點 20" o:spid="_x0000_s1037" type="#_x0000_t116" style="position:absolute;left:21627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33140CBD" w14:textId="77777777" w:rsidR="00383F2C" w:rsidRPr="00E608A6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608A6">
                          <w:rPr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流程圖: 結束點 21" o:spid="_x0000_s1038" type="#_x0000_t116" style="position:absolute;left:32600;top:15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23397984" w14:textId="77777777" w:rsidR="00383F2C" w:rsidRPr="0089311F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89311F">
                          <w:rPr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流程圖: 結束點 22" o:spid="_x0000_s1039" type="#_x0000_t116" style="position:absolute;left:43652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6EF78209" w14:textId="0CC561DE" w:rsidR="00383F2C" w:rsidRPr="0089311F" w:rsidRDefault="007977F0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流程圖: 結束點 23" o:spid="_x0000_s1040" type="#_x0000_t116" style="position:absolute;left:54227;top:238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28447F3E" w14:textId="77777777" w:rsidR="00383F2C" w:rsidRPr="002476B6" w:rsidRDefault="00383F2C" w:rsidP="00383F2C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2476B6">
                          <w:rPr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24" o:spid="_x0000_s1041" type="#_x0000_t13" style="position:absolute;left:7967;top:1209;width:1782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" adj="10800" fillcolor="#4db587 [3205]" stroked="f" strokeweight="1pt"/>
                <v:shape id="箭號: 向右 25" o:spid="_x0000_s1042" type="#_x0000_t13" style="position:absolute;left:18940;top:128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" adj="10800" fillcolor="#4db587 [3205]" stroked="f" strokeweight="1pt"/>
                <v:shape id="箭號: 向右 26" o:spid="_x0000_s1043" type="#_x0000_t13" style="position:absolute;left:29754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" adj="10800" fillcolor="#4db587 [3205]" stroked="f" strokeweight="1pt"/>
                <v:shape id="箭號: 向右 27" o:spid="_x0000_s1044" type="#_x0000_t13" style="position:absolute;left:41045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" adj="10800" fillcolor="#4db587 [3205]" stroked="f" strokeweight="1pt"/>
                <v:shape id="箭號: 向右 28" o:spid="_x0000_s1045" type="#_x0000_t13" style="position:absolute;left:51461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" adj="10800" fillcolor="#4db587 [3205]" stroked="f" strokeweight="1pt"/>
              </v:group>
            </w:pict>
          </mc:Fallback>
        </mc:AlternateContent>
      </w:r>
    </w:p>
    <w:p w14:paraId="78C043B6" w14:textId="3E257FA4" w:rsidR="00383F2C" w:rsidRPr="00EE0F3D" w:rsidRDefault="00383F2C" w:rsidP="00383F2C">
      <w:pPr>
        <w:ind w:left="357"/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</w:pPr>
    </w:p>
    <w:p w14:paraId="02F29C33" w14:textId="01FC6D11" w:rsidR="00383F2C" w:rsidRDefault="00383F2C" w:rsidP="00383F2C">
      <w:pPr>
        <w:pStyle w:val="a7"/>
        <w:numPr>
          <w:ilvl w:val="0"/>
          <w:numId w:val="6"/>
        </w:numPr>
        <w:spacing w:before="120"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承上題，這事情對林珍有甚麼影響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？在橫線上填寫答案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305F0667" w14:textId="14C63528" w:rsidR="00383F2C" w:rsidRDefault="009D65D9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F1F22" wp14:editId="3509D005">
                <wp:simplePos x="0" y="0"/>
                <wp:positionH relativeFrom="column">
                  <wp:posOffset>593823</wp:posOffset>
                </wp:positionH>
                <wp:positionV relativeFrom="paragraph">
                  <wp:posOffset>76200</wp:posOffset>
                </wp:positionV>
                <wp:extent cx="4694360" cy="445135"/>
                <wp:effectExtent l="0" t="0" r="0" b="0"/>
                <wp:wrapNone/>
                <wp:docPr id="31" name="流程圖: 結束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360" cy="445135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2DD45" w14:textId="25DE798F" w:rsidR="00383F2C" w:rsidRPr="008349C9" w:rsidRDefault="009D65D9" w:rsidP="009D65D9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林珍隨母親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加入遊擊隊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F1F22" id="流程圖: 結束點 31" o:spid="_x0000_s1046" type="#_x0000_t116" style="position:absolute;left:0;text-align:left;margin-left:46.75pt;margin-top:6pt;width:369.65pt;height:35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" filled="f" stroked="f" strokeweight="1pt">
                <v:textbox>
                  <w:txbxContent>
                    <w:p w14:paraId="2A92DD45" w14:textId="25DE798F" w:rsidR="00383F2C" w:rsidRPr="008349C9" w:rsidRDefault="009D65D9" w:rsidP="009D65D9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林珍隨母親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加入遊擊隊</w:t>
                      </w:r>
                    </w:p>
                  </w:txbxContent>
                </v:textbox>
              </v:shape>
            </w:pict>
          </mc:Fallback>
        </mc:AlternateContent>
      </w:r>
      <w:r w:rsidR="00D2254D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F29916" wp14:editId="552186AB">
                <wp:simplePos x="0" y="0"/>
                <wp:positionH relativeFrom="column">
                  <wp:posOffset>444353</wp:posOffset>
                </wp:positionH>
                <wp:positionV relativeFrom="paragraph">
                  <wp:posOffset>63451</wp:posOffset>
                </wp:positionV>
                <wp:extent cx="6071675" cy="563880"/>
                <wp:effectExtent l="38100" t="57150" r="139065" b="140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75" cy="563880"/>
                        </a:xfrm>
                        <a:custGeom>
                          <a:avLst/>
                          <a:gdLst>
                            <a:gd name="connsiteX0" fmla="*/ 0 w 6071675"/>
                            <a:gd name="connsiteY0" fmla="*/ 0 h 563880"/>
                            <a:gd name="connsiteX1" fmla="*/ 612687 w 6071675"/>
                            <a:gd name="connsiteY1" fmla="*/ 0 h 563880"/>
                            <a:gd name="connsiteX2" fmla="*/ 1286091 w 6071675"/>
                            <a:gd name="connsiteY2" fmla="*/ 0 h 563880"/>
                            <a:gd name="connsiteX3" fmla="*/ 1716628 w 6071675"/>
                            <a:gd name="connsiteY3" fmla="*/ 0 h 563880"/>
                            <a:gd name="connsiteX4" fmla="*/ 2086448 w 6071675"/>
                            <a:gd name="connsiteY4" fmla="*/ 0 h 563880"/>
                            <a:gd name="connsiteX5" fmla="*/ 2516985 w 6071675"/>
                            <a:gd name="connsiteY5" fmla="*/ 0 h 563880"/>
                            <a:gd name="connsiteX6" fmla="*/ 3008239 w 6071675"/>
                            <a:gd name="connsiteY6" fmla="*/ 0 h 563880"/>
                            <a:gd name="connsiteX7" fmla="*/ 3681643 w 6071675"/>
                            <a:gd name="connsiteY7" fmla="*/ 0 h 563880"/>
                            <a:gd name="connsiteX8" fmla="*/ 4051463 w 6071675"/>
                            <a:gd name="connsiteY8" fmla="*/ 0 h 563880"/>
                            <a:gd name="connsiteX9" fmla="*/ 4421283 w 6071675"/>
                            <a:gd name="connsiteY9" fmla="*/ 0 h 563880"/>
                            <a:gd name="connsiteX10" fmla="*/ 4791104 w 6071675"/>
                            <a:gd name="connsiteY10" fmla="*/ 0 h 563880"/>
                            <a:gd name="connsiteX11" fmla="*/ 5221641 w 6071675"/>
                            <a:gd name="connsiteY11" fmla="*/ 0 h 563880"/>
                            <a:gd name="connsiteX12" fmla="*/ 6071675 w 6071675"/>
                            <a:gd name="connsiteY12" fmla="*/ 0 h 563880"/>
                            <a:gd name="connsiteX13" fmla="*/ 6071675 w 6071675"/>
                            <a:gd name="connsiteY13" fmla="*/ 563880 h 563880"/>
                            <a:gd name="connsiteX14" fmla="*/ 5580421 w 6071675"/>
                            <a:gd name="connsiteY14" fmla="*/ 563880 h 563880"/>
                            <a:gd name="connsiteX15" fmla="*/ 4967734 w 6071675"/>
                            <a:gd name="connsiteY15" fmla="*/ 563880 h 563880"/>
                            <a:gd name="connsiteX16" fmla="*/ 4537197 w 6071675"/>
                            <a:gd name="connsiteY16" fmla="*/ 563880 h 563880"/>
                            <a:gd name="connsiteX17" fmla="*/ 4167377 w 6071675"/>
                            <a:gd name="connsiteY17" fmla="*/ 563880 h 563880"/>
                            <a:gd name="connsiteX18" fmla="*/ 3736840 w 6071675"/>
                            <a:gd name="connsiteY18" fmla="*/ 563880 h 563880"/>
                            <a:gd name="connsiteX19" fmla="*/ 3184870 w 6071675"/>
                            <a:gd name="connsiteY19" fmla="*/ 563880 h 563880"/>
                            <a:gd name="connsiteX20" fmla="*/ 2572182 w 6071675"/>
                            <a:gd name="connsiteY20" fmla="*/ 563880 h 563880"/>
                            <a:gd name="connsiteX21" fmla="*/ 2141645 w 6071675"/>
                            <a:gd name="connsiteY21" fmla="*/ 563880 h 563880"/>
                            <a:gd name="connsiteX22" fmla="*/ 1771825 w 6071675"/>
                            <a:gd name="connsiteY22" fmla="*/ 563880 h 563880"/>
                            <a:gd name="connsiteX23" fmla="*/ 1159138 w 6071675"/>
                            <a:gd name="connsiteY23" fmla="*/ 563880 h 563880"/>
                            <a:gd name="connsiteX24" fmla="*/ 789318 w 6071675"/>
                            <a:gd name="connsiteY24" fmla="*/ 563880 h 563880"/>
                            <a:gd name="connsiteX25" fmla="*/ 0 w 6071675"/>
                            <a:gd name="connsiteY25" fmla="*/ 563880 h 563880"/>
                            <a:gd name="connsiteX26" fmla="*/ 0 w 6071675"/>
                            <a:gd name="connsiteY26" fmla="*/ 0 h 563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71675" h="563880" fill="none" extrusionOk="0">
                              <a:moveTo>
                                <a:pt x="0" y="0"/>
                              </a:moveTo>
                              <a:cubicBezTo>
                                <a:pt x="281604" y="-26666"/>
                                <a:pt x="467701" y="62936"/>
                                <a:pt x="612687" y="0"/>
                              </a:cubicBezTo>
                              <a:cubicBezTo>
                                <a:pt x="757673" y="-62936"/>
                                <a:pt x="1049364" y="72556"/>
                                <a:pt x="1286091" y="0"/>
                              </a:cubicBezTo>
                              <a:cubicBezTo>
                                <a:pt x="1522818" y="-72556"/>
                                <a:pt x="1622366" y="26779"/>
                                <a:pt x="1716628" y="0"/>
                              </a:cubicBezTo>
                              <a:cubicBezTo>
                                <a:pt x="1810890" y="-26779"/>
                                <a:pt x="1937880" y="7789"/>
                                <a:pt x="2086448" y="0"/>
                              </a:cubicBezTo>
                              <a:cubicBezTo>
                                <a:pt x="2235016" y="-7789"/>
                                <a:pt x="2387023" y="46979"/>
                                <a:pt x="2516985" y="0"/>
                              </a:cubicBezTo>
                              <a:cubicBezTo>
                                <a:pt x="2646947" y="-46979"/>
                                <a:pt x="2768319" y="38542"/>
                                <a:pt x="3008239" y="0"/>
                              </a:cubicBezTo>
                              <a:cubicBezTo>
                                <a:pt x="3248159" y="-38542"/>
                                <a:pt x="3504995" y="18382"/>
                                <a:pt x="3681643" y="0"/>
                              </a:cubicBezTo>
                              <a:cubicBezTo>
                                <a:pt x="3858291" y="-18382"/>
                                <a:pt x="3970056" y="18065"/>
                                <a:pt x="4051463" y="0"/>
                              </a:cubicBezTo>
                              <a:cubicBezTo>
                                <a:pt x="4132870" y="-18065"/>
                                <a:pt x="4291953" y="18969"/>
                                <a:pt x="4421283" y="0"/>
                              </a:cubicBezTo>
                              <a:cubicBezTo>
                                <a:pt x="4550613" y="-18969"/>
                                <a:pt x="4624243" y="10068"/>
                                <a:pt x="4791104" y="0"/>
                              </a:cubicBezTo>
                              <a:cubicBezTo>
                                <a:pt x="4957965" y="-10068"/>
                                <a:pt x="5133114" y="44017"/>
                                <a:pt x="5221641" y="0"/>
                              </a:cubicBezTo>
                              <a:cubicBezTo>
                                <a:pt x="5310168" y="-44017"/>
                                <a:pt x="5785816" y="98399"/>
                                <a:pt x="6071675" y="0"/>
                              </a:cubicBezTo>
                              <a:cubicBezTo>
                                <a:pt x="6129549" y="234874"/>
                                <a:pt x="6048738" y="313371"/>
                                <a:pt x="6071675" y="563880"/>
                              </a:cubicBezTo>
                              <a:cubicBezTo>
                                <a:pt x="5844736" y="606427"/>
                                <a:pt x="5741295" y="555003"/>
                                <a:pt x="5580421" y="563880"/>
                              </a:cubicBezTo>
                              <a:cubicBezTo>
                                <a:pt x="5419547" y="572757"/>
                                <a:pt x="5171236" y="562500"/>
                                <a:pt x="4967734" y="563880"/>
                              </a:cubicBezTo>
                              <a:cubicBezTo>
                                <a:pt x="4764232" y="565260"/>
                                <a:pt x="4630499" y="549119"/>
                                <a:pt x="4537197" y="563880"/>
                              </a:cubicBezTo>
                              <a:cubicBezTo>
                                <a:pt x="4443895" y="578641"/>
                                <a:pt x="4301209" y="541132"/>
                                <a:pt x="4167377" y="563880"/>
                              </a:cubicBezTo>
                              <a:cubicBezTo>
                                <a:pt x="4033545" y="586628"/>
                                <a:pt x="3876701" y="554388"/>
                                <a:pt x="3736840" y="563880"/>
                              </a:cubicBezTo>
                              <a:cubicBezTo>
                                <a:pt x="3596979" y="573372"/>
                                <a:pt x="3452823" y="532697"/>
                                <a:pt x="3184870" y="563880"/>
                              </a:cubicBezTo>
                              <a:cubicBezTo>
                                <a:pt x="2916917" y="595063"/>
                                <a:pt x="2806125" y="555863"/>
                                <a:pt x="2572182" y="563880"/>
                              </a:cubicBezTo>
                              <a:cubicBezTo>
                                <a:pt x="2338239" y="571897"/>
                                <a:pt x="2255190" y="515952"/>
                                <a:pt x="2141645" y="563880"/>
                              </a:cubicBezTo>
                              <a:cubicBezTo>
                                <a:pt x="2028100" y="611808"/>
                                <a:pt x="1911508" y="545437"/>
                                <a:pt x="1771825" y="563880"/>
                              </a:cubicBezTo>
                              <a:cubicBezTo>
                                <a:pt x="1632142" y="582323"/>
                                <a:pt x="1350147" y="516069"/>
                                <a:pt x="1159138" y="563880"/>
                              </a:cubicBezTo>
                              <a:cubicBezTo>
                                <a:pt x="968129" y="611691"/>
                                <a:pt x="935060" y="561392"/>
                                <a:pt x="789318" y="563880"/>
                              </a:cubicBezTo>
                              <a:cubicBezTo>
                                <a:pt x="643576" y="566368"/>
                                <a:pt x="246723" y="481876"/>
                                <a:pt x="0" y="563880"/>
                              </a:cubicBezTo>
                              <a:cubicBezTo>
                                <a:pt x="-41716" y="447221"/>
                                <a:pt x="47347" y="141466"/>
                                <a:pt x="0" y="0"/>
                              </a:cubicBezTo>
                              <a:close/>
                            </a:path>
                            <a:path w="6071675" h="563880" stroke="0" extrusionOk="0">
                              <a:moveTo>
                                <a:pt x="0" y="0"/>
                              </a:moveTo>
                              <a:cubicBezTo>
                                <a:pt x="185021" y="-71315"/>
                                <a:pt x="313723" y="41790"/>
                                <a:pt x="612687" y="0"/>
                              </a:cubicBezTo>
                              <a:cubicBezTo>
                                <a:pt x="911651" y="-41790"/>
                                <a:pt x="930428" y="29636"/>
                                <a:pt x="1103941" y="0"/>
                              </a:cubicBezTo>
                              <a:cubicBezTo>
                                <a:pt x="1277454" y="-29636"/>
                                <a:pt x="1528964" y="75793"/>
                                <a:pt x="1777345" y="0"/>
                              </a:cubicBezTo>
                              <a:cubicBezTo>
                                <a:pt x="2025726" y="-75793"/>
                                <a:pt x="1985266" y="20059"/>
                                <a:pt x="2147165" y="0"/>
                              </a:cubicBezTo>
                              <a:cubicBezTo>
                                <a:pt x="2309064" y="-20059"/>
                                <a:pt x="2547924" y="32025"/>
                                <a:pt x="2699136" y="0"/>
                              </a:cubicBezTo>
                              <a:cubicBezTo>
                                <a:pt x="2850348" y="-32025"/>
                                <a:pt x="3082287" y="64854"/>
                                <a:pt x="3372539" y="0"/>
                              </a:cubicBezTo>
                              <a:cubicBezTo>
                                <a:pt x="3662791" y="-64854"/>
                                <a:pt x="3678727" y="30484"/>
                                <a:pt x="3863793" y="0"/>
                              </a:cubicBezTo>
                              <a:cubicBezTo>
                                <a:pt x="4048859" y="-30484"/>
                                <a:pt x="4244663" y="52191"/>
                                <a:pt x="4415764" y="0"/>
                              </a:cubicBezTo>
                              <a:cubicBezTo>
                                <a:pt x="4586865" y="-52191"/>
                                <a:pt x="4763290" y="24471"/>
                                <a:pt x="5028451" y="0"/>
                              </a:cubicBezTo>
                              <a:cubicBezTo>
                                <a:pt x="5293612" y="-24471"/>
                                <a:pt x="5306226" y="33084"/>
                                <a:pt x="5519705" y="0"/>
                              </a:cubicBezTo>
                              <a:cubicBezTo>
                                <a:pt x="5733184" y="-33084"/>
                                <a:pt x="5860625" y="24670"/>
                                <a:pt x="6071675" y="0"/>
                              </a:cubicBezTo>
                              <a:cubicBezTo>
                                <a:pt x="6135139" y="132558"/>
                                <a:pt x="6054626" y="415894"/>
                                <a:pt x="6071675" y="563880"/>
                              </a:cubicBezTo>
                              <a:cubicBezTo>
                                <a:pt x="5765928" y="610046"/>
                                <a:pt x="5757361" y="498447"/>
                                <a:pt x="5458988" y="563880"/>
                              </a:cubicBezTo>
                              <a:cubicBezTo>
                                <a:pt x="5160615" y="629313"/>
                                <a:pt x="5201389" y="560934"/>
                                <a:pt x="5089168" y="563880"/>
                              </a:cubicBezTo>
                              <a:cubicBezTo>
                                <a:pt x="4976947" y="566826"/>
                                <a:pt x="4783165" y="534969"/>
                                <a:pt x="4597914" y="563880"/>
                              </a:cubicBezTo>
                              <a:cubicBezTo>
                                <a:pt x="4412663" y="592791"/>
                                <a:pt x="4262452" y="529279"/>
                                <a:pt x="4106660" y="563880"/>
                              </a:cubicBezTo>
                              <a:cubicBezTo>
                                <a:pt x="3950868" y="598481"/>
                                <a:pt x="3605216" y="486334"/>
                                <a:pt x="3433256" y="563880"/>
                              </a:cubicBezTo>
                              <a:cubicBezTo>
                                <a:pt x="3261296" y="641426"/>
                                <a:pt x="3129329" y="528818"/>
                                <a:pt x="3002719" y="563880"/>
                              </a:cubicBezTo>
                              <a:cubicBezTo>
                                <a:pt x="2876109" y="598942"/>
                                <a:pt x="2687146" y="520135"/>
                                <a:pt x="2511466" y="563880"/>
                              </a:cubicBezTo>
                              <a:cubicBezTo>
                                <a:pt x="2335786" y="607625"/>
                                <a:pt x="2221194" y="535535"/>
                                <a:pt x="2141645" y="563880"/>
                              </a:cubicBezTo>
                              <a:cubicBezTo>
                                <a:pt x="2062096" y="592225"/>
                                <a:pt x="1905727" y="563695"/>
                                <a:pt x="1711108" y="563880"/>
                              </a:cubicBezTo>
                              <a:cubicBezTo>
                                <a:pt x="1516489" y="564065"/>
                                <a:pt x="1431672" y="562685"/>
                                <a:pt x="1341288" y="563880"/>
                              </a:cubicBezTo>
                              <a:cubicBezTo>
                                <a:pt x="1250904" y="565075"/>
                                <a:pt x="989173" y="558276"/>
                                <a:pt x="667884" y="563880"/>
                              </a:cubicBezTo>
                              <a:cubicBezTo>
                                <a:pt x="346595" y="569484"/>
                                <a:pt x="218453" y="493448"/>
                                <a:pt x="0" y="563880"/>
                              </a:cubicBezTo>
                              <a:cubicBezTo>
                                <a:pt x="-48573" y="312311"/>
                                <a:pt x="39061" y="2059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F781B" w14:textId="3CDDA781" w:rsidR="00383F2C" w:rsidRPr="00955607" w:rsidRDefault="00383F2C" w:rsidP="00383F2C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spacing w:before="120" w:line="360" w:lineRule="auto"/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955607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</w:t>
                            </w:r>
                            <w:r w:rsidR="00D2254D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</w:t>
                            </w:r>
                            <w:r w:rsidRPr="00955607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5607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0EF8E0F" w14:textId="77777777" w:rsidR="00383F2C" w:rsidRDefault="00383F2C" w:rsidP="00383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9916" id="矩形 12" o:spid="_x0000_s1047" style="position:absolute;left:0;text-align:left;margin-left:35pt;margin-top:5pt;width:478.1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5F3F781B" w14:textId="3CDDA781" w:rsidR="00383F2C" w:rsidRPr="00955607" w:rsidRDefault="00383F2C" w:rsidP="00383F2C">
                      <w:pPr>
                        <w:pStyle w:val="a7"/>
                        <w:numPr>
                          <w:ilvl w:val="0"/>
                          <w:numId w:val="17"/>
                        </w:numPr>
                        <w:spacing w:before="120" w:line="360" w:lineRule="auto"/>
                        <w:ind w:left="357" w:hanging="357"/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</w:pPr>
                      <w:r w:rsidRPr="00955607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                              </w:t>
                      </w:r>
                      <w:r w:rsidR="00D2254D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                       </w:t>
                      </w:r>
                      <w:r w:rsidRPr="00955607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955607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20EF8E0F" w14:textId="77777777" w:rsidR="00383F2C" w:rsidRDefault="00383F2C" w:rsidP="00383F2C"/>
                  </w:txbxContent>
                </v:textbox>
              </v:rect>
            </w:pict>
          </mc:Fallback>
        </mc:AlternateContent>
      </w:r>
      <w:r w:rsidR="00383F2C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294CB9" wp14:editId="738DF195">
                <wp:simplePos x="0" y="0"/>
                <wp:positionH relativeFrom="column">
                  <wp:posOffset>190452</wp:posOffset>
                </wp:positionH>
                <wp:positionV relativeFrom="paragraph">
                  <wp:posOffset>29650</wp:posOffset>
                </wp:positionV>
                <wp:extent cx="282603" cy="759460"/>
                <wp:effectExtent l="0" t="0" r="3175" b="2540"/>
                <wp:wrapNone/>
                <wp:docPr id="29" name="流程圖: 結束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03" cy="75946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23D9F" w14:textId="77777777" w:rsidR="00383F2C" w:rsidRPr="005D0F69" w:rsidRDefault="00383F2C" w:rsidP="00383F2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0F6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行為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4CB9" id="流程圖: 結束點 29" o:spid="_x0000_s1048" type="#_x0000_t116" style="position:absolute;left:0;text-align:left;margin-left:15pt;margin-top:2.35pt;width:22.25pt;height:5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" fillcolor="#faaf17 [3204]" stroked="f" strokeweight="1pt">
                <v:textbox style="layout-flow:vertical-ideographic" inset="2mm,0,0,0">
                  <w:txbxContent>
                    <w:p w14:paraId="66D23D9F" w14:textId="77777777" w:rsidR="00383F2C" w:rsidRPr="005D0F69" w:rsidRDefault="00383F2C" w:rsidP="00383F2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 w:rsidRPr="005D0F69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行為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</w:p>
    <w:p w14:paraId="488567E6" w14:textId="2CD0218B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0EFC22A" w14:textId="6EB2CD64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8F89668" w14:textId="77777777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03AEE2C2" w14:textId="45F6643D" w:rsidR="00383F2C" w:rsidRDefault="00D2254D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9143F2" wp14:editId="3B0964D2">
                <wp:simplePos x="0" y="0"/>
                <wp:positionH relativeFrom="column">
                  <wp:posOffset>189132</wp:posOffset>
                </wp:positionH>
                <wp:positionV relativeFrom="paragraph">
                  <wp:posOffset>123825</wp:posOffset>
                </wp:positionV>
                <wp:extent cx="298450" cy="783590"/>
                <wp:effectExtent l="0" t="0" r="6350" b="0"/>
                <wp:wrapNone/>
                <wp:docPr id="30" name="流程圖: 結束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78359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4A430" w14:textId="77777777" w:rsidR="00383F2C" w:rsidRPr="005D0F69" w:rsidRDefault="00383F2C" w:rsidP="00383F2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精神方面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43F2" id="流程圖: 結束點 30" o:spid="_x0000_s1049" type="#_x0000_t116" style="position:absolute;left:0;text-align:left;margin-left:14.9pt;margin-top:9.75pt;width:23.5pt;height:6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" fillcolor="#faaf17 [3204]" stroked="f" strokeweight="1pt">
                <v:textbox style="layout-flow:vertical-ideographic" inset="1mm,0,0,0">
                  <w:txbxContent>
                    <w:p w14:paraId="14C4A430" w14:textId="77777777" w:rsidR="00383F2C" w:rsidRPr="005D0F69" w:rsidRDefault="00383F2C" w:rsidP="00383F2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精神方面</w:t>
                      </w:r>
                    </w:p>
                  </w:txbxContent>
                </v:textbox>
              </v:shape>
            </w:pict>
          </mc:Fallback>
        </mc:AlternateContent>
      </w:r>
      <w:r w:rsidR="00383F2C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D7135" wp14:editId="7978CACA">
                <wp:simplePos x="0" y="0"/>
                <wp:positionH relativeFrom="column">
                  <wp:posOffset>435561</wp:posOffset>
                </wp:positionH>
                <wp:positionV relativeFrom="paragraph">
                  <wp:posOffset>125437</wp:posOffset>
                </wp:positionV>
                <wp:extent cx="6086817" cy="715645"/>
                <wp:effectExtent l="38100" t="57150" r="123825" b="141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817" cy="715645"/>
                        </a:xfrm>
                        <a:custGeom>
                          <a:avLst/>
                          <a:gdLst>
                            <a:gd name="connsiteX0" fmla="*/ 0 w 6086817"/>
                            <a:gd name="connsiteY0" fmla="*/ 0 h 715645"/>
                            <a:gd name="connsiteX1" fmla="*/ 492479 w 6086817"/>
                            <a:gd name="connsiteY1" fmla="*/ 0 h 715645"/>
                            <a:gd name="connsiteX2" fmla="*/ 863221 w 6086817"/>
                            <a:gd name="connsiteY2" fmla="*/ 0 h 715645"/>
                            <a:gd name="connsiteX3" fmla="*/ 1294832 w 6086817"/>
                            <a:gd name="connsiteY3" fmla="*/ 0 h 715645"/>
                            <a:gd name="connsiteX4" fmla="*/ 1787311 w 6086817"/>
                            <a:gd name="connsiteY4" fmla="*/ 0 h 715645"/>
                            <a:gd name="connsiteX5" fmla="*/ 2462394 w 6086817"/>
                            <a:gd name="connsiteY5" fmla="*/ 0 h 715645"/>
                            <a:gd name="connsiteX6" fmla="*/ 2833137 w 6086817"/>
                            <a:gd name="connsiteY6" fmla="*/ 0 h 715645"/>
                            <a:gd name="connsiteX7" fmla="*/ 3203879 w 6086817"/>
                            <a:gd name="connsiteY7" fmla="*/ 0 h 715645"/>
                            <a:gd name="connsiteX8" fmla="*/ 3574622 w 6086817"/>
                            <a:gd name="connsiteY8" fmla="*/ 0 h 715645"/>
                            <a:gd name="connsiteX9" fmla="*/ 4006232 w 6086817"/>
                            <a:gd name="connsiteY9" fmla="*/ 0 h 715645"/>
                            <a:gd name="connsiteX10" fmla="*/ 4437843 w 6086817"/>
                            <a:gd name="connsiteY10" fmla="*/ 0 h 715645"/>
                            <a:gd name="connsiteX11" fmla="*/ 5112926 w 6086817"/>
                            <a:gd name="connsiteY11" fmla="*/ 0 h 715645"/>
                            <a:gd name="connsiteX12" fmla="*/ 5483669 w 6086817"/>
                            <a:gd name="connsiteY12" fmla="*/ 0 h 715645"/>
                            <a:gd name="connsiteX13" fmla="*/ 6086817 w 6086817"/>
                            <a:gd name="connsiteY13" fmla="*/ 0 h 715645"/>
                            <a:gd name="connsiteX14" fmla="*/ 6086817 w 6086817"/>
                            <a:gd name="connsiteY14" fmla="*/ 364979 h 715645"/>
                            <a:gd name="connsiteX15" fmla="*/ 6086817 w 6086817"/>
                            <a:gd name="connsiteY15" fmla="*/ 715645 h 715645"/>
                            <a:gd name="connsiteX16" fmla="*/ 5533470 w 6086817"/>
                            <a:gd name="connsiteY16" fmla="*/ 715645 h 715645"/>
                            <a:gd name="connsiteX17" fmla="*/ 4980123 w 6086817"/>
                            <a:gd name="connsiteY17" fmla="*/ 715645 h 715645"/>
                            <a:gd name="connsiteX18" fmla="*/ 4365908 w 6086817"/>
                            <a:gd name="connsiteY18" fmla="*/ 715645 h 715645"/>
                            <a:gd name="connsiteX19" fmla="*/ 3934297 w 6086817"/>
                            <a:gd name="connsiteY19" fmla="*/ 715645 h 715645"/>
                            <a:gd name="connsiteX20" fmla="*/ 3563555 w 6086817"/>
                            <a:gd name="connsiteY20" fmla="*/ 715645 h 715645"/>
                            <a:gd name="connsiteX21" fmla="*/ 2949340 w 6086817"/>
                            <a:gd name="connsiteY21" fmla="*/ 715645 h 715645"/>
                            <a:gd name="connsiteX22" fmla="*/ 2578597 w 6086817"/>
                            <a:gd name="connsiteY22" fmla="*/ 715645 h 715645"/>
                            <a:gd name="connsiteX23" fmla="*/ 2146986 w 6086817"/>
                            <a:gd name="connsiteY23" fmla="*/ 715645 h 715645"/>
                            <a:gd name="connsiteX24" fmla="*/ 1715376 w 6086817"/>
                            <a:gd name="connsiteY24" fmla="*/ 715645 h 715645"/>
                            <a:gd name="connsiteX25" fmla="*/ 1344633 w 6086817"/>
                            <a:gd name="connsiteY25" fmla="*/ 715645 h 715645"/>
                            <a:gd name="connsiteX26" fmla="*/ 791286 w 6086817"/>
                            <a:gd name="connsiteY26" fmla="*/ 715645 h 715645"/>
                            <a:gd name="connsiteX27" fmla="*/ 0 w 6086817"/>
                            <a:gd name="connsiteY27" fmla="*/ 715645 h 715645"/>
                            <a:gd name="connsiteX28" fmla="*/ 0 w 6086817"/>
                            <a:gd name="connsiteY28" fmla="*/ 372135 h 715645"/>
                            <a:gd name="connsiteX29" fmla="*/ 0 w 6086817"/>
                            <a:gd name="connsiteY29" fmla="*/ 0 h 715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86817" h="715645" fill="none" extrusionOk="0">
                              <a:moveTo>
                                <a:pt x="0" y="0"/>
                              </a:moveTo>
                              <a:cubicBezTo>
                                <a:pt x="179635" y="-14240"/>
                                <a:pt x="268812" y="41056"/>
                                <a:pt x="492479" y="0"/>
                              </a:cubicBezTo>
                              <a:cubicBezTo>
                                <a:pt x="716146" y="-41056"/>
                                <a:pt x="725007" y="26885"/>
                                <a:pt x="863221" y="0"/>
                              </a:cubicBezTo>
                              <a:cubicBezTo>
                                <a:pt x="1001435" y="-26885"/>
                                <a:pt x="1127898" y="37510"/>
                                <a:pt x="1294832" y="0"/>
                              </a:cubicBezTo>
                              <a:cubicBezTo>
                                <a:pt x="1461766" y="-37510"/>
                                <a:pt x="1578181" y="16398"/>
                                <a:pt x="1787311" y="0"/>
                              </a:cubicBezTo>
                              <a:cubicBezTo>
                                <a:pt x="1996441" y="-16398"/>
                                <a:pt x="2303268" y="47144"/>
                                <a:pt x="2462394" y="0"/>
                              </a:cubicBezTo>
                              <a:cubicBezTo>
                                <a:pt x="2621520" y="-47144"/>
                                <a:pt x="2661323" y="15468"/>
                                <a:pt x="2833137" y="0"/>
                              </a:cubicBezTo>
                              <a:cubicBezTo>
                                <a:pt x="3004951" y="-15468"/>
                                <a:pt x="3121946" y="16543"/>
                                <a:pt x="3203879" y="0"/>
                              </a:cubicBezTo>
                              <a:cubicBezTo>
                                <a:pt x="3285812" y="-16543"/>
                                <a:pt x="3408127" y="21524"/>
                                <a:pt x="3574622" y="0"/>
                              </a:cubicBezTo>
                              <a:cubicBezTo>
                                <a:pt x="3741117" y="-21524"/>
                                <a:pt x="3864121" y="42542"/>
                                <a:pt x="4006232" y="0"/>
                              </a:cubicBezTo>
                              <a:cubicBezTo>
                                <a:pt x="4148343" y="-42542"/>
                                <a:pt x="4305373" y="8847"/>
                                <a:pt x="4437843" y="0"/>
                              </a:cubicBezTo>
                              <a:cubicBezTo>
                                <a:pt x="4570313" y="-8847"/>
                                <a:pt x="4961944" y="67341"/>
                                <a:pt x="5112926" y="0"/>
                              </a:cubicBezTo>
                              <a:cubicBezTo>
                                <a:pt x="5263908" y="-67341"/>
                                <a:pt x="5333335" y="32242"/>
                                <a:pt x="5483669" y="0"/>
                              </a:cubicBezTo>
                              <a:cubicBezTo>
                                <a:pt x="5634003" y="-32242"/>
                                <a:pt x="5839987" y="22914"/>
                                <a:pt x="6086817" y="0"/>
                              </a:cubicBezTo>
                              <a:cubicBezTo>
                                <a:pt x="6096406" y="124697"/>
                                <a:pt x="6054868" y="223688"/>
                                <a:pt x="6086817" y="364979"/>
                              </a:cubicBezTo>
                              <a:cubicBezTo>
                                <a:pt x="6118766" y="506270"/>
                                <a:pt x="6057347" y="546402"/>
                                <a:pt x="6086817" y="715645"/>
                              </a:cubicBezTo>
                              <a:cubicBezTo>
                                <a:pt x="5823305" y="738467"/>
                                <a:pt x="5724060" y="661453"/>
                                <a:pt x="5533470" y="715645"/>
                              </a:cubicBezTo>
                              <a:cubicBezTo>
                                <a:pt x="5342880" y="769837"/>
                                <a:pt x="5151756" y="664664"/>
                                <a:pt x="4980123" y="715645"/>
                              </a:cubicBezTo>
                              <a:cubicBezTo>
                                <a:pt x="4808490" y="766626"/>
                                <a:pt x="4634249" y="672375"/>
                                <a:pt x="4365908" y="715645"/>
                              </a:cubicBezTo>
                              <a:cubicBezTo>
                                <a:pt x="4097568" y="758915"/>
                                <a:pt x="4075202" y="691119"/>
                                <a:pt x="3934297" y="715645"/>
                              </a:cubicBezTo>
                              <a:cubicBezTo>
                                <a:pt x="3793392" y="740171"/>
                                <a:pt x="3663671" y="703807"/>
                                <a:pt x="3563555" y="715645"/>
                              </a:cubicBezTo>
                              <a:cubicBezTo>
                                <a:pt x="3463439" y="727483"/>
                                <a:pt x="3220812" y="652724"/>
                                <a:pt x="2949340" y="715645"/>
                              </a:cubicBezTo>
                              <a:cubicBezTo>
                                <a:pt x="2677869" y="778566"/>
                                <a:pt x="2690001" y="684263"/>
                                <a:pt x="2578597" y="715645"/>
                              </a:cubicBezTo>
                              <a:cubicBezTo>
                                <a:pt x="2467193" y="747027"/>
                                <a:pt x="2241486" y="709735"/>
                                <a:pt x="2146986" y="715645"/>
                              </a:cubicBezTo>
                              <a:cubicBezTo>
                                <a:pt x="2052486" y="721555"/>
                                <a:pt x="1899815" y="671433"/>
                                <a:pt x="1715376" y="715645"/>
                              </a:cubicBezTo>
                              <a:cubicBezTo>
                                <a:pt x="1530937" y="759857"/>
                                <a:pt x="1454220" y="712309"/>
                                <a:pt x="1344633" y="715645"/>
                              </a:cubicBezTo>
                              <a:cubicBezTo>
                                <a:pt x="1235046" y="718981"/>
                                <a:pt x="960173" y="671544"/>
                                <a:pt x="791286" y="715645"/>
                              </a:cubicBezTo>
                              <a:cubicBezTo>
                                <a:pt x="622399" y="759746"/>
                                <a:pt x="222834" y="683160"/>
                                <a:pt x="0" y="715645"/>
                              </a:cubicBezTo>
                              <a:cubicBezTo>
                                <a:pt x="-40206" y="630294"/>
                                <a:pt x="20152" y="488524"/>
                                <a:pt x="0" y="372135"/>
                              </a:cubicBezTo>
                              <a:cubicBezTo>
                                <a:pt x="-20152" y="255746"/>
                                <a:pt x="15781" y="137808"/>
                                <a:pt x="0" y="0"/>
                              </a:cubicBezTo>
                              <a:close/>
                            </a:path>
                            <a:path w="6086817" h="715645" stroke="0" extrusionOk="0">
                              <a:moveTo>
                                <a:pt x="0" y="0"/>
                              </a:moveTo>
                              <a:cubicBezTo>
                                <a:pt x="123562" y="-69389"/>
                                <a:pt x="454956" y="53069"/>
                                <a:pt x="614215" y="0"/>
                              </a:cubicBezTo>
                              <a:cubicBezTo>
                                <a:pt x="773475" y="-53069"/>
                                <a:pt x="993081" y="28685"/>
                                <a:pt x="1106694" y="0"/>
                              </a:cubicBezTo>
                              <a:cubicBezTo>
                                <a:pt x="1220307" y="-28685"/>
                                <a:pt x="1492292" y="71161"/>
                                <a:pt x="1781777" y="0"/>
                              </a:cubicBezTo>
                              <a:cubicBezTo>
                                <a:pt x="2071262" y="-71161"/>
                                <a:pt x="1978846" y="32559"/>
                                <a:pt x="2152520" y="0"/>
                              </a:cubicBezTo>
                              <a:cubicBezTo>
                                <a:pt x="2326194" y="-32559"/>
                                <a:pt x="2555979" y="36134"/>
                                <a:pt x="2705867" y="0"/>
                              </a:cubicBezTo>
                              <a:cubicBezTo>
                                <a:pt x="2855755" y="-36134"/>
                                <a:pt x="3138321" y="54198"/>
                                <a:pt x="3380950" y="0"/>
                              </a:cubicBezTo>
                              <a:cubicBezTo>
                                <a:pt x="3623579" y="-54198"/>
                                <a:pt x="3634763" y="14909"/>
                                <a:pt x="3873429" y="0"/>
                              </a:cubicBezTo>
                              <a:cubicBezTo>
                                <a:pt x="4112095" y="-14909"/>
                                <a:pt x="4314323" y="16288"/>
                                <a:pt x="4426776" y="0"/>
                              </a:cubicBezTo>
                              <a:cubicBezTo>
                                <a:pt x="4539229" y="-16288"/>
                                <a:pt x="4878014" y="40965"/>
                                <a:pt x="5040991" y="0"/>
                              </a:cubicBezTo>
                              <a:cubicBezTo>
                                <a:pt x="5203969" y="-40965"/>
                                <a:pt x="5401757" y="42381"/>
                                <a:pt x="5533470" y="0"/>
                              </a:cubicBezTo>
                              <a:cubicBezTo>
                                <a:pt x="5665183" y="-42381"/>
                                <a:pt x="5941640" y="33559"/>
                                <a:pt x="6086817" y="0"/>
                              </a:cubicBezTo>
                              <a:cubicBezTo>
                                <a:pt x="6093242" y="141329"/>
                                <a:pt x="6085580" y="199486"/>
                                <a:pt x="6086817" y="364979"/>
                              </a:cubicBezTo>
                              <a:cubicBezTo>
                                <a:pt x="6088054" y="530472"/>
                                <a:pt x="6044956" y="563250"/>
                                <a:pt x="6086817" y="715645"/>
                              </a:cubicBezTo>
                              <a:cubicBezTo>
                                <a:pt x="5817054" y="777338"/>
                                <a:pt x="5706054" y="664927"/>
                                <a:pt x="5411734" y="715645"/>
                              </a:cubicBezTo>
                              <a:cubicBezTo>
                                <a:pt x="5117414" y="766363"/>
                                <a:pt x="5143404" y="710808"/>
                                <a:pt x="4919255" y="715645"/>
                              </a:cubicBezTo>
                              <a:cubicBezTo>
                                <a:pt x="4695106" y="720482"/>
                                <a:pt x="4585143" y="702038"/>
                                <a:pt x="4426776" y="715645"/>
                              </a:cubicBezTo>
                              <a:cubicBezTo>
                                <a:pt x="4268409" y="729252"/>
                                <a:pt x="3926905" y="655519"/>
                                <a:pt x="3751693" y="715645"/>
                              </a:cubicBezTo>
                              <a:cubicBezTo>
                                <a:pt x="3576481" y="775771"/>
                                <a:pt x="3505775" y="671211"/>
                                <a:pt x="3320082" y="715645"/>
                              </a:cubicBezTo>
                              <a:cubicBezTo>
                                <a:pt x="3134389" y="760079"/>
                                <a:pt x="2976755" y="710483"/>
                                <a:pt x="2827603" y="715645"/>
                              </a:cubicBezTo>
                              <a:cubicBezTo>
                                <a:pt x="2678451" y="720807"/>
                                <a:pt x="2641717" y="678414"/>
                                <a:pt x="2456861" y="715645"/>
                              </a:cubicBezTo>
                              <a:cubicBezTo>
                                <a:pt x="2272005" y="752876"/>
                                <a:pt x="2129494" y="690944"/>
                                <a:pt x="2025250" y="715645"/>
                              </a:cubicBezTo>
                              <a:cubicBezTo>
                                <a:pt x="1921006" y="740346"/>
                                <a:pt x="1789338" y="696359"/>
                                <a:pt x="1654508" y="715645"/>
                              </a:cubicBezTo>
                              <a:cubicBezTo>
                                <a:pt x="1519678" y="734931"/>
                                <a:pt x="1222412" y="647552"/>
                                <a:pt x="979424" y="715645"/>
                              </a:cubicBezTo>
                              <a:cubicBezTo>
                                <a:pt x="736436" y="783738"/>
                                <a:pt x="733857" y="709662"/>
                                <a:pt x="547814" y="715645"/>
                              </a:cubicBezTo>
                              <a:cubicBezTo>
                                <a:pt x="361771" y="721628"/>
                                <a:pt x="188242" y="692529"/>
                                <a:pt x="0" y="715645"/>
                              </a:cubicBezTo>
                              <a:cubicBezTo>
                                <a:pt x="-14225" y="584531"/>
                                <a:pt x="23891" y="433893"/>
                                <a:pt x="0" y="343510"/>
                              </a:cubicBezTo>
                              <a:cubicBezTo>
                                <a:pt x="-23891" y="253127"/>
                                <a:pt x="40630" y="1554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86C32" w14:textId="59F54388" w:rsidR="00383F2C" w:rsidRPr="00D2254D" w:rsidRDefault="00C058FC" w:rsidP="00383F2C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  <w:ind w:left="454" w:hanging="454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</w:t>
                            </w:r>
                            <w:r w:rsidR="00D225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</w:t>
                            </w:r>
                            <w:r w:rsidR="00D2254D" w:rsidRPr="00D225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25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7135" id="矩形 15" o:spid="_x0000_s1050" style="position:absolute;left:0;text-align:left;margin-left:34.3pt;margin-top:9.9pt;width:479.3pt;height:5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37A86C32" w14:textId="59F54388" w:rsidR="00383F2C" w:rsidRPr="00D2254D" w:rsidRDefault="00C058FC" w:rsidP="00383F2C">
                      <w:pPr>
                        <w:pStyle w:val="a7"/>
                        <w:numPr>
                          <w:ilvl w:val="0"/>
                          <w:numId w:val="18"/>
                        </w:numPr>
                        <w:ind w:left="454" w:hanging="454"/>
                        <w:rPr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                       </w:t>
                      </w:r>
                      <w:r w:rsidR="00D225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</w:t>
                      </w:r>
                      <w:r w:rsidR="00D2254D" w:rsidRPr="00D225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D225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673DF12F" w14:textId="18704557" w:rsidR="00383F2C" w:rsidRDefault="006F1E54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E6FBE" wp14:editId="69D97AC1">
                <wp:simplePos x="0" y="0"/>
                <wp:positionH relativeFrom="margin">
                  <wp:posOffset>602420</wp:posOffset>
                </wp:positionH>
                <wp:positionV relativeFrom="paragraph">
                  <wp:posOffset>33118</wp:posOffset>
                </wp:positionV>
                <wp:extent cx="4588999" cy="445135"/>
                <wp:effectExtent l="0" t="0" r="0" b="0"/>
                <wp:wrapNone/>
                <wp:docPr id="3" name="流程圖: 結束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8999" cy="445135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5612F" w14:textId="27E97FB3" w:rsidR="00C9212E" w:rsidRPr="006F1E54" w:rsidRDefault="00C9212E" w:rsidP="00C9212E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6F1E5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林珍學到家</w:t>
                            </w:r>
                            <w:proofErr w:type="gramEnd"/>
                            <w:r w:rsidRPr="006F1E5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人即使貧窮，也要有骨氣，決不偷錢的價值</w:t>
                            </w:r>
                            <w:r w:rsidR="006F1E5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觀光</w:t>
                            </w:r>
                            <w:r w:rsidRPr="006F1E5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觀。</w:t>
                            </w:r>
                          </w:p>
                          <w:p w14:paraId="6DB0EFC7" w14:textId="2BC09232" w:rsidR="009D65D9" w:rsidRPr="008349C9" w:rsidRDefault="009D65D9" w:rsidP="009D65D9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E6FBE" id="流程圖: 結束點 3" o:spid="_x0000_s1051" type="#_x0000_t116" style="position:absolute;left:0;text-align:left;margin-left:47.45pt;margin-top:2.6pt;width:361.35pt;height:35.0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" filled="f" stroked="f" strokeweight="1pt">
                <v:textbox>
                  <w:txbxContent>
                    <w:p w14:paraId="15B5612F" w14:textId="27E97FB3" w:rsidR="00C9212E" w:rsidRPr="006F1E54" w:rsidRDefault="00C9212E" w:rsidP="00C9212E">
                      <w:pPr>
                        <w:rPr>
                          <w:color w:val="FF0000"/>
                        </w:rPr>
                      </w:pPr>
                      <w:proofErr w:type="gramStart"/>
                      <w:r w:rsidRPr="006F1E5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林珍學到家</w:t>
                      </w:r>
                      <w:proofErr w:type="gramEnd"/>
                      <w:r w:rsidRPr="006F1E5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人即使貧窮，也要有骨氣，決不偷錢的價值</w:t>
                      </w:r>
                      <w:r w:rsidR="006F1E5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觀光</w:t>
                      </w:r>
                      <w:r w:rsidRPr="006F1E5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觀。</w:t>
                      </w:r>
                    </w:p>
                    <w:p w14:paraId="6DB0EFC7" w14:textId="2BC09232" w:rsidR="009D65D9" w:rsidRPr="008349C9" w:rsidRDefault="009D65D9" w:rsidP="009D65D9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A8791" w14:textId="640B0499" w:rsidR="00383F2C" w:rsidRDefault="00383F2C" w:rsidP="00383F2C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3CDAF765" w14:textId="58874DC3" w:rsidR="00FA1F4F" w:rsidRPr="00FA1F4F" w:rsidRDefault="00FA1F4F" w:rsidP="00383F2C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FA1F4F" w:rsidRPr="00FA1F4F" w:rsidSect="006F2F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B7BC2" w14:textId="77777777" w:rsidR="00492EC8" w:rsidRDefault="00492EC8" w:rsidP="00465C96">
      <w:r>
        <w:separator/>
      </w:r>
    </w:p>
  </w:endnote>
  <w:endnote w:type="continuationSeparator" w:id="0">
    <w:p w14:paraId="6B103BC3" w14:textId="77777777" w:rsidR="00492EC8" w:rsidRDefault="00492EC8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F6230" w14:textId="77777777" w:rsidR="00492EC8" w:rsidRDefault="00492EC8" w:rsidP="00465C96">
      <w:r>
        <w:separator/>
      </w:r>
    </w:p>
  </w:footnote>
  <w:footnote w:type="continuationSeparator" w:id="0">
    <w:p w14:paraId="4E2FC7E3" w14:textId="77777777" w:rsidR="00492EC8" w:rsidRDefault="00492EC8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A538C" w14:textId="77777777" w:rsidR="00D23F21" w:rsidRDefault="00D23F2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77685CB9" w:rsidR="006F2F0D" w:rsidRDefault="00D23F21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4E07FA" wp14:editId="558FCF02">
              <wp:simplePos x="0" y="0"/>
              <wp:positionH relativeFrom="margin">
                <wp:posOffset>3358515</wp:posOffset>
              </wp:positionH>
              <wp:positionV relativeFrom="paragraph">
                <wp:posOffset>-161290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AEAF60D" w14:textId="77777777" w:rsidR="00665D61" w:rsidRDefault="00665D61" w:rsidP="00665D61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4E07FA" id="矩形: 圓角 11" o:spid="_x0000_s1052" style="position:absolute;margin-left:264.45pt;margin-top:-12.7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AGcYyA4AAAAAoBAAAPAAAAZHJzL2Rv&#10;d25yZXYueG1sTI/BbsIwDIbvk/YOkSftBilVga5riiakiQs7UDjsGBqvLWucqgmle/uZ03a0/0+/&#10;P+ebyXZixMG3jhQs5hEIpMqZlmoFp+P7LAXhgyajO0eo4Ac9bIrHh1xnxt3ogGMZasEl5DOtoAmh&#10;z6T0VYNW+7nrkTj7coPVgcehlmbQNy63nYyjaCWtbokvNLrHbYPVd3m1Cur1WCaHy267S/af+4/0&#10;GLnLdFLq+Wl6ewURcAp/MNz1WR0Kdjq7KxkvOgXLOH1hVMEsXiYgmFit75szR8kCZJHL/y8Uv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AGcYyA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3AEAF60D" w14:textId="77777777" w:rsidR="00665D61" w:rsidRDefault="00665D61" w:rsidP="00665D61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0" locked="0" layoutInCell="1" allowOverlap="1" wp14:anchorId="6BE58AE3" wp14:editId="454C37B5">
          <wp:simplePos x="0" y="0"/>
          <wp:positionH relativeFrom="page">
            <wp:posOffset>0</wp:posOffset>
          </wp:positionH>
          <wp:positionV relativeFrom="paragraph">
            <wp:posOffset>-481965</wp:posOffset>
          </wp:positionV>
          <wp:extent cx="7555195" cy="1123950"/>
          <wp:effectExtent l="0" t="0" r="8255" b="0"/>
          <wp:wrapNone/>
          <wp:docPr id="16" name="圖片 1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B0055"/>
    <w:multiLevelType w:val="hybridMultilevel"/>
    <w:tmpl w:val="5D0AE014"/>
    <w:lvl w:ilvl="0" w:tplc="EA6271B0">
      <w:start w:val="4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D0434"/>
    <w:multiLevelType w:val="hybridMultilevel"/>
    <w:tmpl w:val="B1F474CC"/>
    <w:lvl w:ilvl="0" w:tplc="5688F696">
      <w:start w:val="1"/>
      <w:numFmt w:val="upperLetter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  <w:sz w:val="24"/>
        <w:szCs w:val="24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4718E"/>
    <w:multiLevelType w:val="hybridMultilevel"/>
    <w:tmpl w:val="FE0488A6"/>
    <w:lvl w:ilvl="0" w:tplc="AECC7410">
      <w:start w:val="5"/>
      <w:numFmt w:val="upperLetter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  <w:sz w:val="24"/>
        <w:szCs w:val="24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3C5078"/>
    <w:multiLevelType w:val="hybridMultilevel"/>
    <w:tmpl w:val="D070D8C6"/>
    <w:lvl w:ilvl="0" w:tplc="AEEAFBE4">
      <w:start w:val="3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4E245B"/>
    <w:multiLevelType w:val="hybridMultilevel"/>
    <w:tmpl w:val="EC4A78D0"/>
    <w:lvl w:ilvl="0" w:tplc="5602FB72">
      <w:start w:val="2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D06E3"/>
    <w:multiLevelType w:val="hybridMultilevel"/>
    <w:tmpl w:val="CE4602D0"/>
    <w:lvl w:ilvl="0" w:tplc="21B222F4">
      <w:start w:val="6"/>
      <w:numFmt w:val="upperLetter"/>
      <w:lvlText w:val="%1."/>
      <w:lvlJc w:val="left"/>
      <w:pPr>
        <w:ind w:left="720" w:hanging="360"/>
      </w:pPr>
      <w:rPr>
        <w:rFonts w:ascii="Times New Roman" w:eastAsia="Microsoft JhengHei" w:hAnsi="Times New Roman" w:cs="Times New Roman" w:hint="default"/>
        <w:sz w:val="24"/>
        <w:szCs w:val="24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8"/>
  </w:num>
  <w:num w:numId="2" w16cid:durableId="1293824779">
    <w:abstractNumId w:val="1"/>
  </w:num>
  <w:num w:numId="3" w16cid:durableId="49964699">
    <w:abstractNumId w:val="2"/>
  </w:num>
  <w:num w:numId="4" w16cid:durableId="1899824398">
    <w:abstractNumId w:val="16"/>
  </w:num>
  <w:num w:numId="5" w16cid:durableId="1509976650">
    <w:abstractNumId w:val="17"/>
  </w:num>
  <w:num w:numId="6" w16cid:durableId="1285115140">
    <w:abstractNumId w:val="6"/>
  </w:num>
  <w:num w:numId="7" w16cid:durableId="71438026">
    <w:abstractNumId w:val="10"/>
  </w:num>
  <w:num w:numId="8" w16cid:durableId="1929465600">
    <w:abstractNumId w:val="14"/>
  </w:num>
  <w:num w:numId="9" w16cid:durableId="2092964087">
    <w:abstractNumId w:val="12"/>
  </w:num>
  <w:num w:numId="10" w16cid:durableId="936793822">
    <w:abstractNumId w:val="15"/>
  </w:num>
  <w:num w:numId="11" w16cid:durableId="1128745911">
    <w:abstractNumId w:val="4"/>
  </w:num>
  <w:num w:numId="12" w16cid:durableId="7371025">
    <w:abstractNumId w:val="11"/>
  </w:num>
  <w:num w:numId="13" w16cid:durableId="1679305732">
    <w:abstractNumId w:val="9"/>
  </w:num>
  <w:num w:numId="14" w16cid:durableId="1644113989">
    <w:abstractNumId w:val="3"/>
  </w:num>
  <w:num w:numId="15" w16cid:durableId="377898403">
    <w:abstractNumId w:val="5"/>
  </w:num>
  <w:num w:numId="16" w16cid:durableId="1041057840">
    <w:abstractNumId w:val="13"/>
  </w:num>
  <w:num w:numId="17" w16cid:durableId="245649256">
    <w:abstractNumId w:val="7"/>
  </w:num>
  <w:num w:numId="18" w16cid:durableId="469715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93F"/>
    <w:rsid w:val="00023F7D"/>
    <w:rsid w:val="00027603"/>
    <w:rsid w:val="00035EED"/>
    <w:rsid w:val="000617F4"/>
    <w:rsid w:val="000661D6"/>
    <w:rsid w:val="00095188"/>
    <w:rsid w:val="000A204E"/>
    <w:rsid w:val="000A6002"/>
    <w:rsid w:val="000B602A"/>
    <w:rsid w:val="001370B9"/>
    <w:rsid w:val="001412D4"/>
    <w:rsid w:val="00157029"/>
    <w:rsid w:val="00165B48"/>
    <w:rsid w:val="00167FBC"/>
    <w:rsid w:val="001708E8"/>
    <w:rsid w:val="00186458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75647"/>
    <w:rsid w:val="00296C56"/>
    <w:rsid w:val="002C5663"/>
    <w:rsid w:val="002D517B"/>
    <w:rsid w:val="002E587D"/>
    <w:rsid w:val="002E6BFE"/>
    <w:rsid w:val="002F7863"/>
    <w:rsid w:val="00332603"/>
    <w:rsid w:val="003476A4"/>
    <w:rsid w:val="00350B05"/>
    <w:rsid w:val="00357A73"/>
    <w:rsid w:val="0036573B"/>
    <w:rsid w:val="00366377"/>
    <w:rsid w:val="0036747C"/>
    <w:rsid w:val="00370940"/>
    <w:rsid w:val="00383F2C"/>
    <w:rsid w:val="003935D7"/>
    <w:rsid w:val="003960EF"/>
    <w:rsid w:val="003B30D1"/>
    <w:rsid w:val="003C15AA"/>
    <w:rsid w:val="003C5283"/>
    <w:rsid w:val="003E3F00"/>
    <w:rsid w:val="003E6563"/>
    <w:rsid w:val="00423BC2"/>
    <w:rsid w:val="00433BF3"/>
    <w:rsid w:val="004426E6"/>
    <w:rsid w:val="004607AF"/>
    <w:rsid w:val="00465C96"/>
    <w:rsid w:val="00481CA3"/>
    <w:rsid w:val="00492EC8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00D9"/>
    <w:rsid w:val="00594937"/>
    <w:rsid w:val="005952C1"/>
    <w:rsid w:val="00596950"/>
    <w:rsid w:val="005B6C15"/>
    <w:rsid w:val="005C19EA"/>
    <w:rsid w:val="005F3618"/>
    <w:rsid w:val="005F7C4A"/>
    <w:rsid w:val="00615BE5"/>
    <w:rsid w:val="00621C51"/>
    <w:rsid w:val="00635355"/>
    <w:rsid w:val="00641E16"/>
    <w:rsid w:val="006548FE"/>
    <w:rsid w:val="00665189"/>
    <w:rsid w:val="00665D61"/>
    <w:rsid w:val="0066607E"/>
    <w:rsid w:val="00673943"/>
    <w:rsid w:val="00692BA0"/>
    <w:rsid w:val="006C0429"/>
    <w:rsid w:val="006C3760"/>
    <w:rsid w:val="006D06C7"/>
    <w:rsid w:val="006D12E7"/>
    <w:rsid w:val="006F1E54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977F0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5285D"/>
    <w:rsid w:val="0085705B"/>
    <w:rsid w:val="00861C23"/>
    <w:rsid w:val="00887017"/>
    <w:rsid w:val="008A1AA5"/>
    <w:rsid w:val="008A3AC2"/>
    <w:rsid w:val="008B37FA"/>
    <w:rsid w:val="008B74D5"/>
    <w:rsid w:val="008D542B"/>
    <w:rsid w:val="008E7F15"/>
    <w:rsid w:val="00902C58"/>
    <w:rsid w:val="00942A0A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D65D9"/>
    <w:rsid w:val="00A040C1"/>
    <w:rsid w:val="00A22169"/>
    <w:rsid w:val="00A318A1"/>
    <w:rsid w:val="00A32FE1"/>
    <w:rsid w:val="00A476B1"/>
    <w:rsid w:val="00A47C83"/>
    <w:rsid w:val="00A80DDF"/>
    <w:rsid w:val="00A910AC"/>
    <w:rsid w:val="00A91F51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27C2E"/>
    <w:rsid w:val="00B35AFE"/>
    <w:rsid w:val="00B51745"/>
    <w:rsid w:val="00B5638B"/>
    <w:rsid w:val="00B75175"/>
    <w:rsid w:val="00B874D5"/>
    <w:rsid w:val="00BA71EC"/>
    <w:rsid w:val="00BA799D"/>
    <w:rsid w:val="00BB2A9A"/>
    <w:rsid w:val="00BC6252"/>
    <w:rsid w:val="00BD1AF9"/>
    <w:rsid w:val="00BE14AD"/>
    <w:rsid w:val="00BF7BC3"/>
    <w:rsid w:val="00C057E7"/>
    <w:rsid w:val="00C058FC"/>
    <w:rsid w:val="00C33BA8"/>
    <w:rsid w:val="00C346D2"/>
    <w:rsid w:val="00C413AB"/>
    <w:rsid w:val="00C451C4"/>
    <w:rsid w:val="00C71B42"/>
    <w:rsid w:val="00C82F9B"/>
    <w:rsid w:val="00C87321"/>
    <w:rsid w:val="00C9212E"/>
    <w:rsid w:val="00C97FB1"/>
    <w:rsid w:val="00CA1C66"/>
    <w:rsid w:val="00CB1F13"/>
    <w:rsid w:val="00CC324A"/>
    <w:rsid w:val="00CC614B"/>
    <w:rsid w:val="00CC7AE5"/>
    <w:rsid w:val="00D02C0C"/>
    <w:rsid w:val="00D0321A"/>
    <w:rsid w:val="00D1179C"/>
    <w:rsid w:val="00D1322D"/>
    <w:rsid w:val="00D17A67"/>
    <w:rsid w:val="00D2254D"/>
    <w:rsid w:val="00D23F21"/>
    <w:rsid w:val="00D3031F"/>
    <w:rsid w:val="00D30B57"/>
    <w:rsid w:val="00D96163"/>
    <w:rsid w:val="00DC188F"/>
    <w:rsid w:val="00DC4090"/>
    <w:rsid w:val="00E44478"/>
    <w:rsid w:val="00E4780C"/>
    <w:rsid w:val="00E603AD"/>
    <w:rsid w:val="00E612D4"/>
    <w:rsid w:val="00E7588A"/>
    <w:rsid w:val="00E76FAB"/>
    <w:rsid w:val="00E82616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5581"/>
    <w:rsid w:val="00F17125"/>
    <w:rsid w:val="00F25EF9"/>
    <w:rsid w:val="00F26FF7"/>
    <w:rsid w:val="00F27069"/>
    <w:rsid w:val="00F31D95"/>
    <w:rsid w:val="00F36CEA"/>
    <w:rsid w:val="00F451E2"/>
    <w:rsid w:val="00F46E97"/>
    <w:rsid w:val="00F77215"/>
    <w:rsid w:val="00F84FC3"/>
    <w:rsid w:val="00F93E05"/>
    <w:rsid w:val="00F97544"/>
    <w:rsid w:val="00FA1F4F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07C34-35C0-4435-9F69-86816BC6DD56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65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45</cp:revision>
  <cp:lastPrinted>2022-07-14T09:34:00Z</cp:lastPrinted>
  <dcterms:created xsi:type="dcterms:W3CDTF">2022-11-09T12:03:00Z</dcterms:created>
  <dcterms:modified xsi:type="dcterms:W3CDTF">2023-07-03T03:06:00Z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