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4AC0E520" w:rsidR="003F0F0F" w:rsidRPr="000E58CD" w:rsidRDefault="00390536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AB1860" wp14:editId="0661CFB2">
                <wp:simplePos x="0" y="0"/>
                <wp:positionH relativeFrom="margin">
                  <wp:posOffset>2889250</wp:posOffset>
                </wp:positionH>
                <wp:positionV relativeFrom="paragraph">
                  <wp:posOffset>615950</wp:posOffset>
                </wp:positionV>
                <wp:extent cx="2470150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97B11" w14:textId="7E304A2C" w:rsidR="00390536" w:rsidRPr="00927BF8" w:rsidRDefault="00390536" w:rsidP="00390536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4B436B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理清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林</w:t>
                            </w:r>
                            <w:r w:rsidR="004B436B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展被</w:t>
                            </w:r>
                            <w:r w:rsidR="00131835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誣陷偷</w:t>
                            </w:r>
                            <w:proofErr w:type="gramStart"/>
                            <w:r w:rsidR="00131835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取軍票</w:t>
                            </w:r>
                            <w:proofErr w:type="gramEnd"/>
                            <w:r w:rsidR="00131835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的事件，以及這事件對林珍的影響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B1860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27.5pt;margin-top:48.5pt;width:194.5pt;height:36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" filled="f" stroked="f" strokeweight=".5pt">
                <v:textbox>
                  <w:txbxContent>
                    <w:p w14:paraId="04797B11" w14:textId="7E304A2C" w:rsidR="00390536" w:rsidRPr="00927BF8" w:rsidRDefault="00390536" w:rsidP="00390536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4B436B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理清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林</w:t>
                      </w:r>
                      <w:r w:rsidR="004B436B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展被</w:t>
                      </w:r>
                      <w:r w:rsidR="00131835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誣陷偷</w:t>
                      </w:r>
                      <w:proofErr w:type="gramStart"/>
                      <w:r w:rsidR="00131835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取軍票</w:t>
                      </w:r>
                      <w:proofErr w:type="gramEnd"/>
                      <w:r w:rsidR="00131835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的事件，以及這事件對林珍的影響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713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姐姐引導我參軍</w:t>
      </w:r>
    </w:p>
    <w:p w14:paraId="49DB1BB3" w14:textId="66062EB9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FD479A" wp14:editId="7E2B8379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426EC22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105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C105A8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P9 </w:t>
                            </w:r>
                            <w:r w:rsidR="00C105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老兵林珍：姐姐引導我參軍</w:t>
                            </w:r>
                          </w:p>
                          <w:p w14:paraId="18F3A096" w14:textId="45B491FA" w:rsidR="008D5419" w:rsidRPr="000A3E5D" w:rsidRDefault="008D5419" w:rsidP="008D541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0A3E5D" w:rsidRPr="000A3E5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https://www.youtube.com/watch?v=uXDiFnC5eBk&amp;t=3s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44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4426EC22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C105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C105A8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P9 </w:t>
                      </w:r>
                      <w:r w:rsidR="00C105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老兵林珍：姐姐引導我參軍</w:t>
                      </w:r>
                    </w:p>
                    <w:p w14:paraId="18F3A096" w14:textId="45B491FA" w:rsidR="008D5419" w:rsidRPr="000A3E5D" w:rsidRDefault="008D5419" w:rsidP="008D541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0A3E5D" w:rsidRPr="000A3E5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https://www.youtube.com/watch?v=uXDiFnC5eBk&amp;t=3s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5B3CFDC3" w:rsidR="005B59D8" w:rsidRPr="008D5419" w:rsidRDefault="00977D32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977D32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48FDBF9" wp14:editId="4DE00C2A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630000" cy="630000"/>
            <wp:effectExtent l="0" t="0" r="0" b="0"/>
            <wp:wrapNone/>
            <wp:docPr id="18" name="圖片 18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34B0FF7" w:rsidR="009C7520" w:rsidRDefault="009C7520" w:rsidP="00CF2D13">
      <w:pPr>
        <w:spacing w:line="276" w:lineRule="auto"/>
        <w:rPr>
          <w:color w:val="040606" w:themeColor="text2"/>
        </w:rPr>
      </w:pPr>
    </w:p>
    <w:p w14:paraId="5AE76632" w14:textId="238CA389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4527364" w14:textId="7E13DE1D" w:rsidR="00EB7D6D" w:rsidRPr="003174A6" w:rsidRDefault="00F56375" w:rsidP="003174A6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林展被</w:t>
      </w:r>
      <w:r w:rsidR="000C0DCA">
        <w:rPr>
          <w:rFonts w:ascii="Microsoft JhengHei" w:eastAsia="Microsoft JhengHei" w:hAnsi="Microsoft JhengHei" w:cstheme="minorHAnsi" w:hint="eastAsia"/>
          <w:sz w:val="28"/>
          <w:szCs w:val="28"/>
        </w:rPr>
        <w:t>誣陷偷</w:t>
      </w:r>
      <w:proofErr w:type="gramStart"/>
      <w:r w:rsidR="000C0DCA">
        <w:rPr>
          <w:rFonts w:ascii="Microsoft JhengHei" w:eastAsia="Microsoft JhengHei" w:hAnsi="Microsoft JhengHei" w:cstheme="minorHAnsi" w:hint="eastAsia"/>
          <w:sz w:val="28"/>
          <w:szCs w:val="28"/>
        </w:rPr>
        <w:t>取軍票</w:t>
      </w:r>
      <w:proofErr w:type="gramEnd"/>
      <w:r w:rsidR="00934194">
        <w:rPr>
          <w:rFonts w:ascii="Microsoft JhengHei" w:eastAsia="Microsoft JhengHei" w:hAnsi="Microsoft JhengHei" w:cstheme="minorHAnsi" w:hint="eastAsia"/>
          <w:sz w:val="28"/>
          <w:szCs w:val="28"/>
        </w:rPr>
        <w:t>，</w:t>
      </w:r>
      <w:r w:rsidR="000C09CC">
        <w:rPr>
          <w:rFonts w:ascii="Microsoft JhengHei" w:eastAsia="Microsoft JhengHei" w:hAnsi="Microsoft JhengHei" w:cstheme="minorHAnsi" w:hint="eastAsia"/>
          <w:sz w:val="28"/>
          <w:szCs w:val="28"/>
        </w:rPr>
        <w:t>被</w:t>
      </w:r>
      <w:r w:rsidR="00934194">
        <w:rPr>
          <w:rFonts w:ascii="Microsoft JhengHei" w:eastAsia="Microsoft JhengHei" w:hAnsi="Microsoft JhengHei" w:cstheme="minorHAnsi" w:hint="eastAsia"/>
          <w:sz w:val="28"/>
          <w:szCs w:val="28"/>
        </w:rPr>
        <w:t>逼供</w:t>
      </w:r>
      <w:r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的過程</w:t>
      </w:r>
      <w:r w:rsidR="001C0541" w:rsidRPr="003174A6">
        <w:rPr>
          <w:rFonts w:ascii="Microsoft JhengHei" w:eastAsia="Microsoft JhengHei" w:hAnsi="Microsoft JhengHei" w:cstheme="minorHAnsi" w:hint="eastAsia"/>
          <w:sz w:val="28"/>
          <w:szCs w:val="28"/>
        </w:rPr>
        <w:t>是怎樣的</w:t>
      </w:r>
      <w:r w:rsidR="00DB59A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3174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按照事件順序，</w:t>
      </w:r>
      <w:r w:rsidR="00DB59A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在空格填寫代表字母</w:t>
      </w:r>
      <w:r w:rsidR="00DB59A0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2C96A40" w14:textId="041BC4D1" w:rsidR="00262DF5" w:rsidRDefault="00800048" w:rsidP="003174A6">
      <w:pPr>
        <w:spacing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7A31C" wp14:editId="29167C73">
                <wp:simplePos x="0" y="0"/>
                <wp:positionH relativeFrom="column">
                  <wp:posOffset>3336290</wp:posOffset>
                </wp:positionH>
                <wp:positionV relativeFrom="paragraph">
                  <wp:posOffset>153712</wp:posOffset>
                </wp:positionV>
                <wp:extent cx="2375065" cy="908462"/>
                <wp:effectExtent l="0" t="0" r="6350" b="635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65" cy="9084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A59F4" w14:textId="4A01E8A8" w:rsidR="005F1B16" w:rsidRPr="0089783F" w:rsidRDefault="006C1EB3" w:rsidP="0089783F">
                            <w:pPr>
                              <w:pStyle w:val="a7"/>
                              <w:numPr>
                                <w:ilvl w:val="0"/>
                                <w:numId w:val="23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媽媽和姐姐堅持沒有偷</w:t>
                            </w:r>
                            <w:proofErr w:type="gramStart"/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取軍票</w:t>
                            </w:r>
                            <w:proofErr w:type="gramEnd"/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，林展被打</w:t>
                            </w:r>
                            <w:r w:rsidR="005C5236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7A31C" id="矩形: 圓角 4" o:spid="_x0000_s1028" style="position:absolute;margin-left:262.7pt;margin-top:12.1pt;width:187pt;height:7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" fillcolor="#feeed0 [660]" stroked="f" strokeweight="1pt">
                <v:stroke joinstyle="miter"/>
                <v:textbox>
                  <w:txbxContent>
                    <w:p w14:paraId="61EA59F4" w14:textId="4A01E8A8" w:rsidR="005F1B16" w:rsidRPr="0089783F" w:rsidRDefault="006C1EB3" w:rsidP="0089783F">
                      <w:pPr>
                        <w:pStyle w:val="a7"/>
                        <w:numPr>
                          <w:ilvl w:val="0"/>
                          <w:numId w:val="23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媽媽和姐姐堅持沒有偷</w:t>
                      </w:r>
                      <w:proofErr w:type="gramStart"/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取軍票</w:t>
                      </w:r>
                      <w:proofErr w:type="gramEnd"/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，林展被打</w:t>
                      </w:r>
                      <w:r w:rsidR="005C5236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D42580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5F2B98" wp14:editId="794A0E60">
                <wp:simplePos x="0" y="0"/>
                <wp:positionH relativeFrom="column">
                  <wp:posOffset>433070</wp:posOffset>
                </wp:positionH>
                <wp:positionV relativeFrom="paragraph">
                  <wp:posOffset>34925</wp:posOffset>
                </wp:positionV>
                <wp:extent cx="2376000" cy="1190625"/>
                <wp:effectExtent l="0" t="0" r="5715" b="9525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1190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E92D8" w14:textId="7062BF05" w:rsidR="005F1B16" w:rsidRPr="0089783F" w:rsidRDefault="005F1B16" w:rsidP="0089783F">
                            <w:pPr>
                              <w:pStyle w:val="a7"/>
                              <w:numPr>
                                <w:ilvl w:val="0"/>
                                <w:numId w:val="22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日軍甚麼都找不到，拿走了林珍爸爸留下</w:t>
                            </w:r>
                            <w:r w:rsidR="00337B09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的</w:t>
                            </w: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軍用望遠鏡</w:t>
                            </w:r>
                            <w:r w:rsidR="00337B09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，然後離去</w:t>
                            </w: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F2B98" id="矩形: 圓角 6" o:spid="_x0000_s1029" style="position:absolute;margin-left:34.1pt;margin-top:2.75pt;width:187.1pt;height:9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" fillcolor="#feeed0 [660]" stroked="f" strokeweight="1pt">
                <v:stroke joinstyle="miter"/>
                <v:textbox>
                  <w:txbxContent>
                    <w:p w14:paraId="665E92D8" w14:textId="7062BF05" w:rsidR="005F1B16" w:rsidRPr="0089783F" w:rsidRDefault="005F1B16" w:rsidP="0089783F">
                      <w:pPr>
                        <w:pStyle w:val="a7"/>
                        <w:numPr>
                          <w:ilvl w:val="0"/>
                          <w:numId w:val="22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日軍甚麼都找不到，拿走了林珍爸爸留下</w:t>
                      </w:r>
                      <w:r w:rsidR="00337B09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的</w:t>
                      </w: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軍用望遠鏡</w:t>
                      </w:r>
                      <w:r w:rsidR="00337B09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，然後離去</w:t>
                      </w: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D47F89" w14:textId="15A6C99C" w:rsidR="00262DF5" w:rsidRDefault="00262DF5" w:rsidP="00CC3713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86CDD04" w14:textId="69A6EB25" w:rsidR="00262DF5" w:rsidRDefault="00262DF5" w:rsidP="00CC3713">
      <w:pPr>
        <w:spacing w:line="360" w:lineRule="auto"/>
        <w:ind w:left="357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72F05CC" w14:textId="6BD035FF" w:rsidR="00262DF5" w:rsidRPr="005F1B16" w:rsidRDefault="008B581F" w:rsidP="00CC3713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8FCFAF" wp14:editId="4C29FEA8">
                <wp:simplePos x="0" y="0"/>
                <wp:positionH relativeFrom="column">
                  <wp:posOffset>3330971</wp:posOffset>
                </wp:positionH>
                <wp:positionV relativeFrom="paragraph">
                  <wp:posOffset>5171</wp:posOffset>
                </wp:positionV>
                <wp:extent cx="2411095" cy="813459"/>
                <wp:effectExtent l="0" t="0" r="8255" b="5715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81345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27F51" w14:textId="7F5234B9" w:rsidR="000216B2" w:rsidRPr="0089783F" w:rsidRDefault="000216B2" w:rsidP="008978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日本人押着林展上樓，審問軍票的下落</w:t>
                            </w:r>
                            <w:r w:rsidR="00E567E5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FE758E6" w14:textId="3F6580FF" w:rsidR="005F1B16" w:rsidRPr="005F1B16" w:rsidRDefault="005F1B16" w:rsidP="000216B2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FCFAF" id="矩形: 圓角 8" o:spid="_x0000_s1030" style="position:absolute;left:0;text-align:left;margin-left:262.3pt;margin-top:.4pt;width:189.85pt;height:6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" fillcolor="#feeed0 [660]" stroked="f" strokeweight="1pt">
                <v:stroke joinstyle="miter"/>
                <v:textbox>
                  <w:txbxContent>
                    <w:p w14:paraId="34127F51" w14:textId="7F5234B9" w:rsidR="000216B2" w:rsidRPr="0089783F" w:rsidRDefault="000216B2" w:rsidP="0089783F">
                      <w:pPr>
                        <w:pStyle w:val="a7"/>
                        <w:numPr>
                          <w:ilvl w:val="0"/>
                          <w:numId w:val="25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日本人押着林展上樓，審問軍票的下落</w:t>
                      </w:r>
                      <w:r w:rsidR="00E567E5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3FE758E6" w14:textId="3F6580FF" w:rsidR="005F1B16" w:rsidRPr="005F1B16" w:rsidRDefault="005F1B16" w:rsidP="000216B2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C15B26" wp14:editId="5EB1201E">
                <wp:simplePos x="0" y="0"/>
                <wp:positionH relativeFrom="column">
                  <wp:posOffset>439329</wp:posOffset>
                </wp:positionH>
                <wp:positionV relativeFrom="paragraph">
                  <wp:posOffset>5171</wp:posOffset>
                </wp:positionV>
                <wp:extent cx="2380615" cy="825335"/>
                <wp:effectExtent l="0" t="0" r="635" b="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8253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42BCA" w14:textId="2BF889E2" w:rsidR="001F6E2C" w:rsidRPr="0089783F" w:rsidRDefault="001F6E2C" w:rsidP="0089783F">
                            <w:pPr>
                              <w:pStyle w:val="a7"/>
                              <w:numPr>
                                <w:ilvl w:val="0"/>
                                <w:numId w:val="24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同學告知林展被綁在車上，正在回家途中</w:t>
                            </w:r>
                            <w:r w:rsidR="00E567E5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847288C" w14:textId="6C787BD9" w:rsidR="005F1B16" w:rsidRPr="005F1B16" w:rsidRDefault="005F1B16" w:rsidP="005F1B16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15B26" id="矩形: 圓角 7" o:spid="_x0000_s1031" style="position:absolute;left:0;text-align:left;margin-left:34.6pt;margin-top:.4pt;width:187.45pt;height: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" fillcolor="#feeed0 [660]" stroked="f" strokeweight="1pt">
                <v:stroke joinstyle="miter"/>
                <v:textbox>
                  <w:txbxContent>
                    <w:p w14:paraId="65342BCA" w14:textId="2BF889E2" w:rsidR="001F6E2C" w:rsidRPr="0089783F" w:rsidRDefault="001F6E2C" w:rsidP="0089783F">
                      <w:pPr>
                        <w:pStyle w:val="a7"/>
                        <w:numPr>
                          <w:ilvl w:val="0"/>
                          <w:numId w:val="24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同學告知林展被綁在車上，正在回家途中</w:t>
                      </w:r>
                      <w:r w:rsidR="00E567E5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3847288C" w14:textId="6C787BD9" w:rsidR="005F1B16" w:rsidRPr="005F1B16" w:rsidRDefault="005F1B16" w:rsidP="005F1B16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2861BAA" w14:textId="14B0CAFA" w:rsidR="00262DF5" w:rsidRPr="005F1B16" w:rsidRDefault="00262DF5" w:rsidP="00CC3713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</w:p>
    <w:p w14:paraId="34EEE336" w14:textId="58788EFA" w:rsidR="00997B8D" w:rsidRPr="005F1B16" w:rsidRDefault="00EE0F3D" w:rsidP="00CC3713">
      <w:pPr>
        <w:spacing w:line="360" w:lineRule="auto"/>
        <w:ind w:left="357"/>
        <w:rPr>
          <w:rFonts w:ascii="Microsoft JhengHei" w:eastAsia="Microsoft JhengHei" w:hAnsi="Microsoft JhengHei"/>
          <w:color w:val="484F5E" w:themeColor="text1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7F304" wp14:editId="52002089">
                <wp:simplePos x="0" y="0"/>
                <wp:positionH relativeFrom="column">
                  <wp:posOffset>3348355</wp:posOffset>
                </wp:positionH>
                <wp:positionV relativeFrom="paragraph">
                  <wp:posOffset>103339</wp:posOffset>
                </wp:positionV>
                <wp:extent cx="2376000" cy="789709"/>
                <wp:effectExtent l="0" t="0" r="5715" b="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7897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126F2" w14:textId="0083E2E8" w:rsidR="00E63022" w:rsidRPr="0089783F" w:rsidRDefault="00E63022" w:rsidP="0089783F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spacing w:line="480" w:lineRule="exact"/>
                              <w:ind w:left="357" w:hanging="357"/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日本人全屋翻查，</w:t>
                            </w:r>
                            <w:proofErr w:type="gramStart"/>
                            <w:r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找不到軍票</w:t>
                            </w:r>
                            <w:proofErr w:type="gramEnd"/>
                            <w:r w:rsidR="00E567E5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F2E1ECE" w14:textId="1137576A" w:rsidR="005F1B16" w:rsidRPr="005F1B16" w:rsidRDefault="005F1B16" w:rsidP="008B581F">
                            <w:pPr>
                              <w:jc w:val="both"/>
                              <w:rPr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7F304" id="矩形: 圓角 10" o:spid="_x0000_s1032" style="position:absolute;left:0;text-align:left;margin-left:263.65pt;margin-top:8.15pt;width:187.1pt;height:6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" fillcolor="#feeed0 [660]" stroked="f" strokeweight="1pt">
                <v:stroke joinstyle="miter"/>
                <v:textbox>
                  <w:txbxContent>
                    <w:p w14:paraId="132126F2" w14:textId="0083E2E8" w:rsidR="00E63022" w:rsidRPr="0089783F" w:rsidRDefault="00E63022" w:rsidP="0089783F">
                      <w:pPr>
                        <w:pStyle w:val="a7"/>
                        <w:numPr>
                          <w:ilvl w:val="0"/>
                          <w:numId w:val="27"/>
                        </w:numPr>
                        <w:spacing w:line="480" w:lineRule="exact"/>
                        <w:ind w:left="357" w:hanging="357"/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日本人全屋翻查，</w:t>
                      </w:r>
                      <w:proofErr w:type="gramStart"/>
                      <w:r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找不到軍票</w:t>
                      </w:r>
                      <w:proofErr w:type="gramEnd"/>
                      <w:r w:rsidR="00E567E5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4F2E1ECE" w14:textId="1137576A" w:rsidR="005F1B16" w:rsidRPr="005F1B16" w:rsidRDefault="005F1B16" w:rsidP="008B581F">
                      <w:pPr>
                        <w:jc w:val="both"/>
                        <w:rPr>
                          <w:color w:val="484F5E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E3095" wp14:editId="78118D96">
                <wp:simplePos x="0" y="0"/>
                <wp:positionH relativeFrom="column">
                  <wp:posOffset>438785</wp:posOffset>
                </wp:positionH>
                <wp:positionV relativeFrom="paragraph">
                  <wp:posOffset>109054</wp:posOffset>
                </wp:positionV>
                <wp:extent cx="2376000" cy="783771"/>
                <wp:effectExtent l="0" t="0" r="5715" b="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7837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5DBE4" w14:textId="5B15E53A" w:rsidR="005F1B16" w:rsidRPr="0089783F" w:rsidRDefault="000216B2" w:rsidP="00E9215B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spacing w:line="480" w:lineRule="exact"/>
                              <w:ind w:left="357" w:hanging="35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日軍</w:t>
                            </w:r>
                            <w:r w:rsidR="002E5D86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用</w:t>
                            </w:r>
                            <w:r w:rsidR="0062291B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刀</w:t>
                            </w:r>
                            <w:r w:rsidR="00D46F1C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逼林珍招供</w:t>
                            </w:r>
                            <w:r w:rsidR="0062291B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，林展</w:t>
                            </w:r>
                            <w:r w:rsidR="00E63022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仍然</w:t>
                            </w:r>
                            <w:r w:rsidR="0062291B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寧死不認</w:t>
                            </w:r>
                            <w:r w:rsidR="00151CF7" w:rsidRPr="0089783F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  <w:r w:rsidR="0062291B" w:rsidRPr="0089783F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E3095" id="矩形: 圓角 9" o:spid="_x0000_s1033" style="position:absolute;left:0;text-align:left;margin-left:34.55pt;margin-top:8.6pt;width:187.1pt;height:6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" fillcolor="#feeed0 [660]" stroked="f" strokeweight="1pt">
                <v:stroke joinstyle="miter"/>
                <v:textbox>
                  <w:txbxContent>
                    <w:p w14:paraId="75B5DBE4" w14:textId="5B15E53A" w:rsidR="005F1B16" w:rsidRPr="0089783F" w:rsidRDefault="000216B2" w:rsidP="00E9215B">
                      <w:pPr>
                        <w:pStyle w:val="a7"/>
                        <w:numPr>
                          <w:ilvl w:val="0"/>
                          <w:numId w:val="26"/>
                        </w:numPr>
                        <w:spacing w:line="480" w:lineRule="exact"/>
                        <w:ind w:left="357" w:hanging="35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日軍</w:t>
                      </w:r>
                      <w:r w:rsidR="002E5D86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用</w:t>
                      </w:r>
                      <w:r w:rsidR="0062291B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刀</w:t>
                      </w:r>
                      <w:r w:rsidR="00D46F1C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逼林珍招供</w:t>
                      </w:r>
                      <w:r w:rsidR="0062291B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，林展</w:t>
                      </w:r>
                      <w:r w:rsidR="00E63022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仍然</w:t>
                      </w:r>
                      <w:r w:rsidR="0062291B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寧死不認</w:t>
                      </w:r>
                      <w:r w:rsidR="00151CF7" w:rsidRPr="0089783F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  <w:r w:rsidR="0062291B" w:rsidRPr="0089783F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00BE0829" w14:textId="14F14BA3" w:rsidR="00997B8D" w:rsidRDefault="00997B8D" w:rsidP="00B26766">
      <w:pPr>
        <w:spacing w:after="240"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95FE77C" w14:textId="62EEA1C3" w:rsidR="00262DF5" w:rsidRDefault="008D10BA" w:rsidP="00CC3713">
      <w:pPr>
        <w:spacing w:line="360" w:lineRule="auto"/>
        <w:ind w:left="357"/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7C0A2A2" wp14:editId="5101C6FB">
                <wp:simplePos x="0" y="0"/>
                <wp:positionH relativeFrom="column">
                  <wp:posOffset>93980</wp:posOffset>
                </wp:positionH>
                <wp:positionV relativeFrom="paragraph">
                  <wp:posOffset>25704</wp:posOffset>
                </wp:positionV>
                <wp:extent cx="6114939" cy="468989"/>
                <wp:effectExtent l="38100" t="38100" r="114935" b="12192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939" cy="468989"/>
                          <a:chOff x="0" y="0"/>
                          <a:chExt cx="6114939" cy="468989"/>
                        </a:xfrm>
                      </wpg:grpSpPr>
                      <wps:wsp>
                        <wps:cNvPr id="13" name="流程圖: 結束點 13"/>
                        <wps:cNvSpPr/>
                        <wps:spPr>
                          <a:xfrm>
                            <a:off x="0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2B63AD" w14:textId="30D9680A" w:rsidR="00EE6942" w:rsidRPr="00EE6942" w:rsidRDefault="00EE6942" w:rsidP="00EE694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E6942">
                                <w:rPr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流程圖: 結束點 19"/>
                        <wps:cNvSpPr/>
                        <wps:spPr>
                          <a:xfrm>
                            <a:off x="1073426" y="0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CCB79" w14:textId="3526A11B" w:rsidR="00E608A6" w:rsidRPr="00E608A6" w:rsidRDefault="00E608A6" w:rsidP="00E608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流程圖: 結束點 20"/>
                        <wps:cNvSpPr/>
                        <wps:spPr>
                          <a:xfrm>
                            <a:off x="2162755" y="7951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5979D" w14:textId="561CAB1B" w:rsidR="00E608A6" w:rsidRPr="00E608A6" w:rsidRDefault="00E608A6" w:rsidP="00E608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608A6">
                                <w:rPr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流程圖: 結束點 21"/>
                        <wps:cNvSpPr/>
                        <wps:spPr>
                          <a:xfrm>
                            <a:off x="3260035" y="15902"/>
                            <a:ext cx="692232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D1B3F1" w14:textId="7C52AFF6" w:rsidR="00E608A6" w:rsidRPr="0089311F" w:rsidRDefault="0089311F" w:rsidP="00E608A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89311F">
                                <w:rPr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流程圖: 結束點 22"/>
                        <wps:cNvSpPr/>
                        <wps:spPr>
                          <a:xfrm>
                            <a:off x="4365266" y="7951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83311" w14:textId="02B49A15" w:rsidR="0089311F" w:rsidRPr="0089311F" w:rsidRDefault="0035254E" w:rsidP="0089311F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流程圖: 結束點 23"/>
                        <wps:cNvSpPr/>
                        <wps:spPr>
                          <a:xfrm>
                            <a:off x="5422789" y="23854"/>
                            <a:ext cx="692150" cy="445135"/>
                          </a:xfrm>
                          <a:prstGeom prst="flowChartTermina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E4836C" w14:textId="3E5E5BB4" w:rsidR="002476B6" w:rsidRPr="002476B6" w:rsidRDefault="002476B6" w:rsidP="002476B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2476B6">
                                <w:rPr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箭號: 向右 24"/>
                        <wps:cNvSpPr/>
                        <wps:spPr>
                          <a:xfrm>
                            <a:off x="796787" y="120926"/>
                            <a:ext cx="178129" cy="17813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箭號: 向右 25"/>
                        <wps:cNvSpPr/>
                        <wps:spPr>
                          <a:xfrm>
                            <a:off x="1894067" y="128877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箭號: 向右 26"/>
                        <wps:cNvSpPr/>
                        <wps:spPr>
                          <a:xfrm>
                            <a:off x="2975444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箭號: 向右 27"/>
                        <wps:cNvSpPr/>
                        <wps:spPr>
                          <a:xfrm>
                            <a:off x="4104529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箭號: 向右 28"/>
                        <wps:cNvSpPr/>
                        <wps:spPr>
                          <a:xfrm>
                            <a:off x="5146150" y="136828"/>
                            <a:ext cx="177800" cy="17780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0A2A2" id="群組 35" o:spid="_x0000_s1034" style="position:absolute;left:0;text-align:left;margin-left:7.4pt;margin-top:2pt;width:481.5pt;height:36.95pt;z-index:251689984" coordsize="61149,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流程圖: 結束點 13" o:spid="_x0000_s1035" type="#_x0000_t116" style="position:absolute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652B63AD" w14:textId="30D9680A" w:rsidR="00EE6942" w:rsidRPr="00EE6942" w:rsidRDefault="00EE6942" w:rsidP="00EE694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E6942">
                          <w:rPr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流程圖: 結束點 19" o:spid="_x0000_s1036" type="#_x0000_t116" style="position:absolute;left:10734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2B3CCB79" w14:textId="3526A11B" w:rsidR="00E608A6" w:rsidRPr="00E608A6" w:rsidRDefault="00E608A6" w:rsidP="00E608A6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流程圖: 結束點 20" o:spid="_x0000_s1037" type="#_x0000_t116" style="position:absolute;left:21627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5075979D" w14:textId="561CAB1B" w:rsidR="00E608A6" w:rsidRPr="00E608A6" w:rsidRDefault="00E608A6" w:rsidP="00E608A6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608A6">
                          <w:rPr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流程圖: 結束點 21" o:spid="_x0000_s1038" type="#_x0000_t116" style="position:absolute;left:32600;top:15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4CD1B3F1" w14:textId="7C52AFF6" w:rsidR="00E608A6" w:rsidRPr="0089311F" w:rsidRDefault="0089311F" w:rsidP="00E608A6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89311F">
                          <w:rPr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流程圖: 結束點 22" o:spid="_x0000_s1039" type="#_x0000_t116" style="position:absolute;left:43652;top:79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1D883311" w14:textId="02B49A15" w:rsidR="0089311F" w:rsidRPr="0089311F" w:rsidRDefault="0035254E" w:rsidP="0089311F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流程圖: 結束點 23" o:spid="_x0000_s1040" type="#_x0000_t116" style="position:absolute;left:54227;top:238;width:6922;height: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" fillcolor="white [3212]" strokecolor="#00b050" strokeweight="1pt">
                  <v:shadow on="t" color="black" opacity="26214f" origin="-.5,-.5" offset=".74836mm,.74836mm"/>
                  <v:textbox>
                    <w:txbxContent>
                      <w:p w14:paraId="34E4836C" w14:textId="3E5E5BB4" w:rsidR="002476B6" w:rsidRPr="002476B6" w:rsidRDefault="002476B6" w:rsidP="002476B6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2476B6">
                          <w:rPr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24" o:spid="_x0000_s1041" type="#_x0000_t13" style="position:absolute;left:7967;top:1209;width:1782;height:1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" adj="10800" fillcolor="#4db587 [3205]" stroked="f" strokeweight="1pt"/>
                <v:shape id="箭號: 向右 25" o:spid="_x0000_s1042" type="#_x0000_t13" style="position:absolute;left:18940;top:128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" adj="10800" fillcolor="#4db587 [3205]" stroked="f" strokeweight="1pt"/>
                <v:shape id="箭號: 向右 26" o:spid="_x0000_s1043" type="#_x0000_t13" style="position:absolute;left:29754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" adj="10800" fillcolor="#4db587 [3205]" stroked="f" strokeweight="1pt"/>
                <v:shape id="箭號: 向右 27" o:spid="_x0000_s1044" type="#_x0000_t13" style="position:absolute;left:41045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" adj="10800" fillcolor="#4db587 [3205]" stroked="f" strokeweight="1pt"/>
                <v:shape id="箭號: 向右 28" o:spid="_x0000_s1045" type="#_x0000_t13" style="position:absolute;left:51461;top:1368;width:1778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" adj="10800" fillcolor="#4db587 [3205]" stroked="f" strokeweight="1pt"/>
              </v:group>
            </w:pict>
          </mc:Fallback>
        </mc:AlternateContent>
      </w:r>
    </w:p>
    <w:p w14:paraId="3E98BE4F" w14:textId="4651D078" w:rsidR="00081765" w:rsidRPr="00EE0F3D" w:rsidRDefault="00081765" w:rsidP="001153B8">
      <w:pPr>
        <w:ind w:left="357"/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</w:pPr>
    </w:p>
    <w:p w14:paraId="298E6422" w14:textId="231FFB0E" w:rsidR="004B2D7B" w:rsidRDefault="000C09CC" w:rsidP="00223FC6">
      <w:pPr>
        <w:pStyle w:val="a7"/>
        <w:numPr>
          <w:ilvl w:val="0"/>
          <w:numId w:val="6"/>
        </w:numPr>
        <w:spacing w:before="120"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承上題，這事情對林珍有甚麼影響</w:t>
      </w:r>
      <w:r w:rsidR="00E9727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4962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3920D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E97272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2C1E57C3" w14:textId="1E99C09A" w:rsidR="00AB446F" w:rsidRDefault="008D10B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319068" wp14:editId="6E9A1EA1">
                <wp:simplePos x="0" y="0"/>
                <wp:positionH relativeFrom="column">
                  <wp:posOffset>2186912</wp:posOffset>
                </wp:positionH>
                <wp:positionV relativeFrom="paragraph">
                  <wp:posOffset>12093</wp:posOffset>
                </wp:positionV>
                <wp:extent cx="282603" cy="759460"/>
                <wp:effectExtent l="0" t="0" r="3175" b="2540"/>
                <wp:wrapNone/>
                <wp:docPr id="29" name="流程圖: 結束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03" cy="75946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24097" w14:textId="61BE17FC" w:rsidR="005D0F69" w:rsidRPr="005D0F69" w:rsidRDefault="005D0F69" w:rsidP="008D10BA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D0F6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行為</w:t>
                            </w:r>
                            <w:r w:rsidR="00D92CA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9068" id="流程圖: 結束點 29" o:spid="_x0000_s1046" type="#_x0000_t116" style="position:absolute;left:0;text-align:left;margin-left:172.2pt;margin-top:.95pt;width:22.25pt;height:5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" fillcolor="#faaf17 [3204]" stroked="f" strokeweight="1pt">
                <v:textbox style="layout-flow:vertical-ideographic" inset="1mm,0,0,0">
                  <w:txbxContent>
                    <w:p w14:paraId="19624097" w14:textId="61BE17FC" w:rsidR="005D0F69" w:rsidRPr="005D0F69" w:rsidRDefault="005D0F69" w:rsidP="008D10BA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 w:rsidRPr="005D0F69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行為</w:t>
                      </w:r>
                      <w:r w:rsidR="00D92CA1"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8349C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ABC660" wp14:editId="6EC3B66A">
                <wp:simplePos x="0" y="0"/>
                <wp:positionH relativeFrom="column">
                  <wp:posOffset>4392930</wp:posOffset>
                </wp:positionH>
                <wp:positionV relativeFrom="paragraph">
                  <wp:posOffset>73248</wp:posOffset>
                </wp:positionV>
                <wp:extent cx="1133475" cy="445135"/>
                <wp:effectExtent l="0" t="0" r="0" b="0"/>
                <wp:wrapNone/>
                <wp:docPr id="31" name="流程圖: 結束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45135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A00C6" w14:textId="092C53D0" w:rsidR="00D92CA1" w:rsidRPr="008349C9" w:rsidRDefault="00D92CA1" w:rsidP="00D92CA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8349C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游擊隊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ABC660" id="流程圖: 結束點 31" o:spid="_x0000_s1047" type="#_x0000_t116" style="position:absolute;left:0;text-align:left;margin-left:345.9pt;margin-top:5.75pt;width:89.25pt;height:35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" filled="f" stroked="f" strokeweight="1pt">
                <v:textbox>
                  <w:txbxContent>
                    <w:p w14:paraId="7F3A00C6" w14:textId="092C53D0" w:rsidR="00D92CA1" w:rsidRPr="008349C9" w:rsidRDefault="00D92CA1" w:rsidP="00D92CA1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8349C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游擊隊</w:t>
                      </w:r>
                    </w:p>
                  </w:txbxContent>
                </v:textbox>
              </v:shape>
            </w:pict>
          </mc:Fallback>
        </mc:AlternateContent>
      </w:r>
      <w:r w:rsidR="00D92CA1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F34EE" wp14:editId="0910E332">
                <wp:simplePos x="0" y="0"/>
                <wp:positionH relativeFrom="column">
                  <wp:posOffset>2439035</wp:posOffset>
                </wp:positionH>
                <wp:positionV relativeFrom="paragraph">
                  <wp:posOffset>64135</wp:posOffset>
                </wp:positionV>
                <wp:extent cx="4072890" cy="563880"/>
                <wp:effectExtent l="38100" t="57150" r="137160" b="140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890" cy="563880"/>
                        </a:xfrm>
                        <a:custGeom>
                          <a:avLst/>
                          <a:gdLst>
                            <a:gd name="connsiteX0" fmla="*/ 0 w 4072890"/>
                            <a:gd name="connsiteY0" fmla="*/ 0 h 563880"/>
                            <a:gd name="connsiteX1" fmla="*/ 541113 w 4072890"/>
                            <a:gd name="connsiteY1" fmla="*/ 0 h 563880"/>
                            <a:gd name="connsiteX2" fmla="*/ 1163683 w 4072890"/>
                            <a:gd name="connsiteY2" fmla="*/ 0 h 563880"/>
                            <a:gd name="connsiteX3" fmla="*/ 1623338 w 4072890"/>
                            <a:gd name="connsiteY3" fmla="*/ 0 h 563880"/>
                            <a:gd name="connsiteX4" fmla="*/ 2286637 w 4072890"/>
                            <a:gd name="connsiteY4" fmla="*/ 0 h 563880"/>
                            <a:gd name="connsiteX5" fmla="*/ 2787020 w 4072890"/>
                            <a:gd name="connsiteY5" fmla="*/ 0 h 563880"/>
                            <a:gd name="connsiteX6" fmla="*/ 3328133 w 4072890"/>
                            <a:gd name="connsiteY6" fmla="*/ 0 h 563880"/>
                            <a:gd name="connsiteX7" fmla="*/ 4072890 w 4072890"/>
                            <a:gd name="connsiteY7" fmla="*/ 0 h 563880"/>
                            <a:gd name="connsiteX8" fmla="*/ 4072890 w 4072890"/>
                            <a:gd name="connsiteY8" fmla="*/ 563880 h 563880"/>
                            <a:gd name="connsiteX9" fmla="*/ 3491049 w 4072890"/>
                            <a:gd name="connsiteY9" fmla="*/ 563880 h 563880"/>
                            <a:gd name="connsiteX10" fmla="*/ 2949936 w 4072890"/>
                            <a:gd name="connsiteY10" fmla="*/ 563880 h 563880"/>
                            <a:gd name="connsiteX11" fmla="*/ 2490281 w 4072890"/>
                            <a:gd name="connsiteY11" fmla="*/ 563880 h 563880"/>
                            <a:gd name="connsiteX12" fmla="*/ 1867711 w 4072890"/>
                            <a:gd name="connsiteY12" fmla="*/ 563880 h 563880"/>
                            <a:gd name="connsiteX13" fmla="*/ 1367327 w 4072890"/>
                            <a:gd name="connsiteY13" fmla="*/ 563880 h 563880"/>
                            <a:gd name="connsiteX14" fmla="*/ 826215 w 4072890"/>
                            <a:gd name="connsiteY14" fmla="*/ 563880 h 563880"/>
                            <a:gd name="connsiteX15" fmla="*/ 0 w 4072890"/>
                            <a:gd name="connsiteY15" fmla="*/ 563880 h 563880"/>
                            <a:gd name="connsiteX16" fmla="*/ 0 w 4072890"/>
                            <a:gd name="connsiteY16" fmla="*/ 0 h 563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72890" h="563880" fill="none" extrusionOk="0">
                              <a:moveTo>
                                <a:pt x="0" y="0"/>
                              </a:moveTo>
                              <a:cubicBezTo>
                                <a:pt x="166958" y="-61802"/>
                                <a:pt x="280864" y="64334"/>
                                <a:pt x="541113" y="0"/>
                              </a:cubicBezTo>
                              <a:cubicBezTo>
                                <a:pt x="801362" y="-64334"/>
                                <a:pt x="870810" y="64105"/>
                                <a:pt x="1163683" y="0"/>
                              </a:cubicBezTo>
                              <a:cubicBezTo>
                                <a:pt x="1456556" y="-64105"/>
                                <a:pt x="1456254" y="44731"/>
                                <a:pt x="1623338" y="0"/>
                              </a:cubicBezTo>
                              <a:cubicBezTo>
                                <a:pt x="1790422" y="-44731"/>
                                <a:pt x="2014741" y="43580"/>
                                <a:pt x="2286637" y="0"/>
                              </a:cubicBezTo>
                              <a:cubicBezTo>
                                <a:pt x="2558533" y="-43580"/>
                                <a:pt x="2590889" y="4858"/>
                                <a:pt x="2787020" y="0"/>
                              </a:cubicBezTo>
                              <a:cubicBezTo>
                                <a:pt x="2983151" y="-4858"/>
                                <a:pt x="3114108" y="57733"/>
                                <a:pt x="3328133" y="0"/>
                              </a:cubicBezTo>
                              <a:cubicBezTo>
                                <a:pt x="3542158" y="-57733"/>
                                <a:pt x="3755117" y="69759"/>
                                <a:pt x="4072890" y="0"/>
                              </a:cubicBezTo>
                              <a:cubicBezTo>
                                <a:pt x="4124126" y="260094"/>
                                <a:pt x="4056542" y="385285"/>
                                <a:pt x="4072890" y="563880"/>
                              </a:cubicBezTo>
                              <a:cubicBezTo>
                                <a:pt x="3857566" y="614891"/>
                                <a:pt x="3708899" y="497298"/>
                                <a:pt x="3491049" y="563880"/>
                              </a:cubicBezTo>
                              <a:cubicBezTo>
                                <a:pt x="3273199" y="630462"/>
                                <a:pt x="3220068" y="535150"/>
                                <a:pt x="2949936" y="563880"/>
                              </a:cubicBezTo>
                              <a:cubicBezTo>
                                <a:pt x="2679804" y="592610"/>
                                <a:pt x="2672895" y="543042"/>
                                <a:pt x="2490281" y="563880"/>
                              </a:cubicBezTo>
                              <a:cubicBezTo>
                                <a:pt x="2307667" y="584718"/>
                                <a:pt x="2144785" y="557218"/>
                                <a:pt x="1867711" y="563880"/>
                              </a:cubicBezTo>
                              <a:cubicBezTo>
                                <a:pt x="1590637" y="570542"/>
                                <a:pt x="1532099" y="504621"/>
                                <a:pt x="1367327" y="563880"/>
                              </a:cubicBezTo>
                              <a:cubicBezTo>
                                <a:pt x="1202555" y="623139"/>
                                <a:pt x="975316" y="516277"/>
                                <a:pt x="826215" y="563880"/>
                              </a:cubicBezTo>
                              <a:cubicBezTo>
                                <a:pt x="677114" y="611483"/>
                                <a:pt x="302767" y="472509"/>
                                <a:pt x="0" y="563880"/>
                              </a:cubicBezTo>
                              <a:cubicBezTo>
                                <a:pt x="-23896" y="345655"/>
                                <a:pt x="7068" y="161723"/>
                                <a:pt x="0" y="0"/>
                              </a:cubicBezTo>
                              <a:close/>
                            </a:path>
                            <a:path w="4072890" h="563880" stroke="0" extrusionOk="0">
                              <a:moveTo>
                                <a:pt x="0" y="0"/>
                              </a:moveTo>
                              <a:cubicBezTo>
                                <a:pt x="266775" y="-17409"/>
                                <a:pt x="337047" y="73872"/>
                                <a:pt x="622570" y="0"/>
                              </a:cubicBezTo>
                              <a:cubicBezTo>
                                <a:pt x="908093" y="-73872"/>
                                <a:pt x="980512" y="16217"/>
                                <a:pt x="1163683" y="0"/>
                              </a:cubicBezTo>
                              <a:cubicBezTo>
                                <a:pt x="1346854" y="-16217"/>
                                <a:pt x="1504690" y="54752"/>
                                <a:pt x="1826982" y="0"/>
                              </a:cubicBezTo>
                              <a:cubicBezTo>
                                <a:pt x="2149274" y="-54752"/>
                                <a:pt x="2128989" y="45133"/>
                                <a:pt x="2286637" y="0"/>
                              </a:cubicBezTo>
                              <a:cubicBezTo>
                                <a:pt x="2444285" y="-45133"/>
                                <a:pt x="2679312" y="38331"/>
                                <a:pt x="2868478" y="0"/>
                              </a:cubicBezTo>
                              <a:cubicBezTo>
                                <a:pt x="3057644" y="-38331"/>
                                <a:pt x="3370515" y="5450"/>
                                <a:pt x="3531777" y="0"/>
                              </a:cubicBezTo>
                              <a:cubicBezTo>
                                <a:pt x="3693039" y="-5450"/>
                                <a:pt x="3924324" y="52614"/>
                                <a:pt x="4072890" y="0"/>
                              </a:cubicBezTo>
                              <a:cubicBezTo>
                                <a:pt x="4101363" y="161199"/>
                                <a:pt x="4051101" y="285822"/>
                                <a:pt x="4072890" y="563880"/>
                              </a:cubicBezTo>
                              <a:cubicBezTo>
                                <a:pt x="3929272" y="592924"/>
                                <a:pt x="3557887" y="550106"/>
                                <a:pt x="3409591" y="563880"/>
                              </a:cubicBezTo>
                              <a:cubicBezTo>
                                <a:pt x="3261295" y="577654"/>
                                <a:pt x="3023452" y="511784"/>
                                <a:pt x="2909207" y="563880"/>
                              </a:cubicBezTo>
                              <a:cubicBezTo>
                                <a:pt x="2794962" y="615976"/>
                                <a:pt x="2622171" y="535062"/>
                                <a:pt x="2408824" y="563880"/>
                              </a:cubicBezTo>
                              <a:cubicBezTo>
                                <a:pt x="2195477" y="592698"/>
                                <a:pt x="1950427" y="530532"/>
                                <a:pt x="1826982" y="563880"/>
                              </a:cubicBezTo>
                              <a:cubicBezTo>
                                <a:pt x="1703537" y="597228"/>
                                <a:pt x="1462046" y="539991"/>
                                <a:pt x="1245141" y="563880"/>
                              </a:cubicBezTo>
                              <a:cubicBezTo>
                                <a:pt x="1028236" y="587769"/>
                                <a:pt x="1003467" y="534917"/>
                                <a:pt x="785486" y="563880"/>
                              </a:cubicBezTo>
                              <a:cubicBezTo>
                                <a:pt x="567505" y="592843"/>
                                <a:pt x="314985" y="476948"/>
                                <a:pt x="0" y="563880"/>
                              </a:cubicBezTo>
                              <a:cubicBezTo>
                                <a:pt x="-57735" y="390711"/>
                                <a:pt x="9208" y="19242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0E32C5" w14:textId="71E23BC9" w:rsidR="00B0087C" w:rsidRPr="0089783F" w:rsidRDefault="0089783F" w:rsidP="0089783F">
                            <w:pPr>
                              <w:pStyle w:val="a7"/>
                              <w:numPr>
                                <w:ilvl w:val="0"/>
                                <w:numId w:val="34"/>
                              </w:numPr>
                              <w:spacing w:before="120" w:line="360" w:lineRule="auto"/>
                              <w:ind w:left="35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87C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林珍隨母親加入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="00B0087C" w:rsidRPr="0089783F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087C" w:rsidRPr="0089783F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EF2B17D" w14:textId="01BEB47E" w:rsidR="00343871" w:rsidRDefault="00343871" w:rsidP="003438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F34EE" id="矩形 12" o:spid="_x0000_s1048" style="position:absolute;left:0;text-align:left;margin-left:192.05pt;margin-top:5.05pt;width:320.7pt;height:4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7E0E32C5" w14:textId="71E23BC9" w:rsidR="00B0087C" w:rsidRPr="0089783F" w:rsidRDefault="0089783F" w:rsidP="0089783F">
                      <w:pPr>
                        <w:pStyle w:val="a7"/>
                        <w:numPr>
                          <w:ilvl w:val="0"/>
                          <w:numId w:val="34"/>
                        </w:numPr>
                        <w:spacing w:before="120" w:line="360" w:lineRule="auto"/>
                        <w:ind w:left="35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B0087C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林珍隨母親</w:t>
                      </w:r>
                      <w:proofErr w:type="gramEnd"/>
                      <w:r w:rsidR="00B0087C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加入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  <w:u w:val="single"/>
                        </w:rPr>
                        <w:t xml:space="preserve">         </w:t>
                      </w:r>
                      <w:r w:rsidR="00B0087C" w:rsidRPr="0089783F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B0087C" w:rsidRPr="0089783F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  <w:p w14:paraId="1EF2B17D" w14:textId="01BEB47E" w:rsidR="00343871" w:rsidRDefault="00343871" w:rsidP="00343871"/>
                  </w:txbxContent>
                </v:textbox>
              </v:rect>
            </w:pict>
          </mc:Fallback>
        </mc:AlternateContent>
      </w:r>
    </w:p>
    <w:p w14:paraId="4AF65FF1" w14:textId="47BFC883" w:rsidR="000C0DCA" w:rsidRDefault="00DC0486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B720C2" wp14:editId="405760EC">
                <wp:simplePos x="0" y="0"/>
                <wp:positionH relativeFrom="column">
                  <wp:posOffset>1840230</wp:posOffset>
                </wp:positionH>
                <wp:positionV relativeFrom="paragraph">
                  <wp:posOffset>175895</wp:posOffset>
                </wp:positionV>
                <wp:extent cx="252000" cy="252000"/>
                <wp:effectExtent l="19050" t="0" r="0" b="15240"/>
                <wp:wrapNone/>
                <wp:docPr id="16" name="箭號: 向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1307">
                          <a:off x="0" y="0"/>
                          <a:ext cx="252000" cy="25200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F355" id="箭號: 向右 16" o:spid="_x0000_s1026" type="#_x0000_t13" style="position:absolute;margin-left:144.9pt;margin-top:13.85pt;width:19.85pt;height:19.85pt;rotation:-254355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" adj="10800" fillcolor="#0070c0" stroked="f" strokeweight="1pt"/>
            </w:pict>
          </mc:Fallback>
        </mc:AlternateContent>
      </w:r>
      <w:r w:rsidR="008D10BA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11D5D8" wp14:editId="0A95DAF7">
                <wp:simplePos x="0" y="0"/>
                <wp:positionH relativeFrom="column">
                  <wp:posOffset>77802</wp:posOffset>
                </wp:positionH>
                <wp:positionV relativeFrom="paragraph">
                  <wp:posOffset>156431</wp:posOffset>
                </wp:positionV>
                <wp:extent cx="1603169" cy="926275"/>
                <wp:effectExtent l="38100" t="38100" r="92710" b="102870"/>
                <wp:wrapNone/>
                <wp:docPr id="14" name="流程圖: 結束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169" cy="926275"/>
                        </a:xfrm>
                        <a:prstGeom prst="flowChartTerminator">
                          <a:avLst/>
                        </a:prstGeom>
                        <a:solidFill>
                          <a:srgbClr val="E9F8FD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9F9E4" w14:textId="2A7C3A83" w:rsidR="00B0087C" w:rsidRPr="00955607" w:rsidRDefault="00B0087C" w:rsidP="00B0087C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 w:rsidRPr="00955607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林展被</w:t>
                            </w:r>
                            <w:r w:rsidR="00A34F2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日軍</w:t>
                            </w:r>
                            <w:r w:rsidRPr="00955607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誣陷偷取軍票被打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D5D8" id="流程圖: 結束點 14" o:spid="_x0000_s1049" type="#_x0000_t116" style="position:absolute;left:0;text-align:left;margin-left:6.15pt;margin-top:12.3pt;width:126.25pt;height:7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" fillcolor="#e9f8fd" stroked="f" strokeweight="1pt">
                <v:shadow on="t" color="black" opacity="26214f" origin="-.5,-.5" offset=".74836mm,.74836mm"/>
                <v:textbox>
                  <w:txbxContent>
                    <w:p w14:paraId="5849F9E4" w14:textId="2A7C3A83" w:rsidR="00B0087C" w:rsidRPr="00955607" w:rsidRDefault="00B0087C" w:rsidP="00B0087C">
                      <w:pPr>
                        <w:jc w:val="center"/>
                        <w:rPr>
                          <w:color w:val="484F5E" w:themeColor="text1"/>
                        </w:rPr>
                      </w:pPr>
                      <w:r w:rsidRPr="00955607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林展被</w:t>
                      </w:r>
                      <w:r w:rsidR="00A34F2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日軍</w:t>
                      </w:r>
                      <w:r w:rsidRPr="00955607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誣陷偷取軍票被打</w:t>
                      </w:r>
                    </w:p>
                  </w:txbxContent>
                </v:textbox>
              </v:shape>
            </w:pict>
          </mc:Fallback>
        </mc:AlternateContent>
      </w:r>
    </w:p>
    <w:p w14:paraId="08AB01F4" w14:textId="1452791A" w:rsidR="000C0DCA" w:rsidRDefault="000C0D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19438B3F" w14:textId="305BEEF4" w:rsidR="000C0DCA" w:rsidRDefault="000C0D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247574D6" w14:textId="69BC7407" w:rsidR="000C0DCA" w:rsidRDefault="003319CA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0D1C8C" wp14:editId="4121A328">
                <wp:simplePos x="0" y="0"/>
                <wp:positionH relativeFrom="column">
                  <wp:posOffset>4953635</wp:posOffset>
                </wp:positionH>
                <wp:positionV relativeFrom="paragraph">
                  <wp:posOffset>55880</wp:posOffset>
                </wp:positionV>
                <wp:extent cx="1133475" cy="445135"/>
                <wp:effectExtent l="0" t="0" r="0" b="0"/>
                <wp:wrapNone/>
                <wp:docPr id="32" name="流程圖: 結束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45135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BE2DB" w14:textId="6C141374" w:rsidR="008349C9" w:rsidRPr="008349C9" w:rsidRDefault="008349C9" w:rsidP="008349C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有骨氣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0D1C8C" id="流程圖: 結束點 32" o:spid="_x0000_s1050" type="#_x0000_t116" style="position:absolute;left:0;text-align:left;margin-left:390.05pt;margin-top:4.4pt;width:89.25pt;height:35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" filled="f" stroked="f" strokeweight="1pt">
                <v:textbox>
                  <w:txbxContent>
                    <w:p w14:paraId="523BE2DB" w14:textId="6C141374" w:rsidR="008349C9" w:rsidRPr="008349C9" w:rsidRDefault="008349C9" w:rsidP="008349C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有骨氣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FDF90C" wp14:editId="0D417686">
                <wp:simplePos x="0" y="0"/>
                <wp:positionH relativeFrom="column">
                  <wp:posOffset>2178685</wp:posOffset>
                </wp:positionH>
                <wp:positionV relativeFrom="paragraph">
                  <wp:posOffset>144780</wp:posOffset>
                </wp:positionV>
                <wp:extent cx="298450" cy="783590"/>
                <wp:effectExtent l="0" t="0" r="6350" b="0"/>
                <wp:wrapNone/>
                <wp:docPr id="30" name="流程圖: 結束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78359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88557" w14:textId="06E7E413" w:rsidR="00D92CA1" w:rsidRPr="005D0F69" w:rsidRDefault="00D92CA1" w:rsidP="00D92CA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精神方面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F90C" id="流程圖: 結束點 30" o:spid="_x0000_s1051" type="#_x0000_t116" style="position:absolute;left:0;text-align:left;margin-left:171.55pt;margin-top:11.4pt;width:23.5pt;height:6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" fillcolor="#faaf17 [3204]" stroked="f" strokeweight="1pt">
                <v:textbox style="layout-flow:vertical-ideographic" inset="0,0,0,0">
                  <w:txbxContent>
                    <w:p w14:paraId="6F388557" w14:textId="06E7E413" w:rsidR="00D92CA1" w:rsidRPr="005D0F69" w:rsidRDefault="00D92CA1" w:rsidP="00D92CA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sz w:val="20"/>
                          <w:szCs w:val="20"/>
                        </w:rPr>
                        <w:t>精神方面</w:t>
                      </w:r>
                    </w:p>
                  </w:txbxContent>
                </v:textbox>
              </v:shape>
            </w:pict>
          </mc:Fallback>
        </mc:AlternateContent>
      </w:r>
      <w:r w:rsidR="00C04D99">
        <w:rPr>
          <w:rFonts w:ascii="Microsoft JhengHei" w:eastAsia="Microsoft JhengHei" w:hAnsi="Microsoft JhengHei"/>
          <w:noProof/>
          <w:color w:val="040606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57C4B" wp14:editId="4537B417">
                <wp:simplePos x="0" y="0"/>
                <wp:positionH relativeFrom="column">
                  <wp:posOffset>2440940</wp:posOffset>
                </wp:positionH>
                <wp:positionV relativeFrom="paragraph">
                  <wp:posOffset>127635</wp:posOffset>
                </wp:positionV>
                <wp:extent cx="4079240" cy="866775"/>
                <wp:effectExtent l="38100" t="57150" r="111760" b="142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240" cy="866775"/>
                        </a:xfrm>
                        <a:custGeom>
                          <a:avLst/>
                          <a:gdLst>
                            <a:gd name="connsiteX0" fmla="*/ 0 w 4079240"/>
                            <a:gd name="connsiteY0" fmla="*/ 0 h 866775"/>
                            <a:gd name="connsiteX1" fmla="*/ 541956 w 4079240"/>
                            <a:gd name="connsiteY1" fmla="*/ 0 h 866775"/>
                            <a:gd name="connsiteX2" fmla="*/ 1206290 w 4079240"/>
                            <a:gd name="connsiteY2" fmla="*/ 0 h 866775"/>
                            <a:gd name="connsiteX3" fmla="*/ 1707453 w 4079240"/>
                            <a:gd name="connsiteY3" fmla="*/ 0 h 866775"/>
                            <a:gd name="connsiteX4" fmla="*/ 2249409 w 4079240"/>
                            <a:gd name="connsiteY4" fmla="*/ 0 h 866775"/>
                            <a:gd name="connsiteX5" fmla="*/ 2709781 w 4079240"/>
                            <a:gd name="connsiteY5" fmla="*/ 0 h 866775"/>
                            <a:gd name="connsiteX6" fmla="*/ 3333322 w 4079240"/>
                            <a:gd name="connsiteY6" fmla="*/ 0 h 866775"/>
                            <a:gd name="connsiteX7" fmla="*/ 4079240 w 4079240"/>
                            <a:gd name="connsiteY7" fmla="*/ 0 h 866775"/>
                            <a:gd name="connsiteX8" fmla="*/ 4079240 w 4079240"/>
                            <a:gd name="connsiteY8" fmla="*/ 450723 h 866775"/>
                            <a:gd name="connsiteX9" fmla="*/ 4079240 w 4079240"/>
                            <a:gd name="connsiteY9" fmla="*/ 866775 h 866775"/>
                            <a:gd name="connsiteX10" fmla="*/ 3618869 w 4079240"/>
                            <a:gd name="connsiteY10" fmla="*/ 866775 h 866775"/>
                            <a:gd name="connsiteX11" fmla="*/ 3117705 w 4079240"/>
                            <a:gd name="connsiteY11" fmla="*/ 866775 h 866775"/>
                            <a:gd name="connsiteX12" fmla="*/ 2575749 w 4079240"/>
                            <a:gd name="connsiteY12" fmla="*/ 866775 h 866775"/>
                            <a:gd name="connsiteX13" fmla="*/ 1993000 w 4079240"/>
                            <a:gd name="connsiteY13" fmla="*/ 866775 h 866775"/>
                            <a:gd name="connsiteX14" fmla="*/ 1410252 w 4079240"/>
                            <a:gd name="connsiteY14" fmla="*/ 866775 h 866775"/>
                            <a:gd name="connsiteX15" fmla="*/ 745918 w 4079240"/>
                            <a:gd name="connsiteY15" fmla="*/ 866775 h 866775"/>
                            <a:gd name="connsiteX16" fmla="*/ 0 w 4079240"/>
                            <a:gd name="connsiteY16" fmla="*/ 866775 h 866775"/>
                            <a:gd name="connsiteX17" fmla="*/ 0 w 4079240"/>
                            <a:gd name="connsiteY17" fmla="*/ 424720 h 866775"/>
                            <a:gd name="connsiteX18" fmla="*/ 0 w 4079240"/>
                            <a:gd name="connsiteY18" fmla="*/ 0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79240" h="866775" fill="none" extrusionOk="0">
                              <a:moveTo>
                                <a:pt x="0" y="0"/>
                              </a:moveTo>
                              <a:cubicBezTo>
                                <a:pt x="160424" y="-23556"/>
                                <a:pt x="275294" y="33094"/>
                                <a:pt x="541956" y="0"/>
                              </a:cubicBezTo>
                              <a:cubicBezTo>
                                <a:pt x="808618" y="-33094"/>
                                <a:pt x="966081" y="62720"/>
                                <a:pt x="1206290" y="0"/>
                              </a:cubicBezTo>
                              <a:cubicBezTo>
                                <a:pt x="1446499" y="-62720"/>
                                <a:pt x="1461773" y="37768"/>
                                <a:pt x="1707453" y="0"/>
                              </a:cubicBezTo>
                              <a:cubicBezTo>
                                <a:pt x="1953133" y="-37768"/>
                                <a:pt x="2055749" y="45613"/>
                                <a:pt x="2249409" y="0"/>
                              </a:cubicBezTo>
                              <a:cubicBezTo>
                                <a:pt x="2443069" y="-45613"/>
                                <a:pt x="2520688" y="10495"/>
                                <a:pt x="2709781" y="0"/>
                              </a:cubicBezTo>
                              <a:cubicBezTo>
                                <a:pt x="2898874" y="-10495"/>
                                <a:pt x="3186594" y="30560"/>
                                <a:pt x="3333322" y="0"/>
                              </a:cubicBezTo>
                              <a:cubicBezTo>
                                <a:pt x="3480050" y="-30560"/>
                                <a:pt x="3862436" y="86167"/>
                                <a:pt x="4079240" y="0"/>
                              </a:cubicBezTo>
                              <a:cubicBezTo>
                                <a:pt x="4088338" y="202114"/>
                                <a:pt x="4072011" y="246989"/>
                                <a:pt x="4079240" y="450723"/>
                              </a:cubicBezTo>
                              <a:cubicBezTo>
                                <a:pt x="4086469" y="654457"/>
                                <a:pt x="4034072" y="687189"/>
                                <a:pt x="4079240" y="866775"/>
                              </a:cubicBezTo>
                              <a:cubicBezTo>
                                <a:pt x="3942147" y="885150"/>
                                <a:pt x="3755568" y="830495"/>
                                <a:pt x="3618869" y="866775"/>
                              </a:cubicBezTo>
                              <a:cubicBezTo>
                                <a:pt x="3482170" y="903055"/>
                                <a:pt x="3229775" y="854451"/>
                                <a:pt x="3117705" y="866775"/>
                              </a:cubicBezTo>
                              <a:cubicBezTo>
                                <a:pt x="3005635" y="879099"/>
                                <a:pt x="2785224" y="821601"/>
                                <a:pt x="2575749" y="866775"/>
                              </a:cubicBezTo>
                              <a:cubicBezTo>
                                <a:pt x="2366274" y="911949"/>
                                <a:pt x="2245343" y="850238"/>
                                <a:pt x="1993000" y="866775"/>
                              </a:cubicBezTo>
                              <a:cubicBezTo>
                                <a:pt x="1740657" y="883312"/>
                                <a:pt x="1534919" y="850271"/>
                                <a:pt x="1410252" y="866775"/>
                              </a:cubicBezTo>
                              <a:cubicBezTo>
                                <a:pt x="1285585" y="883279"/>
                                <a:pt x="976263" y="805998"/>
                                <a:pt x="745918" y="866775"/>
                              </a:cubicBezTo>
                              <a:cubicBezTo>
                                <a:pt x="515573" y="927552"/>
                                <a:pt x="183183" y="819378"/>
                                <a:pt x="0" y="866775"/>
                              </a:cubicBezTo>
                              <a:cubicBezTo>
                                <a:pt x="-9758" y="702988"/>
                                <a:pt x="25502" y="611965"/>
                                <a:pt x="0" y="424720"/>
                              </a:cubicBezTo>
                              <a:cubicBezTo>
                                <a:pt x="-25502" y="237475"/>
                                <a:pt x="33081" y="109545"/>
                                <a:pt x="0" y="0"/>
                              </a:cubicBezTo>
                              <a:close/>
                            </a:path>
                            <a:path w="4079240" h="866775" stroke="0" extrusionOk="0">
                              <a:moveTo>
                                <a:pt x="0" y="0"/>
                              </a:moveTo>
                              <a:cubicBezTo>
                                <a:pt x="138509" y="-37877"/>
                                <a:pt x="393853" y="74699"/>
                                <a:pt x="623541" y="0"/>
                              </a:cubicBezTo>
                              <a:cubicBezTo>
                                <a:pt x="853229" y="-74699"/>
                                <a:pt x="988356" y="32126"/>
                                <a:pt x="1165497" y="0"/>
                              </a:cubicBezTo>
                              <a:cubicBezTo>
                                <a:pt x="1342638" y="-32126"/>
                                <a:pt x="1646962" y="38205"/>
                                <a:pt x="1829831" y="0"/>
                              </a:cubicBezTo>
                              <a:cubicBezTo>
                                <a:pt x="2012700" y="-38205"/>
                                <a:pt x="2174397" y="20008"/>
                                <a:pt x="2290202" y="0"/>
                              </a:cubicBezTo>
                              <a:cubicBezTo>
                                <a:pt x="2406007" y="-20008"/>
                                <a:pt x="2733678" y="27668"/>
                                <a:pt x="2872950" y="0"/>
                              </a:cubicBezTo>
                              <a:cubicBezTo>
                                <a:pt x="3012222" y="-27668"/>
                                <a:pt x="3267658" y="32579"/>
                                <a:pt x="3537284" y="0"/>
                              </a:cubicBezTo>
                              <a:cubicBezTo>
                                <a:pt x="3806910" y="-32579"/>
                                <a:pt x="3962392" y="44242"/>
                                <a:pt x="4079240" y="0"/>
                              </a:cubicBezTo>
                              <a:cubicBezTo>
                                <a:pt x="4085581" y="100883"/>
                                <a:pt x="4078169" y="257254"/>
                                <a:pt x="4079240" y="433388"/>
                              </a:cubicBezTo>
                              <a:cubicBezTo>
                                <a:pt x="4080311" y="609522"/>
                                <a:pt x="4077712" y="756638"/>
                                <a:pt x="4079240" y="866775"/>
                              </a:cubicBezTo>
                              <a:cubicBezTo>
                                <a:pt x="3833568" y="904917"/>
                                <a:pt x="3718206" y="809454"/>
                                <a:pt x="3578076" y="866775"/>
                              </a:cubicBezTo>
                              <a:cubicBezTo>
                                <a:pt x="3437946" y="924096"/>
                                <a:pt x="3230460" y="830724"/>
                                <a:pt x="3076912" y="866775"/>
                              </a:cubicBezTo>
                              <a:cubicBezTo>
                                <a:pt x="2923364" y="902826"/>
                                <a:pt x="2739209" y="811560"/>
                                <a:pt x="2494164" y="866775"/>
                              </a:cubicBezTo>
                              <a:cubicBezTo>
                                <a:pt x="2249119" y="921990"/>
                                <a:pt x="2136128" y="832759"/>
                                <a:pt x="1911415" y="866775"/>
                              </a:cubicBezTo>
                              <a:cubicBezTo>
                                <a:pt x="1686702" y="900791"/>
                                <a:pt x="1571966" y="823162"/>
                                <a:pt x="1451044" y="866775"/>
                              </a:cubicBezTo>
                              <a:cubicBezTo>
                                <a:pt x="1330122" y="910388"/>
                                <a:pt x="1102417" y="815468"/>
                                <a:pt x="909088" y="866775"/>
                              </a:cubicBezTo>
                              <a:cubicBezTo>
                                <a:pt x="715759" y="918082"/>
                                <a:pt x="340278" y="780293"/>
                                <a:pt x="0" y="866775"/>
                              </a:cubicBezTo>
                              <a:cubicBezTo>
                                <a:pt x="-23935" y="682247"/>
                                <a:pt x="11013" y="627848"/>
                                <a:pt x="0" y="416052"/>
                              </a:cubicBezTo>
                              <a:cubicBezTo>
                                <a:pt x="-11013" y="204256"/>
                                <a:pt x="32572" y="1741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63887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D21CE" w14:textId="73E243EB" w:rsidR="00B0087C" w:rsidRPr="00C04D99" w:rsidRDefault="00B0087C" w:rsidP="00C04D99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spacing w:line="360" w:lineRule="auto"/>
                              <w:ind w:left="454" w:hanging="454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林珍</w:t>
                            </w:r>
                            <w:r w:rsidR="003319C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學到</w:t>
                            </w: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即使貧窮，也要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371A1"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55607"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3319CA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5D0F69"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決</w:t>
                            </w:r>
                            <w:r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不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</w:t>
                            </w:r>
                            <w:r w:rsidRPr="00C04D99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71A1" w:rsidRPr="00C04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的價值觀。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57C4B" id="矩形 15" o:spid="_x0000_s1052" style="position:absolute;left:0;text-align:left;margin-left:192.2pt;margin-top:10.05pt;width:321.2pt;height: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" fillcolor="white [3212]" strokecolor="#faaf17 [3204]" strokeweight="1pt">
                <v:shadow on="t" color="black" opacity="26214f" origin="-.5,-.5" offset=".74836mm,.74836mm"/>
                <v:textbox>
                  <w:txbxContent>
                    <w:p w14:paraId="056D21CE" w14:textId="73E243EB" w:rsidR="00B0087C" w:rsidRPr="00C04D99" w:rsidRDefault="00B0087C" w:rsidP="00C04D99">
                      <w:pPr>
                        <w:pStyle w:val="a7"/>
                        <w:numPr>
                          <w:ilvl w:val="0"/>
                          <w:numId w:val="33"/>
                        </w:numPr>
                        <w:spacing w:line="360" w:lineRule="auto"/>
                        <w:ind w:left="454" w:hanging="454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proofErr w:type="gramStart"/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林珍</w:t>
                      </w:r>
                      <w:r w:rsidR="003319CA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學到</w:t>
                      </w:r>
                      <w:proofErr w:type="gramEnd"/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即使貧窮，也要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371A1"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55607"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3319CA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，</w:t>
                      </w:r>
                      <w:r w:rsidR="005D0F69"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決</w:t>
                      </w:r>
                      <w:r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不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</w:t>
                      </w:r>
                      <w:r w:rsidRPr="00C04D99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3371A1" w:rsidRPr="00C04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的價值觀。</w:t>
                      </w:r>
                    </w:p>
                  </w:txbxContent>
                </v:textbox>
              </v:rect>
            </w:pict>
          </mc:Fallback>
        </mc:AlternateContent>
      </w:r>
    </w:p>
    <w:p w14:paraId="0815DA19" w14:textId="6B2D7CF3" w:rsidR="000C0DCA" w:rsidRDefault="00DA617D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5A6DD32" wp14:editId="75BD4A78">
            <wp:simplePos x="0" y="0"/>
            <wp:positionH relativeFrom="margin">
              <wp:posOffset>1178692</wp:posOffset>
            </wp:positionH>
            <wp:positionV relativeFrom="paragraph">
              <wp:posOffset>164086</wp:posOffset>
            </wp:positionV>
            <wp:extent cx="577390" cy="577390"/>
            <wp:effectExtent l="57150" t="0" r="51435" b="51435"/>
            <wp:wrapNone/>
            <wp:docPr id="34" name="圖片 34" descr="Hit - Free hands and gesture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t - Free hands and gestures ic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6429">
                      <a:off x="0" y="0"/>
                      <a:ext cx="577390" cy="5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48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2B7196" wp14:editId="5F4BB80B">
                <wp:simplePos x="0" y="0"/>
                <wp:positionH relativeFrom="column">
                  <wp:posOffset>1837994</wp:posOffset>
                </wp:positionH>
                <wp:positionV relativeFrom="paragraph">
                  <wp:posOffset>109220</wp:posOffset>
                </wp:positionV>
                <wp:extent cx="252000" cy="252000"/>
                <wp:effectExtent l="19050" t="19050" r="0" b="0"/>
                <wp:wrapNone/>
                <wp:docPr id="17" name="箭號: 向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1865">
                          <a:off x="0" y="0"/>
                          <a:ext cx="252000" cy="25200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9E18" id="箭號: 向右 17" o:spid="_x0000_s1026" type="#_x0000_t13" style="position:absolute;margin-left:144.7pt;margin-top:8.6pt;width:19.85pt;height:19.85pt;rotation:265624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" adj="10800" fillcolor="#0070c0" stroked="f" strokeweight="1pt"/>
            </w:pict>
          </mc:Fallback>
        </mc:AlternateContent>
      </w:r>
    </w:p>
    <w:p w14:paraId="027DCF7D" w14:textId="224742E2" w:rsidR="000C0DCA" w:rsidRDefault="008349C9" w:rsidP="00AB446F">
      <w:pPr>
        <w:pStyle w:val="a7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530B49" wp14:editId="6D87BD2D">
                <wp:simplePos x="0" y="0"/>
                <wp:positionH relativeFrom="column">
                  <wp:posOffset>3381375</wp:posOffset>
                </wp:positionH>
                <wp:positionV relativeFrom="paragraph">
                  <wp:posOffset>56515</wp:posOffset>
                </wp:positionV>
                <wp:extent cx="1133475" cy="445135"/>
                <wp:effectExtent l="0" t="0" r="0" b="0"/>
                <wp:wrapNone/>
                <wp:docPr id="33" name="流程圖: 結束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45135"/>
                        </a:xfrm>
                        <a:prstGeom prst="flowChartTerminato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B460B" w14:textId="7564C323" w:rsidR="008349C9" w:rsidRPr="008349C9" w:rsidRDefault="008349C9" w:rsidP="008349C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偷錢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30B49" id="流程圖: 結束點 33" o:spid="_x0000_s1053" type="#_x0000_t116" style="position:absolute;left:0;text-align:left;margin-left:266.25pt;margin-top:4.45pt;width:89.25pt;height:35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" filled="f" stroked="f" strokeweight="1pt">
                <v:textbox>
                  <w:txbxContent>
                    <w:p w14:paraId="593B460B" w14:textId="7564C323" w:rsidR="008349C9" w:rsidRPr="008349C9" w:rsidRDefault="008349C9" w:rsidP="008349C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偷錢</w:t>
                      </w:r>
                    </w:p>
                  </w:txbxContent>
                </v:textbox>
              </v:shape>
            </w:pict>
          </mc:Fallback>
        </mc:AlternateContent>
      </w:r>
    </w:p>
    <w:p w14:paraId="485BC40C" w14:textId="44078302" w:rsidR="00A36BE6" w:rsidRPr="00D92CA1" w:rsidRDefault="00A36BE6" w:rsidP="00D92CA1">
      <w:pPr>
        <w:spacing w:line="360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A36BE6" w:rsidRPr="00D92CA1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C8591" w14:textId="77777777" w:rsidR="00077928" w:rsidRDefault="00077928" w:rsidP="00465C96">
      <w:r>
        <w:separator/>
      </w:r>
    </w:p>
  </w:endnote>
  <w:endnote w:type="continuationSeparator" w:id="0">
    <w:p w14:paraId="03408964" w14:textId="77777777" w:rsidR="00077928" w:rsidRDefault="00077928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7AB2" w14:textId="77777777" w:rsidR="00077928" w:rsidRDefault="00077928" w:rsidP="00465C96">
      <w:r>
        <w:separator/>
      </w:r>
    </w:p>
  </w:footnote>
  <w:footnote w:type="continuationSeparator" w:id="0">
    <w:p w14:paraId="796F7102" w14:textId="77777777" w:rsidR="00077928" w:rsidRDefault="00077928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FC129" w14:textId="77777777" w:rsidR="00EA1C67" w:rsidRDefault="00EA1C6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15662D1D" w:rsidR="004038B5" w:rsidRDefault="00EA1C67" w:rsidP="00EA1C67">
    <w:pPr>
      <w:pStyle w:val="a3"/>
      <w:tabs>
        <w:tab w:val="clear" w:pos="4513"/>
        <w:tab w:val="clear" w:pos="9026"/>
        <w:tab w:val="left" w:pos="2990"/>
      </w:tabs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64E300" wp14:editId="7009834C">
              <wp:simplePos x="0" y="0"/>
              <wp:positionH relativeFrom="margin">
                <wp:posOffset>3426617</wp:posOffset>
              </wp:positionH>
              <wp:positionV relativeFrom="paragraph">
                <wp:posOffset>-163195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54" style="position:absolute;margin-left:269.8pt;margin-top:-12.85pt;width: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CPhGVA4AAAAAoBAAAPAAAAZHJzL2Rv&#10;d25yZXYueG1sTI/BTsMwDIbvSLxDZCRuW8rYulKaTmgS2mUc1u3AMWtM29E4VZN15e1xT3C0/0+/&#10;P2eb0bZiwN43jhQ8zSMQSKUzDVUKTsf3WQLCB01Gt45QwQ962OT3d5lOjbvRAYciVIJLyKdaQR1C&#10;l0rpyxqt9nPXIXH25XqrA499JU2vb1xuW7mIolha3RBfqHWH2xrL7+JqFVTroVgeLrvtbrn/3H8k&#10;x8hdxpNSjw/j2yuIgGP4g2HSZ3XI2ensrmS8aBWsnl9iRhXMFqs1CCbiZNqcpygBmWfy/wv5L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CPhGVA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w:drawing>
        <wp:anchor distT="0" distB="0" distL="114300" distR="114300" simplePos="0" relativeHeight="251657215" behindDoc="0" locked="0" layoutInCell="1" allowOverlap="1" wp14:anchorId="2FAA5C3E" wp14:editId="6168192C">
          <wp:simplePos x="0" y="0"/>
          <wp:positionH relativeFrom="page">
            <wp:posOffset>-6350</wp:posOffset>
          </wp:positionH>
          <wp:positionV relativeFrom="paragraph">
            <wp:posOffset>-495935</wp:posOffset>
          </wp:positionV>
          <wp:extent cx="7597880" cy="1130300"/>
          <wp:effectExtent l="0" t="0" r="3175" b="0"/>
          <wp:wrapNone/>
          <wp:docPr id="36" name="圖片 3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42.5pt;height:42.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B0055"/>
    <w:multiLevelType w:val="hybridMultilevel"/>
    <w:tmpl w:val="AC0CBB3A"/>
    <w:lvl w:ilvl="0" w:tplc="42FAC394">
      <w:start w:val="4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F2E94"/>
    <w:multiLevelType w:val="hybridMultilevel"/>
    <w:tmpl w:val="193C6C48"/>
    <w:lvl w:ilvl="0" w:tplc="6CCC3CD6">
      <w:start w:val="1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5F3C5078"/>
    <w:multiLevelType w:val="hybridMultilevel"/>
    <w:tmpl w:val="66F05ECE"/>
    <w:lvl w:ilvl="0" w:tplc="791A5A8E">
      <w:start w:val="3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94E245B"/>
    <w:multiLevelType w:val="hybridMultilevel"/>
    <w:tmpl w:val="96BAEE5C"/>
    <w:lvl w:ilvl="0" w:tplc="E48EE266">
      <w:start w:val="2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0"/>
  </w:num>
  <w:num w:numId="2" w16cid:durableId="102379785">
    <w:abstractNumId w:val="29"/>
  </w:num>
  <w:num w:numId="3" w16cid:durableId="1348556626">
    <w:abstractNumId w:val="30"/>
  </w:num>
  <w:num w:numId="4" w16cid:durableId="849836731">
    <w:abstractNumId w:val="4"/>
  </w:num>
  <w:num w:numId="5" w16cid:durableId="1243838014">
    <w:abstractNumId w:val="2"/>
  </w:num>
  <w:num w:numId="6" w16cid:durableId="575241033">
    <w:abstractNumId w:val="14"/>
  </w:num>
  <w:num w:numId="7" w16cid:durableId="750085455">
    <w:abstractNumId w:val="33"/>
  </w:num>
  <w:num w:numId="8" w16cid:durableId="1344283723">
    <w:abstractNumId w:val="32"/>
  </w:num>
  <w:num w:numId="9" w16cid:durableId="1885632583">
    <w:abstractNumId w:val="1"/>
  </w:num>
  <w:num w:numId="10" w16cid:durableId="1619026902">
    <w:abstractNumId w:val="23"/>
  </w:num>
  <w:num w:numId="11" w16cid:durableId="1152792619">
    <w:abstractNumId w:val="12"/>
  </w:num>
  <w:num w:numId="12" w16cid:durableId="833840534">
    <w:abstractNumId w:val="27"/>
  </w:num>
  <w:num w:numId="13" w16cid:durableId="592203744">
    <w:abstractNumId w:val="8"/>
  </w:num>
  <w:num w:numId="14" w16cid:durableId="868029038">
    <w:abstractNumId w:val="5"/>
  </w:num>
  <w:num w:numId="15" w16cid:durableId="1472560170">
    <w:abstractNumId w:val="25"/>
  </w:num>
  <w:num w:numId="16" w16cid:durableId="1690638085">
    <w:abstractNumId w:val="18"/>
  </w:num>
  <w:num w:numId="17" w16cid:durableId="445545315">
    <w:abstractNumId w:val="9"/>
  </w:num>
  <w:num w:numId="18" w16cid:durableId="160119741">
    <w:abstractNumId w:val="31"/>
  </w:num>
  <w:num w:numId="19" w16cid:durableId="1123697653">
    <w:abstractNumId w:val="21"/>
  </w:num>
  <w:num w:numId="20" w16cid:durableId="1324427341">
    <w:abstractNumId w:val="24"/>
  </w:num>
  <w:num w:numId="21" w16cid:durableId="808788946">
    <w:abstractNumId w:val="17"/>
  </w:num>
  <w:num w:numId="22" w16cid:durableId="1113591721">
    <w:abstractNumId w:val="11"/>
  </w:num>
  <w:num w:numId="23" w16cid:durableId="139811117">
    <w:abstractNumId w:val="26"/>
  </w:num>
  <w:num w:numId="24" w16cid:durableId="1671367105">
    <w:abstractNumId w:val="22"/>
  </w:num>
  <w:num w:numId="25" w16cid:durableId="538709794">
    <w:abstractNumId w:val="10"/>
  </w:num>
  <w:num w:numId="26" w16cid:durableId="1312104137">
    <w:abstractNumId w:val="13"/>
  </w:num>
  <w:num w:numId="27" w16cid:durableId="442384784">
    <w:abstractNumId w:val="28"/>
  </w:num>
  <w:num w:numId="28" w16cid:durableId="1393382153">
    <w:abstractNumId w:val="7"/>
  </w:num>
  <w:num w:numId="29" w16cid:durableId="321349674">
    <w:abstractNumId w:val="16"/>
  </w:num>
  <w:num w:numId="30" w16cid:durableId="312488335">
    <w:abstractNumId w:val="3"/>
  </w:num>
  <w:num w:numId="31" w16cid:durableId="1740781496">
    <w:abstractNumId w:val="0"/>
  </w:num>
  <w:num w:numId="32" w16cid:durableId="2079741792">
    <w:abstractNumId w:val="19"/>
  </w:num>
  <w:num w:numId="33" w16cid:durableId="1033384886">
    <w:abstractNumId w:val="6"/>
  </w:num>
  <w:num w:numId="34" w16cid:durableId="6450841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15F32"/>
    <w:rsid w:val="000214DD"/>
    <w:rsid w:val="000216B2"/>
    <w:rsid w:val="000229F7"/>
    <w:rsid w:val="00022F97"/>
    <w:rsid w:val="00023F7D"/>
    <w:rsid w:val="00027603"/>
    <w:rsid w:val="00035EED"/>
    <w:rsid w:val="000371B0"/>
    <w:rsid w:val="00057A84"/>
    <w:rsid w:val="0006107E"/>
    <w:rsid w:val="0006459E"/>
    <w:rsid w:val="000661D6"/>
    <w:rsid w:val="0007141B"/>
    <w:rsid w:val="00077928"/>
    <w:rsid w:val="00081765"/>
    <w:rsid w:val="00081B2D"/>
    <w:rsid w:val="000A204E"/>
    <w:rsid w:val="000A3E5D"/>
    <w:rsid w:val="000B41D0"/>
    <w:rsid w:val="000B602A"/>
    <w:rsid w:val="000B7CE4"/>
    <w:rsid w:val="000C05F8"/>
    <w:rsid w:val="000C09CC"/>
    <w:rsid w:val="000C0DCA"/>
    <w:rsid w:val="000D56D8"/>
    <w:rsid w:val="000D6EA7"/>
    <w:rsid w:val="000E20E7"/>
    <w:rsid w:val="000E58CD"/>
    <w:rsid w:val="00105ABE"/>
    <w:rsid w:val="00110995"/>
    <w:rsid w:val="00111981"/>
    <w:rsid w:val="00113FD7"/>
    <w:rsid w:val="001141BA"/>
    <w:rsid w:val="001145BE"/>
    <w:rsid w:val="001153B8"/>
    <w:rsid w:val="00117A43"/>
    <w:rsid w:val="00131835"/>
    <w:rsid w:val="001412D4"/>
    <w:rsid w:val="00151CF7"/>
    <w:rsid w:val="00157029"/>
    <w:rsid w:val="001576EA"/>
    <w:rsid w:val="00164750"/>
    <w:rsid w:val="001647B0"/>
    <w:rsid w:val="00165B48"/>
    <w:rsid w:val="00172904"/>
    <w:rsid w:val="00172B8E"/>
    <w:rsid w:val="00174E8E"/>
    <w:rsid w:val="00175196"/>
    <w:rsid w:val="001752D5"/>
    <w:rsid w:val="00185F29"/>
    <w:rsid w:val="00196A4E"/>
    <w:rsid w:val="001A2F95"/>
    <w:rsid w:val="001A3CCD"/>
    <w:rsid w:val="001A4F4D"/>
    <w:rsid w:val="001A5C10"/>
    <w:rsid w:val="001A62A4"/>
    <w:rsid w:val="001B2F67"/>
    <w:rsid w:val="001B3365"/>
    <w:rsid w:val="001B3571"/>
    <w:rsid w:val="001C0541"/>
    <w:rsid w:val="001C0642"/>
    <w:rsid w:val="001C225F"/>
    <w:rsid w:val="001D0E55"/>
    <w:rsid w:val="001D6899"/>
    <w:rsid w:val="001D7BE6"/>
    <w:rsid w:val="001E3241"/>
    <w:rsid w:val="001E4DD3"/>
    <w:rsid w:val="001F4025"/>
    <w:rsid w:val="001F6E2C"/>
    <w:rsid w:val="0020069A"/>
    <w:rsid w:val="002007FB"/>
    <w:rsid w:val="00212025"/>
    <w:rsid w:val="00213CA0"/>
    <w:rsid w:val="002235BC"/>
    <w:rsid w:val="00223FC6"/>
    <w:rsid w:val="00227235"/>
    <w:rsid w:val="002339C6"/>
    <w:rsid w:val="00236D0A"/>
    <w:rsid w:val="00236DCB"/>
    <w:rsid w:val="00241492"/>
    <w:rsid w:val="002428B0"/>
    <w:rsid w:val="002476B6"/>
    <w:rsid w:val="00247D1C"/>
    <w:rsid w:val="00250314"/>
    <w:rsid w:val="00253473"/>
    <w:rsid w:val="002578E0"/>
    <w:rsid w:val="00257B1E"/>
    <w:rsid w:val="00261B02"/>
    <w:rsid w:val="002622F2"/>
    <w:rsid w:val="00262837"/>
    <w:rsid w:val="00262D6A"/>
    <w:rsid w:val="00262DF5"/>
    <w:rsid w:val="00265AA8"/>
    <w:rsid w:val="00267AC8"/>
    <w:rsid w:val="0027119F"/>
    <w:rsid w:val="002742F5"/>
    <w:rsid w:val="0028014C"/>
    <w:rsid w:val="00283C8F"/>
    <w:rsid w:val="00284737"/>
    <w:rsid w:val="002879D8"/>
    <w:rsid w:val="00294B6E"/>
    <w:rsid w:val="002A7669"/>
    <w:rsid w:val="002A7E69"/>
    <w:rsid w:val="002C166E"/>
    <w:rsid w:val="002C5663"/>
    <w:rsid w:val="002C73C8"/>
    <w:rsid w:val="002C7E62"/>
    <w:rsid w:val="002D2E11"/>
    <w:rsid w:val="002D32BE"/>
    <w:rsid w:val="002D517B"/>
    <w:rsid w:val="002E27DF"/>
    <w:rsid w:val="002E3476"/>
    <w:rsid w:val="002E587D"/>
    <w:rsid w:val="002E5D86"/>
    <w:rsid w:val="002F748E"/>
    <w:rsid w:val="002F7863"/>
    <w:rsid w:val="00310285"/>
    <w:rsid w:val="0031399C"/>
    <w:rsid w:val="00314C50"/>
    <w:rsid w:val="003174A6"/>
    <w:rsid w:val="0032354F"/>
    <w:rsid w:val="00323D45"/>
    <w:rsid w:val="003319CA"/>
    <w:rsid w:val="0033255D"/>
    <w:rsid w:val="003361EC"/>
    <w:rsid w:val="003371A1"/>
    <w:rsid w:val="00337B09"/>
    <w:rsid w:val="00343871"/>
    <w:rsid w:val="00346063"/>
    <w:rsid w:val="00350B05"/>
    <w:rsid w:val="0035254E"/>
    <w:rsid w:val="0035407C"/>
    <w:rsid w:val="0035480E"/>
    <w:rsid w:val="00361CFE"/>
    <w:rsid w:val="0036573B"/>
    <w:rsid w:val="00372C89"/>
    <w:rsid w:val="00375DF1"/>
    <w:rsid w:val="00377893"/>
    <w:rsid w:val="003826F0"/>
    <w:rsid w:val="00390536"/>
    <w:rsid w:val="0039064E"/>
    <w:rsid w:val="003920DC"/>
    <w:rsid w:val="00394409"/>
    <w:rsid w:val="00395379"/>
    <w:rsid w:val="003A036F"/>
    <w:rsid w:val="003B27AC"/>
    <w:rsid w:val="003B74FB"/>
    <w:rsid w:val="003C15AA"/>
    <w:rsid w:val="003D6B55"/>
    <w:rsid w:val="003E35D9"/>
    <w:rsid w:val="003E3F00"/>
    <w:rsid w:val="003F0F0F"/>
    <w:rsid w:val="003F7AB2"/>
    <w:rsid w:val="00402D76"/>
    <w:rsid w:val="00403504"/>
    <w:rsid w:val="004038B5"/>
    <w:rsid w:val="00410330"/>
    <w:rsid w:val="00413D92"/>
    <w:rsid w:val="004168A9"/>
    <w:rsid w:val="00433BF3"/>
    <w:rsid w:val="0043426E"/>
    <w:rsid w:val="004451C2"/>
    <w:rsid w:val="00446B9D"/>
    <w:rsid w:val="00447E7C"/>
    <w:rsid w:val="00450842"/>
    <w:rsid w:val="00450D4C"/>
    <w:rsid w:val="0046059C"/>
    <w:rsid w:val="004607AF"/>
    <w:rsid w:val="00461495"/>
    <w:rsid w:val="00465C96"/>
    <w:rsid w:val="0047169B"/>
    <w:rsid w:val="0047226A"/>
    <w:rsid w:val="004722EC"/>
    <w:rsid w:val="00480FBB"/>
    <w:rsid w:val="00482551"/>
    <w:rsid w:val="004911BC"/>
    <w:rsid w:val="00496211"/>
    <w:rsid w:val="004A2750"/>
    <w:rsid w:val="004A2E2F"/>
    <w:rsid w:val="004B2D7B"/>
    <w:rsid w:val="004B436B"/>
    <w:rsid w:val="004B65AA"/>
    <w:rsid w:val="004B79B8"/>
    <w:rsid w:val="004C0371"/>
    <w:rsid w:val="004C1BD5"/>
    <w:rsid w:val="004C4C64"/>
    <w:rsid w:val="004C6F9F"/>
    <w:rsid w:val="004D0121"/>
    <w:rsid w:val="004D155B"/>
    <w:rsid w:val="004D5A03"/>
    <w:rsid w:val="004D6525"/>
    <w:rsid w:val="004D79F8"/>
    <w:rsid w:val="004D7ED4"/>
    <w:rsid w:val="004E1111"/>
    <w:rsid w:val="004F0A8C"/>
    <w:rsid w:val="004F317E"/>
    <w:rsid w:val="00501B61"/>
    <w:rsid w:val="00512664"/>
    <w:rsid w:val="005143FE"/>
    <w:rsid w:val="0051704A"/>
    <w:rsid w:val="00517460"/>
    <w:rsid w:val="00524D68"/>
    <w:rsid w:val="00532AD8"/>
    <w:rsid w:val="00533903"/>
    <w:rsid w:val="00533D44"/>
    <w:rsid w:val="00534BC7"/>
    <w:rsid w:val="00534FED"/>
    <w:rsid w:val="00537238"/>
    <w:rsid w:val="005479B2"/>
    <w:rsid w:val="005526C1"/>
    <w:rsid w:val="005552E6"/>
    <w:rsid w:val="005566A0"/>
    <w:rsid w:val="005619BC"/>
    <w:rsid w:val="005636F8"/>
    <w:rsid w:val="00565DD8"/>
    <w:rsid w:val="00574311"/>
    <w:rsid w:val="00581DBF"/>
    <w:rsid w:val="005832EF"/>
    <w:rsid w:val="00584079"/>
    <w:rsid w:val="0058754C"/>
    <w:rsid w:val="00590452"/>
    <w:rsid w:val="00592357"/>
    <w:rsid w:val="00593AD1"/>
    <w:rsid w:val="0059681B"/>
    <w:rsid w:val="005A77F7"/>
    <w:rsid w:val="005B02FC"/>
    <w:rsid w:val="005B0C24"/>
    <w:rsid w:val="005B59D8"/>
    <w:rsid w:val="005B6C15"/>
    <w:rsid w:val="005C5236"/>
    <w:rsid w:val="005D069B"/>
    <w:rsid w:val="005D0F69"/>
    <w:rsid w:val="005E5AF9"/>
    <w:rsid w:val="005E5BF0"/>
    <w:rsid w:val="005F1B16"/>
    <w:rsid w:val="005F3C18"/>
    <w:rsid w:val="005F49E4"/>
    <w:rsid w:val="005F7C4A"/>
    <w:rsid w:val="00604DF2"/>
    <w:rsid w:val="006101FC"/>
    <w:rsid w:val="00613A64"/>
    <w:rsid w:val="00615BE5"/>
    <w:rsid w:val="00621C51"/>
    <w:rsid w:val="0062291B"/>
    <w:rsid w:val="00625046"/>
    <w:rsid w:val="00627177"/>
    <w:rsid w:val="00627E1A"/>
    <w:rsid w:val="00635355"/>
    <w:rsid w:val="00641E16"/>
    <w:rsid w:val="006442B6"/>
    <w:rsid w:val="0064582B"/>
    <w:rsid w:val="00652E18"/>
    <w:rsid w:val="00654005"/>
    <w:rsid w:val="0065562E"/>
    <w:rsid w:val="00657191"/>
    <w:rsid w:val="006579B6"/>
    <w:rsid w:val="00663A4A"/>
    <w:rsid w:val="00664FA2"/>
    <w:rsid w:val="0066607E"/>
    <w:rsid w:val="00667D9A"/>
    <w:rsid w:val="00676CFE"/>
    <w:rsid w:val="00682A0E"/>
    <w:rsid w:val="00685051"/>
    <w:rsid w:val="00692BA0"/>
    <w:rsid w:val="0069696D"/>
    <w:rsid w:val="006B3C02"/>
    <w:rsid w:val="006B6120"/>
    <w:rsid w:val="006C193B"/>
    <w:rsid w:val="006C1EB3"/>
    <w:rsid w:val="006C2B3F"/>
    <w:rsid w:val="006C3760"/>
    <w:rsid w:val="006D06C7"/>
    <w:rsid w:val="006E6B17"/>
    <w:rsid w:val="006F2A9C"/>
    <w:rsid w:val="006F3F81"/>
    <w:rsid w:val="00700E2B"/>
    <w:rsid w:val="00706C1D"/>
    <w:rsid w:val="00730D60"/>
    <w:rsid w:val="007438AA"/>
    <w:rsid w:val="007503AC"/>
    <w:rsid w:val="0076428E"/>
    <w:rsid w:val="00766912"/>
    <w:rsid w:val="007704C4"/>
    <w:rsid w:val="00783FC5"/>
    <w:rsid w:val="00790366"/>
    <w:rsid w:val="00792C0C"/>
    <w:rsid w:val="00795D15"/>
    <w:rsid w:val="00795D69"/>
    <w:rsid w:val="007969E5"/>
    <w:rsid w:val="00796CD8"/>
    <w:rsid w:val="007A027A"/>
    <w:rsid w:val="007A2D3A"/>
    <w:rsid w:val="007A531F"/>
    <w:rsid w:val="007A7B09"/>
    <w:rsid w:val="007A7CD9"/>
    <w:rsid w:val="007B0E94"/>
    <w:rsid w:val="007B50E6"/>
    <w:rsid w:val="007B5E24"/>
    <w:rsid w:val="007C2E2B"/>
    <w:rsid w:val="007C3046"/>
    <w:rsid w:val="007C56F8"/>
    <w:rsid w:val="007D3E7E"/>
    <w:rsid w:val="007D698C"/>
    <w:rsid w:val="007D7212"/>
    <w:rsid w:val="007E021E"/>
    <w:rsid w:val="007E1056"/>
    <w:rsid w:val="007E231F"/>
    <w:rsid w:val="007E349B"/>
    <w:rsid w:val="00800048"/>
    <w:rsid w:val="008006A0"/>
    <w:rsid w:val="008031B2"/>
    <w:rsid w:val="008063C4"/>
    <w:rsid w:val="008068E5"/>
    <w:rsid w:val="00810A2C"/>
    <w:rsid w:val="00814583"/>
    <w:rsid w:val="008159A3"/>
    <w:rsid w:val="0081792D"/>
    <w:rsid w:val="0082112F"/>
    <w:rsid w:val="00826413"/>
    <w:rsid w:val="008349C9"/>
    <w:rsid w:val="00840F55"/>
    <w:rsid w:val="00851CAD"/>
    <w:rsid w:val="0085705B"/>
    <w:rsid w:val="0087273E"/>
    <w:rsid w:val="00872C8C"/>
    <w:rsid w:val="00874E37"/>
    <w:rsid w:val="008815E2"/>
    <w:rsid w:val="00881A29"/>
    <w:rsid w:val="008849FC"/>
    <w:rsid w:val="00890590"/>
    <w:rsid w:val="00891CDF"/>
    <w:rsid w:val="0089311F"/>
    <w:rsid w:val="0089783F"/>
    <w:rsid w:val="008A3E63"/>
    <w:rsid w:val="008B22E0"/>
    <w:rsid w:val="008B26FB"/>
    <w:rsid w:val="008B37FA"/>
    <w:rsid w:val="008B581F"/>
    <w:rsid w:val="008B7FA0"/>
    <w:rsid w:val="008C380D"/>
    <w:rsid w:val="008D10BA"/>
    <w:rsid w:val="008D4FDB"/>
    <w:rsid w:val="008D5419"/>
    <w:rsid w:val="008E0E85"/>
    <w:rsid w:val="008E7F15"/>
    <w:rsid w:val="008F02FB"/>
    <w:rsid w:val="008F1F59"/>
    <w:rsid w:val="008F7025"/>
    <w:rsid w:val="009067F1"/>
    <w:rsid w:val="00934194"/>
    <w:rsid w:val="00935D88"/>
    <w:rsid w:val="00936091"/>
    <w:rsid w:val="009376A1"/>
    <w:rsid w:val="00940503"/>
    <w:rsid w:val="00951359"/>
    <w:rsid w:val="00955607"/>
    <w:rsid w:val="00957BF0"/>
    <w:rsid w:val="00957FE2"/>
    <w:rsid w:val="00961FAD"/>
    <w:rsid w:val="0096458D"/>
    <w:rsid w:val="00970B2A"/>
    <w:rsid w:val="009749D5"/>
    <w:rsid w:val="00977D32"/>
    <w:rsid w:val="009803D1"/>
    <w:rsid w:val="00980939"/>
    <w:rsid w:val="00995F21"/>
    <w:rsid w:val="00997B8D"/>
    <w:rsid w:val="009A352F"/>
    <w:rsid w:val="009B4FF6"/>
    <w:rsid w:val="009C04B7"/>
    <w:rsid w:val="009C5AC8"/>
    <w:rsid w:val="009C6547"/>
    <w:rsid w:val="009C7520"/>
    <w:rsid w:val="009D308D"/>
    <w:rsid w:val="00A10B5A"/>
    <w:rsid w:val="00A13CC4"/>
    <w:rsid w:val="00A15E19"/>
    <w:rsid w:val="00A203BB"/>
    <w:rsid w:val="00A22169"/>
    <w:rsid w:val="00A243B5"/>
    <w:rsid w:val="00A2462B"/>
    <w:rsid w:val="00A26141"/>
    <w:rsid w:val="00A26E24"/>
    <w:rsid w:val="00A26FB6"/>
    <w:rsid w:val="00A318A1"/>
    <w:rsid w:val="00A31F1D"/>
    <w:rsid w:val="00A34F21"/>
    <w:rsid w:val="00A36BE6"/>
    <w:rsid w:val="00A434FC"/>
    <w:rsid w:val="00A4621D"/>
    <w:rsid w:val="00A53FD3"/>
    <w:rsid w:val="00A5722D"/>
    <w:rsid w:val="00A6041C"/>
    <w:rsid w:val="00A70C6D"/>
    <w:rsid w:val="00A80CB7"/>
    <w:rsid w:val="00A8427F"/>
    <w:rsid w:val="00A84EE6"/>
    <w:rsid w:val="00A85863"/>
    <w:rsid w:val="00A92247"/>
    <w:rsid w:val="00A97487"/>
    <w:rsid w:val="00AB168F"/>
    <w:rsid w:val="00AB446F"/>
    <w:rsid w:val="00AC5AD9"/>
    <w:rsid w:val="00AD068B"/>
    <w:rsid w:val="00AD652D"/>
    <w:rsid w:val="00AE0187"/>
    <w:rsid w:val="00AE2997"/>
    <w:rsid w:val="00AE53F5"/>
    <w:rsid w:val="00AF034E"/>
    <w:rsid w:val="00AF6C53"/>
    <w:rsid w:val="00B000F8"/>
    <w:rsid w:val="00B0087C"/>
    <w:rsid w:val="00B062A9"/>
    <w:rsid w:val="00B12563"/>
    <w:rsid w:val="00B12879"/>
    <w:rsid w:val="00B13359"/>
    <w:rsid w:val="00B26766"/>
    <w:rsid w:val="00B34CDD"/>
    <w:rsid w:val="00B35AFE"/>
    <w:rsid w:val="00B561C0"/>
    <w:rsid w:val="00B71917"/>
    <w:rsid w:val="00B71AF8"/>
    <w:rsid w:val="00B7319E"/>
    <w:rsid w:val="00B748E4"/>
    <w:rsid w:val="00B75175"/>
    <w:rsid w:val="00B87A16"/>
    <w:rsid w:val="00BA39AF"/>
    <w:rsid w:val="00BA799D"/>
    <w:rsid w:val="00BB2A9A"/>
    <w:rsid w:val="00BB3991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E0BBB"/>
    <w:rsid w:val="00BE4E50"/>
    <w:rsid w:val="00BE6BA1"/>
    <w:rsid w:val="00C02143"/>
    <w:rsid w:val="00C03907"/>
    <w:rsid w:val="00C03A1B"/>
    <w:rsid w:val="00C04D99"/>
    <w:rsid w:val="00C057E7"/>
    <w:rsid w:val="00C07A6D"/>
    <w:rsid w:val="00C105A8"/>
    <w:rsid w:val="00C22240"/>
    <w:rsid w:val="00C30764"/>
    <w:rsid w:val="00C40074"/>
    <w:rsid w:val="00C413AB"/>
    <w:rsid w:val="00C451C4"/>
    <w:rsid w:val="00C627F4"/>
    <w:rsid w:val="00C652E0"/>
    <w:rsid w:val="00C75BCD"/>
    <w:rsid w:val="00C8061F"/>
    <w:rsid w:val="00CA1266"/>
    <w:rsid w:val="00CA1395"/>
    <w:rsid w:val="00CB7FA3"/>
    <w:rsid w:val="00CC3713"/>
    <w:rsid w:val="00CC614B"/>
    <w:rsid w:val="00CC7AE5"/>
    <w:rsid w:val="00CD085F"/>
    <w:rsid w:val="00CE637F"/>
    <w:rsid w:val="00CF0948"/>
    <w:rsid w:val="00CF2D13"/>
    <w:rsid w:val="00CF4FF1"/>
    <w:rsid w:val="00D0321A"/>
    <w:rsid w:val="00D03DC0"/>
    <w:rsid w:val="00D050C1"/>
    <w:rsid w:val="00D10A8A"/>
    <w:rsid w:val="00D11217"/>
    <w:rsid w:val="00D1322D"/>
    <w:rsid w:val="00D23629"/>
    <w:rsid w:val="00D3031F"/>
    <w:rsid w:val="00D30B57"/>
    <w:rsid w:val="00D4224E"/>
    <w:rsid w:val="00D42580"/>
    <w:rsid w:val="00D4378C"/>
    <w:rsid w:val="00D463DB"/>
    <w:rsid w:val="00D46F1C"/>
    <w:rsid w:val="00D50054"/>
    <w:rsid w:val="00D506BE"/>
    <w:rsid w:val="00D55170"/>
    <w:rsid w:val="00D60A97"/>
    <w:rsid w:val="00D63E51"/>
    <w:rsid w:val="00D73B3F"/>
    <w:rsid w:val="00D76905"/>
    <w:rsid w:val="00D86F95"/>
    <w:rsid w:val="00D92CA1"/>
    <w:rsid w:val="00D95972"/>
    <w:rsid w:val="00D96163"/>
    <w:rsid w:val="00DA617D"/>
    <w:rsid w:val="00DA7E23"/>
    <w:rsid w:val="00DB0D3B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F3995"/>
    <w:rsid w:val="00DF45E1"/>
    <w:rsid w:val="00E068CB"/>
    <w:rsid w:val="00E102DE"/>
    <w:rsid w:val="00E10691"/>
    <w:rsid w:val="00E145EF"/>
    <w:rsid w:val="00E15F49"/>
    <w:rsid w:val="00E210E8"/>
    <w:rsid w:val="00E254FE"/>
    <w:rsid w:val="00E262D1"/>
    <w:rsid w:val="00E30CA5"/>
    <w:rsid w:val="00E318D4"/>
    <w:rsid w:val="00E567E5"/>
    <w:rsid w:val="00E57C83"/>
    <w:rsid w:val="00E603AD"/>
    <w:rsid w:val="00E608A6"/>
    <w:rsid w:val="00E612D4"/>
    <w:rsid w:val="00E63022"/>
    <w:rsid w:val="00E6749B"/>
    <w:rsid w:val="00E7068E"/>
    <w:rsid w:val="00E719B4"/>
    <w:rsid w:val="00E74064"/>
    <w:rsid w:val="00E76FAB"/>
    <w:rsid w:val="00E90FFC"/>
    <w:rsid w:val="00E9215B"/>
    <w:rsid w:val="00E95543"/>
    <w:rsid w:val="00E96ADC"/>
    <w:rsid w:val="00E97272"/>
    <w:rsid w:val="00EA17FB"/>
    <w:rsid w:val="00EA1C67"/>
    <w:rsid w:val="00EA7865"/>
    <w:rsid w:val="00EB3610"/>
    <w:rsid w:val="00EB7D6D"/>
    <w:rsid w:val="00EC1B95"/>
    <w:rsid w:val="00EC2183"/>
    <w:rsid w:val="00EC584D"/>
    <w:rsid w:val="00EC7956"/>
    <w:rsid w:val="00ED4372"/>
    <w:rsid w:val="00ED6E17"/>
    <w:rsid w:val="00ED716D"/>
    <w:rsid w:val="00EE00BC"/>
    <w:rsid w:val="00EE0F3D"/>
    <w:rsid w:val="00EE217D"/>
    <w:rsid w:val="00EE3C2E"/>
    <w:rsid w:val="00EE6942"/>
    <w:rsid w:val="00EF0A8E"/>
    <w:rsid w:val="00EF4F7C"/>
    <w:rsid w:val="00F03C19"/>
    <w:rsid w:val="00F11770"/>
    <w:rsid w:val="00F17125"/>
    <w:rsid w:val="00F202C4"/>
    <w:rsid w:val="00F20329"/>
    <w:rsid w:val="00F257A0"/>
    <w:rsid w:val="00F26FF7"/>
    <w:rsid w:val="00F27069"/>
    <w:rsid w:val="00F31D95"/>
    <w:rsid w:val="00F41A40"/>
    <w:rsid w:val="00F45446"/>
    <w:rsid w:val="00F46E97"/>
    <w:rsid w:val="00F4757E"/>
    <w:rsid w:val="00F51761"/>
    <w:rsid w:val="00F5266E"/>
    <w:rsid w:val="00F561A4"/>
    <w:rsid w:val="00F56375"/>
    <w:rsid w:val="00F56ABB"/>
    <w:rsid w:val="00F84FC3"/>
    <w:rsid w:val="00F85FB7"/>
    <w:rsid w:val="00F93E05"/>
    <w:rsid w:val="00F973DA"/>
    <w:rsid w:val="00F97544"/>
    <w:rsid w:val="00FA2957"/>
    <w:rsid w:val="00FD04EA"/>
    <w:rsid w:val="00FD1E82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A9B7838-11BE-406E-8910-318386BA722E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719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337</cp:revision>
  <cp:lastPrinted>2022-08-31T07:55:00Z</cp:lastPrinted>
  <dcterms:created xsi:type="dcterms:W3CDTF">2023-02-02T08:17:00Z</dcterms:created>
  <dcterms:modified xsi:type="dcterms:W3CDTF">2023-07-03T02:52:00Z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