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83ED4" w14:textId="6E13D9D3" w:rsidR="00383F2C" w:rsidRPr="000E58CD" w:rsidRDefault="00383F2C" w:rsidP="00383F2C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姐姐引導我參軍</w:t>
      </w:r>
    </w:p>
    <w:p w14:paraId="1CDF029E" w14:textId="5FDA47EB" w:rsidR="00383F2C" w:rsidRDefault="00383F2C" w:rsidP="00383F2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E054A01" wp14:editId="3EBEAA03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5F8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BF0B75" w14:textId="413FA896" w:rsidR="00383F2C" w:rsidRPr="00C71B42" w:rsidRDefault="00383F2C" w:rsidP="00383F2C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71B42">
                              <w:rPr>
                                <w:color w:val="0070C0"/>
                              </w:rPr>
                              <w:t xml:space="preserve">            </w:t>
                            </w:r>
                            <w:r w:rsidRPr="00C71B42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423BC2" w:rsidRPr="00C71B42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E</w:t>
                            </w:r>
                            <w:r w:rsidR="00423BC2" w:rsidRPr="00C71B42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P9 </w:t>
                            </w:r>
                            <w:r w:rsidR="00423BC2" w:rsidRPr="00C71B42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老兵林珍：姐姐引導我參軍</w:t>
                            </w:r>
                          </w:p>
                          <w:p w14:paraId="11275B47" w14:textId="2BBA5634" w:rsidR="00383F2C" w:rsidRPr="00C71B42" w:rsidRDefault="00383F2C" w:rsidP="00383F2C">
                            <w:pP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71B42">
                              <w:rPr>
                                <w:rFonts w:ascii="Microsoft JhengHei UI" w:eastAsia="Microsoft JhengHei UI" w:hAnsi="Microsoft JhengHei UI"/>
                                <w:color w:val="0070C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C71B42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網址：</w:t>
                            </w:r>
                            <w:r w:rsidR="00B5638B" w:rsidRPr="00C71B42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https://www.youtube.com/watch?v=uXDiFnC5eBk&amp;t=3s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54A01" id="矩形 5" o:spid="_x0000_s1026" style="position:absolute;margin-left:.4pt;margin-top:32.95pt;width:593.85pt;height:74.5pt;z-index:2516567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" fillcolor="#e5f8ff" stroked="f" strokeweight="1pt">
                <v:textbox>
                  <w:txbxContent>
                    <w:p w14:paraId="59BF0B75" w14:textId="413FA896" w:rsidR="00383F2C" w:rsidRPr="00C71B42" w:rsidRDefault="00383F2C" w:rsidP="00383F2C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C71B42">
                        <w:rPr>
                          <w:color w:val="0070C0"/>
                        </w:rPr>
                        <w:t xml:space="preserve">            </w:t>
                      </w:r>
                      <w:r w:rsidRPr="00C71B42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="00423BC2" w:rsidRPr="00C71B42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E</w:t>
                      </w:r>
                      <w:r w:rsidR="00423BC2" w:rsidRPr="00C71B42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P9 </w:t>
                      </w:r>
                      <w:r w:rsidR="00423BC2" w:rsidRPr="00C71B42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老兵林珍：姐姐引導我參軍</w:t>
                      </w:r>
                    </w:p>
                    <w:p w14:paraId="11275B47" w14:textId="2BBA5634" w:rsidR="00383F2C" w:rsidRPr="00C71B42" w:rsidRDefault="00383F2C" w:rsidP="00383F2C">
                      <w:pPr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C71B42">
                        <w:rPr>
                          <w:rFonts w:ascii="Microsoft JhengHei UI" w:eastAsia="Microsoft JhengHei UI" w:hAnsi="Microsoft JhengHei UI"/>
                          <w:color w:val="0070C0"/>
                          <w:sz w:val="28"/>
                          <w:szCs w:val="28"/>
                        </w:rPr>
                        <w:t xml:space="preserve">                 </w:t>
                      </w:r>
                      <w:r w:rsidRPr="00C71B42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網址：</w:t>
                      </w:r>
                      <w:r w:rsidR="00B5638B" w:rsidRPr="00C71B42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2"/>
                          <w:szCs w:val="22"/>
                        </w:rPr>
                        <w:t>https://www.youtube.com/watch?v=uXDiFnC5eBk&amp;t=3s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32741DD5" w14:textId="5405EEA4" w:rsidR="00383F2C" w:rsidRPr="008D5419" w:rsidRDefault="00C71B42" w:rsidP="00383F2C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977D32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520486D5" wp14:editId="02A0F57B">
            <wp:simplePos x="0" y="0"/>
            <wp:positionH relativeFrom="margin">
              <wp:align>right</wp:align>
            </wp:positionH>
            <wp:positionV relativeFrom="paragraph">
              <wp:posOffset>211480</wp:posOffset>
            </wp:positionV>
            <wp:extent cx="630000" cy="630000"/>
            <wp:effectExtent l="0" t="0" r="0" b="0"/>
            <wp:wrapNone/>
            <wp:docPr id="18" name="圖片 18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931EF" w14:textId="77777777" w:rsidR="00383F2C" w:rsidRDefault="00383F2C" w:rsidP="00383F2C">
      <w:pPr>
        <w:spacing w:line="276" w:lineRule="auto"/>
        <w:rPr>
          <w:color w:val="040606" w:themeColor="text2"/>
        </w:rPr>
      </w:pPr>
    </w:p>
    <w:p w14:paraId="14ED6CD7" w14:textId="77777777" w:rsidR="00383F2C" w:rsidRPr="00ED6E17" w:rsidRDefault="00383F2C" w:rsidP="00383F2C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7375291D" w14:textId="77777777" w:rsidR="00383F2C" w:rsidRPr="003174A6" w:rsidRDefault="00383F2C" w:rsidP="00383F2C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3174A6">
        <w:rPr>
          <w:rFonts w:ascii="Microsoft JhengHei" w:eastAsia="Microsoft JhengHei" w:hAnsi="Microsoft JhengHei" w:cstheme="minorHAnsi" w:hint="eastAsia"/>
          <w:sz w:val="28"/>
          <w:szCs w:val="28"/>
        </w:rPr>
        <w:t>林展被</w:t>
      </w:r>
      <w:r>
        <w:rPr>
          <w:rFonts w:ascii="Microsoft JhengHei" w:eastAsia="Microsoft JhengHei" w:hAnsi="Microsoft JhengHei" w:cstheme="minorHAnsi" w:hint="eastAsia"/>
          <w:sz w:val="28"/>
          <w:szCs w:val="28"/>
        </w:rPr>
        <w:t>誣陷偷</w:t>
      </w:r>
      <w:proofErr w:type="gramStart"/>
      <w:r>
        <w:rPr>
          <w:rFonts w:ascii="Microsoft JhengHei" w:eastAsia="Microsoft JhengHei" w:hAnsi="Microsoft JhengHei" w:cstheme="minorHAnsi" w:hint="eastAsia"/>
          <w:sz w:val="28"/>
          <w:szCs w:val="28"/>
        </w:rPr>
        <w:t>取軍票</w:t>
      </w:r>
      <w:proofErr w:type="gramEnd"/>
      <w:r>
        <w:rPr>
          <w:rFonts w:ascii="Microsoft JhengHei" w:eastAsia="Microsoft JhengHei" w:hAnsi="Microsoft JhengHei" w:cstheme="minorHAnsi" w:hint="eastAsia"/>
          <w:sz w:val="28"/>
          <w:szCs w:val="28"/>
        </w:rPr>
        <w:t>，被逼供</w:t>
      </w:r>
      <w:r w:rsidRPr="003174A6">
        <w:rPr>
          <w:rFonts w:ascii="Microsoft JhengHei" w:eastAsia="Microsoft JhengHei" w:hAnsi="Microsoft JhengHei" w:cstheme="minorHAnsi" w:hint="eastAsia"/>
          <w:sz w:val="28"/>
          <w:szCs w:val="28"/>
        </w:rPr>
        <w:t>的過程是怎樣的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？按照事件順序，在空格填寫代表字母</w:t>
      </w: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70B73E26" w14:textId="5161996D" w:rsidR="00383F2C" w:rsidRDefault="00C82F9B" w:rsidP="00383F2C">
      <w:pPr>
        <w:spacing w:line="360" w:lineRule="auto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D3AD62" wp14:editId="787B3E6D">
                <wp:simplePos x="0" y="0"/>
                <wp:positionH relativeFrom="column">
                  <wp:posOffset>3345082</wp:posOffset>
                </wp:positionH>
                <wp:positionV relativeFrom="paragraph">
                  <wp:posOffset>153670</wp:posOffset>
                </wp:positionV>
                <wp:extent cx="2375065" cy="908462"/>
                <wp:effectExtent l="0" t="0" r="6350" b="6350"/>
                <wp:wrapNone/>
                <wp:docPr id="4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065" cy="90846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5691E" w14:textId="77777777" w:rsidR="00383F2C" w:rsidRPr="00A910AC" w:rsidRDefault="00383F2C" w:rsidP="00A910AC">
                            <w:pPr>
                              <w:pStyle w:val="a7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ind w:left="357" w:hanging="357"/>
                              <w:jc w:val="both"/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</w:pPr>
                            <w:r w:rsidRPr="00A910AC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媽媽和姐姐堅持沒有偷</w:t>
                            </w:r>
                            <w:proofErr w:type="gramStart"/>
                            <w:r w:rsidRPr="00A910AC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取軍票</w:t>
                            </w:r>
                            <w:proofErr w:type="gramEnd"/>
                            <w:r w:rsidRPr="00A910AC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，林展被打。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D3AD62" id="矩形: 圓角 4" o:spid="_x0000_s1027" style="position:absolute;margin-left:263.4pt;margin-top:12.1pt;width:187pt;height:7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" fillcolor="#feeed0 [660]" stroked="f" strokeweight="1pt">
                <v:stroke joinstyle="miter"/>
                <v:textbox>
                  <w:txbxContent>
                    <w:p w14:paraId="2DE5691E" w14:textId="77777777" w:rsidR="00383F2C" w:rsidRPr="00A910AC" w:rsidRDefault="00383F2C" w:rsidP="00A910AC">
                      <w:pPr>
                        <w:pStyle w:val="a7"/>
                        <w:numPr>
                          <w:ilvl w:val="0"/>
                          <w:numId w:val="12"/>
                        </w:numPr>
                        <w:spacing w:line="360" w:lineRule="auto"/>
                        <w:ind w:left="357" w:hanging="357"/>
                        <w:jc w:val="both"/>
                        <w:rPr>
                          <w:rFonts w:ascii="DFKai-SB" w:eastAsia="DFKai-SB" w:hAnsi="DFKai-SB"/>
                          <w:color w:val="040606" w:themeColor="text2"/>
                        </w:rPr>
                      </w:pPr>
                      <w:r w:rsidRPr="00A910AC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媽媽和姐姐堅持沒有偷</w:t>
                      </w:r>
                      <w:proofErr w:type="gramStart"/>
                      <w:r w:rsidRPr="00A910AC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取軍票</w:t>
                      </w:r>
                      <w:proofErr w:type="gramEnd"/>
                      <w:r w:rsidRPr="00A910AC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，林展被打。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A6312C" wp14:editId="1F3DE00D">
                <wp:simplePos x="0" y="0"/>
                <wp:positionH relativeFrom="column">
                  <wp:posOffset>435561</wp:posOffset>
                </wp:positionH>
                <wp:positionV relativeFrom="paragraph">
                  <wp:posOffset>38345</wp:posOffset>
                </wp:positionV>
                <wp:extent cx="2375535" cy="1081454"/>
                <wp:effectExtent l="0" t="0" r="5715" b="4445"/>
                <wp:wrapNone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108145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E71D3" w14:textId="77777777" w:rsidR="00383F2C" w:rsidRPr="00A910AC" w:rsidRDefault="00383F2C" w:rsidP="00A910AC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before="120" w:line="360" w:lineRule="auto"/>
                              <w:ind w:left="357" w:hanging="357"/>
                              <w:jc w:val="both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A910A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日軍甚麼都找不到，拿走了林珍爸爸留下的軍用望遠鏡，然後離去。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A6312C" id="矩形: 圓角 6" o:spid="_x0000_s1028" style="position:absolute;margin-left:34.3pt;margin-top:3pt;width:187.05pt;height:8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" fillcolor="#feeed0 [660]" stroked="f" strokeweight="1pt">
                <v:stroke joinstyle="miter"/>
                <v:textbox>
                  <w:txbxContent>
                    <w:p w14:paraId="54FE71D3" w14:textId="77777777" w:rsidR="00383F2C" w:rsidRPr="00A910AC" w:rsidRDefault="00383F2C" w:rsidP="00A910AC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before="120" w:line="360" w:lineRule="auto"/>
                        <w:ind w:left="357" w:hanging="357"/>
                        <w:jc w:val="both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A910A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日軍甚麼都找不到，拿走了林珍爸爸留下的軍用望遠鏡，然後離去。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D81CBC" w14:textId="77777777" w:rsidR="00383F2C" w:rsidRDefault="00383F2C" w:rsidP="00383F2C">
      <w:pPr>
        <w:spacing w:line="360" w:lineRule="auto"/>
        <w:ind w:left="357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3DD3258C" w14:textId="77777777" w:rsidR="00383F2C" w:rsidRDefault="00383F2C" w:rsidP="00383F2C">
      <w:pPr>
        <w:spacing w:line="360" w:lineRule="auto"/>
        <w:ind w:left="357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6854501C" w14:textId="05786824" w:rsidR="00383F2C" w:rsidRPr="005F1B16" w:rsidRDefault="00A910AC" w:rsidP="00383F2C">
      <w:pPr>
        <w:spacing w:line="360" w:lineRule="auto"/>
        <w:ind w:left="357"/>
        <w:rPr>
          <w:rFonts w:ascii="Microsoft JhengHei" w:eastAsia="Microsoft JhengHei" w:hAnsi="Microsoft JhengHei"/>
          <w:color w:val="484F5E" w:themeColor="text1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258A71" wp14:editId="6CCE1A4B">
                <wp:simplePos x="0" y="0"/>
                <wp:positionH relativeFrom="column">
                  <wp:posOffset>3326765</wp:posOffset>
                </wp:positionH>
                <wp:positionV relativeFrom="paragraph">
                  <wp:posOffset>10160</wp:posOffset>
                </wp:positionV>
                <wp:extent cx="2411095" cy="781050"/>
                <wp:effectExtent l="0" t="0" r="8255" b="0"/>
                <wp:wrapNone/>
                <wp:docPr id="8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095" cy="7810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181E5" w14:textId="77777777" w:rsidR="00383F2C" w:rsidRPr="00A910AC" w:rsidRDefault="00383F2C" w:rsidP="00A910AC">
                            <w:pPr>
                              <w:pStyle w:val="a7"/>
                              <w:numPr>
                                <w:ilvl w:val="0"/>
                                <w:numId w:val="14"/>
                              </w:numPr>
                              <w:spacing w:before="120" w:line="360" w:lineRule="auto"/>
                              <w:ind w:left="357" w:hanging="357"/>
                              <w:jc w:val="both"/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</w:pPr>
                            <w:r w:rsidRPr="00A910AC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日本人押着林展上樓，審問軍票的下落。</w:t>
                            </w:r>
                          </w:p>
                          <w:p w14:paraId="77C10AA6" w14:textId="77777777" w:rsidR="00383F2C" w:rsidRPr="005F1B16" w:rsidRDefault="00383F2C" w:rsidP="00383F2C">
                            <w:pPr>
                              <w:jc w:val="both"/>
                              <w:rPr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258A71" id="矩形: 圓角 8" o:spid="_x0000_s1029" style="position:absolute;left:0;text-align:left;margin-left:261.95pt;margin-top:.8pt;width:189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" fillcolor="#feeed0 [660]" stroked="f" strokeweight="1pt">
                <v:stroke joinstyle="miter"/>
                <v:textbox>
                  <w:txbxContent>
                    <w:p w14:paraId="406181E5" w14:textId="77777777" w:rsidR="00383F2C" w:rsidRPr="00A910AC" w:rsidRDefault="00383F2C" w:rsidP="00A910AC">
                      <w:pPr>
                        <w:pStyle w:val="a7"/>
                        <w:numPr>
                          <w:ilvl w:val="0"/>
                          <w:numId w:val="14"/>
                        </w:numPr>
                        <w:spacing w:before="120" w:line="360" w:lineRule="auto"/>
                        <w:ind w:left="357" w:hanging="357"/>
                        <w:jc w:val="both"/>
                        <w:rPr>
                          <w:rFonts w:ascii="DFKai-SB" w:eastAsia="DFKai-SB" w:hAnsi="DFKai-SB"/>
                          <w:color w:val="040606" w:themeColor="text2"/>
                        </w:rPr>
                      </w:pPr>
                      <w:r w:rsidRPr="00A910AC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日本人押着林展上樓，審問軍票的下落。</w:t>
                      </w:r>
                    </w:p>
                    <w:p w14:paraId="77C10AA6" w14:textId="77777777" w:rsidR="00383F2C" w:rsidRPr="005F1B16" w:rsidRDefault="00383F2C" w:rsidP="00383F2C">
                      <w:pPr>
                        <w:jc w:val="both"/>
                        <w:rPr>
                          <w:color w:val="484F5E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A70C02" wp14:editId="46EB8A49">
                <wp:simplePos x="0" y="0"/>
                <wp:positionH relativeFrom="column">
                  <wp:posOffset>431165</wp:posOffset>
                </wp:positionH>
                <wp:positionV relativeFrom="paragraph">
                  <wp:posOffset>10160</wp:posOffset>
                </wp:positionV>
                <wp:extent cx="2380615" cy="790575"/>
                <wp:effectExtent l="0" t="0" r="635" b="9525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615" cy="7905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2880D" w14:textId="77777777" w:rsidR="00383F2C" w:rsidRPr="00A910AC" w:rsidRDefault="00383F2C" w:rsidP="00A910AC">
                            <w:pPr>
                              <w:pStyle w:val="a7"/>
                              <w:numPr>
                                <w:ilvl w:val="0"/>
                                <w:numId w:val="13"/>
                              </w:numPr>
                              <w:spacing w:before="120" w:line="360" w:lineRule="auto"/>
                              <w:ind w:left="357" w:hanging="357"/>
                              <w:jc w:val="both"/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</w:pPr>
                            <w:r w:rsidRPr="00A910AC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同學告知林展被綁在車上，正在回家途中。</w:t>
                            </w:r>
                          </w:p>
                          <w:p w14:paraId="18EA3D68" w14:textId="77777777" w:rsidR="00383F2C" w:rsidRPr="005F1B16" w:rsidRDefault="00383F2C" w:rsidP="00383F2C">
                            <w:pPr>
                              <w:jc w:val="both"/>
                              <w:rPr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70C02" id="矩形: 圓角 7" o:spid="_x0000_s1030" style="position:absolute;left:0;text-align:left;margin-left:33.95pt;margin-top:.8pt;width:187.45pt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" fillcolor="#feeed0 [660]" stroked="f" strokeweight="1pt">
                <v:stroke joinstyle="miter"/>
                <v:textbox>
                  <w:txbxContent>
                    <w:p w14:paraId="43C2880D" w14:textId="77777777" w:rsidR="00383F2C" w:rsidRPr="00A910AC" w:rsidRDefault="00383F2C" w:rsidP="00A910AC">
                      <w:pPr>
                        <w:pStyle w:val="a7"/>
                        <w:numPr>
                          <w:ilvl w:val="0"/>
                          <w:numId w:val="13"/>
                        </w:numPr>
                        <w:spacing w:before="120" w:line="360" w:lineRule="auto"/>
                        <w:ind w:left="357" w:hanging="357"/>
                        <w:jc w:val="both"/>
                        <w:rPr>
                          <w:rFonts w:ascii="DFKai-SB" w:eastAsia="DFKai-SB" w:hAnsi="DFKai-SB"/>
                          <w:color w:val="040606" w:themeColor="text2"/>
                        </w:rPr>
                      </w:pPr>
                      <w:r w:rsidRPr="00A910AC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同學告知林展被綁在車上，正在回家途中。</w:t>
                      </w:r>
                    </w:p>
                    <w:p w14:paraId="18EA3D68" w14:textId="77777777" w:rsidR="00383F2C" w:rsidRPr="005F1B16" w:rsidRDefault="00383F2C" w:rsidP="00383F2C">
                      <w:pPr>
                        <w:jc w:val="both"/>
                        <w:rPr>
                          <w:color w:val="484F5E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59243BA" w14:textId="77777777" w:rsidR="00383F2C" w:rsidRPr="005F1B16" w:rsidRDefault="00383F2C" w:rsidP="00383F2C">
      <w:pPr>
        <w:spacing w:line="360" w:lineRule="auto"/>
        <w:ind w:left="357"/>
        <w:rPr>
          <w:rFonts w:ascii="Microsoft JhengHei" w:eastAsia="Microsoft JhengHei" w:hAnsi="Microsoft JhengHei"/>
          <w:color w:val="484F5E" w:themeColor="text1"/>
          <w:sz w:val="28"/>
          <w:szCs w:val="28"/>
        </w:rPr>
      </w:pPr>
    </w:p>
    <w:p w14:paraId="573CEC38" w14:textId="355252F8" w:rsidR="00383F2C" w:rsidRPr="005F1B16" w:rsidRDefault="00A910AC" w:rsidP="00383F2C">
      <w:pPr>
        <w:spacing w:line="360" w:lineRule="auto"/>
        <w:ind w:left="357"/>
        <w:rPr>
          <w:rFonts w:ascii="Microsoft JhengHei" w:eastAsia="Microsoft JhengHei" w:hAnsi="Microsoft JhengHei"/>
          <w:color w:val="484F5E" w:themeColor="text1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6CBF0C" wp14:editId="3E534A87">
                <wp:simplePos x="0" y="0"/>
                <wp:positionH relativeFrom="column">
                  <wp:posOffset>3345816</wp:posOffset>
                </wp:positionH>
                <wp:positionV relativeFrom="paragraph">
                  <wp:posOffset>106680</wp:posOffset>
                </wp:positionV>
                <wp:extent cx="2374900" cy="771525"/>
                <wp:effectExtent l="0" t="0" r="6350" b="9525"/>
                <wp:wrapNone/>
                <wp:docPr id="10" name="矩形: 圓角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7715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27AB9" w14:textId="77777777" w:rsidR="00383F2C" w:rsidRPr="00A910AC" w:rsidRDefault="00383F2C" w:rsidP="00A910AC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spacing w:before="120" w:line="360" w:lineRule="auto"/>
                              <w:ind w:left="357" w:right="284" w:hanging="357"/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</w:pPr>
                            <w:r w:rsidRPr="00A910AC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日本人全屋翻查，</w:t>
                            </w:r>
                            <w:proofErr w:type="gramStart"/>
                            <w:r w:rsidRPr="00A910AC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找不到軍票</w:t>
                            </w:r>
                            <w:proofErr w:type="gramEnd"/>
                            <w:r w:rsidRPr="00A910AC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。</w:t>
                            </w:r>
                          </w:p>
                          <w:p w14:paraId="2A6AF109" w14:textId="77777777" w:rsidR="00383F2C" w:rsidRPr="005F1B16" w:rsidRDefault="00383F2C" w:rsidP="00383F2C">
                            <w:pPr>
                              <w:jc w:val="both"/>
                              <w:rPr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6CBF0C" id="矩形: 圓角 10" o:spid="_x0000_s1031" style="position:absolute;left:0;text-align:left;margin-left:263.45pt;margin-top:8.4pt;width:187pt;height:6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" fillcolor="#feeed0 [660]" stroked="f" strokeweight="1pt">
                <v:stroke joinstyle="miter"/>
                <v:textbox>
                  <w:txbxContent>
                    <w:p w14:paraId="6D427AB9" w14:textId="77777777" w:rsidR="00383F2C" w:rsidRPr="00A910AC" w:rsidRDefault="00383F2C" w:rsidP="00A910AC">
                      <w:pPr>
                        <w:pStyle w:val="a7"/>
                        <w:numPr>
                          <w:ilvl w:val="0"/>
                          <w:numId w:val="16"/>
                        </w:numPr>
                        <w:spacing w:before="120" w:line="360" w:lineRule="auto"/>
                        <w:ind w:left="357" w:right="284" w:hanging="357"/>
                        <w:rPr>
                          <w:rFonts w:ascii="DFKai-SB" w:eastAsia="DFKai-SB" w:hAnsi="DFKai-SB"/>
                          <w:color w:val="040606" w:themeColor="text2"/>
                        </w:rPr>
                      </w:pPr>
                      <w:r w:rsidRPr="00A910AC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日本人全屋翻查，</w:t>
                      </w:r>
                      <w:proofErr w:type="gramStart"/>
                      <w:r w:rsidRPr="00A910AC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找不到軍票</w:t>
                      </w:r>
                      <w:proofErr w:type="gramEnd"/>
                      <w:r w:rsidRPr="00A910AC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。</w:t>
                      </w:r>
                    </w:p>
                    <w:p w14:paraId="2A6AF109" w14:textId="77777777" w:rsidR="00383F2C" w:rsidRPr="005F1B16" w:rsidRDefault="00383F2C" w:rsidP="00383F2C">
                      <w:pPr>
                        <w:jc w:val="both"/>
                        <w:rPr>
                          <w:color w:val="484F5E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5839DB" wp14:editId="0E601D4F">
                <wp:simplePos x="0" y="0"/>
                <wp:positionH relativeFrom="column">
                  <wp:posOffset>431165</wp:posOffset>
                </wp:positionH>
                <wp:positionV relativeFrom="paragraph">
                  <wp:posOffset>106679</wp:posOffset>
                </wp:positionV>
                <wp:extent cx="2375535" cy="790575"/>
                <wp:effectExtent l="0" t="0" r="5715" b="9525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7905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DBA6A" w14:textId="77777777" w:rsidR="00383F2C" w:rsidRPr="00A910AC" w:rsidRDefault="00383F2C" w:rsidP="00A910AC">
                            <w:pPr>
                              <w:pStyle w:val="a7"/>
                              <w:numPr>
                                <w:ilvl w:val="0"/>
                                <w:numId w:val="15"/>
                              </w:numPr>
                              <w:spacing w:before="120" w:line="360" w:lineRule="auto"/>
                              <w:ind w:left="357" w:hanging="357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A910A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日軍用刀逼林珍招供，林展仍然寧死不認。</w:t>
                            </w:r>
                            <w:r w:rsidRPr="00A910AC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5839DB" id="矩形: 圓角 9" o:spid="_x0000_s1032" style="position:absolute;left:0;text-align:left;margin-left:33.95pt;margin-top:8.4pt;width:187.05pt;height:6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" fillcolor="#feeed0 [660]" stroked="f" strokeweight="1pt">
                <v:stroke joinstyle="miter"/>
                <v:textbox>
                  <w:txbxContent>
                    <w:p w14:paraId="63ADBA6A" w14:textId="77777777" w:rsidR="00383F2C" w:rsidRPr="00A910AC" w:rsidRDefault="00383F2C" w:rsidP="00A910AC">
                      <w:pPr>
                        <w:pStyle w:val="a7"/>
                        <w:numPr>
                          <w:ilvl w:val="0"/>
                          <w:numId w:val="15"/>
                        </w:numPr>
                        <w:spacing w:before="120" w:line="360" w:lineRule="auto"/>
                        <w:ind w:left="357" w:hanging="357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A910A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日軍用刀逼林珍招供，林展仍然寧死不認。</w:t>
                      </w:r>
                      <w:r w:rsidRPr="00A910AC">
                        <w:rPr>
                          <w:rFonts w:ascii="DFKai-SB" w:eastAsia="DFKai-SB" w:hAnsi="DFKai-SB"/>
                          <w:color w:val="484F5E" w:themeColor="text1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14:paraId="573EFC48" w14:textId="77777777" w:rsidR="00383F2C" w:rsidRDefault="00383F2C" w:rsidP="00383F2C">
      <w:pPr>
        <w:spacing w:after="240" w:line="360" w:lineRule="auto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26612B20" w14:textId="77777777" w:rsidR="00383F2C" w:rsidRDefault="00383F2C" w:rsidP="00383F2C">
      <w:pPr>
        <w:spacing w:line="360" w:lineRule="auto"/>
        <w:ind w:left="357"/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BBA39E5" wp14:editId="424BDB4F">
                <wp:simplePos x="0" y="0"/>
                <wp:positionH relativeFrom="column">
                  <wp:posOffset>93980</wp:posOffset>
                </wp:positionH>
                <wp:positionV relativeFrom="paragraph">
                  <wp:posOffset>25704</wp:posOffset>
                </wp:positionV>
                <wp:extent cx="6114939" cy="468989"/>
                <wp:effectExtent l="38100" t="38100" r="114935" b="121920"/>
                <wp:wrapNone/>
                <wp:docPr id="35" name="群組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939" cy="468989"/>
                          <a:chOff x="0" y="0"/>
                          <a:chExt cx="6114939" cy="468989"/>
                        </a:xfrm>
                      </wpg:grpSpPr>
                      <wps:wsp>
                        <wps:cNvPr id="13" name="流程圖: 結束點 13"/>
                        <wps:cNvSpPr/>
                        <wps:spPr>
                          <a:xfrm>
                            <a:off x="0" y="0"/>
                            <a:ext cx="692232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D54DAD" w14:textId="0A9857D6" w:rsidR="00383F2C" w:rsidRPr="00EE6942" w:rsidRDefault="00383F2C" w:rsidP="00383F2C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流程圖: 結束點 19"/>
                        <wps:cNvSpPr/>
                        <wps:spPr>
                          <a:xfrm>
                            <a:off x="1073426" y="0"/>
                            <a:ext cx="692232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119F2C" w14:textId="116E5AAD" w:rsidR="00383F2C" w:rsidRPr="00E608A6" w:rsidRDefault="00383F2C" w:rsidP="00383F2C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流程圖: 結束點 20"/>
                        <wps:cNvSpPr/>
                        <wps:spPr>
                          <a:xfrm>
                            <a:off x="2162755" y="7951"/>
                            <a:ext cx="692232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140CBD" w14:textId="51995F96" w:rsidR="00383F2C" w:rsidRPr="00E608A6" w:rsidRDefault="00383F2C" w:rsidP="00383F2C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流程圖: 結束點 21"/>
                        <wps:cNvSpPr/>
                        <wps:spPr>
                          <a:xfrm>
                            <a:off x="3260035" y="15902"/>
                            <a:ext cx="692232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397984" w14:textId="03F4D4F0" w:rsidR="00383F2C" w:rsidRPr="0089311F" w:rsidRDefault="00383F2C" w:rsidP="00383F2C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流程圖: 結束點 22"/>
                        <wps:cNvSpPr/>
                        <wps:spPr>
                          <a:xfrm>
                            <a:off x="4365266" y="7951"/>
                            <a:ext cx="692150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F78209" w14:textId="6299ADB0" w:rsidR="00383F2C" w:rsidRPr="0089311F" w:rsidRDefault="00383F2C" w:rsidP="00383F2C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流程圖: 結束點 23"/>
                        <wps:cNvSpPr/>
                        <wps:spPr>
                          <a:xfrm>
                            <a:off x="5422789" y="23854"/>
                            <a:ext cx="692150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447F3E" w14:textId="3CA9231D" w:rsidR="00383F2C" w:rsidRPr="002476B6" w:rsidRDefault="00383F2C" w:rsidP="00383F2C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箭號: 向右 24"/>
                        <wps:cNvSpPr/>
                        <wps:spPr>
                          <a:xfrm>
                            <a:off x="796787" y="120926"/>
                            <a:ext cx="178129" cy="17813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箭號: 向右 25"/>
                        <wps:cNvSpPr/>
                        <wps:spPr>
                          <a:xfrm>
                            <a:off x="1894067" y="128877"/>
                            <a:ext cx="177800" cy="17780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箭號: 向右 26"/>
                        <wps:cNvSpPr/>
                        <wps:spPr>
                          <a:xfrm>
                            <a:off x="2975444" y="136828"/>
                            <a:ext cx="177800" cy="17780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箭號: 向右 27"/>
                        <wps:cNvSpPr/>
                        <wps:spPr>
                          <a:xfrm>
                            <a:off x="4104529" y="136828"/>
                            <a:ext cx="177800" cy="17780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箭號: 向右 28"/>
                        <wps:cNvSpPr/>
                        <wps:spPr>
                          <a:xfrm>
                            <a:off x="5146150" y="136828"/>
                            <a:ext cx="177800" cy="17780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A39E5" id="群組 35" o:spid="_x0000_s1033" style="position:absolute;left:0;text-align:left;margin-left:7.4pt;margin-top:2pt;width:481.5pt;height:36.95pt;z-index:251666432" coordsize="61149,4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流程圖: 結束點 13" o:spid="_x0000_s1034" type="#_x0000_t116" style="position:absolute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1AD54DAD" w14:textId="0A9857D6" w:rsidR="00383F2C" w:rsidRPr="00EE6942" w:rsidRDefault="00383F2C" w:rsidP="00383F2C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流程圖: 結束點 19" o:spid="_x0000_s1035" type="#_x0000_t116" style="position:absolute;left:10734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04119F2C" w14:textId="116E5AAD" w:rsidR="00383F2C" w:rsidRPr="00E608A6" w:rsidRDefault="00383F2C" w:rsidP="00383F2C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流程圖: 結束點 20" o:spid="_x0000_s1036" type="#_x0000_t116" style="position:absolute;left:21627;top:79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33140CBD" w14:textId="51995F96" w:rsidR="00383F2C" w:rsidRPr="00E608A6" w:rsidRDefault="00383F2C" w:rsidP="00383F2C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流程圖: 結束點 21" o:spid="_x0000_s1037" type="#_x0000_t116" style="position:absolute;left:32600;top:159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23397984" w14:textId="03F4D4F0" w:rsidR="00383F2C" w:rsidRPr="0089311F" w:rsidRDefault="00383F2C" w:rsidP="00383F2C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流程圖: 結束點 22" o:spid="_x0000_s1038" type="#_x0000_t116" style="position:absolute;left:43652;top:79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6EF78209" w14:textId="6299ADB0" w:rsidR="00383F2C" w:rsidRPr="0089311F" w:rsidRDefault="00383F2C" w:rsidP="00383F2C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流程圖: 結束點 23" o:spid="_x0000_s1039" type="#_x0000_t116" style="position:absolute;left:54227;top:238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28447F3E" w14:textId="3CA9231D" w:rsidR="00383F2C" w:rsidRPr="002476B6" w:rsidRDefault="00383F2C" w:rsidP="00383F2C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箭號: 向右 24" o:spid="_x0000_s1040" type="#_x0000_t13" style="position:absolute;left:7967;top:1209;width:1782;height:1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" adj="10800" fillcolor="#4db587 [3205]" stroked="f" strokeweight="1pt"/>
                <v:shape id="箭號: 向右 25" o:spid="_x0000_s1041" type="#_x0000_t13" style="position:absolute;left:18940;top:1288;width:1778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" adj="10800" fillcolor="#4db587 [3205]" stroked="f" strokeweight="1pt"/>
                <v:shape id="箭號: 向右 26" o:spid="_x0000_s1042" type="#_x0000_t13" style="position:absolute;left:29754;top:1368;width:1778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" adj="10800" fillcolor="#4db587 [3205]" stroked="f" strokeweight="1pt"/>
                <v:shape id="箭號: 向右 27" o:spid="_x0000_s1043" type="#_x0000_t13" style="position:absolute;left:41045;top:1368;width:1778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" adj="10800" fillcolor="#4db587 [3205]" stroked="f" strokeweight="1pt"/>
                <v:shape id="箭號: 向右 28" o:spid="_x0000_s1044" type="#_x0000_t13" style="position:absolute;left:51461;top:1368;width:1778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" adj="10800" fillcolor="#4db587 [3205]" stroked="f" strokeweight="1pt"/>
              </v:group>
            </w:pict>
          </mc:Fallback>
        </mc:AlternateContent>
      </w:r>
    </w:p>
    <w:p w14:paraId="78C043B6" w14:textId="3E257FA4" w:rsidR="00383F2C" w:rsidRPr="00EE0F3D" w:rsidRDefault="00383F2C" w:rsidP="00383F2C">
      <w:pPr>
        <w:ind w:left="357"/>
        <w:rPr>
          <w:rFonts w:ascii="Microsoft JhengHei" w:eastAsia="Microsoft JhengHei" w:hAnsi="Microsoft JhengHei"/>
          <w:noProof/>
          <w:color w:val="040606" w:themeColor="text2"/>
          <w:sz w:val="16"/>
          <w:szCs w:val="16"/>
        </w:rPr>
      </w:pPr>
    </w:p>
    <w:p w14:paraId="02F29C33" w14:textId="01FC6D11" w:rsidR="00383F2C" w:rsidRDefault="00383F2C" w:rsidP="00383F2C">
      <w:pPr>
        <w:pStyle w:val="a7"/>
        <w:numPr>
          <w:ilvl w:val="0"/>
          <w:numId w:val="6"/>
        </w:numPr>
        <w:spacing w:before="120" w:after="24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承上題，這事情對林珍有甚麼影響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？在橫線上填寫答案</w:t>
      </w: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305F0667" w14:textId="39275DB1" w:rsidR="00383F2C" w:rsidRDefault="00D2254D" w:rsidP="00383F2C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  <w:r>
        <w:rPr>
          <w:rFonts w:ascii="Microsoft JhengHei" w:eastAsia="Microsoft JhengHei" w:hAnsi="Microsoft JhengHei"/>
          <w:noProof/>
          <w:color w:val="040606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F29916" wp14:editId="36421A9B">
                <wp:simplePos x="0" y="0"/>
                <wp:positionH relativeFrom="column">
                  <wp:posOffset>444353</wp:posOffset>
                </wp:positionH>
                <wp:positionV relativeFrom="paragraph">
                  <wp:posOffset>63451</wp:posOffset>
                </wp:positionV>
                <wp:extent cx="6071675" cy="563880"/>
                <wp:effectExtent l="38100" t="57150" r="139065" b="1409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75" cy="563880"/>
                        </a:xfrm>
                        <a:custGeom>
                          <a:avLst/>
                          <a:gdLst>
                            <a:gd name="connsiteX0" fmla="*/ 0 w 6071675"/>
                            <a:gd name="connsiteY0" fmla="*/ 0 h 563880"/>
                            <a:gd name="connsiteX1" fmla="*/ 612687 w 6071675"/>
                            <a:gd name="connsiteY1" fmla="*/ 0 h 563880"/>
                            <a:gd name="connsiteX2" fmla="*/ 1286091 w 6071675"/>
                            <a:gd name="connsiteY2" fmla="*/ 0 h 563880"/>
                            <a:gd name="connsiteX3" fmla="*/ 1716628 w 6071675"/>
                            <a:gd name="connsiteY3" fmla="*/ 0 h 563880"/>
                            <a:gd name="connsiteX4" fmla="*/ 2086448 w 6071675"/>
                            <a:gd name="connsiteY4" fmla="*/ 0 h 563880"/>
                            <a:gd name="connsiteX5" fmla="*/ 2516985 w 6071675"/>
                            <a:gd name="connsiteY5" fmla="*/ 0 h 563880"/>
                            <a:gd name="connsiteX6" fmla="*/ 3008239 w 6071675"/>
                            <a:gd name="connsiteY6" fmla="*/ 0 h 563880"/>
                            <a:gd name="connsiteX7" fmla="*/ 3681643 w 6071675"/>
                            <a:gd name="connsiteY7" fmla="*/ 0 h 563880"/>
                            <a:gd name="connsiteX8" fmla="*/ 4051463 w 6071675"/>
                            <a:gd name="connsiteY8" fmla="*/ 0 h 563880"/>
                            <a:gd name="connsiteX9" fmla="*/ 4421283 w 6071675"/>
                            <a:gd name="connsiteY9" fmla="*/ 0 h 563880"/>
                            <a:gd name="connsiteX10" fmla="*/ 4791104 w 6071675"/>
                            <a:gd name="connsiteY10" fmla="*/ 0 h 563880"/>
                            <a:gd name="connsiteX11" fmla="*/ 5221641 w 6071675"/>
                            <a:gd name="connsiteY11" fmla="*/ 0 h 563880"/>
                            <a:gd name="connsiteX12" fmla="*/ 6071675 w 6071675"/>
                            <a:gd name="connsiteY12" fmla="*/ 0 h 563880"/>
                            <a:gd name="connsiteX13" fmla="*/ 6071675 w 6071675"/>
                            <a:gd name="connsiteY13" fmla="*/ 563880 h 563880"/>
                            <a:gd name="connsiteX14" fmla="*/ 5580421 w 6071675"/>
                            <a:gd name="connsiteY14" fmla="*/ 563880 h 563880"/>
                            <a:gd name="connsiteX15" fmla="*/ 4967734 w 6071675"/>
                            <a:gd name="connsiteY15" fmla="*/ 563880 h 563880"/>
                            <a:gd name="connsiteX16" fmla="*/ 4537197 w 6071675"/>
                            <a:gd name="connsiteY16" fmla="*/ 563880 h 563880"/>
                            <a:gd name="connsiteX17" fmla="*/ 4167377 w 6071675"/>
                            <a:gd name="connsiteY17" fmla="*/ 563880 h 563880"/>
                            <a:gd name="connsiteX18" fmla="*/ 3736840 w 6071675"/>
                            <a:gd name="connsiteY18" fmla="*/ 563880 h 563880"/>
                            <a:gd name="connsiteX19" fmla="*/ 3184870 w 6071675"/>
                            <a:gd name="connsiteY19" fmla="*/ 563880 h 563880"/>
                            <a:gd name="connsiteX20" fmla="*/ 2572182 w 6071675"/>
                            <a:gd name="connsiteY20" fmla="*/ 563880 h 563880"/>
                            <a:gd name="connsiteX21" fmla="*/ 2141645 w 6071675"/>
                            <a:gd name="connsiteY21" fmla="*/ 563880 h 563880"/>
                            <a:gd name="connsiteX22" fmla="*/ 1771825 w 6071675"/>
                            <a:gd name="connsiteY22" fmla="*/ 563880 h 563880"/>
                            <a:gd name="connsiteX23" fmla="*/ 1159138 w 6071675"/>
                            <a:gd name="connsiteY23" fmla="*/ 563880 h 563880"/>
                            <a:gd name="connsiteX24" fmla="*/ 789318 w 6071675"/>
                            <a:gd name="connsiteY24" fmla="*/ 563880 h 563880"/>
                            <a:gd name="connsiteX25" fmla="*/ 0 w 6071675"/>
                            <a:gd name="connsiteY25" fmla="*/ 563880 h 563880"/>
                            <a:gd name="connsiteX26" fmla="*/ 0 w 6071675"/>
                            <a:gd name="connsiteY26" fmla="*/ 0 h 5638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071675" h="563880" fill="none" extrusionOk="0">
                              <a:moveTo>
                                <a:pt x="0" y="0"/>
                              </a:moveTo>
                              <a:cubicBezTo>
                                <a:pt x="281604" y="-26666"/>
                                <a:pt x="467701" y="62936"/>
                                <a:pt x="612687" y="0"/>
                              </a:cubicBezTo>
                              <a:cubicBezTo>
                                <a:pt x="757673" y="-62936"/>
                                <a:pt x="1049364" y="72556"/>
                                <a:pt x="1286091" y="0"/>
                              </a:cubicBezTo>
                              <a:cubicBezTo>
                                <a:pt x="1522818" y="-72556"/>
                                <a:pt x="1622366" y="26779"/>
                                <a:pt x="1716628" y="0"/>
                              </a:cubicBezTo>
                              <a:cubicBezTo>
                                <a:pt x="1810890" y="-26779"/>
                                <a:pt x="1937880" y="7789"/>
                                <a:pt x="2086448" y="0"/>
                              </a:cubicBezTo>
                              <a:cubicBezTo>
                                <a:pt x="2235016" y="-7789"/>
                                <a:pt x="2387023" y="46979"/>
                                <a:pt x="2516985" y="0"/>
                              </a:cubicBezTo>
                              <a:cubicBezTo>
                                <a:pt x="2646947" y="-46979"/>
                                <a:pt x="2768319" y="38542"/>
                                <a:pt x="3008239" y="0"/>
                              </a:cubicBezTo>
                              <a:cubicBezTo>
                                <a:pt x="3248159" y="-38542"/>
                                <a:pt x="3504995" y="18382"/>
                                <a:pt x="3681643" y="0"/>
                              </a:cubicBezTo>
                              <a:cubicBezTo>
                                <a:pt x="3858291" y="-18382"/>
                                <a:pt x="3970056" y="18065"/>
                                <a:pt x="4051463" y="0"/>
                              </a:cubicBezTo>
                              <a:cubicBezTo>
                                <a:pt x="4132870" y="-18065"/>
                                <a:pt x="4291953" y="18969"/>
                                <a:pt x="4421283" y="0"/>
                              </a:cubicBezTo>
                              <a:cubicBezTo>
                                <a:pt x="4550613" y="-18969"/>
                                <a:pt x="4624243" y="10068"/>
                                <a:pt x="4791104" y="0"/>
                              </a:cubicBezTo>
                              <a:cubicBezTo>
                                <a:pt x="4957965" y="-10068"/>
                                <a:pt x="5133114" y="44017"/>
                                <a:pt x="5221641" y="0"/>
                              </a:cubicBezTo>
                              <a:cubicBezTo>
                                <a:pt x="5310168" y="-44017"/>
                                <a:pt x="5785816" y="98399"/>
                                <a:pt x="6071675" y="0"/>
                              </a:cubicBezTo>
                              <a:cubicBezTo>
                                <a:pt x="6129549" y="234874"/>
                                <a:pt x="6048738" y="313371"/>
                                <a:pt x="6071675" y="563880"/>
                              </a:cubicBezTo>
                              <a:cubicBezTo>
                                <a:pt x="5844736" y="606427"/>
                                <a:pt x="5741295" y="555003"/>
                                <a:pt x="5580421" y="563880"/>
                              </a:cubicBezTo>
                              <a:cubicBezTo>
                                <a:pt x="5419547" y="572757"/>
                                <a:pt x="5171236" y="562500"/>
                                <a:pt x="4967734" y="563880"/>
                              </a:cubicBezTo>
                              <a:cubicBezTo>
                                <a:pt x="4764232" y="565260"/>
                                <a:pt x="4630499" y="549119"/>
                                <a:pt x="4537197" y="563880"/>
                              </a:cubicBezTo>
                              <a:cubicBezTo>
                                <a:pt x="4443895" y="578641"/>
                                <a:pt x="4301209" y="541132"/>
                                <a:pt x="4167377" y="563880"/>
                              </a:cubicBezTo>
                              <a:cubicBezTo>
                                <a:pt x="4033545" y="586628"/>
                                <a:pt x="3876701" y="554388"/>
                                <a:pt x="3736840" y="563880"/>
                              </a:cubicBezTo>
                              <a:cubicBezTo>
                                <a:pt x="3596979" y="573372"/>
                                <a:pt x="3452823" y="532697"/>
                                <a:pt x="3184870" y="563880"/>
                              </a:cubicBezTo>
                              <a:cubicBezTo>
                                <a:pt x="2916917" y="595063"/>
                                <a:pt x="2806125" y="555863"/>
                                <a:pt x="2572182" y="563880"/>
                              </a:cubicBezTo>
                              <a:cubicBezTo>
                                <a:pt x="2338239" y="571897"/>
                                <a:pt x="2255190" y="515952"/>
                                <a:pt x="2141645" y="563880"/>
                              </a:cubicBezTo>
                              <a:cubicBezTo>
                                <a:pt x="2028100" y="611808"/>
                                <a:pt x="1911508" y="545437"/>
                                <a:pt x="1771825" y="563880"/>
                              </a:cubicBezTo>
                              <a:cubicBezTo>
                                <a:pt x="1632142" y="582323"/>
                                <a:pt x="1350147" y="516069"/>
                                <a:pt x="1159138" y="563880"/>
                              </a:cubicBezTo>
                              <a:cubicBezTo>
                                <a:pt x="968129" y="611691"/>
                                <a:pt x="935060" y="561392"/>
                                <a:pt x="789318" y="563880"/>
                              </a:cubicBezTo>
                              <a:cubicBezTo>
                                <a:pt x="643576" y="566368"/>
                                <a:pt x="246723" y="481876"/>
                                <a:pt x="0" y="563880"/>
                              </a:cubicBezTo>
                              <a:cubicBezTo>
                                <a:pt x="-41716" y="447221"/>
                                <a:pt x="47347" y="141466"/>
                                <a:pt x="0" y="0"/>
                              </a:cubicBezTo>
                              <a:close/>
                            </a:path>
                            <a:path w="6071675" h="563880" stroke="0" extrusionOk="0">
                              <a:moveTo>
                                <a:pt x="0" y="0"/>
                              </a:moveTo>
                              <a:cubicBezTo>
                                <a:pt x="185021" y="-71315"/>
                                <a:pt x="313723" y="41790"/>
                                <a:pt x="612687" y="0"/>
                              </a:cubicBezTo>
                              <a:cubicBezTo>
                                <a:pt x="911651" y="-41790"/>
                                <a:pt x="930428" y="29636"/>
                                <a:pt x="1103941" y="0"/>
                              </a:cubicBezTo>
                              <a:cubicBezTo>
                                <a:pt x="1277454" y="-29636"/>
                                <a:pt x="1528964" y="75793"/>
                                <a:pt x="1777345" y="0"/>
                              </a:cubicBezTo>
                              <a:cubicBezTo>
                                <a:pt x="2025726" y="-75793"/>
                                <a:pt x="1985266" y="20059"/>
                                <a:pt x="2147165" y="0"/>
                              </a:cubicBezTo>
                              <a:cubicBezTo>
                                <a:pt x="2309064" y="-20059"/>
                                <a:pt x="2547924" y="32025"/>
                                <a:pt x="2699136" y="0"/>
                              </a:cubicBezTo>
                              <a:cubicBezTo>
                                <a:pt x="2850348" y="-32025"/>
                                <a:pt x="3082287" y="64854"/>
                                <a:pt x="3372539" y="0"/>
                              </a:cubicBezTo>
                              <a:cubicBezTo>
                                <a:pt x="3662791" y="-64854"/>
                                <a:pt x="3678727" y="30484"/>
                                <a:pt x="3863793" y="0"/>
                              </a:cubicBezTo>
                              <a:cubicBezTo>
                                <a:pt x="4048859" y="-30484"/>
                                <a:pt x="4244663" y="52191"/>
                                <a:pt x="4415764" y="0"/>
                              </a:cubicBezTo>
                              <a:cubicBezTo>
                                <a:pt x="4586865" y="-52191"/>
                                <a:pt x="4763290" y="24471"/>
                                <a:pt x="5028451" y="0"/>
                              </a:cubicBezTo>
                              <a:cubicBezTo>
                                <a:pt x="5293612" y="-24471"/>
                                <a:pt x="5306226" y="33084"/>
                                <a:pt x="5519705" y="0"/>
                              </a:cubicBezTo>
                              <a:cubicBezTo>
                                <a:pt x="5733184" y="-33084"/>
                                <a:pt x="5860625" y="24670"/>
                                <a:pt x="6071675" y="0"/>
                              </a:cubicBezTo>
                              <a:cubicBezTo>
                                <a:pt x="6135139" y="132558"/>
                                <a:pt x="6054626" y="415894"/>
                                <a:pt x="6071675" y="563880"/>
                              </a:cubicBezTo>
                              <a:cubicBezTo>
                                <a:pt x="5765928" y="610046"/>
                                <a:pt x="5757361" y="498447"/>
                                <a:pt x="5458988" y="563880"/>
                              </a:cubicBezTo>
                              <a:cubicBezTo>
                                <a:pt x="5160615" y="629313"/>
                                <a:pt x="5201389" y="560934"/>
                                <a:pt x="5089168" y="563880"/>
                              </a:cubicBezTo>
                              <a:cubicBezTo>
                                <a:pt x="4976947" y="566826"/>
                                <a:pt x="4783165" y="534969"/>
                                <a:pt x="4597914" y="563880"/>
                              </a:cubicBezTo>
                              <a:cubicBezTo>
                                <a:pt x="4412663" y="592791"/>
                                <a:pt x="4262452" y="529279"/>
                                <a:pt x="4106660" y="563880"/>
                              </a:cubicBezTo>
                              <a:cubicBezTo>
                                <a:pt x="3950868" y="598481"/>
                                <a:pt x="3605216" y="486334"/>
                                <a:pt x="3433256" y="563880"/>
                              </a:cubicBezTo>
                              <a:cubicBezTo>
                                <a:pt x="3261296" y="641426"/>
                                <a:pt x="3129329" y="528818"/>
                                <a:pt x="3002719" y="563880"/>
                              </a:cubicBezTo>
                              <a:cubicBezTo>
                                <a:pt x="2876109" y="598942"/>
                                <a:pt x="2687146" y="520135"/>
                                <a:pt x="2511466" y="563880"/>
                              </a:cubicBezTo>
                              <a:cubicBezTo>
                                <a:pt x="2335786" y="607625"/>
                                <a:pt x="2221194" y="535535"/>
                                <a:pt x="2141645" y="563880"/>
                              </a:cubicBezTo>
                              <a:cubicBezTo>
                                <a:pt x="2062096" y="592225"/>
                                <a:pt x="1905727" y="563695"/>
                                <a:pt x="1711108" y="563880"/>
                              </a:cubicBezTo>
                              <a:cubicBezTo>
                                <a:pt x="1516489" y="564065"/>
                                <a:pt x="1431672" y="562685"/>
                                <a:pt x="1341288" y="563880"/>
                              </a:cubicBezTo>
                              <a:cubicBezTo>
                                <a:pt x="1250904" y="565075"/>
                                <a:pt x="989173" y="558276"/>
                                <a:pt x="667884" y="563880"/>
                              </a:cubicBezTo>
                              <a:cubicBezTo>
                                <a:pt x="346595" y="569484"/>
                                <a:pt x="218453" y="493448"/>
                                <a:pt x="0" y="563880"/>
                              </a:cubicBezTo>
                              <a:cubicBezTo>
                                <a:pt x="-48573" y="312311"/>
                                <a:pt x="39061" y="2059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36388792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F781B" w14:textId="3CDDA781" w:rsidR="00383F2C" w:rsidRPr="00955607" w:rsidRDefault="00383F2C" w:rsidP="00383F2C">
                            <w:pPr>
                              <w:pStyle w:val="a7"/>
                              <w:numPr>
                                <w:ilvl w:val="0"/>
                                <w:numId w:val="17"/>
                              </w:numPr>
                              <w:spacing w:before="120" w:line="360" w:lineRule="auto"/>
                              <w:ind w:left="357" w:hanging="357"/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955607"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  </w:t>
                            </w:r>
                            <w:r w:rsidR="00D2254D"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</w:t>
                            </w:r>
                            <w:r w:rsidRPr="00955607"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55607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0EF8E0F" w14:textId="77777777" w:rsidR="00383F2C" w:rsidRDefault="00383F2C" w:rsidP="00383F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29916" id="矩形 12" o:spid="_x0000_s1045" style="position:absolute;left:0;text-align:left;margin-left:35pt;margin-top:5pt;width:478.1pt;height:4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" fillcolor="white [3212]" strokecolor="#faaf17 [3204]" strokeweight="1pt">
                <v:shadow on="t" color="black" opacity="26214f" origin="-.5,-.5" offset=".74836mm,.74836mm"/>
                <v:textbox>
                  <w:txbxContent>
                    <w:p w14:paraId="5F3F781B" w14:textId="3CDDA781" w:rsidR="00383F2C" w:rsidRPr="00955607" w:rsidRDefault="00383F2C" w:rsidP="00383F2C">
                      <w:pPr>
                        <w:pStyle w:val="a7"/>
                        <w:numPr>
                          <w:ilvl w:val="0"/>
                          <w:numId w:val="17"/>
                        </w:numPr>
                        <w:spacing w:before="120" w:line="360" w:lineRule="auto"/>
                        <w:ind w:left="357" w:hanging="357"/>
                        <w:rPr>
                          <w:rFonts w:ascii="Microsoft JhengHei" w:eastAsia="Microsoft JhengHei" w:hAnsi="Microsoft JhengHei"/>
                          <w:color w:val="040606" w:themeColor="text2"/>
                          <w:sz w:val="28"/>
                          <w:szCs w:val="28"/>
                        </w:rPr>
                      </w:pPr>
                      <w:r w:rsidRPr="00955607">
                        <w:rPr>
                          <w:rFonts w:ascii="Microsoft JhengHei" w:eastAsia="Microsoft JhengHei" w:hAnsi="Microsoft JhengHei"/>
                          <w:color w:val="040606" w:themeColor="text2"/>
                          <w:sz w:val="28"/>
                          <w:szCs w:val="28"/>
                          <w:u w:val="single"/>
                        </w:rPr>
                        <w:t xml:space="preserve">                                       </w:t>
                      </w:r>
                      <w:r w:rsidR="00D2254D">
                        <w:rPr>
                          <w:rFonts w:ascii="Microsoft JhengHei" w:eastAsia="Microsoft JhengHei" w:hAnsi="Microsoft JhengHei"/>
                          <w:color w:val="040606" w:themeColor="text2"/>
                          <w:sz w:val="28"/>
                          <w:szCs w:val="28"/>
                          <w:u w:val="single"/>
                        </w:rPr>
                        <w:t xml:space="preserve">                                                                                   </w:t>
                      </w:r>
                      <w:r w:rsidRPr="00955607">
                        <w:rPr>
                          <w:rFonts w:ascii="Microsoft JhengHei" w:eastAsia="Microsoft JhengHei" w:hAnsi="Microsoft JhengHei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Pr="00955607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  <w:p w14:paraId="20EF8E0F" w14:textId="77777777" w:rsidR="00383F2C" w:rsidRDefault="00383F2C" w:rsidP="00383F2C"/>
                  </w:txbxContent>
                </v:textbox>
              </v:rect>
            </w:pict>
          </mc:Fallback>
        </mc:AlternateContent>
      </w:r>
      <w:r w:rsidR="00383F2C">
        <w:rPr>
          <w:rFonts w:ascii="Microsoft JhengHei" w:eastAsia="Microsoft JhengHei" w:hAnsi="Microsoft JhengHei"/>
          <w:noProof/>
          <w:color w:val="040606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294CB9" wp14:editId="738DF195">
                <wp:simplePos x="0" y="0"/>
                <wp:positionH relativeFrom="column">
                  <wp:posOffset>190452</wp:posOffset>
                </wp:positionH>
                <wp:positionV relativeFrom="paragraph">
                  <wp:posOffset>29650</wp:posOffset>
                </wp:positionV>
                <wp:extent cx="282603" cy="759460"/>
                <wp:effectExtent l="0" t="0" r="3175" b="2540"/>
                <wp:wrapNone/>
                <wp:docPr id="29" name="流程圖: 結束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03" cy="759460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D23D9F" w14:textId="77777777" w:rsidR="00383F2C" w:rsidRPr="005D0F69" w:rsidRDefault="00383F2C" w:rsidP="00383F2C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0F69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行為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方面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94CB9" id="流程圖: 結束點 29" o:spid="_x0000_s1046" type="#_x0000_t116" style="position:absolute;left:0;text-align:left;margin-left:15pt;margin-top:2.35pt;width:22.25pt;height:5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" fillcolor="#faaf17 [3204]" stroked="f" strokeweight="1pt">
                <v:textbox style="layout-flow:vertical-ideographic" inset="2mm,0,0,0">
                  <w:txbxContent>
                    <w:p w14:paraId="66D23D9F" w14:textId="77777777" w:rsidR="00383F2C" w:rsidRPr="005D0F69" w:rsidRDefault="00383F2C" w:rsidP="00383F2C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sz w:val="20"/>
                          <w:szCs w:val="20"/>
                        </w:rPr>
                      </w:pPr>
                      <w:r w:rsidRPr="005D0F69">
                        <w:rPr>
                          <w:rFonts w:ascii="Microsoft JhengHei" w:eastAsia="Microsoft JhengHei" w:hAnsi="Microsoft JhengHei" w:hint="eastAsia"/>
                          <w:b/>
                          <w:bCs/>
                          <w:sz w:val="20"/>
                          <w:szCs w:val="20"/>
                        </w:rPr>
                        <w:t>行為</w:t>
                      </w: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sz w:val="20"/>
                          <w:szCs w:val="20"/>
                        </w:rPr>
                        <w:t>方面</w:t>
                      </w:r>
                    </w:p>
                  </w:txbxContent>
                </v:textbox>
              </v:shape>
            </w:pict>
          </mc:Fallback>
        </mc:AlternateContent>
      </w:r>
    </w:p>
    <w:p w14:paraId="488567E6" w14:textId="2CD0218B" w:rsidR="00383F2C" w:rsidRDefault="00383F2C" w:rsidP="00383F2C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40EFC22A" w14:textId="6EB2CD64" w:rsidR="00383F2C" w:rsidRDefault="00383F2C" w:rsidP="00383F2C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48F89668" w14:textId="77777777" w:rsidR="00383F2C" w:rsidRDefault="00383F2C" w:rsidP="00383F2C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03AEE2C2" w14:textId="45F6643D" w:rsidR="00383F2C" w:rsidRDefault="00D2254D" w:rsidP="00383F2C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  <w:r>
        <w:rPr>
          <w:rFonts w:ascii="Microsoft JhengHei" w:eastAsia="Microsoft JhengHei" w:hAnsi="Microsoft JhengHei"/>
          <w:noProof/>
          <w:color w:val="040606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9143F2" wp14:editId="3B0964D2">
                <wp:simplePos x="0" y="0"/>
                <wp:positionH relativeFrom="column">
                  <wp:posOffset>189132</wp:posOffset>
                </wp:positionH>
                <wp:positionV relativeFrom="paragraph">
                  <wp:posOffset>123825</wp:posOffset>
                </wp:positionV>
                <wp:extent cx="298450" cy="783590"/>
                <wp:effectExtent l="0" t="0" r="6350" b="0"/>
                <wp:wrapNone/>
                <wp:docPr id="30" name="流程圖: 結束點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783590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4A430" w14:textId="77777777" w:rsidR="00383F2C" w:rsidRPr="005D0F69" w:rsidRDefault="00383F2C" w:rsidP="00383F2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精神方面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143F2" id="流程圖: 結束點 30" o:spid="_x0000_s1047" type="#_x0000_t116" style="position:absolute;left:0;text-align:left;margin-left:14.9pt;margin-top:9.75pt;width:23.5pt;height:6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" fillcolor="#faaf17 [3204]" stroked="f" strokeweight="1pt">
                <v:textbox style="layout-flow:vertical-ideographic" inset="1mm,0,0,0">
                  <w:txbxContent>
                    <w:p w14:paraId="14C4A430" w14:textId="77777777" w:rsidR="00383F2C" w:rsidRPr="005D0F69" w:rsidRDefault="00383F2C" w:rsidP="00383F2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sz w:val="20"/>
                          <w:szCs w:val="20"/>
                        </w:rPr>
                        <w:t>精神方面</w:t>
                      </w:r>
                    </w:p>
                  </w:txbxContent>
                </v:textbox>
              </v:shape>
            </w:pict>
          </mc:Fallback>
        </mc:AlternateContent>
      </w:r>
      <w:r w:rsidR="00383F2C">
        <w:rPr>
          <w:rFonts w:ascii="Microsoft JhengHei" w:eastAsia="Microsoft JhengHei" w:hAnsi="Microsoft JhengHei"/>
          <w:noProof/>
          <w:color w:val="040606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BD7135" wp14:editId="7978CACA">
                <wp:simplePos x="0" y="0"/>
                <wp:positionH relativeFrom="column">
                  <wp:posOffset>435561</wp:posOffset>
                </wp:positionH>
                <wp:positionV relativeFrom="paragraph">
                  <wp:posOffset>125437</wp:posOffset>
                </wp:positionV>
                <wp:extent cx="6086817" cy="715645"/>
                <wp:effectExtent l="38100" t="57150" r="123825" b="14160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817" cy="715645"/>
                        </a:xfrm>
                        <a:custGeom>
                          <a:avLst/>
                          <a:gdLst>
                            <a:gd name="connsiteX0" fmla="*/ 0 w 6086817"/>
                            <a:gd name="connsiteY0" fmla="*/ 0 h 715645"/>
                            <a:gd name="connsiteX1" fmla="*/ 492479 w 6086817"/>
                            <a:gd name="connsiteY1" fmla="*/ 0 h 715645"/>
                            <a:gd name="connsiteX2" fmla="*/ 863221 w 6086817"/>
                            <a:gd name="connsiteY2" fmla="*/ 0 h 715645"/>
                            <a:gd name="connsiteX3" fmla="*/ 1294832 w 6086817"/>
                            <a:gd name="connsiteY3" fmla="*/ 0 h 715645"/>
                            <a:gd name="connsiteX4" fmla="*/ 1787311 w 6086817"/>
                            <a:gd name="connsiteY4" fmla="*/ 0 h 715645"/>
                            <a:gd name="connsiteX5" fmla="*/ 2462394 w 6086817"/>
                            <a:gd name="connsiteY5" fmla="*/ 0 h 715645"/>
                            <a:gd name="connsiteX6" fmla="*/ 2833137 w 6086817"/>
                            <a:gd name="connsiteY6" fmla="*/ 0 h 715645"/>
                            <a:gd name="connsiteX7" fmla="*/ 3203879 w 6086817"/>
                            <a:gd name="connsiteY7" fmla="*/ 0 h 715645"/>
                            <a:gd name="connsiteX8" fmla="*/ 3574622 w 6086817"/>
                            <a:gd name="connsiteY8" fmla="*/ 0 h 715645"/>
                            <a:gd name="connsiteX9" fmla="*/ 4006232 w 6086817"/>
                            <a:gd name="connsiteY9" fmla="*/ 0 h 715645"/>
                            <a:gd name="connsiteX10" fmla="*/ 4437843 w 6086817"/>
                            <a:gd name="connsiteY10" fmla="*/ 0 h 715645"/>
                            <a:gd name="connsiteX11" fmla="*/ 5112926 w 6086817"/>
                            <a:gd name="connsiteY11" fmla="*/ 0 h 715645"/>
                            <a:gd name="connsiteX12" fmla="*/ 5483669 w 6086817"/>
                            <a:gd name="connsiteY12" fmla="*/ 0 h 715645"/>
                            <a:gd name="connsiteX13" fmla="*/ 6086817 w 6086817"/>
                            <a:gd name="connsiteY13" fmla="*/ 0 h 715645"/>
                            <a:gd name="connsiteX14" fmla="*/ 6086817 w 6086817"/>
                            <a:gd name="connsiteY14" fmla="*/ 364979 h 715645"/>
                            <a:gd name="connsiteX15" fmla="*/ 6086817 w 6086817"/>
                            <a:gd name="connsiteY15" fmla="*/ 715645 h 715645"/>
                            <a:gd name="connsiteX16" fmla="*/ 5533470 w 6086817"/>
                            <a:gd name="connsiteY16" fmla="*/ 715645 h 715645"/>
                            <a:gd name="connsiteX17" fmla="*/ 4980123 w 6086817"/>
                            <a:gd name="connsiteY17" fmla="*/ 715645 h 715645"/>
                            <a:gd name="connsiteX18" fmla="*/ 4365908 w 6086817"/>
                            <a:gd name="connsiteY18" fmla="*/ 715645 h 715645"/>
                            <a:gd name="connsiteX19" fmla="*/ 3934297 w 6086817"/>
                            <a:gd name="connsiteY19" fmla="*/ 715645 h 715645"/>
                            <a:gd name="connsiteX20" fmla="*/ 3563555 w 6086817"/>
                            <a:gd name="connsiteY20" fmla="*/ 715645 h 715645"/>
                            <a:gd name="connsiteX21" fmla="*/ 2949340 w 6086817"/>
                            <a:gd name="connsiteY21" fmla="*/ 715645 h 715645"/>
                            <a:gd name="connsiteX22" fmla="*/ 2578597 w 6086817"/>
                            <a:gd name="connsiteY22" fmla="*/ 715645 h 715645"/>
                            <a:gd name="connsiteX23" fmla="*/ 2146986 w 6086817"/>
                            <a:gd name="connsiteY23" fmla="*/ 715645 h 715645"/>
                            <a:gd name="connsiteX24" fmla="*/ 1715376 w 6086817"/>
                            <a:gd name="connsiteY24" fmla="*/ 715645 h 715645"/>
                            <a:gd name="connsiteX25" fmla="*/ 1344633 w 6086817"/>
                            <a:gd name="connsiteY25" fmla="*/ 715645 h 715645"/>
                            <a:gd name="connsiteX26" fmla="*/ 791286 w 6086817"/>
                            <a:gd name="connsiteY26" fmla="*/ 715645 h 715645"/>
                            <a:gd name="connsiteX27" fmla="*/ 0 w 6086817"/>
                            <a:gd name="connsiteY27" fmla="*/ 715645 h 715645"/>
                            <a:gd name="connsiteX28" fmla="*/ 0 w 6086817"/>
                            <a:gd name="connsiteY28" fmla="*/ 372135 h 715645"/>
                            <a:gd name="connsiteX29" fmla="*/ 0 w 6086817"/>
                            <a:gd name="connsiteY29" fmla="*/ 0 h 7156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086817" h="715645" fill="none" extrusionOk="0">
                              <a:moveTo>
                                <a:pt x="0" y="0"/>
                              </a:moveTo>
                              <a:cubicBezTo>
                                <a:pt x="179635" y="-14240"/>
                                <a:pt x="268812" y="41056"/>
                                <a:pt x="492479" y="0"/>
                              </a:cubicBezTo>
                              <a:cubicBezTo>
                                <a:pt x="716146" y="-41056"/>
                                <a:pt x="725007" y="26885"/>
                                <a:pt x="863221" y="0"/>
                              </a:cubicBezTo>
                              <a:cubicBezTo>
                                <a:pt x="1001435" y="-26885"/>
                                <a:pt x="1127898" y="37510"/>
                                <a:pt x="1294832" y="0"/>
                              </a:cubicBezTo>
                              <a:cubicBezTo>
                                <a:pt x="1461766" y="-37510"/>
                                <a:pt x="1578181" y="16398"/>
                                <a:pt x="1787311" y="0"/>
                              </a:cubicBezTo>
                              <a:cubicBezTo>
                                <a:pt x="1996441" y="-16398"/>
                                <a:pt x="2303268" y="47144"/>
                                <a:pt x="2462394" y="0"/>
                              </a:cubicBezTo>
                              <a:cubicBezTo>
                                <a:pt x="2621520" y="-47144"/>
                                <a:pt x="2661323" y="15468"/>
                                <a:pt x="2833137" y="0"/>
                              </a:cubicBezTo>
                              <a:cubicBezTo>
                                <a:pt x="3004951" y="-15468"/>
                                <a:pt x="3121946" y="16543"/>
                                <a:pt x="3203879" y="0"/>
                              </a:cubicBezTo>
                              <a:cubicBezTo>
                                <a:pt x="3285812" y="-16543"/>
                                <a:pt x="3408127" y="21524"/>
                                <a:pt x="3574622" y="0"/>
                              </a:cubicBezTo>
                              <a:cubicBezTo>
                                <a:pt x="3741117" y="-21524"/>
                                <a:pt x="3864121" y="42542"/>
                                <a:pt x="4006232" y="0"/>
                              </a:cubicBezTo>
                              <a:cubicBezTo>
                                <a:pt x="4148343" y="-42542"/>
                                <a:pt x="4305373" y="8847"/>
                                <a:pt x="4437843" y="0"/>
                              </a:cubicBezTo>
                              <a:cubicBezTo>
                                <a:pt x="4570313" y="-8847"/>
                                <a:pt x="4961944" y="67341"/>
                                <a:pt x="5112926" y="0"/>
                              </a:cubicBezTo>
                              <a:cubicBezTo>
                                <a:pt x="5263908" y="-67341"/>
                                <a:pt x="5333335" y="32242"/>
                                <a:pt x="5483669" y="0"/>
                              </a:cubicBezTo>
                              <a:cubicBezTo>
                                <a:pt x="5634003" y="-32242"/>
                                <a:pt x="5839987" y="22914"/>
                                <a:pt x="6086817" y="0"/>
                              </a:cubicBezTo>
                              <a:cubicBezTo>
                                <a:pt x="6096406" y="124697"/>
                                <a:pt x="6054868" y="223688"/>
                                <a:pt x="6086817" y="364979"/>
                              </a:cubicBezTo>
                              <a:cubicBezTo>
                                <a:pt x="6118766" y="506270"/>
                                <a:pt x="6057347" y="546402"/>
                                <a:pt x="6086817" y="715645"/>
                              </a:cubicBezTo>
                              <a:cubicBezTo>
                                <a:pt x="5823305" y="738467"/>
                                <a:pt x="5724060" y="661453"/>
                                <a:pt x="5533470" y="715645"/>
                              </a:cubicBezTo>
                              <a:cubicBezTo>
                                <a:pt x="5342880" y="769837"/>
                                <a:pt x="5151756" y="664664"/>
                                <a:pt x="4980123" y="715645"/>
                              </a:cubicBezTo>
                              <a:cubicBezTo>
                                <a:pt x="4808490" y="766626"/>
                                <a:pt x="4634249" y="672375"/>
                                <a:pt x="4365908" y="715645"/>
                              </a:cubicBezTo>
                              <a:cubicBezTo>
                                <a:pt x="4097568" y="758915"/>
                                <a:pt x="4075202" y="691119"/>
                                <a:pt x="3934297" y="715645"/>
                              </a:cubicBezTo>
                              <a:cubicBezTo>
                                <a:pt x="3793392" y="740171"/>
                                <a:pt x="3663671" y="703807"/>
                                <a:pt x="3563555" y="715645"/>
                              </a:cubicBezTo>
                              <a:cubicBezTo>
                                <a:pt x="3463439" y="727483"/>
                                <a:pt x="3220812" y="652724"/>
                                <a:pt x="2949340" y="715645"/>
                              </a:cubicBezTo>
                              <a:cubicBezTo>
                                <a:pt x="2677869" y="778566"/>
                                <a:pt x="2690001" y="684263"/>
                                <a:pt x="2578597" y="715645"/>
                              </a:cubicBezTo>
                              <a:cubicBezTo>
                                <a:pt x="2467193" y="747027"/>
                                <a:pt x="2241486" y="709735"/>
                                <a:pt x="2146986" y="715645"/>
                              </a:cubicBezTo>
                              <a:cubicBezTo>
                                <a:pt x="2052486" y="721555"/>
                                <a:pt x="1899815" y="671433"/>
                                <a:pt x="1715376" y="715645"/>
                              </a:cubicBezTo>
                              <a:cubicBezTo>
                                <a:pt x="1530937" y="759857"/>
                                <a:pt x="1454220" y="712309"/>
                                <a:pt x="1344633" y="715645"/>
                              </a:cubicBezTo>
                              <a:cubicBezTo>
                                <a:pt x="1235046" y="718981"/>
                                <a:pt x="960173" y="671544"/>
                                <a:pt x="791286" y="715645"/>
                              </a:cubicBezTo>
                              <a:cubicBezTo>
                                <a:pt x="622399" y="759746"/>
                                <a:pt x="222834" y="683160"/>
                                <a:pt x="0" y="715645"/>
                              </a:cubicBezTo>
                              <a:cubicBezTo>
                                <a:pt x="-40206" y="630294"/>
                                <a:pt x="20152" y="488524"/>
                                <a:pt x="0" y="372135"/>
                              </a:cubicBezTo>
                              <a:cubicBezTo>
                                <a:pt x="-20152" y="255746"/>
                                <a:pt x="15781" y="137808"/>
                                <a:pt x="0" y="0"/>
                              </a:cubicBezTo>
                              <a:close/>
                            </a:path>
                            <a:path w="6086817" h="715645" stroke="0" extrusionOk="0">
                              <a:moveTo>
                                <a:pt x="0" y="0"/>
                              </a:moveTo>
                              <a:cubicBezTo>
                                <a:pt x="123562" y="-69389"/>
                                <a:pt x="454956" y="53069"/>
                                <a:pt x="614215" y="0"/>
                              </a:cubicBezTo>
                              <a:cubicBezTo>
                                <a:pt x="773475" y="-53069"/>
                                <a:pt x="993081" y="28685"/>
                                <a:pt x="1106694" y="0"/>
                              </a:cubicBezTo>
                              <a:cubicBezTo>
                                <a:pt x="1220307" y="-28685"/>
                                <a:pt x="1492292" y="71161"/>
                                <a:pt x="1781777" y="0"/>
                              </a:cubicBezTo>
                              <a:cubicBezTo>
                                <a:pt x="2071262" y="-71161"/>
                                <a:pt x="1978846" y="32559"/>
                                <a:pt x="2152520" y="0"/>
                              </a:cubicBezTo>
                              <a:cubicBezTo>
                                <a:pt x="2326194" y="-32559"/>
                                <a:pt x="2555979" y="36134"/>
                                <a:pt x="2705867" y="0"/>
                              </a:cubicBezTo>
                              <a:cubicBezTo>
                                <a:pt x="2855755" y="-36134"/>
                                <a:pt x="3138321" y="54198"/>
                                <a:pt x="3380950" y="0"/>
                              </a:cubicBezTo>
                              <a:cubicBezTo>
                                <a:pt x="3623579" y="-54198"/>
                                <a:pt x="3634763" y="14909"/>
                                <a:pt x="3873429" y="0"/>
                              </a:cubicBezTo>
                              <a:cubicBezTo>
                                <a:pt x="4112095" y="-14909"/>
                                <a:pt x="4314323" y="16288"/>
                                <a:pt x="4426776" y="0"/>
                              </a:cubicBezTo>
                              <a:cubicBezTo>
                                <a:pt x="4539229" y="-16288"/>
                                <a:pt x="4878014" y="40965"/>
                                <a:pt x="5040991" y="0"/>
                              </a:cubicBezTo>
                              <a:cubicBezTo>
                                <a:pt x="5203969" y="-40965"/>
                                <a:pt x="5401757" y="42381"/>
                                <a:pt x="5533470" y="0"/>
                              </a:cubicBezTo>
                              <a:cubicBezTo>
                                <a:pt x="5665183" y="-42381"/>
                                <a:pt x="5941640" y="33559"/>
                                <a:pt x="6086817" y="0"/>
                              </a:cubicBezTo>
                              <a:cubicBezTo>
                                <a:pt x="6093242" y="141329"/>
                                <a:pt x="6085580" y="199486"/>
                                <a:pt x="6086817" y="364979"/>
                              </a:cubicBezTo>
                              <a:cubicBezTo>
                                <a:pt x="6088054" y="530472"/>
                                <a:pt x="6044956" y="563250"/>
                                <a:pt x="6086817" y="715645"/>
                              </a:cubicBezTo>
                              <a:cubicBezTo>
                                <a:pt x="5817054" y="777338"/>
                                <a:pt x="5706054" y="664927"/>
                                <a:pt x="5411734" y="715645"/>
                              </a:cubicBezTo>
                              <a:cubicBezTo>
                                <a:pt x="5117414" y="766363"/>
                                <a:pt x="5143404" y="710808"/>
                                <a:pt x="4919255" y="715645"/>
                              </a:cubicBezTo>
                              <a:cubicBezTo>
                                <a:pt x="4695106" y="720482"/>
                                <a:pt x="4585143" y="702038"/>
                                <a:pt x="4426776" y="715645"/>
                              </a:cubicBezTo>
                              <a:cubicBezTo>
                                <a:pt x="4268409" y="729252"/>
                                <a:pt x="3926905" y="655519"/>
                                <a:pt x="3751693" y="715645"/>
                              </a:cubicBezTo>
                              <a:cubicBezTo>
                                <a:pt x="3576481" y="775771"/>
                                <a:pt x="3505775" y="671211"/>
                                <a:pt x="3320082" y="715645"/>
                              </a:cubicBezTo>
                              <a:cubicBezTo>
                                <a:pt x="3134389" y="760079"/>
                                <a:pt x="2976755" y="710483"/>
                                <a:pt x="2827603" y="715645"/>
                              </a:cubicBezTo>
                              <a:cubicBezTo>
                                <a:pt x="2678451" y="720807"/>
                                <a:pt x="2641717" y="678414"/>
                                <a:pt x="2456861" y="715645"/>
                              </a:cubicBezTo>
                              <a:cubicBezTo>
                                <a:pt x="2272005" y="752876"/>
                                <a:pt x="2129494" y="690944"/>
                                <a:pt x="2025250" y="715645"/>
                              </a:cubicBezTo>
                              <a:cubicBezTo>
                                <a:pt x="1921006" y="740346"/>
                                <a:pt x="1789338" y="696359"/>
                                <a:pt x="1654508" y="715645"/>
                              </a:cubicBezTo>
                              <a:cubicBezTo>
                                <a:pt x="1519678" y="734931"/>
                                <a:pt x="1222412" y="647552"/>
                                <a:pt x="979424" y="715645"/>
                              </a:cubicBezTo>
                              <a:cubicBezTo>
                                <a:pt x="736436" y="783738"/>
                                <a:pt x="733857" y="709662"/>
                                <a:pt x="547814" y="715645"/>
                              </a:cubicBezTo>
                              <a:cubicBezTo>
                                <a:pt x="361771" y="721628"/>
                                <a:pt x="188242" y="692529"/>
                                <a:pt x="0" y="715645"/>
                              </a:cubicBezTo>
                              <a:cubicBezTo>
                                <a:pt x="-14225" y="584531"/>
                                <a:pt x="23891" y="433893"/>
                                <a:pt x="0" y="343510"/>
                              </a:cubicBezTo>
                              <a:cubicBezTo>
                                <a:pt x="-23891" y="253127"/>
                                <a:pt x="40630" y="15548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36388792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86C32" w14:textId="59F54388" w:rsidR="00383F2C" w:rsidRPr="00D2254D" w:rsidRDefault="00C058FC" w:rsidP="00383F2C">
                            <w:pPr>
                              <w:pStyle w:val="a7"/>
                              <w:numPr>
                                <w:ilvl w:val="0"/>
                                <w:numId w:val="18"/>
                              </w:numPr>
                              <w:ind w:left="454" w:hanging="454"/>
                              <w:rPr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</w:t>
                            </w:r>
                            <w:r w:rsidR="00D225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</w:t>
                            </w:r>
                            <w:r w:rsidR="00D2254D" w:rsidRPr="00D225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25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D7135" id="矩形 15" o:spid="_x0000_s1048" style="position:absolute;left:0;text-align:left;margin-left:34.3pt;margin-top:9.9pt;width:479.3pt;height:5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" fillcolor="white [3212]" strokecolor="#faaf17 [3204]" strokeweight="1pt">
                <v:shadow on="t" color="black" opacity="26214f" origin="-.5,-.5" offset=".74836mm,.74836mm"/>
                <v:textbox>
                  <w:txbxContent>
                    <w:p w14:paraId="37A86C32" w14:textId="59F54388" w:rsidR="00383F2C" w:rsidRPr="00D2254D" w:rsidRDefault="00C058FC" w:rsidP="00383F2C">
                      <w:pPr>
                        <w:pStyle w:val="a7"/>
                        <w:numPr>
                          <w:ilvl w:val="0"/>
                          <w:numId w:val="18"/>
                        </w:numPr>
                        <w:ind w:left="454" w:hanging="454"/>
                        <w:rPr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                                                        </w:t>
                      </w:r>
                      <w:r w:rsidR="00D225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          </w:t>
                      </w:r>
                      <w:r w:rsidR="00D2254D" w:rsidRPr="00D225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D225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673DF12F" w14:textId="6BCBC77B" w:rsidR="00383F2C" w:rsidRDefault="00383F2C" w:rsidP="00383F2C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4E5A8791" w14:textId="640B0499" w:rsidR="00383F2C" w:rsidRDefault="00383F2C" w:rsidP="00383F2C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3CDAF765" w14:textId="58874DC3" w:rsidR="00FA1F4F" w:rsidRPr="00FA1F4F" w:rsidRDefault="00FA1F4F" w:rsidP="00383F2C">
      <w:pPr>
        <w:spacing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sectPr w:rsidR="00FA1F4F" w:rsidRPr="00FA1F4F" w:rsidSect="006F2F0D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0D8B0" w14:textId="77777777" w:rsidR="008A3AC2" w:rsidRDefault="008A3AC2" w:rsidP="00465C96">
      <w:r>
        <w:separator/>
      </w:r>
    </w:p>
  </w:endnote>
  <w:endnote w:type="continuationSeparator" w:id="0">
    <w:p w14:paraId="446A8006" w14:textId="77777777" w:rsidR="008A3AC2" w:rsidRDefault="008A3AC2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5EED2334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A6C6445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781C93B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911D55E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8A29BF" wp14:editId="3C70620C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60A63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7FE5D13" wp14:editId="544579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68289" w14:textId="77777777" w:rsidR="008A3AC2" w:rsidRDefault="008A3AC2" w:rsidP="00465C96">
      <w:r>
        <w:separator/>
      </w:r>
    </w:p>
  </w:footnote>
  <w:footnote w:type="continuationSeparator" w:id="0">
    <w:p w14:paraId="041B9F68" w14:textId="77777777" w:rsidR="008A3AC2" w:rsidRDefault="008A3AC2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22F2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368E8B" wp14:editId="41075665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3C033" w14:textId="35848761" w:rsidR="006F2F0D" w:rsidRDefault="00250EFE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84A6F6D" wp14:editId="42D9CA72">
          <wp:simplePos x="0" y="0"/>
          <wp:positionH relativeFrom="page">
            <wp:posOffset>-6350</wp:posOffset>
          </wp:positionH>
          <wp:positionV relativeFrom="paragraph">
            <wp:posOffset>-483235</wp:posOffset>
          </wp:positionV>
          <wp:extent cx="7555195" cy="1123950"/>
          <wp:effectExtent l="0" t="0" r="8255" b="0"/>
          <wp:wrapNone/>
          <wp:docPr id="16" name="圖片 16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圖片 16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19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30BE5"/>
    <w:multiLevelType w:val="hybridMultilevel"/>
    <w:tmpl w:val="F1B66B86"/>
    <w:lvl w:ilvl="0" w:tplc="A24E1828">
      <w:start w:val="2"/>
      <w:numFmt w:val="lowerLetter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EB0055"/>
    <w:multiLevelType w:val="hybridMultilevel"/>
    <w:tmpl w:val="5D0AE014"/>
    <w:lvl w:ilvl="0" w:tplc="EA6271B0">
      <w:start w:val="4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4D0434"/>
    <w:multiLevelType w:val="hybridMultilevel"/>
    <w:tmpl w:val="B1F474CC"/>
    <w:lvl w:ilvl="0" w:tplc="5688F696">
      <w:start w:val="1"/>
      <w:numFmt w:val="upperLetter"/>
      <w:lvlText w:val="%1."/>
      <w:lvlJc w:val="left"/>
      <w:pPr>
        <w:ind w:left="720" w:hanging="360"/>
      </w:pPr>
      <w:rPr>
        <w:rFonts w:ascii="Times New Roman" w:eastAsia="Microsoft JhengHei" w:hAnsi="Times New Roman" w:cs="Times New Roman" w:hint="default"/>
        <w:sz w:val="24"/>
        <w:szCs w:val="24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44718E"/>
    <w:multiLevelType w:val="hybridMultilevel"/>
    <w:tmpl w:val="FE0488A6"/>
    <w:lvl w:ilvl="0" w:tplc="AECC7410">
      <w:start w:val="5"/>
      <w:numFmt w:val="upperLetter"/>
      <w:lvlText w:val="%1."/>
      <w:lvlJc w:val="left"/>
      <w:pPr>
        <w:ind w:left="720" w:hanging="360"/>
      </w:pPr>
      <w:rPr>
        <w:rFonts w:ascii="Times New Roman" w:eastAsia="Microsoft JhengHei" w:hAnsi="Times New Roman" w:cs="Times New Roman" w:hint="default"/>
        <w:sz w:val="24"/>
        <w:szCs w:val="24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367F51"/>
    <w:multiLevelType w:val="hybridMultilevel"/>
    <w:tmpl w:val="529823A0"/>
    <w:lvl w:ilvl="0" w:tplc="20863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F3C5078"/>
    <w:multiLevelType w:val="hybridMultilevel"/>
    <w:tmpl w:val="D070D8C6"/>
    <w:lvl w:ilvl="0" w:tplc="AEEAFBE4">
      <w:start w:val="3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852E72"/>
    <w:multiLevelType w:val="hybridMultilevel"/>
    <w:tmpl w:val="0DA6FE70"/>
    <w:lvl w:ilvl="0" w:tplc="1D8CF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94E245B"/>
    <w:multiLevelType w:val="hybridMultilevel"/>
    <w:tmpl w:val="EC4A78D0"/>
    <w:lvl w:ilvl="0" w:tplc="5602FB72">
      <w:start w:val="2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633482"/>
    <w:multiLevelType w:val="hybridMultilevel"/>
    <w:tmpl w:val="333021AA"/>
    <w:lvl w:ilvl="0" w:tplc="8E720F4C">
      <w:start w:val="3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FD06E3"/>
    <w:multiLevelType w:val="hybridMultilevel"/>
    <w:tmpl w:val="CE4602D0"/>
    <w:lvl w:ilvl="0" w:tplc="21B222F4">
      <w:start w:val="6"/>
      <w:numFmt w:val="upperLetter"/>
      <w:lvlText w:val="%1."/>
      <w:lvlJc w:val="left"/>
      <w:pPr>
        <w:ind w:left="720" w:hanging="360"/>
      </w:pPr>
      <w:rPr>
        <w:rFonts w:ascii="Times New Roman" w:eastAsia="Microsoft JhengHei" w:hAnsi="Times New Roman" w:cs="Times New Roman" w:hint="default"/>
        <w:sz w:val="24"/>
        <w:szCs w:val="24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101BD1"/>
    <w:multiLevelType w:val="hybridMultilevel"/>
    <w:tmpl w:val="F3B2B10C"/>
    <w:lvl w:ilvl="0" w:tplc="FA401E3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72515688"/>
    <w:multiLevelType w:val="hybridMultilevel"/>
    <w:tmpl w:val="71EA78A4"/>
    <w:lvl w:ilvl="0" w:tplc="75C20B78">
      <w:start w:val="1"/>
      <w:numFmt w:val="upperLetter"/>
      <w:lvlText w:val="%1."/>
      <w:lvlJc w:val="left"/>
      <w:pPr>
        <w:ind w:left="717" w:hanging="360"/>
      </w:pPr>
      <w:rPr>
        <w:rFonts w:cstheme="minorHAns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8"/>
  </w:num>
  <w:num w:numId="2" w16cid:durableId="1293824779">
    <w:abstractNumId w:val="1"/>
  </w:num>
  <w:num w:numId="3" w16cid:durableId="49964699">
    <w:abstractNumId w:val="2"/>
  </w:num>
  <w:num w:numId="4" w16cid:durableId="1899824398">
    <w:abstractNumId w:val="16"/>
  </w:num>
  <w:num w:numId="5" w16cid:durableId="1509976650">
    <w:abstractNumId w:val="17"/>
  </w:num>
  <w:num w:numId="6" w16cid:durableId="1285115140">
    <w:abstractNumId w:val="6"/>
  </w:num>
  <w:num w:numId="7" w16cid:durableId="71438026">
    <w:abstractNumId w:val="10"/>
  </w:num>
  <w:num w:numId="8" w16cid:durableId="1929465600">
    <w:abstractNumId w:val="14"/>
  </w:num>
  <w:num w:numId="9" w16cid:durableId="2092964087">
    <w:abstractNumId w:val="12"/>
  </w:num>
  <w:num w:numId="10" w16cid:durableId="936793822">
    <w:abstractNumId w:val="15"/>
  </w:num>
  <w:num w:numId="11" w16cid:durableId="1128745911">
    <w:abstractNumId w:val="4"/>
  </w:num>
  <w:num w:numId="12" w16cid:durableId="7371025">
    <w:abstractNumId w:val="11"/>
  </w:num>
  <w:num w:numId="13" w16cid:durableId="1679305732">
    <w:abstractNumId w:val="9"/>
  </w:num>
  <w:num w:numId="14" w16cid:durableId="1644113989">
    <w:abstractNumId w:val="3"/>
  </w:num>
  <w:num w:numId="15" w16cid:durableId="377898403">
    <w:abstractNumId w:val="5"/>
  </w:num>
  <w:num w:numId="16" w16cid:durableId="1041057840">
    <w:abstractNumId w:val="13"/>
  </w:num>
  <w:num w:numId="17" w16cid:durableId="245649256">
    <w:abstractNumId w:val="7"/>
  </w:num>
  <w:num w:numId="18" w16cid:durableId="469715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1EC"/>
    <w:rsid w:val="00010E9C"/>
    <w:rsid w:val="000214DD"/>
    <w:rsid w:val="0002293F"/>
    <w:rsid w:val="00023F7D"/>
    <w:rsid w:val="00027603"/>
    <w:rsid w:val="00035EED"/>
    <w:rsid w:val="000617F4"/>
    <w:rsid w:val="000661D6"/>
    <w:rsid w:val="00095188"/>
    <w:rsid w:val="000A204E"/>
    <w:rsid w:val="000A6002"/>
    <w:rsid w:val="000B602A"/>
    <w:rsid w:val="001370B9"/>
    <w:rsid w:val="001412D4"/>
    <w:rsid w:val="00157029"/>
    <w:rsid w:val="00165B48"/>
    <w:rsid w:val="00167FBC"/>
    <w:rsid w:val="001708E8"/>
    <w:rsid w:val="00170A96"/>
    <w:rsid w:val="00186458"/>
    <w:rsid w:val="0019392A"/>
    <w:rsid w:val="0019635B"/>
    <w:rsid w:val="001A2F95"/>
    <w:rsid w:val="001A4F4D"/>
    <w:rsid w:val="001B3571"/>
    <w:rsid w:val="001C0D2D"/>
    <w:rsid w:val="001E4DD3"/>
    <w:rsid w:val="001F4025"/>
    <w:rsid w:val="0020069A"/>
    <w:rsid w:val="00250EFE"/>
    <w:rsid w:val="00253473"/>
    <w:rsid w:val="00257B1E"/>
    <w:rsid w:val="00273618"/>
    <w:rsid w:val="00275647"/>
    <w:rsid w:val="00296C56"/>
    <w:rsid w:val="002C5663"/>
    <w:rsid w:val="002D517B"/>
    <w:rsid w:val="002E587D"/>
    <w:rsid w:val="002E6BFE"/>
    <w:rsid w:val="002F7863"/>
    <w:rsid w:val="00332603"/>
    <w:rsid w:val="003476A4"/>
    <w:rsid w:val="00350B05"/>
    <w:rsid w:val="00357A73"/>
    <w:rsid w:val="0036573B"/>
    <w:rsid w:val="00366377"/>
    <w:rsid w:val="0036747C"/>
    <w:rsid w:val="00370940"/>
    <w:rsid w:val="00383F2C"/>
    <w:rsid w:val="003935D7"/>
    <w:rsid w:val="003960EF"/>
    <w:rsid w:val="003B30D1"/>
    <w:rsid w:val="003C15AA"/>
    <w:rsid w:val="003C5283"/>
    <w:rsid w:val="003E3F00"/>
    <w:rsid w:val="003E6563"/>
    <w:rsid w:val="00423BC2"/>
    <w:rsid w:val="00433BF3"/>
    <w:rsid w:val="004426E6"/>
    <w:rsid w:val="004607AF"/>
    <w:rsid w:val="00465C96"/>
    <w:rsid w:val="00481CA3"/>
    <w:rsid w:val="004A3E15"/>
    <w:rsid w:val="004B79B8"/>
    <w:rsid w:val="004C4C64"/>
    <w:rsid w:val="004D0121"/>
    <w:rsid w:val="00501B61"/>
    <w:rsid w:val="00524D68"/>
    <w:rsid w:val="005566A0"/>
    <w:rsid w:val="005619BC"/>
    <w:rsid w:val="00574311"/>
    <w:rsid w:val="00584079"/>
    <w:rsid w:val="005900D9"/>
    <w:rsid w:val="00594937"/>
    <w:rsid w:val="005952C1"/>
    <w:rsid w:val="00596950"/>
    <w:rsid w:val="005B6C15"/>
    <w:rsid w:val="005C19EA"/>
    <w:rsid w:val="005F3618"/>
    <w:rsid w:val="005F7C4A"/>
    <w:rsid w:val="00615BE5"/>
    <w:rsid w:val="00621C51"/>
    <w:rsid w:val="00635355"/>
    <w:rsid w:val="00641E16"/>
    <w:rsid w:val="006548FE"/>
    <w:rsid w:val="00665189"/>
    <w:rsid w:val="00665D61"/>
    <w:rsid w:val="0066607E"/>
    <w:rsid w:val="00673943"/>
    <w:rsid w:val="00692BA0"/>
    <w:rsid w:val="006C0429"/>
    <w:rsid w:val="006C3760"/>
    <w:rsid w:val="006D06C7"/>
    <w:rsid w:val="006D12E7"/>
    <w:rsid w:val="006F1E54"/>
    <w:rsid w:val="006F2F0D"/>
    <w:rsid w:val="0072059C"/>
    <w:rsid w:val="00741A60"/>
    <w:rsid w:val="007438AA"/>
    <w:rsid w:val="007503AC"/>
    <w:rsid w:val="00756A52"/>
    <w:rsid w:val="007849D1"/>
    <w:rsid w:val="00792C0C"/>
    <w:rsid w:val="00795287"/>
    <w:rsid w:val="00795D39"/>
    <w:rsid w:val="007969E5"/>
    <w:rsid w:val="007977F0"/>
    <w:rsid w:val="007A1376"/>
    <w:rsid w:val="007A7CD9"/>
    <w:rsid w:val="007C3046"/>
    <w:rsid w:val="007D4F64"/>
    <w:rsid w:val="007E021E"/>
    <w:rsid w:val="007E1056"/>
    <w:rsid w:val="008069A3"/>
    <w:rsid w:val="00810A2C"/>
    <w:rsid w:val="00824FE7"/>
    <w:rsid w:val="008261A1"/>
    <w:rsid w:val="0085285D"/>
    <w:rsid w:val="0085705B"/>
    <w:rsid w:val="00861C23"/>
    <w:rsid w:val="00887017"/>
    <w:rsid w:val="008A1AA5"/>
    <w:rsid w:val="008A3AC2"/>
    <w:rsid w:val="008B37FA"/>
    <w:rsid w:val="008B74D5"/>
    <w:rsid w:val="008D542B"/>
    <w:rsid w:val="008E7F15"/>
    <w:rsid w:val="00902C58"/>
    <w:rsid w:val="00942A0A"/>
    <w:rsid w:val="00951359"/>
    <w:rsid w:val="00961FAD"/>
    <w:rsid w:val="00966DD1"/>
    <w:rsid w:val="0099188F"/>
    <w:rsid w:val="00995F21"/>
    <w:rsid w:val="009B4FF6"/>
    <w:rsid w:val="009C7520"/>
    <w:rsid w:val="009D31CC"/>
    <w:rsid w:val="009D3F72"/>
    <w:rsid w:val="009D65D9"/>
    <w:rsid w:val="00A040C1"/>
    <w:rsid w:val="00A22169"/>
    <w:rsid w:val="00A318A1"/>
    <w:rsid w:val="00A32FE1"/>
    <w:rsid w:val="00A476B1"/>
    <w:rsid w:val="00A47C83"/>
    <w:rsid w:val="00A80DDF"/>
    <w:rsid w:val="00A910AC"/>
    <w:rsid w:val="00A91F51"/>
    <w:rsid w:val="00AB2D1C"/>
    <w:rsid w:val="00AB521B"/>
    <w:rsid w:val="00AC33F9"/>
    <w:rsid w:val="00AC4091"/>
    <w:rsid w:val="00AD068B"/>
    <w:rsid w:val="00AD133F"/>
    <w:rsid w:val="00AF6C53"/>
    <w:rsid w:val="00B000F8"/>
    <w:rsid w:val="00B00ADE"/>
    <w:rsid w:val="00B062A9"/>
    <w:rsid w:val="00B27C2E"/>
    <w:rsid w:val="00B35AFE"/>
    <w:rsid w:val="00B51745"/>
    <w:rsid w:val="00B5638B"/>
    <w:rsid w:val="00B75175"/>
    <w:rsid w:val="00B874D5"/>
    <w:rsid w:val="00BA71EC"/>
    <w:rsid w:val="00BA799D"/>
    <w:rsid w:val="00BB2A9A"/>
    <w:rsid w:val="00BC6252"/>
    <w:rsid w:val="00BD1AF9"/>
    <w:rsid w:val="00BE14AD"/>
    <w:rsid w:val="00BF7BC3"/>
    <w:rsid w:val="00C057E7"/>
    <w:rsid w:val="00C058FC"/>
    <w:rsid w:val="00C33BA8"/>
    <w:rsid w:val="00C346D2"/>
    <w:rsid w:val="00C413AB"/>
    <w:rsid w:val="00C451C4"/>
    <w:rsid w:val="00C71B42"/>
    <w:rsid w:val="00C82F9B"/>
    <w:rsid w:val="00C87321"/>
    <w:rsid w:val="00C9212E"/>
    <w:rsid w:val="00C97FB1"/>
    <w:rsid w:val="00CA1C66"/>
    <w:rsid w:val="00CB1F13"/>
    <w:rsid w:val="00CC324A"/>
    <w:rsid w:val="00CC614B"/>
    <w:rsid w:val="00CC7AE5"/>
    <w:rsid w:val="00D02C0C"/>
    <w:rsid w:val="00D0321A"/>
    <w:rsid w:val="00D1179C"/>
    <w:rsid w:val="00D1322D"/>
    <w:rsid w:val="00D17A67"/>
    <w:rsid w:val="00D2254D"/>
    <w:rsid w:val="00D3031F"/>
    <w:rsid w:val="00D30B57"/>
    <w:rsid w:val="00D96163"/>
    <w:rsid w:val="00DC188F"/>
    <w:rsid w:val="00DC4090"/>
    <w:rsid w:val="00E44478"/>
    <w:rsid w:val="00E4780C"/>
    <w:rsid w:val="00E603AD"/>
    <w:rsid w:val="00E612D4"/>
    <w:rsid w:val="00E7588A"/>
    <w:rsid w:val="00E76FAB"/>
    <w:rsid w:val="00E82616"/>
    <w:rsid w:val="00E93451"/>
    <w:rsid w:val="00E95543"/>
    <w:rsid w:val="00E96ADC"/>
    <w:rsid w:val="00E96EB4"/>
    <w:rsid w:val="00E97909"/>
    <w:rsid w:val="00EA2F92"/>
    <w:rsid w:val="00EA3711"/>
    <w:rsid w:val="00EE17D0"/>
    <w:rsid w:val="00EF0A8E"/>
    <w:rsid w:val="00EF4F7C"/>
    <w:rsid w:val="00EF6974"/>
    <w:rsid w:val="00F04DEA"/>
    <w:rsid w:val="00F072D8"/>
    <w:rsid w:val="00F10994"/>
    <w:rsid w:val="00F11581"/>
    <w:rsid w:val="00F15581"/>
    <w:rsid w:val="00F17125"/>
    <w:rsid w:val="00F25EF9"/>
    <w:rsid w:val="00F26FF7"/>
    <w:rsid w:val="00F27069"/>
    <w:rsid w:val="00F31D95"/>
    <w:rsid w:val="00F36CEA"/>
    <w:rsid w:val="00F451E2"/>
    <w:rsid w:val="00F46E97"/>
    <w:rsid w:val="00F77215"/>
    <w:rsid w:val="00F84FC3"/>
    <w:rsid w:val="00F93E05"/>
    <w:rsid w:val="00F97544"/>
    <w:rsid w:val="00FA1F4F"/>
    <w:rsid w:val="00FA2DFC"/>
    <w:rsid w:val="00FD1E82"/>
    <w:rsid w:val="00FD3FC1"/>
    <w:rsid w:val="00FE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FA3CA"/>
  <w15:chartTrackingRefBased/>
  <w15:docId w15:val="{82A9F241-74D5-4042-9537-4ED3AE051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3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665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Desktop\&#26032;&#24314;&#25991;&#20214;&#22841;\&#25239;&#26085;_&#23416;&#32722;&#24037;&#20316;&#32025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3EFBF0-0ED8-4CCC-8A76-7F052CB0A654}"/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抗日_學習工作紙-中學template</Template>
  <TotalTime>0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zhaojun huang</dc:creator>
  <cp:keywords/>
  <dc:description/>
  <cp:lastModifiedBy>Steve Cheung</cp:lastModifiedBy>
  <cp:revision>4</cp:revision>
  <cp:lastPrinted>2022-07-14T09:34:00Z</cp:lastPrinted>
  <dcterms:created xsi:type="dcterms:W3CDTF">2023-06-26T03:07:00Z</dcterms:created>
  <dcterms:modified xsi:type="dcterms:W3CDTF">2023-07-03T03:06:00Z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