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794FEEC1" w:rsidR="003F0F0F" w:rsidRPr="000E58CD" w:rsidRDefault="00CC3713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姐姐引導我參軍</w:t>
      </w:r>
    </w:p>
    <w:p w14:paraId="49DB1BB3" w14:textId="66062EB9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7FD479A" wp14:editId="7E2B8379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4426EC22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C105A8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C105A8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P9 </w:t>
                            </w:r>
                            <w:r w:rsidR="00C105A8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老兵林珍：姐姐引導我參軍</w:t>
                            </w:r>
                          </w:p>
                          <w:p w14:paraId="18F3A096" w14:textId="45B491FA" w:rsidR="008D5419" w:rsidRPr="000A3E5D" w:rsidRDefault="008D5419" w:rsidP="008D541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0A3E5D" w:rsidRPr="000A3E5D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2"/>
                                <w:szCs w:val="22"/>
                              </w:rPr>
                              <w:t>https://www.youtube.com/watch?v=uXDiFnC5eBk&amp;t=3s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6" style="position:absolute;margin-left:.4pt;margin-top:32.95pt;width:593.85pt;height:74.5pt;z-index:2516444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u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rQEEdkPFlDeXhEhtBNjXdyVdNN3gsfHgXSmNDl&#10;0+iHr/TRBtqCQ7/irAL8+d55xFP3kpWzlsau4P7HVqDizHyx1NeX0zyPc5o2+en5jDb42rJ+bbHb&#10;5gaoQab0yDiZlhEfzLDUCM0LvRDLGJVMwkqKXXAZcNjchO45oDdGquUywWg2nQj39snJSB51jp36&#10;vH8R6Pp2DjQIDzCMqJi/6eoOGz0tLLcBdJ1a/qhrfwM016mV+jcoPhyv9wl1fCkXv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ATtwe6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4426EC22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C105A8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E</w:t>
                      </w:r>
                      <w:r w:rsidR="00C105A8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P9 </w:t>
                      </w:r>
                      <w:r w:rsidR="00C105A8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老兵林珍：姐姐引導我參軍</w:t>
                      </w:r>
                    </w:p>
                    <w:p w14:paraId="18F3A096" w14:textId="45B491FA" w:rsidR="008D5419" w:rsidRPr="000A3E5D" w:rsidRDefault="008D5419" w:rsidP="008D5419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0A3E5D" w:rsidRPr="000A3E5D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2"/>
                          <w:szCs w:val="22"/>
                        </w:rPr>
                        <w:t>https://www.youtube.com/watch?v=uXDiFnC5eBk&amp;t=3s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5B3CFDC3" w:rsidR="005B59D8" w:rsidRPr="008D5419" w:rsidRDefault="00977D32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977D32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148FDBF9" wp14:editId="4DE00C2A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630000" cy="630000"/>
            <wp:effectExtent l="0" t="0" r="0" b="0"/>
            <wp:wrapNone/>
            <wp:docPr id="18" name="圖片 18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634B0FF7" w:rsidR="009C7520" w:rsidRDefault="009C7520" w:rsidP="00CF2D13">
      <w:pPr>
        <w:spacing w:line="276" w:lineRule="auto"/>
        <w:rPr>
          <w:color w:val="040606" w:themeColor="text2"/>
        </w:rPr>
      </w:pPr>
    </w:p>
    <w:p w14:paraId="5AE76632" w14:textId="238CA389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4527364" w14:textId="7E13DE1D" w:rsidR="00EB7D6D" w:rsidRPr="003174A6" w:rsidRDefault="00F56375" w:rsidP="003174A6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3174A6">
        <w:rPr>
          <w:rFonts w:ascii="Microsoft JhengHei" w:eastAsia="Microsoft JhengHei" w:hAnsi="Microsoft JhengHei" w:cstheme="minorHAnsi" w:hint="eastAsia"/>
          <w:sz w:val="28"/>
          <w:szCs w:val="28"/>
        </w:rPr>
        <w:t>林展被</w:t>
      </w:r>
      <w:r w:rsidR="000C0DCA">
        <w:rPr>
          <w:rFonts w:ascii="Microsoft JhengHei" w:eastAsia="Microsoft JhengHei" w:hAnsi="Microsoft JhengHei" w:cstheme="minorHAnsi" w:hint="eastAsia"/>
          <w:sz w:val="28"/>
          <w:szCs w:val="28"/>
        </w:rPr>
        <w:t>誣陷偷</w:t>
      </w:r>
      <w:proofErr w:type="gramStart"/>
      <w:r w:rsidR="000C0DCA">
        <w:rPr>
          <w:rFonts w:ascii="Microsoft JhengHei" w:eastAsia="Microsoft JhengHei" w:hAnsi="Microsoft JhengHei" w:cstheme="minorHAnsi" w:hint="eastAsia"/>
          <w:sz w:val="28"/>
          <w:szCs w:val="28"/>
        </w:rPr>
        <w:t>取軍票</w:t>
      </w:r>
      <w:proofErr w:type="gramEnd"/>
      <w:r w:rsidR="00934194">
        <w:rPr>
          <w:rFonts w:ascii="Microsoft JhengHei" w:eastAsia="Microsoft JhengHei" w:hAnsi="Microsoft JhengHei" w:cstheme="minorHAnsi" w:hint="eastAsia"/>
          <w:sz w:val="28"/>
          <w:szCs w:val="28"/>
        </w:rPr>
        <w:t>，</w:t>
      </w:r>
      <w:r w:rsidR="000C09CC">
        <w:rPr>
          <w:rFonts w:ascii="Microsoft JhengHei" w:eastAsia="Microsoft JhengHei" w:hAnsi="Microsoft JhengHei" w:cstheme="minorHAnsi" w:hint="eastAsia"/>
          <w:sz w:val="28"/>
          <w:szCs w:val="28"/>
        </w:rPr>
        <w:t>被</w:t>
      </w:r>
      <w:r w:rsidR="00934194">
        <w:rPr>
          <w:rFonts w:ascii="Microsoft JhengHei" w:eastAsia="Microsoft JhengHei" w:hAnsi="Microsoft JhengHei" w:cstheme="minorHAnsi" w:hint="eastAsia"/>
          <w:sz w:val="28"/>
          <w:szCs w:val="28"/>
        </w:rPr>
        <w:t>逼供</w:t>
      </w:r>
      <w:r w:rsidRPr="003174A6">
        <w:rPr>
          <w:rFonts w:ascii="Microsoft JhengHei" w:eastAsia="Microsoft JhengHei" w:hAnsi="Microsoft JhengHei" w:cstheme="minorHAnsi" w:hint="eastAsia"/>
          <w:sz w:val="28"/>
          <w:szCs w:val="28"/>
        </w:rPr>
        <w:t>的過程</w:t>
      </w:r>
      <w:r w:rsidR="001C0541" w:rsidRPr="003174A6">
        <w:rPr>
          <w:rFonts w:ascii="Microsoft JhengHei" w:eastAsia="Microsoft JhengHei" w:hAnsi="Microsoft JhengHei" w:cstheme="minorHAnsi" w:hint="eastAsia"/>
          <w:sz w:val="28"/>
          <w:szCs w:val="28"/>
        </w:rPr>
        <w:t>是怎樣的</w:t>
      </w:r>
      <w:r w:rsidR="00DB59A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3174A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按照事件順序，</w:t>
      </w:r>
      <w:r w:rsidR="00DB59A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在空格填寫代表字母</w:t>
      </w:r>
      <w:r w:rsidR="00DB59A0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02C96A40" w14:textId="041BC4D1" w:rsidR="00262DF5" w:rsidRDefault="00800048" w:rsidP="003174A6">
      <w:pPr>
        <w:spacing w:line="360" w:lineRule="auto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7A31C" wp14:editId="29167C73">
                <wp:simplePos x="0" y="0"/>
                <wp:positionH relativeFrom="column">
                  <wp:posOffset>3336290</wp:posOffset>
                </wp:positionH>
                <wp:positionV relativeFrom="paragraph">
                  <wp:posOffset>153712</wp:posOffset>
                </wp:positionV>
                <wp:extent cx="2375065" cy="908462"/>
                <wp:effectExtent l="0" t="0" r="6350" b="6350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65" cy="90846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A59F4" w14:textId="4A01E8A8" w:rsidR="005F1B16" w:rsidRPr="0089783F" w:rsidRDefault="006C1EB3" w:rsidP="0089783F">
                            <w:pPr>
                              <w:pStyle w:val="a7"/>
                              <w:numPr>
                                <w:ilvl w:val="0"/>
                                <w:numId w:val="23"/>
                              </w:numPr>
                              <w:spacing w:line="480" w:lineRule="exact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媽媽和姐姐堅持沒有偷</w:t>
                            </w:r>
                            <w:proofErr w:type="gramStart"/>
                            <w:r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取軍票</w:t>
                            </w:r>
                            <w:proofErr w:type="gramEnd"/>
                            <w:r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，林展被打</w:t>
                            </w:r>
                            <w:r w:rsidR="005C5236"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7A31C" id="矩形: 圓角 4" o:spid="_x0000_s1027" style="position:absolute;margin-left:262.7pt;margin-top:12.1pt;width:187pt;height:7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" fillcolor="#feeed0 [660]" stroked="f" strokeweight="1pt">
                <v:stroke joinstyle="miter"/>
                <v:textbox>
                  <w:txbxContent>
                    <w:p w14:paraId="61EA59F4" w14:textId="4A01E8A8" w:rsidR="005F1B16" w:rsidRPr="0089783F" w:rsidRDefault="006C1EB3" w:rsidP="0089783F">
                      <w:pPr>
                        <w:pStyle w:val="a7"/>
                        <w:numPr>
                          <w:ilvl w:val="0"/>
                          <w:numId w:val="23"/>
                        </w:numPr>
                        <w:spacing w:line="480" w:lineRule="exact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媽媽和姐姐堅持沒有偷</w:t>
                      </w:r>
                      <w:proofErr w:type="gramStart"/>
                      <w:r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取軍票</w:t>
                      </w:r>
                      <w:proofErr w:type="gramEnd"/>
                      <w:r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，林展被打</w:t>
                      </w:r>
                      <w:r w:rsidR="005C5236"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D42580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5F2B98" wp14:editId="794A0E60">
                <wp:simplePos x="0" y="0"/>
                <wp:positionH relativeFrom="column">
                  <wp:posOffset>433070</wp:posOffset>
                </wp:positionH>
                <wp:positionV relativeFrom="paragraph">
                  <wp:posOffset>34925</wp:posOffset>
                </wp:positionV>
                <wp:extent cx="2376000" cy="1190625"/>
                <wp:effectExtent l="0" t="0" r="5715" b="9525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0" cy="1190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E92D8" w14:textId="7062BF05" w:rsidR="005F1B16" w:rsidRPr="0089783F" w:rsidRDefault="005F1B16" w:rsidP="0089783F">
                            <w:pPr>
                              <w:pStyle w:val="a7"/>
                              <w:numPr>
                                <w:ilvl w:val="0"/>
                                <w:numId w:val="22"/>
                              </w:numPr>
                              <w:spacing w:line="480" w:lineRule="exact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日軍甚麼都找不到，拿走了林珍爸爸留下</w:t>
                            </w:r>
                            <w:r w:rsidR="00337B09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的</w:t>
                            </w:r>
                            <w:r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軍用望遠鏡</w:t>
                            </w:r>
                            <w:r w:rsidR="00337B09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，然後離去</w:t>
                            </w:r>
                            <w:r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F2B98" id="矩形: 圓角 6" o:spid="_x0000_s1028" style="position:absolute;margin-left:34.1pt;margin-top:2.75pt;width:187.1pt;height:9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" fillcolor="#feeed0 [660]" stroked="f" strokeweight="1pt">
                <v:stroke joinstyle="miter"/>
                <v:textbox>
                  <w:txbxContent>
                    <w:p w14:paraId="665E92D8" w14:textId="7062BF05" w:rsidR="005F1B16" w:rsidRPr="0089783F" w:rsidRDefault="005F1B16" w:rsidP="0089783F">
                      <w:pPr>
                        <w:pStyle w:val="a7"/>
                        <w:numPr>
                          <w:ilvl w:val="0"/>
                          <w:numId w:val="22"/>
                        </w:numPr>
                        <w:spacing w:line="480" w:lineRule="exact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日軍甚麼都找不到，拿走了林珍爸爸留下</w:t>
                      </w:r>
                      <w:r w:rsidR="00337B09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的</w:t>
                      </w:r>
                      <w:r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軍用望遠鏡</w:t>
                      </w:r>
                      <w:r w:rsidR="00337B09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，然後離去</w:t>
                      </w:r>
                      <w:r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D47F89" w14:textId="15A6C99C" w:rsidR="00262DF5" w:rsidRDefault="00262DF5" w:rsidP="00CC3713">
      <w:pPr>
        <w:spacing w:line="360" w:lineRule="auto"/>
        <w:ind w:left="357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86CDD04" w14:textId="69A6EB25" w:rsidR="00262DF5" w:rsidRDefault="00262DF5" w:rsidP="00CC3713">
      <w:pPr>
        <w:spacing w:line="360" w:lineRule="auto"/>
        <w:ind w:left="357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472F05CC" w14:textId="6BD035FF" w:rsidR="00262DF5" w:rsidRPr="005F1B16" w:rsidRDefault="008B581F" w:rsidP="00CC3713">
      <w:pPr>
        <w:spacing w:line="360" w:lineRule="auto"/>
        <w:ind w:left="357"/>
        <w:rPr>
          <w:rFonts w:ascii="Microsoft JhengHei" w:eastAsia="Microsoft JhengHei" w:hAnsi="Microsoft JhengHei"/>
          <w:color w:val="484F5E" w:themeColor="text1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8FCFAF" wp14:editId="4C29FEA8">
                <wp:simplePos x="0" y="0"/>
                <wp:positionH relativeFrom="column">
                  <wp:posOffset>3330971</wp:posOffset>
                </wp:positionH>
                <wp:positionV relativeFrom="paragraph">
                  <wp:posOffset>5171</wp:posOffset>
                </wp:positionV>
                <wp:extent cx="2411095" cy="813459"/>
                <wp:effectExtent l="0" t="0" r="8255" b="5715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095" cy="81345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27F51" w14:textId="7F5234B9" w:rsidR="000216B2" w:rsidRPr="0089783F" w:rsidRDefault="000216B2" w:rsidP="0089783F">
                            <w:pPr>
                              <w:pStyle w:val="a7"/>
                              <w:numPr>
                                <w:ilvl w:val="0"/>
                                <w:numId w:val="25"/>
                              </w:numPr>
                              <w:spacing w:line="480" w:lineRule="exact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日本人押着林展上樓，審問軍票的下落</w:t>
                            </w:r>
                            <w:r w:rsidR="00E567E5"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3FE758E6" w14:textId="3F6580FF" w:rsidR="005F1B16" w:rsidRPr="005F1B16" w:rsidRDefault="005F1B16" w:rsidP="000216B2">
                            <w:pPr>
                              <w:jc w:val="both"/>
                              <w:rPr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FCFAF" id="矩形: 圓角 8" o:spid="_x0000_s1029" style="position:absolute;left:0;text-align:left;margin-left:262.3pt;margin-top:.4pt;width:189.85pt;height:6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" fillcolor="#feeed0 [660]" stroked="f" strokeweight="1pt">
                <v:stroke joinstyle="miter"/>
                <v:textbox>
                  <w:txbxContent>
                    <w:p w14:paraId="34127F51" w14:textId="7F5234B9" w:rsidR="000216B2" w:rsidRPr="0089783F" w:rsidRDefault="000216B2" w:rsidP="0089783F">
                      <w:pPr>
                        <w:pStyle w:val="a7"/>
                        <w:numPr>
                          <w:ilvl w:val="0"/>
                          <w:numId w:val="25"/>
                        </w:numPr>
                        <w:spacing w:line="480" w:lineRule="exact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日本人押着林展上樓，審問軍票的下落</w:t>
                      </w:r>
                      <w:r w:rsidR="00E567E5"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  <w:p w14:paraId="3FE758E6" w14:textId="3F6580FF" w:rsidR="005F1B16" w:rsidRPr="005F1B16" w:rsidRDefault="005F1B16" w:rsidP="000216B2">
                      <w:pPr>
                        <w:jc w:val="both"/>
                        <w:rPr>
                          <w:color w:val="484F5E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C15B26" wp14:editId="5EB1201E">
                <wp:simplePos x="0" y="0"/>
                <wp:positionH relativeFrom="column">
                  <wp:posOffset>439329</wp:posOffset>
                </wp:positionH>
                <wp:positionV relativeFrom="paragraph">
                  <wp:posOffset>5171</wp:posOffset>
                </wp:positionV>
                <wp:extent cx="2380615" cy="825335"/>
                <wp:effectExtent l="0" t="0" r="635" b="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615" cy="82533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42BCA" w14:textId="2BF889E2" w:rsidR="001F6E2C" w:rsidRPr="0089783F" w:rsidRDefault="001F6E2C" w:rsidP="0089783F">
                            <w:pPr>
                              <w:pStyle w:val="a7"/>
                              <w:numPr>
                                <w:ilvl w:val="0"/>
                                <w:numId w:val="24"/>
                              </w:numPr>
                              <w:spacing w:line="480" w:lineRule="exact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同學告知林展被綁在車上，正在回家途中</w:t>
                            </w:r>
                            <w:r w:rsidR="00E567E5"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3847288C" w14:textId="6C787BD9" w:rsidR="005F1B16" w:rsidRPr="005F1B16" w:rsidRDefault="005F1B16" w:rsidP="005F1B16">
                            <w:pPr>
                              <w:jc w:val="both"/>
                              <w:rPr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15B26" id="矩形: 圓角 7" o:spid="_x0000_s1030" style="position:absolute;left:0;text-align:left;margin-left:34.6pt;margin-top:.4pt;width:187.45pt;height: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" fillcolor="#feeed0 [660]" stroked="f" strokeweight="1pt">
                <v:stroke joinstyle="miter"/>
                <v:textbox>
                  <w:txbxContent>
                    <w:p w14:paraId="65342BCA" w14:textId="2BF889E2" w:rsidR="001F6E2C" w:rsidRPr="0089783F" w:rsidRDefault="001F6E2C" w:rsidP="0089783F">
                      <w:pPr>
                        <w:pStyle w:val="a7"/>
                        <w:numPr>
                          <w:ilvl w:val="0"/>
                          <w:numId w:val="24"/>
                        </w:numPr>
                        <w:spacing w:line="480" w:lineRule="exact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同學告知林展被綁在車上，正在回家途中</w:t>
                      </w:r>
                      <w:r w:rsidR="00E567E5"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  <w:p w14:paraId="3847288C" w14:textId="6C787BD9" w:rsidR="005F1B16" w:rsidRPr="005F1B16" w:rsidRDefault="005F1B16" w:rsidP="005F1B16">
                      <w:pPr>
                        <w:jc w:val="both"/>
                        <w:rPr>
                          <w:color w:val="484F5E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2861BAA" w14:textId="14B0CAFA" w:rsidR="00262DF5" w:rsidRPr="005F1B16" w:rsidRDefault="00262DF5" w:rsidP="00CC3713">
      <w:pPr>
        <w:spacing w:line="360" w:lineRule="auto"/>
        <w:ind w:left="357"/>
        <w:rPr>
          <w:rFonts w:ascii="Microsoft JhengHei" w:eastAsia="Microsoft JhengHei" w:hAnsi="Microsoft JhengHei"/>
          <w:color w:val="484F5E" w:themeColor="text1"/>
          <w:sz w:val="28"/>
          <w:szCs w:val="28"/>
        </w:rPr>
      </w:pPr>
    </w:p>
    <w:p w14:paraId="34EEE336" w14:textId="58788EFA" w:rsidR="00997B8D" w:rsidRPr="005F1B16" w:rsidRDefault="00EE0F3D" w:rsidP="00CC3713">
      <w:pPr>
        <w:spacing w:line="360" w:lineRule="auto"/>
        <w:ind w:left="357"/>
        <w:rPr>
          <w:rFonts w:ascii="Microsoft JhengHei" w:eastAsia="Microsoft JhengHei" w:hAnsi="Microsoft JhengHei"/>
          <w:color w:val="484F5E" w:themeColor="text1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67F304" wp14:editId="52002089">
                <wp:simplePos x="0" y="0"/>
                <wp:positionH relativeFrom="column">
                  <wp:posOffset>3348355</wp:posOffset>
                </wp:positionH>
                <wp:positionV relativeFrom="paragraph">
                  <wp:posOffset>103339</wp:posOffset>
                </wp:positionV>
                <wp:extent cx="2376000" cy="789709"/>
                <wp:effectExtent l="0" t="0" r="5715" b="0"/>
                <wp:wrapNone/>
                <wp:docPr id="10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0" cy="78970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126F2" w14:textId="0083E2E8" w:rsidR="00E63022" w:rsidRPr="0089783F" w:rsidRDefault="00E63022" w:rsidP="0089783F">
                            <w:pPr>
                              <w:pStyle w:val="a7"/>
                              <w:numPr>
                                <w:ilvl w:val="0"/>
                                <w:numId w:val="27"/>
                              </w:numPr>
                              <w:spacing w:line="480" w:lineRule="exact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日本人全屋翻查，</w:t>
                            </w:r>
                            <w:proofErr w:type="gramStart"/>
                            <w:r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找不到軍票</w:t>
                            </w:r>
                            <w:proofErr w:type="gramEnd"/>
                            <w:r w:rsidR="00E567E5"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4F2E1ECE" w14:textId="1137576A" w:rsidR="005F1B16" w:rsidRPr="005F1B16" w:rsidRDefault="005F1B16" w:rsidP="008B581F">
                            <w:pPr>
                              <w:jc w:val="both"/>
                              <w:rPr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7F304" id="矩形: 圓角 10" o:spid="_x0000_s1031" style="position:absolute;left:0;text-align:left;margin-left:263.65pt;margin-top:8.15pt;width:187.1pt;height:6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" fillcolor="#feeed0 [660]" stroked="f" strokeweight="1pt">
                <v:stroke joinstyle="miter"/>
                <v:textbox>
                  <w:txbxContent>
                    <w:p w14:paraId="132126F2" w14:textId="0083E2E8" w:rsidR="00E63022" w:rsidRPr="0089783F" w:rsidRDefault="00E63022" w:rsidP="0089783F">
                      <w:pPr>
                        <w:pStyle w:val="a7"/>
                        <w:numPr>
                          <w:ilvl w:val="0"/>
                          <w:numId w:val="27"/>
                        </w:numPr>
                        <w:spacing w:line="480" w:lineRule="exact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日本人全屋翻查，</w:t>
                      </w:r>
                      <w:proofErr w:type="gramStart"/>
                      <w:r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找不到軍票</w:t>
                      </w:r>
                      <w:proofErr w:type="gramEnd"/>
                      <w:r w:rsidR="00E567E5"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  <w:p w14:paraId="4F2E1ECE" w14:textId="1137576A" w:rsidR="005F1B16" w:rsidRPr="005F1B16" w:rsidRDefault="005F1B16" w:rsidP="008B581F">
                      <w:pPr>
                        <w:jc w:val="both"/>
                        <w:rPr>
                          <w:color w:val="484F5E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6E3095" wp14:editId="78118D96">
                <wp:simplePos x="0" y="0"/>
                <wp:positionH relativeFrom="column">
                  <wp:posOffset>438785</wp:posOffset>
                </wp:positionH>
                <wp:positionV relativeFrom="paragraph">
                  <wp:posOffset>109054</wp:posOffset>
                </wp:positionV>
                <wp:extent cx="2376000" cy="783771"/>
                <wp:effectExtent l="0" t="0" r="5715" b="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0" cy="7837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5DBE4" w14:textId="5B15E53A" w:rsidR="005F1B16" w:rsidRPr="0089783F" w:rsidRDefault="000216B2" w:rsidP="00E9215B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spacing w:line="480" w:lineRule="exact"/>
                              <w:ind w:left="357" w:hanging="357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日軍</w:t>
                            </w:r>
                            <w:r w:rsidR="002E5D86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用</w:t>
                            </w:r>
                            <w:r w:rsidR="0062291B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刀</w:t>
                            </w:r>
                            <w:r w:rsidR="00D46F1C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逼林珍招供</w:t>
                            </w:r>
                            <w:r w:rsidR="0062291B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，林展</w:t>
                            </w:r>
                            <w:r w:rsidR="00E63022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仍然</w:t>
                            </w:r>
                            <w:r w:rsidR="0062291B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寧死不認</w:t>
                            </w:r>
                            <w:r w:rsidR="00151CF7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  <w:r w:rsidR="0062291B" w:rsidRPr="0089783F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E3095" id="矩形: 圓角 9" o:spid="_x0000_s1032" style="position:absolute;left:0;text-align:left;margin-left:34.55pt;margin-top:8.6pt;width:187.1pt;height:6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" fillcolor="#feeed0 [660]" stroked="f" strokeweight="1pt">
                <v:stroke joinstyle="miter"/>
                <v:textbox>
                  <w:txbxContent>
                    <w:p w14:paraId="75B5DBE4" w14:textId="5B15E53A" w:rsidR="005F1B16" w:rsidRPr="0089783F" w:rsidRDefault="000216B2" w:rsidP="00E9215B">
                      <w:pPr>
                        <w:pStyle w:val="a7"/>
                        <w:numPr>
                          <w:ilvl w:val="0"/>
                          <w:numId w:val="26"/>
                        </w:numPr>
                        <w:spacing w:line="480" w:lineRule="exact"/>
                        <w:ind w:left="357" w:hanging="357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日軍</w:t>
                      </w:r>
                      <w:r w:rsidR="002E5D86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用</w:t>
                      </w:r>
                      <w:r w:rsidR="0062291B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刀</w:t>
                      </w:r>
                      <w:r w:rsidR="00D46F1C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逼林珍招供</w:t>
                      </w:r>
                      <w:r w:rsidR="0062291B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，林展</w:t>
                      </w:r>
                      <w:r w:rsidR="00E63022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仍然</w:t>
                      </w:r>
                      <w:r w:rsidR="0062291B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寧死不認</w:t>
                      </w:r>
                      <w:r w:rsidR="00151CF7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  <w:r w:rsidR="0062291B" w:rsidRPr="0089783F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14:paraId="00BE0829" w14:textId="14F14BA3" w:rsidR="00997B8D" w:rsidRDefault="00997B8D" w:rsidP="00B26766">
      <w:pPr>
        <w:spacing w:after="240" w:line="360" w:lineRule="auto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95FE77C" w14:textId="62EEA1C3" w:rsidR="00262DF5" w:rsidRDefault="008D10BA" w:rsidP="00CC3713">
      <w:pPr>
        <w:spacing w:line="360" w:lineRule="auto"/>
        <w:ind w:left="357"/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7C0A2A2" wp14:editId="5101C6FB">
                <wp:simplePos x="0" y="0"/>
                <wp:positionH relativeFrom="column">
                  <wp:posOffset>93980</wp:posOffset>
                </wp:positionH>
                <wp:positionV relativeFrom="paragraph">
                  <wp:posOffset>25704</wp:posOffset>
                </wp:positionV>
                <wp:extent cx="6114939" cy="468989"/>
                <wp:effectExtent l="38100" t="38100" r="114935" b="121920"/>
                <wp:wrapNone/>
                <wp:docPr id="35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939" cy="468989"/>
                          <a:chOff x="0" y="0"/>
                          <a:chExt cx="6114939" cy="468989"/>
                        </a:xfrm>
                      </wpg:grpSpPr>
                      <wps:wsp>
                        <wps:cNvPr id="13" name="流程圖: 結束點 13"/>
                        <wps:cNvSpPr/>
                        <wps:spPr>
                          <a:xfrm>
                            <a:off x="0" y="0"/>
                            <a:ext cx="692232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2B63AD" w14:textId="0A87647E" w:rsidR="00EE6942" w:rsidRPr="00EE6942" w:rsidRDefault="00EE6942" w:rsidP="00EE694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流程圖: 結束點 19"/>
                        <wps:cNvSpPr/>
                        <wps:spPr>
                          <a:xfrm>
                            <a:off x="1073426" y="0"/>
                            <a:ext cx="692232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3CCB79" w14:textId="0726EB5A" w:rsidR="00E608A6" w:rsidRPr="00E608A6" w:rsidRDefault="00E608A6" w:rsidP="00E608A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流程圖: 結束點 20"/>
                        <wps:cNvSpPr/>
                        <wps:spPr>
                          <a:xfrm>
                            <a:off x="2162755" y="7951"/>
                            <a:ext cx="692232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75979D" w14:textId="7B1F8A4C" w:rsidR="00E608A6" w:rsidRPr="00E608A6" w:rsidRDefault="00E608A6" w:rsidP="00E608A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流程圖: 結束點 21"/>
                        <wps:cNvSpPr/>
                        <wps:spPr>
                          <a:xfrm>
                            <a:off x="3260035" y="15902"/>
                            <a:ext cx="692232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D1B3F1" w14:textId="04098511" w:rsidR="00E608A6" w:rsidRPr="0089311F" w:rsidRDefault="00E608A6" w:rsidP="00E608A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流程圖: 結束點 22"/>
                        <wps:cNvSpPr/>
                        <wps:spPr>
                          <a:xfrm>
                            <a:off x="4365266" y="7951"/>
                            <a:ext cx="692150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883311" w14:textId="7C428F99" w:rsidR="0089311F" w:rsidRPr="0089311F" w:rsidRDefault="0089311F" w:rsidP="0089311F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流程圖: 結束點 23"/>
                        <wps:cNvSpPr/>
                        <wps:spPr>
                          <a:xfrm>
                            <a:off x="5422789" y="23854"/>
                            <a:ext cx="692150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E4836C" w14:textId="208BEA27" w:rsidR="002476B6" w:rsidRPr="002476B6" w:rsidRDefault="002476B6" w:rsidP="002476B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箭號: 向右 24"/>
                        <wps:cNvSpPr/>
                        <wps:spPr>
                          <a:xfrm>
                            <a:off x="796787" y="120926"/>
                            <a:ext cx="178129" cy="17813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箭號: 向右 25"/>
                        <wps:cNvSpPr/>
                        <wps:spPr>
                          <a:xfrm>
                            <a:off x="1894067" y="128877"/>
                            <a:ext cx="177800" cy="1778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箭號: 向右 26"/>
                        <wps:cNvSpPr/>
                        <wps:spPr>
                          <a:xfrm>
                            <a:off x="2975444" y="136828"/>
                            <a:ext cx="177800" cy="1778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箭號: 向右 27"/>
                        <wps:cNvSpPr/>
                        <wps:spPr>
                          <a:xfrm>
                            <a:off x="4104529" y="136828"/>
                            <a:ext cx="177800" cy="1778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箭號: 向右 28"/>
                        <wps:cNvSpPr/>
                        <wps:spPr>
                          <a:xfrm>
                            <a:off x="5146150" y="136828"/>
                            <a:ext cx="177800" cy="1778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0A2A2" id="群組 35" o:spid="_x0000_s1033" style="position:absolute;left:0;text-align:left;margin-left:7.4pt;margin-top:2pt;width:481.5pt;height:36.95pt;z-index:251689984" coordsize="61149,4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流程圖: 結束點 13" o:spid="_x0000_s1034" type="#_x0000_t116" style="position:absolute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652B63AD" w14:textId="0A87647E" w:rsidR="00EE6942" w:rsidRPr="00EE6942" w:rsidRDefault="00EE6942" w:rsidP="00EE6942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流程圖: 結束點 19" o:spid="_x0000_s1035" type="#_x0000_t116" style="position:absolute;left:10734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2B3CCB79" w14:textId="0726EB5A" w:rsidR="00E608A6" w:rsidRPr="00E608A6" w:rsidRDefault="00E608A6" w:rsidP="00E608A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流程圖: 結束點 20" o:spid="_x0000_s1036" type="#_x0000_t116" style="position:absolute;left:21627;top:79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5075979D" w14:textId="7B1F8A4C" w:rsidR="00E608A6" w:rsidRPr="00E608A6" w:rsidRDefault="00E608A6" w:rsidP="00E608A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流程圖: 結束點 21" o:spid="_x0000_s1037" type="#_x0000_t116" style="position:absolute;left:32600;top:159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4CD1B3F1" w14:textId="04098511" w:rsidR="00E608A6" w:rsidRPr="0089311F" w:rsidRDefault="00E608A6" w:rsidP="00E608A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流程圖: 結束點 22" o:spid="_x0000_s1038" type="#_x0000_t116" style="position:absolute;left:43652;top:79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1D883311" w14:textId="7C428F99" w:rsidR="0089311F" w:rsidRPr="0089311F" w:rsidRDefault="0089311F" w:rsidP="0089311F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流程圖: 結束點 23" o:spid="_x0000_s1039" type="#_x0000_t116" style="position:absolute;left:54227;top:238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34E4836C" w14:textId="208BEA27" w:rsidR="002476B6" w:rsidRPr="002476B6" w:rsidRDefault="002476B6" w:rsidP="002476B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號: 向右 24" o:spid="_x0000_s1040" type="#_x0000_t13" style="position:absolute;left:7967;top:1209;width:1782;height:1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" adj="10800" fillcolor="#4db587 [3205]" stroked="f" strokeweight="1pt"/>
                <v:shape id="箭號: 向右 25" o:spid="_x0000_s1041" type="#_x0000_t13" style="position:absolute;left:18940;top:1288;width:17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" adj="10800" fillcolor="#4db587 [3205]" stroked="f" strokeweight="1pt"/>
                <v:shape id="箭號: 向右 26" o:spid="_x0000_s1042" type="#_x0000_t13" style="position:absolute;left:29754;top:1368;width:17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" adj="10800" fillcolor="#4db587 [3205]" stroked="f" strokeweight="1pt"/>
                <v:shape id="箭號: 向右 27" o:spid="_x0000_s1043" type="#_x0000_t13" style="position:absolute;left:41045;top:1368;width:17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" adj="10800" fillcolor="#4db587 [3205]" stroked="f" strokeweight="1pt"/>
                <v:shape id="箭號: 向右 28" o:spid="_x0000_s1044" type="#_x0000_t13" style="position:absolute;left:51461;top:1368;width:17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" adj="10800" fillcolor="#4db587 [3205]" stroked="f" strokeweight="1pt"/>
              </v:group>
            </w:pict>
          </mc:Fallback>
        </mc:AlternateContent>
      </w:r>
    </w:p>
    <w:p w14:paraId="3E98BE4F" w14:textId="4651D078" w:rsidR="00081765" w:rsidRPr="00EE0F3D" w:rsidRDefault="00081765" w:rsidP="001153B8">
      <w:pPr>
        <w:ind w:left="357"/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</w:pPr>
    </w:p>
    <w:p w14:paraId="298E6422" w14:textId="231FFB0E" w:rsidR="004B2D7B" w:rsidRDefault="000C09CC" w:rsidP="00223FC6">
      <w:pPr>
        <w:pStyle w:val="a7"/>
        <w:numPr>
          <w:ilvl w:val="0"/>
          <w:numId w:val="6"/>
        </w:numPr>
        <w:spacing w:before="120" w:after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承上題，這事情對林珍有甚麼影響</w:t>
      </w:r>
      <w:r w:rsidR="00E9727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49621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</w:t>
      </w:r>
      <w:r w:rsidR="003920D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橫線上填寫答案</w:t>
      </w:r>
      <w:r w:rsidR="00E97272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2C1E57C3" w14:textId="0E73D0E0" w:rsidR="00AB446F" w:rsidRDefault="008D10BA" w:rsidP="00AB446F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  <w:r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319068" wp14:editId="6E9A1EA1">
                <wp:simplePos x="0" y="0"/>
                <wp:positionH relativeFrom="column">
                  <wp:posOffset>2186912</wp:posOffset>
                </wp:positionH>
                <wp:positionV relativeFrom="paragraph">
                  <wp:posOffset>12093</wp:posOffset>
                </wp:positionV>
                <wp:extent cx="282603" cy="759460"/>
                <wp:effectExtent l="0" t="0" r="3175" b="2540"/>
                <wp:wrapNone/>
                <wp:docPr id="29" name="流程圖: 結束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03" cy="75946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24097" w14:textId="61BE17FC" w:rsidR="005D0F69" w:rsidRPr="005D0F69" w:rsidRDefault="005D0F69" w:rsidP="008D10BA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0F69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行為</w:t>
                            </w:r>
                            <w:r w:rsidR="00D92CA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方面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19068" id="流程圖: 結束點 29" o:spid="_x0000_s1045" type="#_x0000_t116" style="position:absolute;left:0;text-align:left;margin-left:172.2pt;margin-top:.95pt;width:22.25pt;height:5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" fillcolor="#faaf17 [3204]" stroked="f" strokeweight="1pt">
                <v:textbox style="layout-flow:vertical-ideographic" inset="1mm,0,0,0">
                  <w:txbxContent>
                    <w:p w14:paraId="19624097" w14:textId="61BE17FC" w:rsidR="005D0F69" w:rsidRPr="005D0F69" w:rsidRDefault="005D0F69" w:rsidP="008D10BA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sz w:val="20"/>
                          <w:szCs w:val="20"/>
                        </w:rPr>
                      </w:pPr>
                      <w:r w:rsidRPr="005D0F69">
                        <w:rPr>
                          <w:rFonts w:ascii="Microsoft JhengHei" w:eastAsia="Microsoft JhengHei" w:hAnsi="Microsoft JhengHei" w:hint="eastAsia"/>
                          <w:b/>
                          <w:bCs/>
                          <w:sz w:val="20"/>
                          <w:szCs w:val="20"/>
                        </w:rPr>
                        <w:t>行為</w:t>
                      </w:r>
                      <w:r w:rsidR="00D92CA1">
                        <w:rPr>
                          <w:rFonts w:ascii="Microsoft JhengHei" w:eastAsia="Microsoft JhengHei" w:hAnsi="Microsoft JhengHei" w:hint="eastAsia"/>
                          <w:b/>
                          <w:bCs/>
                          <w:sz w:val="20"/>
                          <w:szCs w:val="20"/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  <w:r w:rsidR="00D92CA1"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EF34EE" wp14:editId="0C20DAEC">
                <wp:simplePos x="0" y="0"/>
                <wp:positionH relativeFrom="column">
                  <wp:posOffset>2439035</wp:posOffset>
                </wp:positionH>
                <wp:positionV relativeFrom="paragraph">
                  <wp:posOffset>64135</wp:posOffset>
                </wp:positionV>
                <wp:extent cx="4072890" cy="563880"/>
                <wp:effectExtent l="38100" t="57150" r="137160" b="140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890" cy="563880"/>
                        </a:xfrm>
                        <a:custGeom>
                          <a:avLst/>
                          <a:gdLst>
                            <a:gd name="connsiteX0" fmla="*/ 0 w 4072890"/>
                            <a:gd name="connsiteY0" fmla="*/ 0 h 563880"/>
                            <a:gd name="connsiteX1" fmla="*/ 541113 w 4072890"/>
                            <a:gd name="connsiteY1" fmla="*/ 0 h 563880"/>
                            <a:gd name="connsiteX2" fmla="*/ 1163683 w 4072890"/>
                            <a:gd name="connsiteY2" fmla="*/ 0 h 563880"/>
                            <a:gd name="connsiteX3" fmla="*/ 1623338 w 4072890"/>
                            <a:gd name="connsiteY3" fmla="*/ 0 h 563880"/>
                            <a:gd name="connsiteX4" fmla="*/ 2286637 w 4072890"/>
                            <a:gd name="connsiteY4" fmla="*/ 0 h 563880"/>
                            <a:gd name="connsiteX5" fmla="*/ 2787020 w 4072890"/>
                            <a:gd name="connsiteY5" fmla="*/ 0 h 563880"/>
                            <a:gd name="connsiteX6" fmla="*/ 3328133 w 4072890"/>
                            <a:gd name="connsiteY6" fmla="*/ 0 h 563880"/>
                            <a:gd name="connsiteX7" fmla="*/ 4072890 w 4072890"/>
                            <a:gd name="connsiteY7" fmla="*/ 0 h 563880"/>
                            <a:gd name="connsiteX8" fmla="*/ 4072890 w 4072890"/>
                            <a:gd name="connsiteY8" fmla="*/ 563880 h 563880"/>
                            <a:gd name="connsiteX9" fmla="*/ 3491049 w 4072890"/>
                            <a:gd name="connsiteY9" fmla="*/ 563880 h 563880"/>
                            <a:gd name="connsiteX10" fmla="*/ 2949936 w 4072890"/>
                            <a:gd name="connsiteY10" fmla="*/ 563880 h 563880"/>
                            <a:gd name="connsiteX11" fmla="*/ 2490281 w 4072890"/>
                            <a:gd name="connsiteY11" fmla="*/ 563880 h 563880"/>
                            <a:gd name="connsiteX12" fmla="*/ 1867711 w 4072890"/>
                            <a:gd name="connsiteY12" fmla="*/ 563880 h 563880"/>
                            <a:gd name="connsiteX13" fmla="*/ 1367327 w 4072890"/>
                            <a:gd name="connsiteY13" fmla="*/ 563880 h 563880"/>
                            <a:gd name="connsiteX14" fmla="*/ 826215 w 4072890"/>
                            <a:gd name="connsiteY14" fmla="*/ 563880 h 563880"/>
                            <a:gd name="connsiteX15" fmla="*/ 0 w 4072890"/>
                            <a:gd name="connsiteY15" fmla="*/ 563880 h 563880"/>
                            <a:gd name="connsiteX16" fmla="*/ 0 w 4072890"/>
                            <a:gd name="connsiteY16" fmla="*/ 0 h 563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072890" h="563880" fill="none" extrusionOk="0">
                              <a:moveTo>
                                <a:pt x="0" y="0"/>
                              </a:moveTo>
                              <a:cubicBezTo>
                                <a:pt x="166958" y="-61802"/>
                                <a:pt x="280864" y="64334"/>
                                <a:pt x="541113" y="0"/>
                              </a:cubicBezTo>
                              <a:cubicBezTo>
                                <a:pt x="801362" y="-64334"/>
                                <a:pt x="870810" y="64105"/>
                                <a:pt x="1163683" y="0"/>
                              </a:cubicBezTo>
                              <a:cubicBezTo>
                                <a:pt x="1456556" y="-64105"/>
                                <a:pt x="1456254" y="44731"/>
                                <a:pt x="1623338" y="0"/>
                              </a:cubicBezTo>
                              <a:cubicBezTo>
                                <a:pt x="1790422" y="-44731"/>
                                <a:pt x="2014741" y="43580"/>
                                <a:pt x="2286637" y="0"/>
                              </a:cubicBezTo>
                              <a:cubicBezTo>
                                <a:pt x="2558533" y="-43580"/>
                                <a:pt x="2590889" y="4858"/>
                                <a:pt x="2787020" y="0"/>
                              </a:cubicBezTo>
                              <a:cubicBezTo>
                                <a:pt x="2983151" y="-4858"/>
                                <a:pt x="3114108" y="57733"/>
                                <a:pt x="3328133" y="0"/>
                              </a:cubicBezTo>
                              <a:cubicBezTo>
                                <a:pt x="3542158" y="-57733"/>
                                <a:pt x="3755117" y="69759"/>
                                <a:pt x="4072890" y="0"/>
                              </a:cubicBezTo>
                              <a:cubicBezTo>
                                <a:pt x="4124126" y="260094"/>
                                <a:pt x="4056542" y="385285"/>
                                <a:pt x="4072890" y="563880"/>
                              </a:cubicBezTo>
                              <a:cubicBezTo>
                                <a:pt x="3857566" y="614891"/>
                                <a:pt x="3708899" y="497298"/>
                                <a:pt x="3491049" y="563880"/>
                              </a:cubicBezTo>
                              <a:cubicBezTo>
                                <a:pt x="3273199" y="630462"/>
                                <a:pt x="3220068" y="535150"/>
                                <a:pt x="2949936" y="563880"/>
                              </a:cubicBezTo>
                              <a:cubicBezTo>
                                <a:pt x="2679804" y="592610"/>
                                <a:pt x="2672895" y="543042"/>
                                <a:pt x="2490281" y="563880"/>
                              </a:cubicBezTo>
                              <a:cubicBezTo>
                                <a:pt x="2307667" y="584718"/>
                                <a:pt x="2144785" y="557218"/>
                                <a:pt x="1867711" y="563880"/>
                              </a:cubicBezTo>
                              <a:cubicBezTo>
                                <a:pt x="1590637" y="570542"/>
                                <a:pt x="1532099" y="504621"/>
                                <a:pt x="1367327" y="563880"/>
                              </a:cubicBezTo>
                              <a:cubicBezTo>
                                <a:pt x="1202555" y="623139"/>
                                <a:pt x="975316" y="516277"/>
                                <a:pt x="826215" y="563880"/>
                              </a:cubicBezTo>
                              <a:cubicBezTo>
                                <a:pt x="677114" y="611483"/>
                                <a:pt x="302767" y="472509"/>
                                <a:pt x="0" y="563880"/>
                              </a:cubicBezTo>
                              <a:cubicBezTo>
                                <a:pt x="-23896" y="345655"/>
                                <a:pt x="7068" y="161723"/>
                                <a:pt x="0" y="0"/>
                              </a:cubicBezTo>
                              <a:close/>
                            </a:path>
                            <a:path w="4072890" h="563880" stroke="0" extrusionOk="0">
                              <a:moveTo>
                                <a:pt x="0" y="0"/>
                              </a:moveTo>
                              <a:cubicBezTo>
                                <a:pt x="266775" y="-17409"/>
                                <a:pt x="337047" y="73872"/>
                                <a:pt x="622570" y="0"/>
                              </a:cubicBezTo>
                              <a:cubicBezTo>
                                <a:pt x="908093" y="-73872"/>
                                <a:pt x="980512" y="16217"/>
                                <a:pt x="1163683" y="0"/>
                              </a:cubicBezTo>
                              <a:cubicBezTo>
                                <a:pt x="1346854" y="-16217"/>
                                <a:pt x="1504690" y="54752"/>
                                <a:pt x="1826982" y="0"/>
                              </a:cubicBezTo>
                              <a:cubicBezTo>
                                <a:pt x="2149274" y="-54752"/>
                                <a:pt x="2128989" y="45133"/>
                                <a:pt x="2286637" y="0"/>
                              </a:cubicBezTo>
                              <a:cubicBezTo>
                                <a:pt x="2444285" y="-45133"/>
                                <a:pt x="2679312" y="38331"/>
                                <a:pt x="2868478" y="0"/>
                              </a:cubicBezTo>
                              <a:cubicBezTo>
                                <a:pt x="3057644" y="-38331"/>
                                <a:pt x="3370515" y="5450"/>
                                <a:pt x="3531777" y="0"/>
                              </a:cubicBezTo>
                              <a:cubicBezTo>
                                <a:pt x="3693039" y="-5450"/>
                                <a:pt x="3924324" y="52614"/>
                                <a:pt x="4072890" y="0"/>
                              </a:cubicBezTo>
                              <a:cubicBezTo>
                                <a:pt x="4101363" y="161199"/>
                                <a:pt x="4051101" y="285822"/>
                                <a:pt x="4072890" y="563880"/>
                              </a:cubicBezTo>
                              <a:cubicBezTo>
                                <a:pt x="3929272" y="592924"/>
                                <a:pt x="3557887" y="550106"/>
                                <a:pt x="3409591" y="563880"/>
                              </a:cubicBezTo>
                              <a:cubicBezTo>
                                <a:pt x="3261295" y="577654"/>
                                <a:pt x="3023452" y="511784"/>
                                <a:pt x="2909207" y="563880"/>
                              </a:cubicBezTo>
                              <a:cubicBezTo>
                                <a:pt x="2794962" y="615976"/>
                                <a:pt x="2622171" y="535062"/>
                                <a:pt x="2408824" y="563880"/>
                              </a:cubicBezTo>
                              <a:cubicBezTo>
                                <a:pt x="2195477" y="592698"/>
                                <a:pt x="1950427" y="530532"/>
                                <a:pt x="1826982" y="563880"/>
                              </a:cubicBezTo>
                              <a:cubicBezTo>
                                <a:pt x="1703537" y="597228"/>
                                <a:pt x="1462046" y="539991"/>
                                <a:pt x="1245141" y="563880"/>
                              </a:cubicBezTo>
                              <a:cubicBezTo>
                                <a:pt x="1028236" y="587769"/>
                                <a:pt x="1003467" y="534917"/>
                                <a:pt x="785486" y="563880"/>
                              </a:cubicBezTo>
                              <a:cubicBezTo>
                                <a:pt x="567505" y="592843"/>
                                <a:pt x="314985" y="476948"/>
                                <a:pt x="0" y="563880"/>
                              </a:cubicBezTo>
                              <a:cubicBezTo>
                                <a:pt x="-57735" y="390711"/>
                                <a:pt x="9208" y="1924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6388792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0E32C5" w14:textId="71E23BC9" w:rsidR="00B0087C" w:rsidRPr="0089783F" w:rsidRDefault="0089783F" w:rsidP="0089783F">
                            <w:pPr>
                              <w:pStyle w:val="a7"/>
                              <w:numPr>
                                <w:ilvl w:val="0"/>
                                <w:numId w:val="34"/>
                              </w:numPr>
                              <w:spacing w:before="120" w:line="360" w:lineRule="auto"/>
                              <w:ind w:left="357" w:hanging="357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087C"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林珍隨母親加入</w:t>
                            </w:r>
                            <w:r w:rsidR="00B0087C" w:rsidRPr="0089783F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087C" w:rsidRPr="0089783F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B0087C" w:rsidRPr="0089783F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="00B0087C" w:rsidRPr="0089783F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087C"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1EF2B17D" w14:textId="01BEB47E" w:rsidR="00343871" w:rsidRDefault="00343871" w:rsidP="003438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F34EE" id="矩形 12" o:spid="_x0000_s1046" style="position:absolute;left:0;text-align:left;margin-left:192.05pt;margin-top:5.05pt;width:320.7pt;height:4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" fillcolor="white [3212]" strokecolor="#faaf17 [3204]" strokeweight="1pt">
                <v:shadow on="t" color="black" opacity="26214f" origin="-.5,-.5" offset=".74836mm,.74836mm"/>
                <v:textbox>
                  <w:txbxContent>
                    <w:p w14:paraId="7E0E32C5" w14:textId="71E23BC9" w:rsidR="00B0087C" w:rsidRPr="0089783F" w:rsidRDefault="0089783F" w:rsidP="0089783F">
                      <w:pPr>
                        <w:pStyle w:val="a7"/>
                        <w:numPr>
                          <w:ilvl w:val="0"/>
                          <w:numId w:val="34"/>
                        </w:numPr>
                        <w:spacing w:before="120" w:line="360" w:lineRule="auto"/>
                        <w:ind w:left="357" w:hanging="357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B0087C"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林珍隨母親</w:t>
                      </w:r>
                      <w:proofErr w:type="gramEnd"/>
                      <w:r w:rsidR="00B0087C"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加入</w:t>
                      </w:r>
                      <w:r w:rsidR="00B0087C" w:rsidRPr="0089783F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B0087C" w:rsidRPr="0089783F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  <w:u w:val="single"/>
                        </w:rPr>
                        <w:t xml:space="preserve">          </w:t>
                      </w:r>
                      <w:r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B0087C" w:rsidRPr="0089783F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  <w:u w:val="single"/>
                        </w:rPr>
                        <w:t xml:space="preserve">         </w:t>
                      </w:r>
                      <w:r w:rsidR="00B0087C" w:rsidRPr="0089783F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B0087C"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  <w:p w14:paraId="1EF2B17D" w14:textId="01BEB47E" w:rsidR="00343871" w:rsidRDefault="00343871" w:rsidP="00343871"/>
                  </w:txbxContent>
                </v:textbox>
              </v:rect>
            </w:pict>
          </mc:Fallback>
        </mc:AlternateContent>
      </w:r>
    </w:p>
    <w:p w14:paraId="4AF65FF1" w14:textId="47BFC883" w:rsidR="000C0DCA" w:rsidRDefault="00DC0486" w:rsidP="00AB446F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B720C2" wp14:editId="405760EC">
                <wp:simplePos x="0" y="0"/>
                <wp:positionH relativeFrom="column">
                  <wp:posOffset>1840230</wp:posOffset>
                </wp:positionH>
                <wp:positionV relativeFrom="paragraph">
                  <wp:posOffset>175895</wp:posOffset>
                </wp:positionV>
                <wp:extent cx="252000" cy="252000"/>
                <wp:effectExtent l="19050" t="0" r="0" b="15240"/>
                <wp:wrapNone/>
                <wp:docPr id="16" name="箭號: 向右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71307">
                          <a:off x="0" y="0"/>
                          <a:ext cx="252000" cy="25200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CA04" id="箭號: 向右 16" o:spid="_x0000_s1026" type="#_x0000_t13" style="position:absolute;margin-left:144.9pt;margin-top:13.85pt;width:19.85pt;height:19.85pt;rotation:-254355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" adj="10800" fillcolor="#0070c0" stroked="f" strokeweight="1pt"/>
            </w:pict>
          </mc:Fallback>
        </mc:AlternateContent>
      </w:r>
      <w:r w:rsidR="008D10BA"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11D5D8" wp14:editId="0A95DAF7">
                <wp:simplePos x="0" y="0"/>
                <wp:positionH relativeFrom="column">
                  <wp:posOffset>77802</wp:posOffset>
                </wp:positionH>
                <wp:positionV relativeFrom="paragraph">
                  <wp:posOffset>156431</wp:posOffset>
                </wp:positionV>
                <wp:extent cx="1603169" cy="926275"/>
                <wp:effectExtent l="38100" t="38100" r="92710" b="102870"/>
                <wp:wrapNone/>
                <wp:docPr id="14" name="流程圖: 結束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169" cy="926275"/>
                        </a:xfrm>
                        <a:prstGeom prst="flowChartTerminator">
                          <a:avLst/>
                        </a:prstGeom>
                        <a:solidFill>
                          <a:srgbClr val="E9F8FD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9F9E4" w14:textId="2A7C3A83" w:rsidR="00B0087C" w:rsidRPr="00955607" w:rsidRDefault="00B0087C" w:rsidP="00B0087C">
                            <w:pPr>
                              <w:jc w:val="center"/>
                              <w:rPr>
                                <w:color w:val="484F5E" w:themeColor="text1"/>
                              </w:rPr>
                            </w:pPr>
                            <w:r w:rsidRPr="00955607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林展被</w:t>
                            </w:r>
                            <w:r w:rsidR="00A34F21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日軍</w:t>
                            </w:r>
                            <w:r w:rsidRPr="00955607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誣陷偷取軍票被打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1D5D8" id="流程圖: 結束點 14" o:spid="_x0000_s1047" type="#_x0000_t116" style="position:absolute;left:0;text-align:left;margin-left:6.15pt;margin-top:12.3pt;width:126.25pt;height:72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" fillcolor="#e9f8fd" stroked="f" strokeweight="1pt">
                <v:shadow on="t" color="black" opacity="26214f" origin="-.5,-.5" offset=".74836mm,.74836mm"/>
                <v:textbox>
                  <w:txbxContent>
                    <w:p w14:paraId="5849F9E4" w14:textId="2A7C3A83" w:rsidR="00B0087C" w:rsidRPr="00955607" w:rsidRDefault="00B0087C" w:rsidP="00B0087C">
                      <w:pPr>
                        <w:jc w:val="center"/>
                        <w:rPr>
                          <w:color w:val="484F5E" w:themeColor="text1"/>
                        </w:rPr>
                      </w:pPr>
                      <w:r w:rsidRPr="00955607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林展被</w:t>
                      </w:r>
                      <w:r w:rsidR="00A34F21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日軍</w:t>
                      </w:r>
                      <w:r w:rsidRPr="00955607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誣陷偷取軍票被打</w:t>
                      </w:r>
                    </w:p>
                  </w:txbxContent>
                </v:textbox>
              </v:shape>
            </w:pict>
          </mc:Fallback>
        </mc:AlternateContent>
      </w:r>
    </w:p>
    <w:p w14:paraId="08AB01F4" w14:textId="1452791A" w:rsidR="000C0DCA" w:rsidRDefault="000C0DCA" w:rsidP="00AB446F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19438B3F" w14:textId="305BEEF4" w:rsidR="000C0DCA" w:rsidRDefault="000C0DCA" w:rsidP="00AB446F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247574D6" w14:textId="6BEF1448" w:rsidR="000C0DCA" w:rsidRDefault="003319CA" w:rsidP="00AB446F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  <w:r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FDF90C" wp14:editId="4DE9EF90">
                <wp:simplePos x="0" y="0"/>
                <wp:positionH relativeFrom="column">
                  <wp:posOffset>2178685</wp:posOffset>
                </wp:positionH>
                <wp:positionV relativeFrom="paragraph">
                  <wp:posOffset>144780</wp:posOffset>
                </wp:positionV>
                <wp:extent cx="298450" cy="783590"/>
                <wp:effectExtent l="0" t="0" r="6350" b="0"/>
                <wp:wrapNone/>
                <wp:docPr id="30" name="流程圖: 結束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78359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88557" w14:textId="06E7E413" w:rsidR="00D92CA1" w:rsidRPr="005D0F69" w:rsidRDefault="00D92CA1" w:rsidP="00D92CA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精神方面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DF90C" id="流程圖: 結束點 30" o:spid="_x0000_s1048" type="#_x0000_t116" style="position:absolute;left:0;text-align:left;margin-left:171.55pt;margin-top:11.4pt;width:23.5pt;height:61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" fillcolor="#faaf17 [3204]" stroked="f" strokeweight="1pt">
                <v:textbox style="layout-flow:vertical-ideographic" inset="0,0,0,0">
                  <w:txbxContent>
                    <w:p w14:paraId="6F388557" w14:textId="06E7E413" w:rsidR="00D92CA1" w:rsidRPr="005D0F69" w:rsidRDefault="00D92CA1" w:rsidP="00D92CA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sz w:val="20"/>
                          <w:szCs w:val="20"/>
                        </w:rPr>
                        <w:t>精神方面</w:t>
                      </w:r>
                    </w:p>
                  </w:txbxContent>
                </v:textbox>
              </v:shape>
            </w:pict>
          </mc:Fallback>
        </mc:AlternateContent>
      </w:r>
      <w:r w:rsidR="00C04D99"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957C4B" wp14:editId="4537B417">
                <wp:simplePos x="0" y="0"/>
                <wp:positionH relativeFrom="column">
                  <wp:posOffset>2440940</wp:posOffset>
                </wp:positionH>
                <wp:positionV relativeFrom="paragraph">
                  <wp:posOffset>127635</wp:posOffset>
                </wp:positionV>
                <wp:extent cx="4079240" cy="866775"/>
                <wp:effectExtent l="38100" t="57150" r="111760" b="1428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9240" cy="866775"/>
                        </a:xfrm>
                        <a:custGeom>
                          <a:avLst/>
                          <a:gdLst>
                            <a:gd name="connsiteX0" fmla="*/ 0 w 4079240"/>
                            <a:gd name="connsiteY0" fmla="*/ 0 h 866775"/>
                            <a:gd name="connsiteX1" fmla="*/ 541956 w 4079240"/>
                            <a:gd name="connsiteY1" fmla="*/ 0 h 866775"/>
                            <a:gd name="connsiteX2" fmla="*/ 1206290 w 4079240"/>
                            <a:gd name="connsiteY2" fmla="*/ 0 h 866775"/>
                            <a:gd name="connsiteX3" fmla="*/ 1707453 w 4079240"/>
                            <a:gd name="connsiteY3" fmla="*/ 0 h 866775"/>
                            <a:gd name="connsiteX4" fmla="*/ 2249409 w 4079240"/>
                            <a:gd name="connsiteY4" fmla="*/ 0 h 866775"/>
                            <a:gd name="connsiteX5" fmla="*/ 2709781 w 4079240"/>
                            <a:gd name="connsiteY5" fmla="*/ 0 h 866775"/>
                            <a:gd name="connsiteX6" fmla="*/ 3333322 w 4079240"/>
                            <a:gd name="connsiteY6" fmla="*/ 0 h 866775"/>
                            <a:gd name="connsiteX7" fmla="*/ 4079240 w 4079240"/>
                            <a:gd name="connsiteY7" fmla="*/ 0 h 866775"/>
                            <a:gd name="connsiteX8" fmla="*/ 4079240 w 4079240"/>
                            <a:gd name="connsiteY8" fmla="*/ 450723 h 866775"/>
                            <a:gd name="connsiteX9" fmla="*/ 4079240 w 4079240"/>
                            <a:gd name="connsiteY9" fmla="*/ 866775 h 866775"/>
                            <a:gd name="connsiteX10" fmla="*/ 3618869 w 4079240"/>
                            <a:gd name="connsiteY10" fmla="*/ 866775 h 866775"/>
                            <a:gd name="connsiteX11" fmla="*/ 3117705 w 4079240"/>
                            <a:gd name="connsiteY11" fmla="*/ 866775 h 866775"/>
                            <a:gd name="connsiteX12" fmla="*/ 2575749 w 4079240"/>
                            <a:gd name="connsiteY12" fmla="*/ 866775 h 866775"/>
                            <a:gd name="connsiteX13" fmla="*/ 1993000 w 4079240"/>
                            <a:gd name="connsiteY13" fmla="*/ 866775 h 866775"/>
                            <a:gd name="connsiteX14" fmla="*/ 1410252 w 4079240"/>
                            <a:gd name="connsiteY14" fmla="*/ 866775 h 866775"/>
                            <a:gd name="connsiteX15" fmla="*/ 745918 w 4079240"/>
                            <a:gd name="connsiteY15" fmla="*/ 866775 h 866775"/>
                            <a:gd name="connsiteX16" fmla="*/ 0 w 4079240"/>
                            <a:gd name="connsiteY16" fmla="*/ 866775 h 866775"/>
                            <a:gd name="connsiteX17" fmla="*/ 0 w 4079240"/>
                            <a:gd name="connsiteY17" fmla="*/ 424720 h 866775"/>
                            <a:gd name="connsiteX18" fmla="*/ 0 w 4079240"/>
                            <a:gd name="connsiteY18" fmla="*/ 0 h 866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079240" h="866775" fill="none" extrusionOk="0">
                              <a:moveTo>
                                <a:pt x="0" y="0"/>
                              </a:moveTo>
                              <a:cubicBezTo>
                                <a:pt x="160424" y="-23556"/>
                                <a:pt x="275294" y="33094"/>
                                <a:pt x="541956" y="0"/>
                              </a:cubicBezTo>
                              <a:cubicBezTo>
                                <a:pt x="808618" y="-33094"/>
                                <a:pt x="966081" y="62720"/>
                                <a:pt x="1206290" y="0"/>
                              </a:cubicBezTo>
                              <a:cubicBezTo>
                                <a:pt x="1446499" y="-62720"/>
                                <a:pt x="1461773" y="37768"/>
                                <a:pt x="1707453" y="0"/>
                              </a:cubicBezTo>
                              <a:cubicBezTo>
                                <a:pt x="1953133" y="-37768"/>
                                <a:pt x="2055749" y="45613"/>
                                <a:pt x="2249409" y="0"/>
                              </a:cubicBezTo>
                              <a:cubicBezTo>
                                <a:pt x="2443069" y="-45613"/>
                                <a:pt x="2520688" y="10495"/>
                                <a:pt x="2709781" y="0"/>
                              </a:cubicBezTo>
                              <a:cubicBezTo>
                                <a:pt x="2898874" y="-10495"/>
                                <a:pt x="3186594" y="30560"/>
                                <a:pt x="3333322" y="0"/>
                              </a:cubicBezTo>
                              <a:cubicBezTo>
                                <a:pt x="3480050" y="-30560"/>
                                <a:pt x="3862436" y="86167"/>
                                <a:pt x="4079240" y="0"/>
                              </a:cubicBezTo>
                              <a:cubicBezTo>
                                <a:pt x="4088338" y="202114"/>
                                <a:pt x="4072011" y="246989"/>
                                <a:pt x="4079240" y="450723"/>
                              </a:cubicBezTo>
                              <a:cubicBezTo>
                                <a:pt x="4086469" y="654457"/>
                                <a:pt x="4034072" y="687189"/>
                                <a:pt x="4079240" y="866775"/>
                              </a:cubicBezTo>
                              <a:cubicBezTo>
                                <a:pt x="3942147" y="885150"/>
                                <a:pt x="3755568" y="830495"/>
                                <a:pt x="3618869" y="866775"/>
                              </a:cubicBezTo>
                              <a:cubicBezTo>
                                <a:pt x="3482170" y="903055"/>
                                <a:pt x="3229775" y="854451"/>
                                <a:pt x="3117705" y="866775"/>
                              </a:cubicBezTo>
                              <a:cubicBezTo>
                                <a:pt x="3005635" y="879099"/>
                                <a:pt x="2785224" y="821601"/>
                                <a:pt x="2575749" y="866775"/>
                              </a:cubicBezTo>
                              <a:cubicBezTo>
                                <a:pt x="2366274" y="911949"/>
                                <a:pt x="2245343" y="850238"/>
                                <a:pt x="1993000" y="866775"/>
                              </a:cubicBezTo>
                              <a:cubicBezTo>
                                <a:pt x="1740657" y="883312"/>
                                <a:pt x="1534919" y="850271"/>
                                <a:pt x="1410252" y="866775"/>
                              </a:cubicBezTo>
                              <a:cubicBezTo>
                                <a:pt x="1285585" y="883279"/>
                                <a:pt x="976263" y="805998"/>
                                <a:pt x="745918" y="866775"/>
                              </a:cubicBezTo>
                              <a:cubicBezTo>
                                <a:pt x="515573" y="927552"/>
                                <a:pt x="183183" y="819378"/>
                                <a:pt x="0" y="866775"/>
                              </a:cubicBezTo>
                              <a:cubicBezTo>
                                <a:pt x="-9758" y="702988"/>
                                <a:pt x="25502" y="611965"/>
                                <a:pt x="0" y="424720"/>
                              </a:cubicBezTo>
                              <a:cubicBezTo>
                                <a:pt x="-25502" y="237475"/>
                                <a:pt x="33081" y="109545"/>
                                <a:pt x="0" y="0"/>
                              </a:cubicBezTo>
                              <a:close/>
                            </a:path>
                            <a:path w="4079240" h="866775" stroke="0" extrusionOk="0">
                              <a:moveTo>
                                <a:pt x="0" y="0"/>
                              </a:moveTo>
                              <a:cubicBezTo>
                                <a:pt x="138509" y="-37877"/>
                                <a:pt x="393853" y="74699"/>
                                <a:pt x="623541" y="0"/>
                              </a:cubicBezTo>
                              <a:cubicBezTo>
                                <a:pt x="853229" y="-74699"/>
                                <a:pt x="988356" y="32126"/>
                                <a:pt x="1165497" y="0"/>
                              </a:cubicBezTo>
                              <a:cubicBezTo>
                                <a:pt x="1342638" y="-32126"/>
                                <a:pt x="1646962" y="38205"/>
                                <a:pt x="1829831" y="0"/>
                              </a:cubicBezTo>
                              <a:cubicBezTo>
                                <a:pt x="2012700" y="-38205"/>
                                <a:pt x="2174397" y="20008"/>
                                <a:pt x="2290202" y="0"/>
                              </a:cubicBezTo>
                              <a:cubicBezTo>
                                <a:pt x="2406007" y="-20008"/>
                                <a:pt x="2733678" y="27668"/>
                                <a:pt x="2872950" y="0"/>
                              </a:cubicBezTo>
                              <a:cubicBezTo>
                                <a:pt x="3012222" y="-27668"/>
                                <a:pt x="3267658" y="32579"/>
                                <a:pt x="3537284" y="0"/>
                              </a:cubicBezTo>
                              <a:cubicBezTo>
                                <a:pt x="3806910" y="-32579"/>
                                <a:pt x="3962392" y="44242"/>
                                <a:pt x="4079240" y="0"/>
                              </a:cubicBezTo>
                              <a:cubicBezTo>
                                <a:pt x="4085581" y="100883"/>
                                <a:pt x="4078169" y="257254"/>
                                <a:pt x="4079240" y="433388"/>
                              </a:cubicBezTo>
                              <a:cubicBezTo>
                                <a:pt x="4080311" y="609522"/>
                                <a:pt x="4077712" y="756638"/>
                                <a:pt x="4079240" y="866775"/>
                              </a:cubicBezTo>
                              <a:cubicBezTo>
                                <a:pt x="3833568" y="904917"/>
                                <a:pt x="3718206" y="809454"/>
                                <a:pt x="3578076" y="866775"/>
                              </a:cubicBezTo>
                              <a:cubicBezTo>
                                <a:pt x="3437946" y="924096"/>
                                <a:pt x="3230460" y="830724"/>
                                <a:pt x="3076912" y="866775"/>
                              </a:cubicBezTo>
                              <a:cubicBezTo>
                                <a:pt x="2923364" y="902826"/>
                                <a:pt x="2739209" y="811560"/>
                                <a:pt x="2494164" y="866775"/>
                              </a:cubicBezTo>
                              <a:cubicBezTo>
                                <a:pt x="2249119" y="921990"/>
                                <a:pt x="2136128" y="832759"/>
                                <a:pt x="1911415" y="866775"/>
                              </a:cubicBezTo>
                              <a:cubicBezTo>
                                <a:pt x="1686702" y="900791"/>
                                <a:pt x="1571966" y="823162"/>
                                <a:pt x="1451044" y="866775"/>
                              </a:cubicBezTo>
                              <a:cubicBezTo>
                                <a:pt x="1330122" y="910388"/>
                                <a:pt x="1102417" y="815468"/>
                                <a:pt x="909088" y="866775"/>
                              </a:cubicBezTo>
                              <a:cubicBezTo>
                                <a:pt x="715759" y="918082"/>
                                <a:pt x="340278" y="780293"/>
                                <a:pt x="0" y="866775"/>
                              </a:cubicBezTo>
                              <a:cubicBezTo>
                                <a:pt x="-23935" y="682247"/>
                                <a:pt x="11013" y="627848"/>
                                <a:pt x="0" y="416052"/>
                              </a:cubicBezTo>
                              <a:cubicBezTo>
                                <a:pt x="-11013" y="204256"/>
                                <a:pt x="32572" y="1741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6388792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D21CE" w14:textId="73E243EB" w:rsidR="00B0087C" w:rsidRPr="00C04D99" w:rsidRDefault="00B0087C" w:rsidP="00C04D99">
                            <w:pPr>
                              <w:pStyle w:val="a7"/>
                              <w:numPr>
                                <w:ilvl w:val="0"/>
                                <w:numId w:val="33"/>
                              </w:numPr>
                              <w:spacing w:line="360" w:lineRule="auto"/>
                              <w:ind w:left="454" w:hanging="454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C04D9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林珍</w:t>
                            </w:r>
                            <w:r w:rsidR="003319C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學到</w:t>
                            </w:r>
                            <w:r w:rsidRPr="00C04D9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即使貧窮，也要</w:t>
                            </w:r>
                            <w:r w:rsidRPr="00C04D9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4D9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371A1" w:rsidRPr="00C04D9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55607" w:rsidRPr="00C04D9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C04D9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3319C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Pr="00C04D9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，</w:t>
                            </w:r>
                            <w:r w:rsidR="005D0F69" w:rsidRPr="00C04D9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決</w:t>
                            </w:r>
                            <w:r w:rsidRPr="00C04D9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不 </w:t>
                            </w:r>
                            <w:r w:rsidRPr="00C04D9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</w:t>
                            </w:r>
                            <w:r w:rsidRPr="00C04D9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71A1" w:rsidRPr="00C04D9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的價值觀。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57C4B" id="矩形 15" o:spid="_x0000_s1049" style="position:absolute;left:0;text-align:left;margin-left:192.2pt;margin-top:10.05pt;width:321.2pt;height:6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" fillcolor="white [3212]" strokecolor="#faaf17 [3204]" strokeweight="1pt">
                <v:shadow on="t" color="black" opacity="26214f" origin="-.5,-.5" offset=".74836mm,.74836mm"/>
                <v:textbox>
                  <w:txbxContent>
                    <w:p w14:paraId="056D21CE" w14:textId="73E243EB" w:rsidR="00B0087C" w:rsidRPr="00C04D99" w:rsidRDefault="00B0087C" w:rsidP="00C04D99">
                      <w:pPr>
                        <w:pStyle w:val="a7"/>
                        <w:numPr>
                          <w:ilvl w:val="0"/>
                          <w:numId w:val="33"/>
                        </w:numPr>
                        <w:spacing w:line="360" w:lineRule="auto"/>
                        <w:ind w:left="454" w:hanging="454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proofErr w:type="gramStart"/>
                      <w:r w:rsidRPr="00C04D9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林珍</w:t>
                      </w:r>
                      <w:r w:rsidR="003319C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學到</w:t>
                      </w:r>
                      <w:proofErr w:type="gramEnd"/>
                      <w:r w:rsidRPr="00C04D9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即使貧窮，也要</w:t>
                      </w:r>
                      <w:r w:rsidRPr="00C04D9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C04D9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371A1" w:rsidRPr="00C04D9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55607" w:rsidRPr="00C04D9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Pr="00C04D9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3319C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Pr="00C04D9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，</w:t>
                      </w:r>
                      <w:r w:rsidR="005D0F69" w:rsidRPr="00C04D9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決</w:t>
                      </w:r>
                      <w:r w:rsidRPr="00C04D9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不 </w:t>
                      </w:r>
                      <w:r w:rsidRPr="00C04D9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</w:t>
                      </w:r>
                      <w:r w:rsidRPr="00C04D9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3371A1" w:rsidRPr="00C04D9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的價值觀。</w:t>
                      </w:r>
                    </w:p>
                  </w:txbxContent>
                </v:textbox>
              </v:rect>
            </w:pict>
          </mc:Fallback>
        </mc:AlternateContent>
      </w:r>
    </w:p>
    <w:p w14:paraId="0815DA19" w14:textId="6B2D7CF3" w:rsidR="000C0DCA" w:rsidRDefault="00DA617D" w:rsidP="00AB446F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5A6DD32" wp14:editId="75BD4A78">
            <wp:simplePos x="0" y="0"/>
            <wp:positionH relativeFrom="margin">
              <wp:posOffset>1178692</wp:posOffset>
            </wp:positionH>
            <wp:positionV relativeFrom="paragraph">
              <wp:posOffset>164086</wp:posOffset>
            </wp:positionV>
            <wp:extent cx="577390" cy="577390"/>
            <wp:effectExtent l="57150" t="0" r="51435" b="51435"/>
            <wp:wrapNone/>
            <wp:docPr id="34" name="圖片 34" descr="Hit - Free hands and gesture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t - Free hands and gestures ic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6429">
                      <a:off x="0" y="0"/>
                      <a:ext cx="577390" cy="5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486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2B7196" wp14:editId="5F4BB80B">
                <wp:simplePos x="0" y="0"/>
                <wp:positionH relativeFrom="column">
                  <wp:posOffset>1837994</wp:posOffset>
                </wp:positionH>
                <wp:positionV relativeFrom="paragraph">
                  <wp:posOffset>109220</wp:posOffset>
                </wp:positionV>
                <wp:extent cx="252000" cy="252000"/>
                <wp:effectExtent l="19050" t="19050" r="0" b="0"/>
                <wp:wrapNone/>
                <wp:docPr id="17" name="箭號: 向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31865">
                          <a:off x="0" y="0"/>
                          <a:ext cx="252000" cy="25200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C591" id="箭號: 向右 17" o:spid="_x0000_s1026" type="#_x0000_t13" style="position:absolute;margin-left:144.7pt;margin-top:8.6pt;width:19.85pt;height:19.85pt;rotation:265624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" adj="10800" fillcolor="#0070c0" stroked="f" strokeweight="1pt"/>
            </w:pict>
          </mc:Fallback>
        </mc:AlternateContent>
      </w:r>
    </w:p>
    <w:p w14:paraId="027DCF7D" w14:textId="1146A010" w:rsidR="000C0DCA" w:rsidRDefault="000C0DCA" w:rsidP="00AB446F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485BC40C" w14:textId="44078302" w:rsidR="00A36BE6" w:rsidRPr="00D92CA1" w:rsidRDefault="00A36BE6" w:rsidP="00D92CA1">
      <w:pPr>
        <w:spacing w:line="360" w:lineRule="auto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sectPr w:rsidR="00A36BE6" w:rsidRPr="00D92CA1" w:rsidSect="004038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C8591" w14:textId="77777777" w:rsidR="00077928" w:rsidRDefault="00077928" w:rsidP="00465C96">
      <w:r>
        <w:separator/>
      </w:r>
    </w:p>
  </w:endnote>
  <w:endnote w:type="continuationSeparator" w:id="0">
    <w:p w14:paraId="03408964" w14:textId="77777777" w:rsidR="00077928" w:rsidRDefault="00077928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A7AB2" w14:textId="77777777" w:rsidR="00077928" w:rsidRDefault="00077928" w:rsidP="00465C96">
      <w:r>
        <w:separator/>
      </w:r>
    </w:p>
  </w:footnote>
  <w:footnote w:type="continuationSeparator" w:id="0">
    <w:p w14:paraId="796F7102" w14:textId="77777777" w:rsidR="00077928" w:rsidRDefault="00077928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85ACF" w14:textId="77777777" w:rsidR="006357B5" w:rsidRDefault="006357B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4955602B" w:rsidR="004038B5" w:rsidRDefault="006357B5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B573187" wp14:editId="6CFC1A8C">
          <wp:simplePos x="0" y="0"/>
          <wp:positionH relativeFrom="page">
            <wp:posOffset>-6350</wp:posOffset>
          </wp:positionH>
          <wp:positionV relativeFrom="paragraph">
            <wp:posOffset>-495935</wp:posOffset>
          </wp:positionV>
          <wp:extent cx="7597880" cy="1130300"/>
          <wp:effectExtent l="0" t="0" r="3175" b="0"/>
          <wp:wrapNone/>
          <wp:docPr id="3" name="圖片 3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42.5pt;height:42.5pt;visibility:visible;mso-wrap-style:squar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B0055"/>
    <w:multiLevelType w:val="hybridMultilevel"/>
    <w:tmpl w:val="AC0CBB3A"/>
    <w:lvl w:ilvl="0" w:tplc="42FAC394">
      <w:start w:val="4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1F2E94"/>
    <w:multiLevelType w:val="hybridMultilevel"/>
    <w:tmpl w:val="193C6C48"/>
    <w:lvl w:ilvl="0" w:tplc="6CCC3CD6">
      <w:start w:val="1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 w15:restartNumberingAfterBreak="0">
    <w:nsid w:val="5F3C5078"/>
    <w:multiLevelType w:val="hybridMultilevel"/>
    <w:tmpl w:val="66F05ECE"/>
    <w:lvl w:ilvl="0" w:tplc="791A5A8E">
      <w:start w:val="3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694E245B"/>
    <w:multiLevelType w:val="hybridMultilevel"/>
    <w:tmpl w:val="96BAEE5C"/>
    <w:lvl w:ilvl="0" w:tplc="E48EE266">
      <w:start w:val="2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0"/>
  </w:num>
  <w:num w:numId="2" w16cid:durableId="102379785">
    <w:abstractNumId w:val="29"/>
  </w:num>
  <w:num w:numId="3" w16cid:durableId="1348556626">
    <w:abstractNumId w:val="30"/>
  </w:num>
  <w:num w:numId="4" w16cid:durableId="849836731">
    <w:abstractNumId w:val="4"/>
  </w:num>
  <w:num w:numId="5" w16cid:durableId="1243838014">
    <w:abstractNumId w:val="2"/>
  </w:num>
  <w:num w:numId="6" w16cid:durableId="575241033">
    <w:abstractNumId w:val="14"/>
  </w:num>
  <w:num w:numId="7" w16cid:durableId="750085455">
    <w:abstractNumId w:val="33"/>
  </w:num>
  <w:num w:numId="8" w16cid:durableId="1344283723">
    <w:abstractNumId w:val="32"/>
  </w:num>
  <w:num w:numId="9" w16cid:durableId="1885632583">
    <w:abstractNumId w:val="1"/>
  </w:num>
  <w:num w:numId="10" w16cid:durableId="1619026902">
    <w:abstractNumId w:val="23"/>
  </w:num>
  <w:num w:numId="11" w16cid:durableId="1152792619">
    <w:abstractNumId w:val="12"/>
  </w:num>
  <w:num w:numId="12" w16cid:durableId="833840534">
    <w:abstractNumId w:val="27"/>
  </w:num>
  <w:num w:numId="13" w16cid:durableId="592203744">
    <w:abstractNumId w:val="8"/>
  </w:num>
  <w:num w:numId="14" w16cid:durableId="868029038">
    <w:abstractNumId w:val="5"/>
  </w:num>
  <w:num w:numId="15" w16cid:durableId="1472560170">
    <w:abstractNumId w:val="25"/>
  </w:num>
  <w:num w:numId="16" w16cid:durableId="1690638085">
    <w:abstractNumId w:val="18"/>
  </w:num>
  <w:num w:numId="17" w16cid:durableId="445545315">
    <w:abstractNumId w:val="9"/>
  </w:num>
  <w:num w:numId="18" w16cid:durableId="160119741">
    <w:abstractNumId w:val="31"/>
  </w:num>
  <w:num w:numId="19" w16cid:durableId="1123697653">
    <w:abstractNumId w:val="21"/>
  </w:num>
  <w:num w:numId="20" w16cid:durableId="1324427341">
    <w:abstractNumId w:val="24"/>
  </w:num>
  <w:num w:numId="21" w16cid:durableId="808788946">
    <w:abstractNumId w:val="17"/>
  </w:num>
  <w:num w:numId="22" w16cid:durableId="1113591721">
    <w:abstractNumId w:val="11"/>
  </w:num>
  <w:num w:numId="23" w16cid:durableId="139811117">
    <w:abstractNumId w:val="26"/>
  </w:num>
  <w:num w:numId="24" w16cid:durableId="1671367105">
    <w:abstractNumId w:val="22"/>
  </w:num>
  <w:num w:numId="25" w16cid:durableId="538709794">
    <w:abstractNumId w:val="10"/>
  </w:num>
  <w:num w:numId="26" w16cid:durableId="1312104137">
    <w:abstractNumId w:val="13"/>
  </w:num>
  <w:num w:numId="27" w16cid:durableId="442384784">
    <w:abstractNumId w:val="28"/>
  </w:num>
  <w:num w:numId="28" w16cid:durableId="1393382153">
    <w:abstractNumId w:val="7"/>
  </w:num>
  <w:num w:numId="29" w16cid:durableId="321349674">
    <w:abstractNumId w:val="16"/>
  </w:num>
  <w:num w:numId="30" w16cid:durableId="312488335">
    <w:abstractNumId w:val="3"/>
  </w:num>
  <w:num w:numId="31" w16cid:durableId="1740781496">
    <w:abstractNumId w:val="0"/>
  </w:num>
  <w:num w:numId="32" w16cid:durableId="2079741792">
    <w:abstractNumId w:val="19"/>
  </w:num>
  <w:num w:numId="33" w16cid:durableId="1033384886">
    <w:abstractNumId w:val="6"/>
  </w:num>
  <w:num w:numId="34" w16cid:durableId="64508418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15F32"/>
    <w:rsid w:val="000214DD"/>
    <w:rsid w:val="000216B2"/>
    <w:rsid w:val="000229F7"/>
    <w:rsid w:val="00022F97"/>
    <w:rsid w:val="00023F7D"/>
    <w:rsid w:val="00027603"/>
    <w:rsid w:val="00035EED"/>
    <w:rsid w:val="000371B0"/>
    <w:rsid w:val="00057A84"/>
    <w:rsid w:val="0006107E"/>
    <w:rsid w:val="0006459E"/>
    <w:rsid w:val="000661D6"/>
    <w:rsid w:val="0007141B"/>
    <w:rsid w:val="00077928"/>
    <w:rsid w:val="00081765"/>
    <w:rsid w:val="00081B2D"/>
    <w:rsid w:val="000A204E"/>
    <w:rsid w:val="000A3E5D"/>
    <w:rsid w:val="000B41D0"/>
    <w:rsid w:val="000B602A"/>
    <w:rsid w:val="000B7CE4"/>
    <w:rsid w:val="000C05F8"/>
    <w:rsid w:val="000C09CC"/>
    <w:rsid w:val="000C0DCA"/>
    <w:rsid w:val="000D56D8"/>
    <w:rsid w:val="000D6EA7"/>
    <w:rsid w:val="000E20E7"/>
    <w:rsid w:val="000E58CD"/>
    <w:rsid w:val="00105ABE"/>
    <w:rsid w:val="00110995"/>
    <w:rsid w:val="00111981"/>
    <w:rsid w:val="00113FD7"/>
    <w:rsid w:val="001141BA"/>
    <w:rsid w:val="001145BE"/>
    <w:rsid w:val="001153B8"/>
    <w:rsid w:val="00117A43"/>
    <w:rsid w:val="00131835"/>
    <w:rsid w:val="001412D4"/>
    <w:rsid w:val="00146DBE"/>
    <w:rsid w:val="00151CF7"/>
    <w:rsid w:val="00157029"/>
    <w:rsid w:val="001576EA"/>
    <w:rsid w:val="00164750"/>
    <w:rsid w:val="001647B0"/>
    <w:rsid w:val="00165B48"/>
    <w:rsid w:val="00172904"/>
    <w:rsid w:val="00172B8E"/>
    <w:rsid w:val="00174E8E"/>
    <w:rsid w:val="00175196"/>
    <w:rsid w:val="001752D5"/>
    <w:rsid w:val="00185F29"/>
    <w:rsid w:val="00196A4E"/>
    <w:rsid w:val="001A2F95"/>
    <w:rsid w:val="001A3CCD"/>
    <w:rsid w:val="001A4F4D"/>
    <w:rsid w:val="001A5C10"/>
    <w:rsid w:val="001A62A4"/>
    <w:rsid w:val="001B2F67"/>
    <w:rsid w:val="001B3365"/>
    <w:rsid w:val="001B3571"/>
    <w:rsid w:val="001C0541"/>
    <w:rsid w:val="001C0642"/>
    <w:rsid w:val="001C225F"/>
    <w:rsid w:val="001D0E55"/>
    <w:rsid w:val="001D6899"/>
    <w:rsid w:val="001D7BE6"/>
    <w:rsid w:val="001E3241"/>
    <w:rsid w:val="001E4DD3"/>
    <w:rsid w:val="001F4025"/>
    <w:rsid w:val="001F6E2C"/>
    <w:rsid w:val="0020069A"/>
    <w:rsid w:val="002007FB"/>
    <w:rsid w:val="00212025"/>
    <w:rsid w:val="00213CA0"/>
    <w:rsid w:val="002235BC"/>
    <w:rsid w:val="00223FC6"/>
    <w:rsid w:val="00227235"/>
    <w:rsid w:val="002339C6"/>
    <w:rsid w:val="00236D0A"/>
    <w:rsid w:val="00236DCB"/>
    <w:rsid w:val="00241492"/>
    <w:rsid w:val="002428B0"/>
    <w:rsid w:val="002476B6"/>
    <w:rsid w:val="00247D1C"/>
    <w:rsid w:val="00250314"/>
    <w:rsid w:val="00253473"/>
    <w:rsid w:val="002578E0"/>
    <w:rsid w:val="00257B1E"/>
    <w:rsid w:val="00261B02"/>
    <w:rsid w:val="002622F2"/>
    <w:rsid w:val="00262837"/>
    <w:rsid w:val="00262D6A"/>
    <w:rsid w:val="00262DF5"/>
    <w:rsid w:val="00265AA8"/>
    <w:rsid w:val="00267AC8"/>
    <w:rsid w:val="0027119F"/>
    <w:rsid w:val="002742F5"/>
    <w:rsid w:val="0028014C"/>
    <w:rsid w:val="00283C8F"/>
    <w:rsid w:val="00284737"/>
    <w:rsid w:val="002879D8"/>
    <w:rsid w:val="00294B6E"/>
    <w:rsid w:val="002A7669"/>
    <w:rsid w:val="002A7E69"/>
    <w:rsid w:val="002C166E"/>
    <w:rsid w:val="002C5663"/>
    <w:rsid w:val="002C73C8"/>
    <w:rsid w:val="002C7E62"/>
    <w:rsid w:val="002D2E11"/>
    <w:rsid w:val="002D32BE"/>
    <w:rsid w:val="002D517B"/>
    <w:rsid w:val="002E27DF"/>
    <w:rsid w:val="002E3476"/>
    <w:rsid w:val="002E587D"/>
    <w:rsid w:val="002E5D86"/>
    <w:rsid w:val="002F748E"/>
    <w:rsid w:val="002F7863"/>
    <w:rsid w:val="00310285"/>
    <w:rsid w:val="0031399C"/>
    <w:rsid w:val="00314C50"/>
    <w:rsid w:val="003174A6"/>
    <w:rsid w:val="0032354F"/>
    <w:rsid w:val="00323D45"/>
    <w:rsid w:val="003319CA"/>
    <w:rsid w:val="0033255D"/>
    <w:rsid w:val="003361EC"/>
    <w:rsid w:val="003371A1"/>
    <w:rsid w:val="00337B09"/>
    <w:rsid w:val="00343871"/>
    <w:rsid w:val="00346063"/>
    <w:rsid w:val="00350B05"/>
    <w:rsid w:val="0035254E"/>
    <w:rsid w:val="0035407C"/>
    <w:rsid w:val="0035480E"/>
    <w:rsid w:val="00361CFE"/>
    <w:rsid w:val="0036573B"/>
    <w:rsid w:val="00372C89"/>
    <w:rsid w:val="00375DF1"/>
    <w:rsid w:val="00377893"/>
    <w:rsid w:val="003826F0"/>
    <w:rsid w:val="00390536"/>
    <w:rsid w:val="0039064E"/>
    <w:rsid w:val="003920DC"/>
    <w:rsid w:val="00394409"/>
    <w:rsid w:val="00395379"/>
    <w:rsid w:val="003A036F"/>
    <w:rsid w:val="003B27AC"/>
    <w:rsid w:val="003B74FB"/>
    <w:rsid w:val="003C15AA"/>
    <w:rsid w:val="003D6B55"/>
    <w:rsid w:val="003E35D9"/>
    <w:rsid w:val="003E3F00"/>
    <w:rsid w:val="003F0F0F"/>
    <w:rsid w:val="003F7AB2"/>
    <w:rsid w:val="00402D76"/>
    <w:rsid w:val="00403504"/>
    <w:rsid w:val="004038B5"/>
    <w:rsid w:val="00410330"/>
    <w:rsid w:val="00413D92"/>
    <w:rsid w:val="004168A9"/>
    <w:rsid w:val="00433BF3"/>
    <w:rsid w:val="0043426E"/>
    <w:rsid w:val="004451C2"/>
    <w:rsid w:val="00446B9D"/>
    <w:rsid w:val="00447E7C"/>
    <w:rsid w:val="00450842"/>
    <w:rsid w:val="00450D4C"/>
    <w:rsid w:val="0046059C"/>
    <w:rsid w:val="004607AF"/>
    <w:rsid w:val="00461495"/>
    <w:rsid w:val="00465C96"/>
    <w:rsid w:val="0047169B"/>
    <w:rsid w:val="0047226A"/>
    <w:rsid w:val="004722EC"/>
    <w:rsid w:val="00480FBB"/>
    <w:rsid w:val="00482551"/>
    <w:rsid w:val="004911BC"/>
    <w:rsid w:val="00493FFF"/>
    <w:rsid w:val="00496211"/>
    <w:rsid w:val="004A2750"/>
    <w:rsid w:val="004A2E2F"/>
    <w:rsid w:val="004B2D7B"/>
    <w:rsid w:val="004B436B"/>
    <w:rsid w:val="004B65AA"/>
    <w:rsid w:val="004B79B8"/>
    <w:rsid w:val="004C0371"/>
    <w:rsid w:val="004C1BD5"/>
    <w:rsid w:val="004C4C64"/>
    <w:rsid w:val="004C6F9F"/>
    <w:rsid w:val="004D0121"/>
    <w:rsid w:val="004D155B"/>
    <w:rsid w:val="004D5A03"/>
    <w:rsid w:val="004D6525"/>
    <w:rsid w:val="004D79F8"/>
    <w:rsid w:val="004D7ED4"/>
    <w:rsid w:val="004E1111"/>
    <w:rsid w:val="004F0A8C"/>
    <w:rsid w:val="004F317E"/>
    <w:rsid w:val="00501B61"/>
    <w:rsid w:val="00512664"/>
    <w:rsid w:val="005143FE"/>
    <w:rsid w:val="0051704A"/>
    <w:rsid w:val="00517460"/>
    <w:rsid w:val="00524D68"/>
    <w:rsid w:val="00532AD8"/>
    <w:rsid w:val="00533903"/>
    <w:rsid w:val="00533D44"/>
    <w:rsid w:val="00534BC7"/>
    <w:rsid w:val="00534FED"/>
    <w:rsid w:val="00537238"/>
    <w:rsid w:val="005479B2"/>
    <w:rsid w:val="005526C1"/>
    <w:rsid w:val="005552E6"/>
    <w:rsid w:val="005566A0"/>
    <w:rsid w:val="005619BC"/>
    <w:rsid w:val="005636F8"/>
    <w:rsid w:val="00565DD8"/>
    <w:rsid w:val="00574311"/>
    <w:rsid w:val="00581DBF"/>
    <w:rsid w:val="005832EF"/>
    <w:rsid w:val="00584079"/>
    <w:rsid w:val="0058754C"/>
    <w:rsid w:val="00590452"/>
    <w:rsid w:val="00592357"/>
    <w:rsid w:val="00593AD1"/>
    <w:rsid w:val="0059681B"/>
    <w:rsid w:val="005A77F7"/>
    <w:rsid w:val="005B02FC"/>
    <w:rsid w:val="005B0C24"/>
    <w:rsid w:val="005B59D8"/>
    <w:rsid w:val="005B6C15"/>
    <w:rsid w:val="005C5236"/>
    <w:rsid w:val="005D069B"/>
    <w:rsid w:val="005D0F69"/>
    <w:rsid w:val="005E5AF9"/>
    <w:rsid w:val="005E5BF0"/>
    <w:rsid w:val="005F1B16"/>
    <w:rsid w:val="005F3C18"/>
    <w:rsid w:val="005F49E4"/>
    <w:rsid w:val="005F7C4A"/>
    <w:rsid w:val="00604DF2"/>
    <w:rsid w:val="006101FC"/>
    <w:rsid w:val="00613A64"/>
    <w:rsid w:val="00615BE5"/>
    <w:rsid w:val="00621C51"/>
    <w:rsid w:val="0062291B"/>
    <w:rsid w:val="00625046"/>
    <w:rsid w:val="00627177"/>
    <w:rsid w:val="00627E1A"/>
    <w:rsid w:val="00635355"/>
    <w:rsid w:val="006357B5"/>
    <w:rsid w:val="00641E16"/>
    <w:rsid w:val="006442B6"/>
    <w:rsid w:val="0064582B"/>
    <w:rsid w:val="00652E18"/>
    <w:rsid w:val="00654005"/>
    <w:rsid w:val="0065562E"/>
    <w:rsid w:val="00657191"/>
    <w:rsid w:val="006579B6"/>
    <w:rsid w:val="00663A4A"/>
    <w:rsid w:val="00664FA2"/>
    <w:rsid w:val="0066607E"/>
    <w:rsid w:val="00667D9A"/>
    <w:rsid w:val="00676CFE"/>
    <w:rsid w:val="00682A0E"/>
    <w:rsid w:val="00685051"/>
    <w:rsid w:val="00692BA0"/>
    <w:rsid w:val="0069696D"/>
    <w:rsid w:val="006B3C02"/>
    <w:rsid w:val="006B6120"/>
    <w:rsid w:val="006C193B"/>
    <w:rsid w:val="006C1EB3"/>
    <w:rsid w:val="006C2B3F"/>
    <w:rsid w:val="006C3760"/>
    <w:rsid w:val="006D06C7"/>
    <w:rsid w:val="006E6B17"/>
    <w:rsid w:val="006F2A9C"/>
    <w:rsid w:val="006F3F81"/>
    <w:rsid w:val="00700E2B"/>
    <w:rsid w:val="00706C1D"/>
    <w:rsid w:val="00730D60"/>
    <w:rsid w:val="007438AA"/>
    <w:rsid w:val="007503AC"/>
    <w:rsid w:val="0076428E"/>
    <w:rsid w:val="00766912"/>
    <w:rsid w:val="007704C4"/>
    <w:rsid w:val="00783FC5"/>
    <w:rsid w:val="00790366"/>
    <w:rsid w:val="00792C0C"/>
    <w:rsid w:val="00795D15"/>
    <w:rsid w:val="00795D69"/>
    <w:rsid w:val="007969E5"/>
    <w:rsid w:val="00796CD8"/>
    <w:rsid w:val="007A027A"/>
    <w:rsid w:val="007A2D3A"/>
    <w:rsid w:val="007A531F"/>
    <w:rsid w:val="007A7B09"/>
    <w:rsid w:val="007A7CD9"/>
    <w:rsid w:val="007B0E94"/>
    <w:rsid w:val="007B50E6"/>
    <w:rsid w:val="007B5E24"/>
    <w:rsid w:val="007C2E2B"/>
    <w:rsid w:val="007C3046"/>
    <w:rsid w:val="007C56F8"/>
    <w:rsid w:val="007D3E7E"/>
    <w:rsid w:val="007D698C"/>
    <w:rsid w:val="007D7212"/>
    <w:rsid w:val="007E021E"/>
    <w:rsid w:val="007E1056"/>
    <w:rsid w:val="007E231F"/>
    <w:rsid w:val="007E349B"/>
    <w:rsid w:val="00800048"/>
    <w:rsid w:val="008006A0"/>
    <w:rsid w:val="008031B2"/>
    <w:rsid w:val="008063C4"/>
    <w:rsid w:val="008068E5"/>
    <w:rsid w:val="00810A2C"/>
    <w:rsid w:val="00814583"/>
    <w:rsid w:val="008159A3"/>
    <w:rsid w:val="0081792D"/>
    <w:rsid w:val="0082112F"/>
    <w:rsid w:val="00826413"/>
    <w:rsid w:val="008349C9"/>
    <w:rsid w:val="00840F55"/>
    <w:rsid w:val="00851CAD"/>
    <w:rsid w:val="0085705B"/>
    <w:rsid w:val="0087273E"/>
    <w:rsid w:val="00872C8C"/>
    <w:rsid w:val="00874E37"/>
    <w:rsid w:val="008815E2"/>
    <w:rsid w:val="00881A29"/>
    <w:rsid w:val="008849FC"/>
    <w:rsid w:val="00890590"/>
    <w:rsid w:val="00891CDF"/>
    <w:rsid w:val="0089311F"/>
    <w:rsid w:val="0089783F"/>
    <w:rsid w:val="008A3E63"/>
    <w:rsid w:val="008B22E0"/>
    <w:rsid w:val="008B26FB"/>
    <w:rsid w:val="008B37FA"/>
    <w:rsid w:val="008B581F"/>
    <w:rsid w:val="008B7FA0"/>
    <w:rsid w:val="008C380D"/>
    <w:rsid w:val="008D10BA"/>
    <w:rsid w:val="008D4FDB"/>
    <w:rsid w:val="008D5419"/>
    <w:rsid w:val="008E0E85"/>
    <w:rsid w:val="008E7F15"/>
    <w:rsid w:val="008F02FB"/>
    <w:rsid w:val="008F1F59"/>
    <w:rsid w:val="008F7025"/>
    <w:rsid w:val="009067F1"/>
    <w:rsid w:val="00934194"/>
    <w:rsid w:val="00935D88"/>
    <w:rsid w:val="00936091"/>
    <w:rsid w:val="009376A1"/>
    <w:rsid w:val="00940503"/>
    <w:rsid w:val="00951359"/>
    <w:rsid w:val="00955607"/>
    <w:rsid w:val="00957BF0"/>
    <w:rsid w:val="00957FE2"/>
    <w:rsid w:val="00961FAD"/>
    <w:rsid w:val="0096458D"/>
    <w:rsid w:val="00970B2A"/>
    <w:rsid w:val="009749D5"/>
    <w:rsid w:val="00977D32"/>
    <w:rsid w:val="009803D1"/>
    <w:rsid w:val="00980939"/>
    <w:rsid w:val="00995F21"/>
    <w:rsid w:val="00997B8D"/>
    <w:rsid w:val="009A352F"/>
    <w:rsid w:val="009B4FF6"/>
    <w:rsid w:val="009C04B7"/>
    <w:rsid w:val="009C5AC8"/>
    <w:rsid w:val="009C6547"/>
    <w:rsid w:val="009C7520"/>
    <w:rsid w:val="009D308D"/>
    <w:rsid w:val="00A10B5A"/>
    <w:rsid w:val="00A13CC4"/>
    <w:rsid w:val="00A15E19"/>
    <w:rsid w:val="00A203BB"/>
    <w:rsid w:val="00A22169"/>
    <w:rsid w:val="00A243B5"/>
    <w:rsid w:val="00A2462B"/>
    <w:rsid w:val="00A26141"/>
    <w:rsid w:val="00A26E24"/>
    <w:rsid w:val="00A26FB6"/>
    <w:rsid w:val="00A318A1"/>
    <w:rsid w:val="00A31F1D"/>
    <w:rsid w:val="00A34F21"/>
    <w:rsid w:val="00A36BE6"/>
    <w:rsid w:val="00A434FC"/>
    <w:rsid w:val="00A4621D"/>
    <w:rsid w:val="00A53FD3"/>
    <w:rsid w:val="00A5722D"/>
    <w:rsid w:val="00A6041C"/>
    <w:rsid w:val="00A70C6D"/>
    <w:rsid w:val="00A80CB7"/>
    <w:rsid w:val="00A8427F"/>
    <w:rsid w:val="00A84EE6"/>
    <w:rsid w:val="00A85863"/>
    <w:rsid w:val="00A92247"/>
    <w:rsid w:val="00A97487"/>
    <w:rsid w:val="00AB168F"/>
    <w:rsid w:val="00AB446F"/>
    <w:rsid w:val="00AC5AD9"/>
    <w:rsid w:val="00AD068B"/>
    <w:rsid w:val="00AD652D"/>
    <w:rsid w:val="00AE0187"/>
    <w:rsid w:val="00AE2997"/>
    <w:rsid w:val="00AE53F5"/>
    <w:rsid w:val="00AF034E"/>
    <w:rsid w:val="00AF6C53"/>
    <w:rsid w:val="00B000F8"/>
    <w:rsid w:val="00B0087C"/>
    <w:rsid w:val="00B062A9"/>
    <w:rsid w:val="00B12563"/>
    <w:rsid w:val="00B12879"/>
    <w:rsid w:val="00B13359"/>
    <w:rsid w:val="00B26766"/>
    <w:rsid w:val="00B34CDD"/>
    <w:rsid w:val="00B35AFE"/>
    <w:rsid w:val="00B561C0"/>
    <w:rsid w:val="00B71917"/>
    <w:rsid w:val="00B71AF8"/>
    <w:rsid w:val="00B7319E"/>
    <w:rsid w:val="00B748E4"/>
    <w:rsid w:val="00B75175"/>
    <w:rsid w:val="00B87A16"/>
    <w:rsid w:val="00BA39AF"/>
    <w:rsid w:val="00BA799D"/>
    <w:rsid w:val="00BB2A9A"/>
    <w:rsid w:val="00BB3991"/>
    <w:rsid w:val="00BB683C"/>
    <w:rsid w:val="00BB6C12"/>
    <w:rsid w:val="00BC0934"/>
    <w:rsid w:val="00BC4103"/>
    <w:rsid w:val="00BC6252"/>
    <w:rsid w:val="00BD0207"/>
    <w:rsid w:val="00BD1AF9"/>
    <w:rsid w:val="00BD3BCE"/>
    <w:rsid w:val="00BD52E5"/>
    <w:rsid w:val="00BE0BBB"/>
    <w:rsid w:val="00BE4E50"/>
    <w:rsid w:val="00BE6BA1"/>
    <w:rsid w:val="00C02143"/>
    <w:rsid w:val="00C03907"/>
    <w:rsid w:val="00C03A1B"/>
    <w:rsid w:val="00C04D99"/>
    <w:rsid w:val="00C057E7"/>
    <w:rsid w:val="00C07A6D"/>
    <w:rsid w:val="00C105A8"/>
    <w:rsid w:val="00C22240"/>
    <w:rsid w:val="00C30764"/>
    <w:rsid w:val="00C40074"/>
    <w:rsid w:val="00C413AB"/>
    <w:rsid w:val="00C451C4"/>
    <w:rsid w:val="00C627F4"/>
    <w:rsid w:val="00C652E0"/>
    <w:rsid w:val="00C75BCD"/>
    <w:rsid w:val="00C8061F"/>
    <w:rsid w:val="00CA1266"/>
    <w:rsid w:val="00CA1395"/>
    <w:rsid w:val="00CB7FA3"/>
    <w:rsid w:val="00CC3713"/>
    <w:rsid w:val="00CC614B"/>
    <w:rsid w:val="00CC7AE5"/>
    <w:rsid w:val="00CD085F"/>
    <w:rsid w:val="00CE637F"/>
    <w:rsid w:val="00CF0948"/>
    <w:rsid w:val="00CF2D13"/>
    <w:rsid w:val="00CF4FF1"/>
    <w:rsid w:val="00D0321A"/>
    <w:rsid w:val="00D03DC0"/>
    <w:rsid w:val="00D050C1"/>
    <w:rsid w:val="00D10A8A"/>
    <w:rsid w:val="00D11217"/>
    <w:rsid w:val="00D1322D"/>
    <w:rsid w:val="00D23629"/>
    <w:rsid w:val="00D3031F"/>
    <w:rsid w:val="00D30B57"/>
    <w:rsid w:val="00D4224E"/>
    <w:rsid w:val="00D42580"/>
    <w:rsid w:val="00D4378C"/>
    <w:rsid w:val="00D463DB"/>
    <w:rsid w:val="00D46F1C"/>
    <w:rsid w:val="00D50054"/>
    <w:rsid w:val="00D506BE"/>
    <w:rsid w:val="00D55170"/>
    <w:rsid w:val="00D60A97"/>
    <w:rsid w:val="00D63E51"/>
    <w:rsid w:val="00D73B3F"/>
    <w:rsid w:val="00D76905"/>
    <w:rsid w:val="00D86F95"/>
    <w:rsid w:val="00D92CA1"/>
    <w:rsid w:val="00D95972"/>
    <w:rsid w:val="00D96163"/>
    <w:rsid w:val="00DA617D"/>
    <w:rsid w:val="00DA7E23"/>
    <w:rsid w:val="00DB0D3B"/>
    <w:rsid w:val="00DB5539"/>
    <w:rsid w:val="00DB59A0"/>
    <w:rsid w:val="00DB6B53"/>
    <w:rsid w:val="00DC0486"/>
    <w:rsid w:val="00DC11E7"/>
    <w:rsid w:val="00DC26B8"/>
    <w:rsid w:val="00DC578E"/>
    <w:rsid w:val="00DC584F"/>
    <w:rsid w:val="00DC655A"/>
    <w:rsid w:val="00DD07B1"/>
    <w:rsid w:val="00DF3995"/>
    <w:rsid w:val="00DF45E1"/>
    <w:rsid w:val="00E068CB"/>
    <w:rsid w:val="00E102DE"/>
    <w:rsid w:val="00E10691"/>
    <w:rsid w:val="00E145EF"/>
    <w:rsid w:val="00E15F49"/>
    <w:rsid w:val="00E210E8"/>
    <w:rsid w:val="00E254FE"/>
    <w:rsid w:val="00E262D1"/>
    <w:rsid w:val="00E30CA5"/>
    <w:rsid w:val="00E318D4"/>
    <w:rsid w:val="00E567E5"/>
    <w:rsid w:val="00E57C83"/>
    <w:rsid w:val="00E603AD"/>
    <w:rsid w:val="00E608A6"/>
    <w:rsid w:val="00E612D4"/>
    <w:rsid w:val="00E63022"/>
    <w:rsid w:val="00E6749B"/>
    <w:rsid w:val="00E7068E"/>
    <w:rsid w:val="00E719B4"/>
    <w:rsid w:val="00E74064"/>
    <w:rsid w:val="00E76FAB"/>
    <w:rsid w:val="00E90FFC"/>
    <w:rsid w:val="00E9215B"/>
    <w:rsid w:val="00E95543"/>
    <w:rsid w:val="00E96ADC"/>
    <w:rsid w:val="00E97272"/>
    <w:rsid w:val="00EA17FB"/>
    <w:rsid w:val="00EA7865"/>
    <w:rsid w:val="00EB3610"/>
    <w:rsid w:val="00EB7D6D"/>
    <w:rsid w:val="00EC1B95"/>
    <w:rsid w:val="00EC2183"/>
    <w:rsid w:val="00EC584D"/>
    <w:rsid w:val="00EC7956"/>
    <w:rsid w:val="00ED4372"/>
    <w:rsid w:val="00ED6E17"/>
    <w:rsid w:val="00ED716D"/>
    <w:rsid w:val="00EE00BC"/>
    <w:rsid w:val="00EE0F3D"/>
    <w:rsid w:val="00EE217D"/>
    <w:rsid w:val="00EE3C2E"/>
    <w:rsid w:val="00EE6942"/>
    <w:rsid w:val="00EF0A8E"/>
    <w:rsid w:val="00EF4F7C"/>
    <w:rsid w:val="00F03C19"/>
    <w:rsid w:val="00F11770"/>
    <w:rsid w:val="00F17125"/>
    <w:rsid w:val="00F202C4"/>
    <w:rsid w:val="00F20329"/>
    <w:rsid w:val="00F257A0"/>
    <w:rsid w:val="00F26FF7"/>
    <w:rsid w:val="00F27069"/>
    <w:rsid w:val="00F31D95"/>
    <w:rsid w:val="00F41A40"/>
    <w:rsid w:val="00F45446"/>
    <w:rsid w:val="00F46E97"/>
    <w:rsid w:val="00F4757E"/>
    <w:rsid w:val="00F51761"/>
    <w:rsid w:val="00F5266E"/>
    <w:rsid w:val="00F561A4"/>
    <w:rsid w:val="00F56375"/>
    <w:rsid w:val="00F56ABB"/>
    <w:rsid w:val="00F84FC3"/>
    <w:rsid w:val="00F85FB7"/>
    <w:rsid w:val="00F93E05"/>
    <w:rsid w:val="00F973DA"/>
    <w:rsid w:val="00F97544"/>
    <w:rsid w:val="00FA2957"/>
    <w:rsid w:val="00FD04EA"/>
    <w:rsid w:val="00FD1E82"/>
    <w:rsid w:val="00FE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DA6656-CA86-4729-9701-4857FA9D0A7B}"/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4</cp:revision>
  <cp:lastPrinted>2022-08-31T07:55:00Z</cp:lastPrinted>
  <dcterms:created xsi:type="dcterms:W3CDTF">2023-06-26T02:48:00Z</dcterms:created>
  <dcterms:modified xsi:type="dcterms:W3CDTF">2023-07-03T02:52:00Z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