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6913EB94" w:rsidR="005900D9" w:rsidRPr="000E58CD" w:rsidRDefault="006B1B57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47E453" wp14:editId="762074AA">
                <wp:simplePos x="0" y="0"/>
                <wp:positionH relativeFrom="margin">
                  <wp:posOffset>3374390</wp:posOffset>
                </wp:positionH>
                <wp:positionV relativeFrom="paragraph">
                  <wp:posOffset>-789305</wp:posOffset>
                </wp:positionV>
                <wp:extent cx="952500" cy="504825"/>
                <wp:effectExtent l="0" t="0" r="19050" b="28575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04825"/>
                        </a:xfrm>
                        <a:prstGeom prst="roundRect">
                          <a:avLst/>
                        </a:prstGeom>
                        <a:solidFill>
                          <a:srgbClr val="FFCDCD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7F462D" w14:textId="77777777" w:rsidR="00370940" w:rsidRDefault="00370940" w:rsidP="00370940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2"/>
                              </w:rPr>
                              <w:t>教師版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E453" id="矩形: 圓角 4" o:spid="_x0000_s1026" style="position:absolute;left:0;text-align:left;margin-left:265.7pt;margin-top:-62.15pt;width: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" fillcolor="#ffcdcd" strokecolor="window" strokeweight="1pt">
                <v:stroke joinstyle="miter"/>
                <v:textbox inset="2mm,0,2mm,0">
                  <w:txbxContent>
                    <w:p w14:paraId="0B7F462D" w14:textId="77777777" w:rsidR="00370940" w:rsidRDefault="00370940" w:rsidP="00370940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FFFFFF" w:themeColor="background1"/>
                          <w:sz w:val="36"/>
                          <w:szCs w:val="32"/>
                        </w:rPr>
                        <w:t>教師版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126A4"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E6A12D" wp14:editId="3C0FDBF9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2470150" cy="469127"/>
                <wp:effectExtent l="0" t="0" r="0" b="762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2F4972" w14:textId="77777777" w:rsidR="002126A4" w:rsidRPr="00927BF8" w:rsidRDefault="002126A4" w:rsidP="002126A4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認識林珍的家人，以及香港淪陷對林珍及其家人的影響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6A12D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7" type="#_x0000_t202" style="position:absolute;left:0;text-align:left;margin-left:143.3pt;margin-top:11.25pt;width:194.5pt;height:36.9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" filled="f" stroked="f" strokeweight=".5pt">
                <v:textbox>
                  <w:txbxContent>
                    <w:p w14:paraId="342F4972" w14:textId="77777777" w:rsidR="002126A4" w:rsidRPr="00927BF8" w:rsidRDefault="002126A4" w:rsidP="002126A4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認識林珍的家人，以及香港淪陷對林珍及其家人的影響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0D9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童年見聞</w:t>
      </w:r>
    </w:p>
    <w:p w14:paraId="06BB5CC5" w14:textId="1E1DB2BA" w:rsidR="005900D9" w:rsidRDefault="005900D9" w:rsidP="005900D9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A9BD9" wp14:editId="7232E941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1F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BE1ED" w14:textId="73811A92" w:rsidR="005900D9" w:rsidRPr="002E09DA" w:rsidRDefault="005900D9" w:rsidP="005900D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E09DA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P8 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老兵林珍：童年見聞</w:t>
                            </w:r>
                          </w:p>
                          <w:p w14:paraId="0BA715FF" w14:textId="67D16F51" w:rsidR="005900D9" w:rsidRPr="00DB0FA5" w:rsidRDefault="005900D9" w:rsidP="005900D9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E09DA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DB0FA5" w:rsidRPr="00DB0FA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https://www.youtube.com/watch?v=NnSYO4X7F3g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9BD9" id="矩形 5" o:spid="_x0000_s1028" style="position:absolute;margin-left:.4pt;margin-top:32.95pt;width:593.85pt;height:74.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" fillcolor="#e1f7ff" stroked="f" strokeweight="1pt">
                <v:textbox>
                  <w:txbxContent>
                    <w:p w14:paraId="3FCBE1ED" w14:textId="73811A92" w:rsidR="005900D9" w:rsidRPr="002E09DA" w:rsidRDefault="005900D9" w:rsidP="005900D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E09DA">
                        <w:rPr>
                          <w:color w:val="0070C0"/>
                        </w:rPr>
                        <w:t xml:space="preserve">            </w:t>
                      </w:r>
                      <w:r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C33676"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</w:t>
                      </w:r>
                      <w:r w:rsidR="00C33676" w:rsidRPr="002E09D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P8 </w:t>
                      </w:r>
                      <w:r w:rsidR="00C33676"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老兵林珍：童年見聞</w:t>
                      </w:r>
                    </w:p>
                    <w:p w14:paraId="0BA715FF" w14:textId="67D16F51" w:rsidR="005900D9" w:rsidRPr="00DB0FA5" w:rsidRDefault="005900D9" w:rsidP="005900D9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2E09DA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DB0FA5" w:rsidRPr="00DB0FA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https://www.youtube.com/watch?v=NnSYO4X7F3g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  <w:r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5CE29827" w14:textId="745E4CDA" w:rsidR="005900D9" w:rsidRPr="008D5419" w:rsidRDefault="00616607" w:rsidP="005900D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E063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5714D57" wp14:editId="60B74BBE">
            <wp:simplePos x="0" y="0"/>
            <wp:positionH relativeFrom="margin">
              <wp:align>right</wp:align>
            </wp:positionH>
            <wp:positionV relativeFrom="paragraph">
              <wp:posOffset>218796</wp:posOffset>
            </wp:positionV>
            <wp:extent cx="630000" cy="630000"/>
            <wp:effectExtent l="0" t="0" r="0" b="0"/>
            <wp:wrapNone/>
            <wp:docPr id="3" name="圖片 3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FEE9" w14:textId="77777777" w:rsidR="005900D9" w:rsidRDefault="005900D9" w:rsidP="005900D9">
      <w:pPr>
        <w:spacing w:line="276" w:lineRule="auto"/>
        <w:rPr>
          <w:color w:val="040606" w:themeColor="text2"/>
        </w:rPr>
      </w:pPr>
    </w:p>
    <w:p w14:paraId="5A871C51" w14:textId="77777777" w:rsidR="005900D9" w:rsidRPr="00ED6E17" w:rsidRDefault="005900D9" w:rsidP="005900D9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61CDF25" w14:textId="3377EA10" w:rsidR="00A4029C" w:rsidRDefault="00350A4C" w:rsidP="00A4029C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214F45" wp14:editId="1CA0ADC9">
                <wp:simplePos x="0" y="0"/>
                <wp:positionH relativeFrom="column">
                  <wp:posOffset>201247</wp:posOffset>
                </wp:positionH>
                <wp:positionV relativeFrom="paragraph">
                  <wp:posOffset>339665</wp:posOffset>
                </wp:positionV>
                <wp:extent cx="6081623" cy="436353"/>
                <wp:effectExtent l="38100" t="38100" r="90805" b="971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623" cy="4363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CDC42" w14:textId="7A3CA598" w:rsidR="00A4029C" w:rsidRPr="00BC5364" w:rsidRDefault="00833266" w:rsidP="00BC5364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虹</w:t>
                            </w:r>
                            <w:proofErr w:type="gramStart"/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虹</w:t>
                            </w:r>
                            <w:proofErr w:type="gramEnd"/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合唱團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抗日畫劇團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學</w:t>
                            </w:r>
                            <w:proofErr w:type="gramStart"/>
                            <w:r w:rsidR="00785D91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賑</w:t>
                            </w:r>
                            <w:proofErr w:type="gramEnd"/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會</w:t>
                            </w:r>
                            <w:r w:rsidR="00350A4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</w:t>
                            </w:r>
                            <w:r w:rsidR="00350A4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應援團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14F45" id="矩形 10" o:spid="_x0000_s1029" style="position:absolute;left:0;text-align:left;margin-left:15.85pt;margin-top:26.75pt;width:478.85pt;height:34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" fillcolor="#feeed0 [665]" stroked="f" strokeweight="1pt">
                <v:shadow on="t" color="black" opacity="26214f" origin="-.5,-.5" offset=".74836mm,.74836mm"/>
                <v:textbox>
                  <w:txbxContent>
                    <w:p w14:paraId="361CDC42" w14:textId="7A3CA598" w:rsidR="00A4029C" w:rsidRPr="00BC5364" w:rsidRDefault="00833266" w:rsidP="00BC5364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虹</w:t>
                      </w:r>
                      <w:proofErr w:type="gramStart"/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虹</w:t>
                      </w:r>
                      <w:proofErr w:type="gramEnd"/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合唱團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抗日畫劇團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學</w:t>
                      </w:r>
                      <w:proofErr w:type="gramStart"/>
                      <w:r w:rsidR="00785D91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賑</w:t>
                      </w:r>
                      <w:proofErr w:type="gramEnd"/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會</w:t>
                      </w:r>
                      <w:r w:rsidR="00350A4C"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</w:t>
                      </w:r>
                      <w:r w:rsidR="00350A4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應援團</w:t>
                      </w:r>
                    </w:p>
                  </w:txbxContent>
                </v:textbox>
              </v:rect>
            </w:pict>
          </mc:Fallback>
        </mc:AlternateContent>
      </w:r>
      <w:r w:rsidR="00A402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林展以甚麼方式支持抗日活動？</w:t>
      </w:r>
      <w:r w:rsidR="00A4029C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A402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</w:p>
    <w:p w14:paraId="458ED7D1" w14:textId="11A262C3" w:rsidR="00A4029C" w:rsidRPr="00181586" w:rsidRDefault="00605E6F" w:rsidP="00A4029C">
      <w:pPr>
        <w:spacing w:after="36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C97872" wp14:editId="13162A07">
                <wp:simplePos x="0" y="0"/>
                <wp:positionH relativeFrom="margin">
                  <wp:posOffset>2467083</wp:posOffset>
                </wp:positionH>
                <wp:positionV relativeFrom="paragraph">
                  <wp:posOffset>503555</wp:posOffset>
                </wp:positionV>
                <wp:extent cx="681355" cy="379095"/>
                <wp:effectExtent l="0" t="0" r="0" b="19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3AFCF6" w14:textId="0FD884D2" w:rsidR="00605E6F" w:rsidRPr="00A52B79" w:rsidRDefault="00605E6F" w:rsidP="00605E6F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學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賑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97872" id="矩形 12" o:spid="_x0000_s1030" style="position:absolute;left:0;text-align:left;margin-left:194.25pt;margin-top:39.65pt;width:53.65pt;height:29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" filled="f" stroked="f" strokeweight="1pt">
                <v:textbox>
                  <w:txbxContent>
                    <w:p w14:paraId="1B3AFCF6" w14:textId="0FD884D2" w:rsidR="00605E6F" w:rsidRPr="00A52B79" w:rsidRDefault="00605E6F" w:rsidP="00605E6F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學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賑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FA4D5D" w14:textId="0E4F4EB1" w:rsidR="00A4029C" w:rsidRPr="009567F7" w:rsidRDefault="002E1A2B" w:rsidP="00350A4C">
      <w:pPr>
        <w:spacing w:before="120"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C23D5A" wp14:editId="0AC1A594">
                <wp:simplePos x="0" y="0"/>
                <wp:positionH relativeFrom="margin">
                  <wp:posOffset>2383862</wp:posOffset>
                </wp:positionH>
                <wp:positionV relativeFrom="paragraph">
                  <wp:posOffset>347261</wp:posOffset>
                </wp:positionV>
                <wp:extent cx="992038" cy="379095"/>
                <wp:effectExtent l="0" t="0" r="0" b="19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38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8C310A" w14:textId="3FA5B537" w:rsidR="002E1A2B" w:rsidRPr="00A52B79" w:rsidRDefault="002E1A2B" w:rsidP="002E1A2B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虹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虹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合唱團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23D5A" id="矩形 13" o:spid="_x0000_s1031" style="position:absolute;left:0;text-align:left;margin-left:187.7pt;margin-top:27.35pt;width:78.1pt;height:29.8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" filled="f" stroked="f" strokeweight="1pt">
                <v:textbox>
                  <w:txbxContent>
                    <w:p w14:paraId="138C310A" w14:textId="3FA5B537" w:rsidR="002E1A2B" w:rsidRPr="00A52B79" w:rsidRDefault="002E1A2B" w:rsidP="002E1A2B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虹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虹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合唱團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4029C"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支持方法(</w:t>
      </w:r>
      <w:proofErr w:type="gramStart"/>
      <w:r w:rsidR="00A4029C"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一</w:t>
      </w:r>
      <w:proofErr w:type="gramEnd"/>
      <w:r w:rsidR="00A4029C"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)</w:t>
      </w:r>
      <w:r w:rsidR="00A4029C" w:rsidRPr="00A4029C">
        <w:rPr>
          <w:rFonts w:ascii="Microsoft JhengHei" w:eastAsia="Microsoft JhengHei" w:hAnsi="Microsoft JhengHei" w:hint="eastAsia"/>
          <w:color w:val="0070C0"/>
          <w:sz w:val="28"/>
          <w:szCs w:val="28"/>
        </w:rPr>
        <w:t xml:space="preserve">： </w:t>
      </w:r>
      <w:r w:rsidR="00A4029C"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參加 </w:t>
      </w:r>
      <w:r w:rsidR="00A4029C"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</w:t>
      </w:r>
      <w:r w:rsidR="00A4029C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="00A4029C"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</w:t>
      </w:r>
      <w:r w:rsidR="00A4029C"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A402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籌款</w:t>
      </w:r>
      <w:r w:rsidR="00A4029C"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救助國內同胞。</w:t>
      </w:r>
    </w:p>
    <w:p w14:paraId="04769380" w14:textId="0F88CDE4" w:rsidR="00A4029C" w:rsidRPr="009567F7" w:rsidRDefault="00A4029C" w:rsidP="00A4029C">
      <w:pPr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75956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支持方法(</w:t>
      </w:r>
      <w:r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二</w:t>
      </w:r>
      <w:r w:rsidRPr="00075956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)：</w:t>
      </w:r>
      <w:r w:rsidRPr="00075956">
        <w:rPr>
          <w:rFonts w:ascii="Microsoft JhengHei" w:eastAsia="Microsoft JhengHei" w:hAnsi="Microsoft JhengHei" w:hint="eastAsia"/>
          <w:color w:val="0070C0"/>
          <w:sz w:val="28"/>
          <w:szCs w:val="28"/>
        </w:rPr>
        <w:t xml:space="preserve">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參加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，宣傳抗日。</w:t>
      </w:r>
    </w:p>
    <w:p w14:paraId="1F76A822" w14:textId="5968D96B" w:rsidR="00A4029C" w:rsidRPr="00A4029C" w:rsidRDefault="00A4029C" w:rsidP="00A4029C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</w:t>
      </w:r>
    </w:p>
    <w:p w14:paraId="0C562A04" w14:textId="0CCEE7B6" w:rsidR="005900D9" w:rsidRDefault="00AE15D4" w:rsidP="005900D9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林展</w: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對林珍的從軍之路有甚麼影響？在橫線上填寫答案。</w:t>
      </w:r>
    </w:p>
    <w:p w14:paraId="6096A614" w14:textId="47A5269C" w:rsidR="005900D9" w:rsidRDefault="00AE15D4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5981680" wp14:editId="5DEC4ECA">
            <wp:simplePos x="0" y="0"/>
            <wp:positionH relativeFrom="column">
              <wp:posOffset>4617289</wp:posOffset>
            </wp:positionH>
            <wp:positionV relativeFrom="paragraph">
              <wp:posOffset>244739</wp:posOffset>
            </wp:positionV>
            <wp:extent cx="1254221" cy="1286634"/>
            <wp:effectExtent l="0" t="0" r="3175" b="8890"/>
            <wp:wrapNone/>
            <wp:docPr id="6" name="圖片 6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786" b="45220" l="5620" r="31977">
                                  <a14:foregroundMark x1="9109" y1="36951" x2="6977" y2="14083"/>
                                  <a14:foregroundMark x1="6977" y1="14083" x2="17926" y2="10207"/>
                                  <a14:foregroundMark x1="17926" y1="10207" x2="34399" y2="32300"/>
                                  <a14:foregroundMark x1="34399" y1="32300" x2="29070" y2="47416"/>
                                  <a14:foregroundMark x1="29070" y1="47416" x2="17636" y2="49354"/>
                                  <a14:foregroundMark x1="17636" y1="49354" x2="7171" y2="38889"/>
                                  <a14:foregroundMark x1="7171" y1="38889" x2="6008" y2="34496"/>
                                  <a14:foregroundMark x1="31008" y1="34238" x2="31008" y2="21059"/>
                                  <a14:foregroundMark x1="31977" y1="35659" x2="31977" y2="20543"/>
                                  <a14:foregroundMark x1="14632" y1="43798" x2="23837" y2="45220"/>
                                  <a14:foregroundMark x1="7267" y1="36176" x2="7074" y2="18992"/>
                                  <a14:foregroundMark x1="7074" y1="18992" x2="18798" y2="9561"/>
                                  <a14:foregroundMark x1="18798" y1="9561" x2="25484" y2="10207"/>
                                  <a14:foregroundMark x1="19477" y1="8786" x2="9302" y2="13178"/>
                                  <a14:foregroundMark x1="6589" y1="35917" x2="7461" y2="17183"/>
                                  <a14:foregroundMark x1="7461" y1="17183" x2="8043" y2="16667"/>
                                  <a14:foregroundMark x1="6202" y1="31525" x2="5620" y2="23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7706" r="66629" b="52282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CDCF5" wp14:editId="11A7A199">
                <wp:simplePos x="0" y="0"/>
                <wp:positionH relativeFrom="margin">
                  <wp:posOffset>178962</wp:posOffset>
                </wp:positionH>
                <wp:positionV relativeFrom="paragraph">
                  <wp:posOffset>192992</wp:posOffset>
                </wp:positionV>
                <wp:extent cx="6057900" cy="1591310"/>
                <wp:effectExtent l="38100" t="38100" r="114300" b="12319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5913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E74C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26" type="#_x0000_t116" style="position:absolute;margin-left:14.1pt;margin-top:15.2pt;width:477pt;height:125.3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" fillcolor="white [3212]" strokecolor="#845903 [1604]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14:paraId="0E6E4A2D" w14:textId="667D9A8F" w:rsidR="005900D9" w:rsidRDefault="00AE15D4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527A8" wp14:editId="3ECD188F">
                <wp:simplePos x="0" y="0"/>
                <wp:positionH relativeFrom="column">
                  <wp:posOffset>899580</wp:posOffset>
                </wp:positionH>
                <wp:positionV relativeFrom="paragraph">
                  <wp:posOffset>99335</wp:posOffset>
                </wp:positionV>
                <wp:extent cx="3446585" cy="1081454"/>
                <wp:effectExtent l="0" t="0" r="0" b="444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585" cy="1081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AE55D" w14:textId="77777777" w:rsidR="005900D9" w:rsidRPr="00A52B79" w:rsidRDefault="005900D9" w:rsidP="005900D9">
                            <w:pPr>
                              <w:spacing w:line="360" w:lineRule="auto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0000"/>
                              </w:rPr>
                            </w:pPr>
                            <w:r w:rsidRPr="00A52B79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聆聽姐姐唱出抗日歌曲，讓林珍明白香港和國家的危機，遠比想像的深重。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F527A8" id="矩形 26" o:spid="_x0000_s1032" style="position:absolute;left:0;text-align:left;margin-left:70.85pt;margin-top:7.8pt;width:271.4pt;height:85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" filled="f" stroked="f" strokeweight="1pt">
                <v:textbox>
                  <w:txbxContent>
                    <w:p w14:paraId="739AE55D" w14:textId="77777777" w:rsidR="005900D9" w:rsidRPr="00A52B79" w:rsidRDefault="005900D9" w:rsidP="005900D9">
                      <w:pPr>
                        <w:spacing w:line="360" w:lineRule="auto"/>
                        <w:rPr>
                          <w:rFonts w:ascii="Microsoft JhengHei" w:eastAsia="Microsoft JhengHei" w:hAnsi="Microsoft JhengHei"/>
                          <w:b/>
                          <w:bCs/>
                          <w:color w:val="FF0000"/>
                        </w:rPr>
                      </w:pPr>
                      <w:r w:rsidRPr="00A52B79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聆聽姐姐唱出抗日歌曲，讓林珍明白香港和國家的危機，遠比想像的深重。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09C221" wp14:editId="78A05736">
                <wp:simplePos x="0" y="0"/>
                <wp:positionH relativeFrom="column">
                  <wp:posOffset>768087</wp:posOffset>
                </wp:positionH>
                <wp:positionV relativeFrom="paragraph">
                  <wp:posOffset>213899</wp:posOffset>
                </wp:positionV>
                <wp:extent cx="3947747" cy="1178170"/>
                <wp:effectExtent l="0" t="0" r="0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747" cy="117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E1F7E" w14:textId="77777777" w:rsidR="005900D9" w:rsidRDefault="005900D9" w:rsidP="005900D9">
                            <w:pPr>
                              <w:spacing w:line="480" w:lineRule="auto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</w:rPr>
                              <w:t xml:space="preserve">  </w:t>
                            </w:r>
                            <w:r w:rsidRPr="00443AF6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6DEAECA1" w14:textId="77777777" w:rsidR="005900D9" w:rsidRPr="00443AF6" w:rsidRDefault="005900D9" w:rsidP="005900D9">
                            <w:pPr>
                              <w:spacing w:before="120" w:line="48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</w:rPr>
                              <w:t xml:space="preserve">  </w:t>
                            </w:r>
                            <w:r w:rsidRPr="00443AF6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9C221" id="矩形 24" o:spid="_x0000_s1033" style="position:absolute;left:0;text-align:left;margin-left:60.5pt;margin-top:16.85pt;width:310.85pt;height:9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" filled="f" stroked="f" strokeweight="1pt">
                <v:textbox>
                  <w:txbxContent>
                    <w:p w14:paraId="185E1F7E" w14:textId="77777777" w:rsidR="005900D9" w:rsidRDefault="005900D9" w:rsidP="005900D9">
                      <w:pPr>
                        <w:spacing w:line="480" w:lineRule="auto"/>
                        <w:rPr>
                          <w:color w:val="484F5E" w:themeColor="text1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443AF6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</w:t>
                      </w:r>
                      <w:r w:rsidRPr="00443AF6">
                        <w:rPr>
                          <w:color w:val="484F5E" w:themeColor="text1"/>
                        </w:rPr>
                        <w:t xml:space="preserve">  </w:t>
                      </w:r>
                      <w:r w:rsidRPr="00443AF6">
                        <w:rPr>
                          <w:color w:val="FFFFFF" w:themeColor="background1"/>
                        </w:rPr>
                        <w:t>1</w:t>
                      </w:r>
                    </w:p>
                    <w:p w14:paraId="6DEAECA1" w14:textId="77777777" w:rsidR="005900D9" w:rsidRPr="00443AF6" w:rsidRDefault="005900D9" w:rsidP="005900D9">
                      <w:pPr>
                        <w:spacing w:before="120" w:line="48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443AF6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</w:t>
                      </w:r>
                      <w:r w:rsidRPr="00443AF6">
                        <w:rPr>
                          <w:color w:val="484F5E" w:themeColor="text1"/>
                        </w:rPr>
                        <w:t xml:space="preserve">  </w:t>
                      </w:r>
                      <w:r w:rsidRPr="00443AF6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8204BF5" w14:textId="376DC86D" w:rsidR="005900D9" w:rsidRDefault="005900D9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A0EC4E7" w14:textId="2255454E" w:rsidR="005900D9" w:rsidRDefault="005900D9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0E7D16E" w14:textId="2D79AF93" w:rsidR="005900D9" w:rsidRPr="00A4029C" w:rsidRDefault="005900D9" w:rsidP="00A4029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510317B" w14:textId="77777777" w:rsidR="003F2072" w:rsidRPr="003F2072" w:rsidRDefault="003F2072" w:rsidP="003F2072">
      <w:pPr>
        <w:pStyle w:val="a7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45A435A" w14:textId="10192262" w:rsidR="005900D9" w:rsidRDefault="006C6D69" w:rsidP="005900D9">
      <w:pPr>
        <w:pStyle w:val="a7"/>
        <w:numPr>
          <w:ilvl w:val="0"/>
          <w:numId w:val="6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D1807" wp14:editId="110C010F">
                <wp:simplePos x="0" y="0"/>
                <wp:positionH relativeFrom="column">
                  <wp:posOffset>5407025</wp:posOffset>
                </wp:positionH>
                <wp:positionV relativeFrom="paragraph">
                  <wp:posOffset>450215</wp:posOffset>
                </wp:positionV>
                <wp:extent cx="450215" cy="461010"/>
                <wp:effectExtent l="0" t="0" r="26035" b="152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9A92C" id="矩形 33" o:spid="_x0000_s1026" style="position:absolute;margin-left:425.75pt;margin-top:35.45pt;width:35.45pt;height:3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884F2" wp14:editId="51FAFA2F">
                <wp:simplePos x="0" y="0"/>
                <wp:positionH relativeFrom="margin">
                  <wp:posOffset>3784893</wp:posOffset>
                </wp:positionH>
                <wp:positionV relativeFrom="paragraph">
                  <wp:posOffset>381635</wp:posOffset>
                </wp:positionV>
                <wp:extent cx="2189285" cy="603885"/>
                <wp:effectExtent l="0" t="0" r="1905" b="5715"/>
                <wp:wrapNone/>
                <wp:docPr id="16" name="矩形: 圓角化同側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285" cy="60388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01989" w14:textId="35F59536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林珍要外出工作。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84F2" id="矩形: 圓角化同側角落 16" o:spid="_x0000_s1034" style="position:absolute;left:0;text-align:left;margin-left:298pt;margin-top:30.05pt;width:172.4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89285,603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" adj="-11796480,,5400" path="m100650,l2088635,v55587,,100650,45063,100650,100650l2189285,603885r,l,603885r,l,100650c,45063,45063,,100650,xe" fillcolor="#dbf0e6 [661]" stroked="f" strokeweight="1pt">
                <v:stroke joinstyle="miter"/>
                <v:formulas/>
                <v:path arrowok="t" o:connecttype="custom" o:connectlocs="100650,0;2088635,0;2189285,100650;2189285,603885;2189285,603885;0,603885;0,603885;0,100650;100650,0" o:connectangles="0,0,0,0,0,0,0,0,0" textboxrect="0,0,2189285,603885"/>
                <v:textbox>
                  <w:txbxContent>
                    <w:p w14:paraId="47701989" w14:textId="35F59536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林珍要外出工作。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FA357" wp14:editId="69FD4A9A">
                <wp:simplePos x="0" y="0"/>
                <wp:positionH relativeFrom="column">
                  <wp:posOffset>198169</wp:posOffset>
                </wp:positionH>
                <wp:positionV relativeFrom="paragraph">
                  <wp:posOffset>373575</wp:posOffset>
                </wp:positionV>
                <wp:extent cx="2373923" cy="612140"/>
                <wp:effectExtent l="0" t="0" r="7620" b="0"/>
                <wp:wrapNone/>
                <wp:docPr id="15" name="矩形: 圓角化同側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923" cy="6121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6BBF" w14:textId="6E00414A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林珍不能再上學。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A357" id="矩形: 圓角化同側角落 15" o:spid="_x0000_s1035" style="position:absolute;left:0;text-align:left;margin-left:15.6pt;margin-top:29.4pt;width:186.9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3923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" adj="-11796480,,5400" path="m102025,l2271898,v56347,,102025,45678,102025,102025l2373923,612140r,l,612140r,l,102025c,45678,45678,,102025,xe" fillcolor="#dbf0e6 [661]" stroked="f" strokeweight="1pt">
                <v:stroke joinstyle="miter"/>
                <v:formulas/>
                <v:path arrowok="t" o:connecttype="custom" o:connectlocs="102025,0;2271898,0;2373923,102025;2373923,612140;2373923,612140;0,612140;0,612140;0,102025;102025,0" o:connectangles="0,0,0,0,0,0,0,0,0" textboxrect="0,0,2373923,612140"/>
                <v:textbox>
                  <w:txbxContent>
                    <w:p w14:paraId="32906BBF" w14:textId="6E00414A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林珍不能再上學。</w:t>
                      </w:r>
                    </w:p>
                  </w:txbxContent>
                </v:textbox>
              </v:shape>
            </w:pict>
          </mc:Fallback>
        </mc:AlternateConten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日軍攻佔香港，為林珍及其家人的生活帶來甚麼改變？在適當的空格內加</w: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5D6ACCA" w14:textId="59F4AD1A" w:rsidR="005900D9" w:rsidRDefault="005900D9" w:rsidP="005900D9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FEA37" wp14:editId="75770FE6">
                <wp:simplePos x="0" y="0"/>
                <wp:positionH relativeFrom="column">
                  <wp:posOffset>1971285</wp:posOffset>
                </wp:positionH>
                <wp:positionV relativeFrom="paragraph">
                  <wp:posOffset>8890</wp:posOffset>
                </wp:positionV>
                <wp:extent cx="450684" cy="461175"/>
                <wp:effectExtent l="0" t="0" r="26035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24318" w14:textId="77777777" w:rsidR="005900D9" w:rsidRDefault="005900D9" w:rsidP="005900D9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FEA37" id="矩形 27" o:spid="_x0000_s1036" style="position:absolute;left:0;text-align:left;margin-left:155.2pt;margin-top:.7pt;width:35.5pt;height:3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Pn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" fillcolor="white [3212]" strokecolor="#484f5e [3213]" strokeweight="1pt">
                <v:textbox>
                  <w:txbxContent>
                    <w:p w14:paraId="69824318" w14:textId="77777777" w:rsidR="005900D9" w:rsidRDefault="005900D9" w:rsidP="005900D9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17AF73BD" w14:textId="0ABD2D56" w:rsidR="005900D9" w:rsidRDefault="006C6D69" w:rsidP="005900D9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9D7D8" wp14:editId="56CB98DF">
                <wp:simplePos x="0" y="0"/>
                <wp:positionH relativeFrom="column">
                  <wp:posOffset>1963225</wp:posOffset>
                </wp:positionH>
                <wp:positionV relativeFrom="paragraph">
                  <wp:posOffset>228306</wp:posOffset>
                </wp:positionV>
                <wp:extent cx="450684" cy="461175"/>
                <wp:effectExtent l="0" t="0" r="26035" b="152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C3F9B" id="矩形 58" o:spid="_x0000_s1026" style="position:absolute;margin-left:154.6pt;margin-top:18pt;width:35.5pt;height:3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3FFC4" wp14:editId="34B8BEF7">
                <wp:simplePos x="0" y="0"/>
                <wp:positionH relativeFrom="column">
                  <wp:posOffset>188741</wp:posOffset>
                </wp:positionH>
                <wp:positionV relativeFrom="paragraph">
                  <wp:posOffset>123190</wp:posOffset>
                </wp:positionV>
                <wp:extent cx="2373923" cy="675640"/>
                <wp:effectExtent l="0" t="0" r="7620" b="0"/>
                <wp:wrapNone/>
                <wp:docPr id="9" name="矩形: 圓角化同側角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923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88716" w14:textId="7559B8E1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林珍與家人失散。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FFC4" id="矩形: 圓角化同側角落 9" o:spid="_x0000_s1037" style="position:absolute;left:0;text-align:left;margin-left:14.85pt;margin-top:9.7pt;width:186.9pt;height:5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3923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" adj="-11796480,,5400" path="m112609,l2261314,v62192,,112609,50417,112609,112609l2373923,675640r,l,675640r,l,112609c,50417,50417,,112609,xe" fillcolor="#dbf0e6 [661]" stroked="f" strokeweight="1pt">
                <v:stroke joinstyle="miter"/>
                <v:formulas/>
                <v:path arrowok="t" o:connecttype="custom" o:connectlocs="112609,0;2261314,0;2373923,112609;2373923,675640;2373923,675640;0,675640;0,675640;0,112609;112609,0" o:connectangles="0,0,0,0,0,0,0,0,0" textboxrect="0,0,2373923,675640"/>
                <v:textbox>
                  <w:txbxContent>
                    <w:p w14:paraId="34988716" w14:textId="7559B8E1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林珍與家人失散。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84061" wp14:editId="73BDA7B8">
                <wp:simplePos x="0" y="0"/>
                <wp:positionH relativeFrom="margin">
                  <wp:posOffset>3785430</wp:posOffset>
                </wp:positionH>
                <wp:positionV relativeFrom="paragraph">
                  <wp:posOffset>128563</wp:posOffset>
                </wp:positionV>
                <wp:extent cx="2171700" cy="675640"/>
                <wp:effectExtent l="0" t="0" r="0" b="0"/>
                <wp:wrapNone/>
                <wp:docPr id="54" name="矩形: 圓角化同側角落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3FF3E" w14:textId="06468521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林珍的家被炸毀。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4061" id="矩形: 圓角化同側角落 54" o:spid="_x0000_s1038" style="position:absolute;left:0;text-align:left;margin-left:298.05pt;margin-top:10.1pt;width:171pt;height:53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7170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" adj="-11796480,,5400" path="m112609,l2059091,v62192,,112609,50417,112609,112609l2171700,675640r,l,675640r,l,112609c,50417,50417,,112609,xe" fillcolor="#dbf0e6 [661]" stroked="f" strokeweight="1pt">
                <v:stroke joinstyle="miter"/>
                <v:formulas/>
                <v:path arrowok="t" o:connecttype="custom" o:connectlocs="112609,0;2059091,0;2171700,112609;2171700,675640;2171700,675640;0,675640;0,675640;0,112609;112609,0" o:connectangles="0,0,0,0,0,0,0,0,0" textboxrect="0,0,2171700,675640"/>
                <v:textbox>
                  <w:txbxContent>
                    <w:p w14:paraId="6403FF3E" w14:textId="06468521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林珍的家被炸毀。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6D725" wp14:editId="4DE79505">
                <wp:simplePos x="0" y="0"/>
                <wp:positionH relativeFrom="column">
                  <wp:posOffset>5384507</wp:posOffset>
                </wp:positionH>
                <wp:positionV relativeFrom="paragraph">
                  <wp:posOffset>241300</wp:posOffset>
                </wp:positionV>
                <wp:extent cx="450684" cy="461175"/>
                <wp:effectExtent l="0" t="0" r="26035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34B18" id="矩形 8" o:spid="_x0000_s1026" style="position:absolute;margin-left:424pt;margin-top:19pt;width:35.5pt;height:3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" fillcolor="white [3212]" strokecolor="#484f5e [3213]" strokeweight="1pt"/>
            </w:pict>
          </mc:Fallback>
        </mc:AlternateContent>
      </w:r>
    </w:p>
    <w:p w14:paraId="40F7CF89" w14:textId="65CF9FC4" w:rsidR="005900D9" w:rsidRDefault="004F7B9C" w:rsidP="005900D9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BCFAD9" wp14:editId="37014730">
                <wp:simplePos x="0" y="0"/>
                <wp:positionH relativeFrom="margin">
                  <wp:posOffset>3794760</wp:posOffset>
                </wp:positionH>
                <wp:positionV relativeFrom="paragraph">
                  <wp:posOffset>422910</wp:posOffset>
                </wp:positionV>
                <wp:extent cx="2675255" cy="683260"/>
                <wp:effectExtent l="0" t="0" r="0" b="2540"/>
                <wp:wrapNone/>
                <wp:docPr id="19" name="矩形: 圓角化同側角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255" cy="68326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06DFD" w14:textId="1A1E77D1" w:rsidR="005900D9" w:rsidRPr="004F7B9C" w:rsidRDefault="006C6D69" w:rsidP="005900D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林珍第一次看見有人餓死。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FAD9" id="矩形: 圓角化同側角落 19" o:spid="_x0000_s1039" style="position:absolute;left:0;text-align:left;margin-left:298.8pt;margin-top:33.3pt;width:210.6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75255,683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" adj="-11796480,,5400" path="m113879,l2561376,v62894,,113879,50985,113879,113879l2675255,683260r,l,683260r,l,113879c,50985,50985,,113879,xe" fillcolor="#dbf0e6 [661]" stroked="f" strokeweight="1pt">
                <v:stroke joinstyle="miter"/>
                <v:formulas/>
                <v:path arrowok="t" o:connecttype="custom" o:connectlocs="113879,0;2561376,0;2675255,113879;2675255,683260;2675255,683260;0,683260;0,683260;0,113879;113879,0" o:connectangles="0,0,0,0,0,0,0,0,0" textboxrect="0,0,2675255,683260"/>
                <v:textbox>
                  <w:txbxContent>
                    <w:p w14:paraId="7C506DFD" w14:textId="1A1E77D1" w:rsidR="005900D9" w:rsidRPr="004F7B9C" w:rsidRDefault="006C6D69" w:rsidP="005900D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林珍第一次看見有人餓死。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D6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1248" wp14:editId="6931010F">
                <wp:simplePos x="0" y="0"/>
                <wp:positionH relativeFrom="column">
                  <wp:posOffset>165881</wp:posOffset>
                </wp:positionH>
                <wp:positionV relativeFrom="paragraph">
                  <wp:posOffset>404544</wp:posOffset>
                </wp:positionV>
                <wp:extent cx="3211830" cy="675640"/>
                <wp:effectExtent l="0" t="0" r="7620" b="0"/>
                <wp:wrapNone/>
                <wp:docPr id="20" name="矩形: 圓角化同側角落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3EB8E" w14:textId="22CF1CD4" w:rsidR="005900D9" w:rsidRPr="004F7B9C" w:rsidRDefault="006C6D69" w:rsidP="005900D9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林珍媽媽開辦的私塾需要停辦。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1248" id="矩形: 圓角化同側角落 20" o:spid="_x0000_s1040" style="position:absolute;left:0;text-align:left;margin-left:13.05pt;margin-top:31.85pt;width:252.9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83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" adj="-11796480,,5400" path="m112609,l3099221,v62192,,112609,50417,112609,112609l3211830,675640r,l,675640r,l,112609c,50417,50417,,112609,xe" fillcolor="#dbf0e6 [661]" stroked="f" strokeweight="1pt">
                <v:stroke joinstyle="miter"/>
                <v:formulas/>
                <v:path arrowok="t" o:connecttype="custom" o:connectlocs="112609,0;3099221,0;3211830,112609;3211830,675640;3211830,675640;0,675640;0,675640;0,112609;112609,0" o:connectangles="0,0,0,0,0,0,0,0,0" textboxrect="0,0,3211830,675640"/>
                <v:textbox>
                  <w:txbxContent>
                    <w:p w14:paraId="0863EB8E" w14:textId="22CF1CD4" w:rsidR="005900D9" w:rsidRPr="004F7B9C" w:rsidRDefault="006C6D69" w:rsidP="005900D9">
                      <w:pPr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林珍媽媽開辦的私塾需要停辦。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C587C0" w14:textId="1680E23C" w:rsidR="00CA1C66" w:rsidRPr="005900D9" w:rsidRDefault="006C6D69" w:rsidP="005900D9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E36C9" wp14:editId="4130D56A">
                <wp:simplePos x="0" y="0"/>
                <wp:positionH relativeFrom="column">
                  <wp:posOffset>2788920</wp:posOffset>
                </wp:positionH>
                <wp:positionV relativeFrom="paragraph">
                  <wp:posOffset>63402</wp:posOffset>
                </wp:positionV>
                <wp:extent cx="450684" cy="461175"/>
                <wp:effectExtent l="0" t="0" r="26035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4DF36" w14:textId="77777777" w:rsidR="005900D9" w:rsidRDefault="005900D9" w:rsidP="005900D9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E36C9" id="矩形 34" o:spid="_x0000_s1041" style="position:absolute;left:0;text-align:left;margin-left:219.6pt;margin-top:5pt;width:35.5pt;height:3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kw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" fillcolor="white [3212]" strokecolor="#484f5e [3213]" strokeweight="1pt">
                <v:textbox>
                  <w:txbxContent>
                    <w:p w14:paraId="4554DF36" w14:textId="77777777" w:rsidR="005900D9" w:rsidRDefault="005900D9" w:rsidP="005900D9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  <w:r w:rsidR="005900D9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15C5C" wp14:editId="36A116D4">
                <wp:simplePos x="0" y="0"/>
                <wp:positionH relativeFrom="margin">
                  <wp:posOffset>5941158</wp:posOffset>
                </wp:positionH>
                <wp:positionV relativeFrom="paragraph">
                  <wp:posOffset>73025</wp:posOffset>
                </wp:positionV>
                <wp:extent cx="450684" cy="461175"/>
                <wp:effectExtent l="0" t="0" r="26035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6D3D9" w14:textId="77777777" w:rsidR="005900D9" w:rsidRDefault="005900D9" w:rsidP="005900D9">
                            <w:pPr>
                              <w:jc w:val="center"/>
                            </w:pPr>
                            <w:r w:rsidRPr="005054BA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15C5C" id="矩形 38" o:spid="_x0000_s1042" style="position:absolute;left:0;text-align:left;margin-left:467.8pt;margin-top:5.75pt;width:35.5pt;height:36.3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" fillcolor="white [3212]" strokecolor="#484f5e [3213]" strokeweight="1pt">
                <v:textbox>
                  <w:txbxContent>
                    <w:p w14:paraId="7296D3D9" w14:textId="77777777" w:rsidR="005900D9" w:rsidRDefault="005900D9" w:rsidP="005900D9">
                      <w:pPr>
                        <w:jc w:val="center"/>
                      </w:pPr>
                      <w:r w:rsidRPr="005054BA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A1C66" w:rsidRPr="005900D9" w:rsidSect="006F2F0D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4EBD5" w14:textId="77777777" w:rsidR="00415BD4" w:rsidRDefault="00415BD4" w:rsidP="00465C96">
      <w:r>
        <w:separator/>
      </w:r>
    </w:p>
  </w:endnote>
  <w:endnote w:type="continuationSeparator" w:id="0">
    <w:p w14:paraId="14385AA1" w14:textId="77777777" w:rsidR="00415BD4" w:rsidRDefault="00415BD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D23EA" w14:textId="77777777" w:rsidR="00415BD4" w:rsidRDefault="00415BD4" w:rsidP="00465C96">
      <w:r>
        <w:separator/>
      </w:r>
    </w:p>
  </w:footnote>
  <w:footnote w:type="continuationSeparator" w:id="0">
    <w:p w14:paraId="7151731D" w14:textId="77777777" w:rsidR="00415BD4" w:rsidRDefault="00415BD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2F8E4364" w:rsidR="006F2F0D" w:rsidRDefault="006B1B57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FBC175C" wp14:editId="25E9A21A">
          <wp:simplePos x="0" y="0"/>
          <wp:positionH relativeFrom="page">
            <wp:posOffset>-6350</wp:posOffset>
          </wp:positionH>
          <wp:positionV relativeFrom="paragraph">
            <wp:posOffset>-483235</wp:posOffset>
          </wp:positionV>
          <wp:extent cx="7555195" cy="1123950"/>
          <wp:effectExtent l="0" t="0" r="8255" b="0"/>
          <wp:wrapNone/>
          <wp:docPr id="11" name="圖片 1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60150FB"/>
    <w:multiLevelType w:val="hybridMultilevel"/>
    <w:tmpl w:val="1F26673E"/>
    <w:lvl w:ilvl="0" w:tplc="3516EBA0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1269312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17F4"/>
    <w:rsid w:val="000661D6"/>
    <w:rsid w:val="00075956"/>
    <w:rsid w:val="00092BD4"/>
    <w:rsid w:val="00095188"/>
    <w:rsid w:val="000A204E"/>
    <w:rsid w:val="000A6002"/>
    <w:rsid w:val="000B602A"/>
    <w:rsid w:val="001370B9"/>
    <w:rsid w:val="001412D4"/>
    <w:rsid w:val="0015452A"/>
    <w:rsid w:val="00157029"/>
    <w:rsid w:val="00165B48"/>
    <w:rsid w:val="00167FBC"/>
    <w:rsid w:val="001708E8"/>
    <w:rsid w:val="00181586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126A4"/>
    <w:rsid w:val="00253473"/>
    <w:rsid w:val="002535AF"/>
    <w:rsid w:val="00257B1E"/>
    <w:rsid w:val="00273618"/>
    <w:rsid w:val="00275647"/>
    <w:rsid w:val="00296C56"/>
    <w:rsid w:val="002C5663"/>
    <w:rsid w:val="002D517B"/>
    <w:rsid w:val="002E09DA"/>
    <w:rsid w:val="002E1A2B"/>
    <w:rsid w:val="002E1F62"/>
    <w:rsid w:val="002E587D"/>
    <w:rsid w:val="002E6BFE"/>
    <w:rsid w:val="002F7863"/>
    <w:rsid w:val="00332603"/>
    <w:rsid w:val="00350A4C"/>
    <w:rsid w:val="00350B05"/>
    <w:rsid w:val="00357A73"/>
    <w:rsid w:val="0036573B"/>
    <w:rsid w:val="00366377"/>
    <w:rsid w:val="0036747C"/>
    <w:rsid w:val="00370940"/>
    <w:rsid w:val="003935D7"/>
    <w:rsid w:val="003960EF"/>
    <w:rsid w:val="003C15AA"/>
    <w:rsid w:val="003C5283"/>
    <w:rsid w:val="003E3F00"/>
    <w:rsid w:val="003E6563"/>
    <w:rsid w:val="003F2072"/>
    <w:rsid w:val="00415BD4"/>
    <w:rsid w:val="00433BF3"/>
    <w:rsid w:val="004426E6"/>
    <w:rsid w:val="004607AF"/>
    <w:rsid w:val="00465C96"/>
    <w:rsid w:val="00481CA3"/>
    <w:rsid w:val="00496F34"/>
    <w:rsid w:val="004A3E15"/>
    <w:rsid w:val="004B79B8"/>
    <w:rsid w:val="004C4C64"/>
    <w:rsid w:val="004D0121"/>
    <w:rsid w:val="004F7B9C"/>
    <w:rsid w:val="00501B61"/>
    <w:rsid w:val="00524D68"/>
    <w:rsid w:val="005566A0"/>
    <w:rsid w:val="005619BC"/>
    <w:rsid w:val="00574311"/>
    <w:rsid w:val="00584079"/>
    <w:rsid w:val="005900D9"/>
    <w:rsid w:val="005952C1"/>
    <w:rsid w:val="005B6C15"/>
    <w:rsid w:val="005C19EA"/>
    <w:rsid w:val="005F7C4A"/>
    <w:rsid w:val="00605E6F"/>
    <w:rsid w:val="00615BE5"/>
    <w:rsid w:val="00616607"/>
    <w:rsid w:val="00621C51"/>
    <w:rsid w:val="00635355"/>
    <w:rsid w:val="00641E16"/>
    <w:rsid w:val="006548FE"/>
    <w:rsid w:val="00665189"/>
    <w:rsid w:val="0066607E"/>
    <w:rsid w:val="00673943"/>
    <w:rsid w:val="00681043"/>
    <w:rsid w:val="00692BA0"/>
    <w:rsid w:val="006B1B57"/>
    <w:rsid w:val="006B2EDC"/>
    <w:rsid w:val="006C0429"/>
    <w:rsid w:val="006C361E"/>
    <w:rsid w:val="006C3760"/>
    <w:rsid w:val="006C6D69"/>
    <w:rsid w:val="006D06C7"/>
    <w:rsid w:val="006D12E7"/>
    <w:rsid w:val="006F2F0D"/>
    <w:rsid w:val="0072059C"/>
    <w:rsid w:val="00741A60"/>
    <w:rsid w:val="007438AA"/>
    <w:rsid w:val="007503AC"/>
    <w:rsid w:val="00756A52"/>
    <w:rsid w:val="007849D1"/>
    <w:rsid w:val="00785D9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33266"/>
    <w:rsid w:val="0085285D"/>
    <w:rsid w:val="0085705B"/>
    <w:rsid w:val="00861C23"/>
    <w:rsid w:val="00887017"/>
    <w:rsid w:val="008A1AA5"/>
    <w:rsid w:val="008A41FD"/>
    <w:rsid w:val="008B37FA"/>
    <w:rsid w:val="008B74D5"/>
    <w:rsid w:val="008D542B"/>
    <w:rsid w:val="008E7F15"/>
    <w:rsid w:val="00902C58"/>
    <w:rsid w:val="00942A0A"/>
    <w:rsid w:val="00951359"/>
    <w:rsid w:val="009567F7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318A1"/>
    <w:rsid w:val="00A4029C"/>
    <w:rsid w:val="00A476B1"/>
    <w:rsid w:val="00A47C83"/>
    <w:rsid w:val="00A80DDF"/>
    <w:rsid w:val="00A91F51"/>
    <w:rsid w:val="00AB521B"/>
    <w:rsid w:val="00AC33F9"/>
    <w:rsid w:val="00AC4091"/>
    <w:rsid w:val="00AD068B"/>
    <w:rsid w:val="00AD133F"/>
    <w:rsid w:val="00AE15D4"/>
    <w:rsid w:val="00AF6C53"/>
    <w:rsid w:val="00B000F8"/>
    <w:rsid w:val="00B00ADE"/>
    <w:rsid w:val="00B062A9"/>
    <w:rsid w:val="00B35AFE"/>
    <w:rsid w:val="00B51745"/>
    <w:rsid w:val="00B75175"/>
    <w:rsid w:val="00B874D5"/>
    <w:rsid w:val="00BA1CB3"/>
    <w:rsid w:val="00BA71EC"/>
    <w:rsid w:val="00BA799D"/>
    <w:rsid w:val="00BB2A9A"/>
    <w:rsid w:val="00BC5364"/>
    <w:rsid w:val="00BC6252"/>
    <w:rsid w:val="00BD1AF9"/>
    <w:rsid w:val="00BE14AD"/>
    <w:rsid w:val="00BF7BC3"/>
    <w:rsid w:val="00C05197"/>
    <w:rsid w:val="00C057E7"/>
    <w:rsid w:val="00C33676"/>
    <w:rsid w:val="00C33BA8"/>
    <w:rsid w:val="00C346D2"/>
    <w:rsid w:val="00C413AB"/>
    <w:rsid w:val="00C451C4"/>
    <w:rsid w:val="00C87321"/>
    <w:rsid w:val="00CA1C66"/>
    <w:rsid w:val="00CB1F13"/>
    <w:rsid w:val="00CC324A"/>
    <w:rsid w:val="00CC614B"/>
    <w:rsid w:val="00CC7AE5"/>
    <w:rsid w:val="00D02C0C"/>
    <w:rsid w:val="00D0321A"/>
    <w:rsid w:val="00D1179C"/>
    <w:rsid w:val="00D117E0"/>
    <w:rsid w:val="00D1322D"/>
    <w:rsid w:val="00D17A67"/>
    <w:rsid w:val="00D3031F"/>
    <w:rsid w:val="00D30B57"/>
    <w:rsid w:val="00D35D04"/>
    <w:rsid w:val="00D708FE"/>
    <w:rsid w:val="00D80FB0"/>
    <w:rsid w:val="00D96163"/>
    <w:rsid w:val="00DB0FA5"/>
    <w:rsid w:val="00DC188F"/>
    <w:rsid w:val="00E44478"/>
    <w:rsid w:val="00E4780C"/>
    <w:rsid w:val="00E603AD"/>
    <w:rsid w:val="00E612D4"/>
    <w:rsid w:val="00E7588A"/>
    <w:rsid w:val="00E76FAB"/>
    <w:rsid w:val="00E82616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08016F0-9C3D-4EF1-918C-18C0087C50EC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70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55</cp:revision>
  <cp:lastPrinted>2022-07-14T09:34:00Z</cp:lastPrinted>
  <dcterms:created xsi:type="dcterms:W3CDTF">2022-11-09T12:03:00Z</dcterms:created>
  <dcterms:modified xsi:type="dcterms:W3CDTF">2023-07-03T03:07:00Z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