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56502953" w:rsidR="003F0F0F" w:rsidRPr="000E58CD" w:rsidRDefault="00F239AF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DA5481B" wp14:editId="408CDF81">
                <wp:simplePos x="0" y="0"/>
                <wp:positionH relativeFrom="margin">
                  <wp:posOffset>3981450</wp:posOffset>
                </wp:positionH>
                <wp:positionV relativeFrom="paragraph">
                  <wp:posOffset>152400</wp:posOffset>
                </wp:positionV>
                <wp:extent cx="2470150" cy="469127"/>
                <wp:effectExtent l="0" t="0" r="0" b="762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EE24D" w14:textId="1F262746" w:rsidR="00F239AF" w:rsidRPr="00927BF8" w:rsidRDefault="00F239AF" w:rsidP="00F239AF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認識林珍</w:t>
                            </w:r>
                            <w:r w:rsidR="00F6394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的家人，以及香港淪陷對林珍及其家人的影響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5481B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313.5pt;margin-top:12pt;width:194.5pt;height:36.9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" filled="f" stroked="f" strokeweight=".5pt">
                <v:textbox>
                  <w:txbxContent>
                    <w:p w14:paraId="571EE24D" w14:textId="1F262746" w:rsidR="00F239AF" w:rsidRPr="00927BF8" w:rsidRDefault="00F239AF" w:rsidP="00F239AF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認識林珍</w:t>
                      </w:r>
                      <w:r w:rsidR="00F6394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的家人，以及香港淪陷對林珍及其家人的影響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FB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童年見聞</w:t>
      </w:r>
    </w:p>
    <w:p w14:paraId="49DB1BB3" w14:textId="6A167579" w:rsidR="003F0F0F" w:rsidRDefault="008D5419" w:rsidP="00735756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FD479A" wp14:editId="3B329E74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1D332EE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B69FE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4B69FE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P8 </w:t>
                            </w:r>
                            <w:r w:rsidR="004B69FE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老兵林珍：童年見聞</w:t>
                            </w:r>
                          </w:p>
                          <w:p w14:paraId="18F3A096" w14:textId="232D43AE" w:rsidR="008D5419" w:rsidRPr="00680CD6" w:rsidRDefault="008D5419" w:rsidP="008D54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680CD6" w:rsidRPr="00680CD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https://www.youtube.com/watch?v=NnSYO4X7F3g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45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1D332EE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4B69FE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4B69FE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P8 </w:t>
                      </w:r>
                      <w:r w:rsidR="004B69FE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老兵林珍：童年見聞</w:t>
                      </w:r>
                    </w:p>
                    <w:p w14:paraId="18F3A096" w14:textId="232D43AE" w:rsidR="008D5419" w:rsidRPr="00680CD6" w:rsidRDefault="008D5419" w:rsidP="008D54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680CD6" w:rsidRPr="00680CD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https://www.youtube.com/watch?v=NnSYO4X7F3g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  <w:r w:rsidR="00735756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65C355DF" w14:textId="6FA29DCE" w:rsidR="005B59D8" w:rsidRPr="008D5419" w:rsidRDefault="00CE0638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E063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4445DCF6" wp14:editId="4C8CCCC4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30000" cy="630000"/>
            <wp:effectExtent l="0" t="0" r="0" b="0"/>
            <wp:wrapNone/>
            <wp:docPr id="4" name="圖片 4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77777777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D3751EC" w14:textId="0AF8A920" w:rsidR="00377893" w:rsidRPr="00054E11" w:rsidRDefault="00054E11" w:rsidP="00054E11">
      <w:pPr>
        <w:pStyle w:val="a7"/>
        <w:numPr>
          <w:ilvl w:val="0"/>
          <w:numId w:val="23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</w:t>
      </w:r>
      <w:r w:rsidR="001B47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下</w:t>
      </w:r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哪位</w:t>
      </w:r>
      <w:proofErr w:type="gramStart"/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家人對幼時</w:t>
      </w:r>
      <w:proofErr w:type="gramEnd"/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的林珍影響最大？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把他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/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她圈起來</w:t>
      </w:r>
      <w:r w:rsidR="001764E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46F41A15" w14:textId="749CE73B" w:rsidR="0037281E" w:rsidRDefault="00106D28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5FAE41" wp14:editId="66579A2F">
                <wp:simplePos x="0" y="0"/>
                <wp:positionH relativeFrom="column">
                  <wp:posOffset>3300925</wp:posOffset>
                </wp:positionH>
                <wp:positionV relativeFrom="paragraph">
                  <wp:posOffset>26670</wp:posOffset>
                </wp:positionV>
                <wp:extent cx="1459523" cy="1644162"/>
                <wp:effectExtent l="19050" t="19050" r="26670" b="13335"/>
                <wp:wrapNone/>
                <wp:docPr id="53" name="橢圓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523" cy="16441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BB2C5" id="橢圓 53" o:spid="_x0000_s1026" style="position:absolute;margin-left:259.9pt;margin-top:2.1pt;width:114.9pt;height:129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="000878C0">
        <w:rPr>
          <w:noProof/>
        </w:rPr>
        <w:drawing>
          <wp:anchor distT="0" distB="0" distL="114300" distR="114300" simplePos="0" relativeHeight="251809792" behindDoc="0" locked="0" layoutInCell="1" allowOverlap="1" wp14:anchorId="37FBC6D9" wp14:editId="7AD96B70">
            <wp:simplePos x="0" y="0"/>
            <wp:positionH relativeFrom="column">
              <wp:posOffset>5103495</wp:posOffset>
            </wp:positionH>
            <wp:positionV relativeFrom="paragraph">
              <wp:posOffset>43717</wp:posOffset>
            </wp:positionV>
            <wp:extent cx="1248507" cy="1277678"/>
            <wp:effectExtent l="0" t="0" r="8890" b="0"/>
            <wp:wrapNone/>
            <wp:docPr id="50" name="圖片 50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184" b="91873" l="68800" r="95040">
                                  <a14:foregroundMark x1="72548" y1="87532" x2="69784" y2="64311"/>
                                  <a14:foregroundMark x1="69784" y1="64311" x2="79667" y2="50833"/>
                                  <a14:foregroundMark x1="79667" y1="50833" x2="93752" y2="65623"/>
                                  <a14:foregroundMark x1="93752" y1="65623" x2="92465" y2="87279"/>
                                  <a14:foregroundMark x1="92465" y1="87279" x2="75956" y2="91923"/>
                                  <a14:foregroundMark x1="75956" y1="91923" x2="70087" y2="86169"/>
                                  <a14:foregroundMark x1="70314" y1="85916" x2="68800" y2="67895"/>
                                  <a14:foregroundMark x1="68800" y1="67895" x2="71640" y2="87431"/>
                                  <a14:foregroundMark x1="71640" y1="87431" x2="71337" y2="87834"/>
                                  <a14:foregroundMark x1="87505" y1="89753" x2="76978" y2="83140"/>
                                  <a14:foregroundMark x1="76978" y1="83140" x2="72927" y2="67592"/>
                                  <a14:foregroundMark x1="72927" y1="67592" x2="92200" y2="73296"/>
                                  <a14:foregroundMark x1="92200" y1="73296" x2="88906" y2="84301"/>
                                  <a14:foregroundMark x1="90950" y1="86471" x2="93449" y2="71731"/>
                                  <a14:foregroundMark x1="93449" y1="71731" x2="81787" y2="55931"/>
                                  <a14:foregroundMark x1="81787" y1="55931" x2="66906" y2="70772"/>
                                  <a14:foregroundMark x1="66906" y1="70772" x2="77736" y2="85462"/>
                                  <a14:foregroundMark x1="77736" y1="85462" x2="93752" y2="84957"/>
                                  <a14:foregroundMark x1="93752" y1="84957" x2="92616" y2="81272"/>
                                  <a14:foregroundMark x1="74593" y1="57850" x2="90534" y2="60172"/>
                                  <a14:foregroundMark x1="90534" y1="60172" x2="93828" y2="67895"/>
                                  <a14:foregroundMark x1="74593" y1="56739" x2="91594" y2="61434"/>
                                  <a14:foregroundMark x1="91594" y1="61434" x2="92124" y2="81222"/>
                                  <a14:foregroundMark x1="92124" y1="81222" x2="86672" y2="88894"/>
                                  <a14:foregroundMark x1="91594" y1="80717" x2="92389" y2="64917"/>
                                  <a14:foregroundMark x1="90572" y1="82635" x2="92616" y2="62191"/>
                                  <a14:foregroundMark x1="93222" y1="66532" x2="93487" y2="84402"/>
                                  <a14:foregroundMark x1="93487" y1="84402" x2="90345" y2="91923"/>
                                  <a14:foregroundMark x1="91594" y1="63301" x2="92541" y2="89551"/>
                                  <a14:foregroundMark x1="92541" y1="89551" x2="91367" y2="91620"/>
                                  <a14:foregroundMark x1="93828" y1="79909" x2="93412" y2="67087"/>
                                  <a14:foregroundMark x1="94017" y1="77183" x2="93412" y2="65724"/>
                                  <a14:foregroundMark x1="76221" y1="56184" x2="85233" y2="56184"/>
                                  <a14:foregroundMark x1="90572" y1="60828" x2="94093" y2="75972"/>
                                  <a14:foregroundMark x1="94093" y1="75972" x2="93828" y2="77183"/>
                                  <a14:foregroundMark x1="93828" y1="67390" x2="95040" y2="67390"/>
                                  <a14:foregroundMark x1="93412" y1="68450" x2="94850" y2="678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8" t="53191" r="4741" b="7184"/>
                    <a:stretch/>
                  </pic:blipFill>
                  <pic:spPr bwMode="auto">
                    <a:xfrm>
                      <a:off x="0" y="0"/>
                      <a:ext cx="1248507" cy="12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C0">
        <w:rPr>
          <w:noProof/>
        </w:rPr>
        <w:drawing>
          <wp:anchor distT="0" distB="0" distL="114300" distR="114300" simplePos="0" relativeHeight="251806720" behindDoc="0" locked="0" layoutInCell="1" allowOverlap="1" wp14:anchorId="1D1DFC9C" wp14:editId="01198EEB">
            <wp:simplePos x="0" y="0"/>
            <wp:positionH relativeFrom="column">
              <wp:posOffset>1797050</wp:posOffset>
            </wp:positionH>
            <wp:positionV relativeFrom="paragraph">
              <wp:posOffset>34388</wp:posOffset>
            </wp:positionV>
            <wp:extent cx="1274445" cy="1274445"/>
            <wp:effectExtent l="0" t="0" r="0" b="1905"/>
            <wp:wrapNone/>
            <wp:docPr id="48" name="圖片 48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907" b="44941" l="35764" r="62562">
                                  <a14:foregroundMark x1="36059" y1="36137" x2="37635" y2="16557"/>
                                  <a14:foregroundMark x1="37635" y1="16557" x2="50246" y2="10381"/>
                                  <a14:foregroundMark x1="50246" y1="10381" x2="62365" y2="21025"/>
                                  <a14:foregroundMark x1="62365" y1="21025" x2="63153" y2="36137"/>
                                  <a14:foregroundMark x1="63153" y1="36137" x2="53202" y2="45072"/>
                                  <a14:foregroundMark x1="53202" y1="45072" x2="37438" y2="36662"/>
                                  <a14:foregroundMark x1="37438" y1="36662" x2="35862" y2="32457"/>
                                  <a14:foregroundMark x1="60690" y1="19974" x2="61281" y2="35742"/>
                                  <a14:foregroundMark x1="61281" y1="35742" x2="60099" y2="38108"/>
                                  <a14:foregroundMark x1="61281" y1="20762" x2="60000" y2="38371"/>
                                  <a14:foregroundMark x1="60000" y1="38371" x2="48768" y2="45072"/>
                                  <a14:foregroundMark x1="48768" y1="45072" x2="46700" y2="44678"/>
                                  <a14:foregroundMark x1="61773" y1="18265" x2="62562" y2="37845"/>
                                  <a14:foregroundMark x1="62562" y1="37845" x2="61773" y2="403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6875" r="35135" b="52774"/>
                    <a:stretch/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E1">
        <w:rPr>
          <w:noProof/>
        </w:rPr>
        <w:drawing>
          <wp:anchor distT="0" distB="0" distL="114300" distR="114300" simplePos="0" relativeHeight="251789312" behindDoc="0" locked="0" layoutInCell="1" allowOverlap="1" wp14:anchorId="781B8BAF" wp14:editId="4ED6693E">
            <wp:simplePos x="0" y="0"/>
            <wp:positionH relativeFrom="column">
              <wp:posOffset>3407556</wp:posOffset>
            </wp:positionH>
            <wp:positionV relativeFrom="paragraph">
              <wp:posOffset>65015</wp:posOffset>
            </wp:positionV>
            <wp:extent cx="1254221" cy="1286634"/>
            <wp:effectExtent l="0" t="0" r="3175" b="8890"/>
            <wp:wrapNone/>
            <wp:docPr id="6" name="圖片 6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786" b="45220" l="5620" r="31977">
                                  <a14:foregroundMark x1="9109" y1="36951" x2="6977" y2="14083"/>
                                  <a14:foregroundMark x1="6977" y1="14083" x2="17926" y2="10207"/>
                                  <a14:foregroundMark x1="17926" y1="10207" x2="34399" y2="32300"/>
                                  <a14:foregroundMark x1="34399" y1="32300" x2="29070" y2="47416"/>
                                  <a14:foregroundMark x1="29070" y1="47416" x2="17636" y2="49354"/>
                                  <a14:foregroundMark x1="17636" y1="49354" x2="7171" y2="38889"/>
                                  <a14:foregroundMark x1="7171" y1="38889" x2="6008" y2="34496"/>
                                  <a14:foregroundMark x1="31008" y1="34238" x2="31008" y2="21059"/>
                                  <a14:foregroundMark x1="31977" y1="35659" x2="31977" y2="20543"/>
                                  <a14:foregroundMark x1="14632" y1="43798" x2="23837" y2="45220"/>
                                  <a14:foregroundMark x1="7267" y1="36176" x2="7074" y2="18992"/>
                                  <a14:foregroundMark x1="7074" y1="18992" x2="18798" y2="9561"/>
                                  <a14:foregroundMark x1="18798" y1="9561" x2="25484" y2="10207"/>
                                  <a14:foregroundMark x1="19477" y1="8786" x2="9302" y2="13178"/>
                                  <a14:foregroundMark x1="6589" y1="35917" x2="7461" y2="17183"/>
                                  <a14:foregroundMark x1="7461" y1="17183" x2="8043" y2="16667"/>
                                  <a14:foregroundMark x1="6202" y1="31525" x2="5620" y2="23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7706" r="66629" b="52282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CD6">
        <w:rPr>
          <w:noProof/>
        </w:rPr>
        <w:drawing>
          <wp:anchor distT="0" distB="0" distL="114300" distR="114300" simplePos="0" relativeHeight="251804672" behindDoc="0" locked="0" layoutInCell="1" allowOverlap="1" wp14:anchorId="0A5D73E0" wp14:editId="1CBFAFFE">
            <wp:simplePos x="0" y="0"/>
            <wp:positionH relativeFrom="column">
              <wp:posOffset>272464</wp:posOffset>
            </wp:positionH>
            <wp:positionV relativeFrom="paragraph">
              <wp:posOffset>58665</wp:posOffset>
            </wp:positionV>
            <wp:extent cx="1254221" cy="1286634"/>
            <wp:effectExtent l="0" t="0" r="0" b="0"/>
            <wp:wrapNone/>
            <wp:docPr id="3" name="圖片 3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6331" b="88889" l="5426" r="31783">
                                  <a14:foregroundMark x1="6589" y1="80362" x2="6783" y2="67442"/>
                                  <a14:foregroundMark x1="15601" y1="56331" x2="21996" y2="57364"/>
                                  <a14:foregroundMark x1="30523" y1="67829" x2="31202" y2="79199"/>
                                  <a14:foregroundMark x1="6589" y1="78941" x2="5523" y2="69121"/>
                                  <a14:foregroundMark x1="31783" y1="69897" x2="31783" y2="80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53007" r="66031" b="6981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ADB9" w14:textId="7846ABF2" w:rsidR="0037281E" w:rsidRDefault="0037281E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0A4969D" w14:textId="0C532D00" w:rsidR="0037281E" w:rsidRDefault="0037281E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26A2A09" w14:textId="7755B7D9" w:rsidR="0037281E" w:rsidRPr="0059685F" w:rsidRDefault="000878C0" w:rsidP="0059685F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319D9B" wp14:editId="3B5EF632">
                <wp:simplePos x="0" y="0"/>
                <wp:positionH relativeFrom="column">
                  <wp:posOffset>5328138</wp:posOffset>
                </wp:positionH>
                <wp:positionV relativeFrom="paragraph">
                  <wp:posOffset>53242</wp:posOffset>
                </wp:positionV>
                <wp:extent cx="826477" cy="413239"/>
                <wp:effectExtent l="0" t="0" r="0" b="6350"/>
                <wp:wrapNone/>
                <wp:docPr id="51" name="流程圖: 結束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477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26FF3" w14:textId="2433BECC" w:rsidR="000878C0" w:rsidRPr="00F00297" w:rsidRDefault="000878C0" w:rsidP="000878C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哥哥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319D9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1" o:spid="_x0000_s1028" type="#_x0000_t116" style="position:absolute;left:0;text-align:left;margin-left:419.55pt;margin-top:4.2pt;width:65.1pt;height:32.5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" fillcolor="#feeed0 [660]" stroked="f" strokeweight="1pt">
                <v:textbox inset=",0,,0">
                  <w:txbxContent>
                    <w:p w14:paraId="69926FF3" w14:textId="2433BECC" w:rsidR="000878C0" w:rsidRPr="00F00297" w:rsidRDefault="000878C0" w:rsidP="000878C0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哥哥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33948B" wp14:editId="119B5192">
                <wp:simplePos x="0" y="0"/>
                <wp:positionH relativeFrom="column">
                  <wp:posOffset>2127250</wp:posOffset>
                </wp:positionH>
                <wp:positionV relativeFrom="paragraph">
                  <wp:posOffset>89535</wp:posOffset>
                </wp:positionV>
                <wp:extent cx="624205" cy="412750"/>
                <wp:effectExtent l="0" t="0" r="4445" b="6350"/>
                <wp:wrapNone/>
                <wp:docPr id="49" name="流程圖: 結束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" cy="4127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4AE46" w14:textId="10053645" w:rsidR="001764E1" w:rsidRPr="00F00297" w:rsidRDefault="001764E1" w:rsidP="001764E1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媽媽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3948B" id="流程圖: 結束點 49" o:spid="_x0000_s1029" type="#_x0000_t116" style="position:absolute;left:0;text-align:left;margin-left:167.5pt;margin-top:7.05pt;width:49.15pt;height:32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" fillcolor="#feeed0 [660]" stroked="f" strokeweight="1pt">
                <v:textbox inset=",0,,0">
                  <w:txbxContent>
                    <w:p w14:paraId="5EF4AE46" w14:textId="10053645" w:rsidR="001764E1" w:rsidRPr="00F00297" w:rsidRDefault="001764E1" w:rsidP="001764E1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媽媽</w:t>
                      </w:r>
                    </w:p>
                  </w:txbxContent>
                </v:textbox>
              </v:shape>
            </w:pict>
          </mc:Fallback>
        </mc:AlternateContent>
      </w:r>
      <w:r w:rsidR="001764E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F46091" wp14:editId="6E15731D">
                <wp:simplePos x="0" y="0"/>
                <wp:positionH relativeFrom="column">
                  <wp:posOffset>3615543</wp:posOffset>
                </wp:positionH>
                <wp:positionV relativeFrom="paragraph">
                  <wp:posOffset>82159</wp:posOffset>
                </wp:positionV>
                <wp:extent cx="826477" cy="413239"/>
                <wp:effectExtent l="0" t="0" r="0" b="6350"/>
                <wp:wrapNone/>
                <wp:docPr id="14" name="流程圖: 結束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477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39BA" w14:textId="5EBE0CE7" w:rsidR="00F00297" w:rsidRPr="00F00297" w:rsidRDefault="00F00297" w:rsidP="00F002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大姐姐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46091" id="流程圖: 結束點 14" o:spid="_x0000_s1030" type="#_x0000_t116" style="position:absolute;left:0;text-align:left;margin-left:284.7pt;margin-top:6.45pt;width:65.1pt;height:32.5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" fillcolor="#feeed0 [660]" stroked="f" strokeweight="1pt">
                <v:textbox inset=",0,,0">
                  <w:txbxContent>
                    <w:p w14:paraId="369939BA" w14:textId="5EBE0CE7" w:rsidR="00F00297" w:rsidRPr="00F00297" w:rsidRDefault="00F00297" w:rsidP="00F002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大姐姐</w:t>
                      </w:r>
                    </w:p>
                  </w:txbxContent>
                </v:textbox>
              </v:shape>
            </w:pict>
          </mc:Fallback>
        </mc:AlternateContent>
      </w:r>
      <w:r w:rsidR="006B6CD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2CEA3E" wp14:editId="451F0D7C">
                <wp:simplePos x="0" y="0"/>
                <wp:positionH relativeFrom="column">
                  <wp:posOffset>555869</wp:posOffset>
                </wp:positionH>
                <wp:positionV relativeFrom="paragraph">
                  <wp:posOffset>97839</wp:posOffset>
                </wp:positionV>
                <wp:extent cx="624253" cy="413239"/>
                <wp:effectExtent l="0" t="0" r="4445" b="6350"/>
                <wp:wrapNone/>
                <wp:docPr id="10" name="流程圖: 結束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53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2AAAD" w14:textId="37C0E66C" w:rsidR="00F00297" w:rsidRPr="00F00297" w:rsidRDefault="00F00297" w:rsidP="00F002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0029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爸爸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CEA3E" id="流程圖: 結束點 10" o:spid="_x0000_s1031" type="#_x0000_t116" style="position:absolute;left:0;text-align:left;margin-left:43.75pt;margin-top:7.7pt;width:49.15pt;height:32.5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" fillcolor="#feeed0 [660]" stroked="f" strokeweight="1pt">
                <v:textbox inset=",0,,0">
                  <w:txbxContent>
                    <w:p w14:paraId="56E2AAAD" w14:textId="37C0E66C" w:rsidR="00F00297" w:rsidRPr="00F00297" w:rsidRDefault="00F00297" w:rsidP="00F002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F0029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爸爸</w:t>
                      </w:r>
                    </w:p>
                  </w:txbxContent>
                </v:textbox>
              </v:shape>
            </w:pict>
          </mc:Fallback>
        </mc:AlternateContent>
      </w:r>
    </w:p>
    <w:p w14:paraId="6CC2BEBF" w14:textId="5BB2A64C" w:rsidR="008C304B" w:rsidRDefault="008C304B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B5C692B" w14:textId="2E3125C3" w:rsidR="00277884" w:rsidRPr="00081B2D" w:rsidRDefault="00B3387A" w:rsidP="002855B3">
      <w:pPr>
        <w:pStyle w:val="a7"/>
        <w:numPr>
          <w:ilvl w:val="0"/>
          <w:numId w:val="23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6D4C79" wp14:editId="6027DA33">
                <wp:simplePos x="0" y="0"/>
                <wp:positionH relativeFrom="column">
                  <wp:posOffset>201100</wp:posOffset>
                </wp:positionH>
                <wp:positionV relativeFrom="paragraph">
                  <wp:posOffset>420468</wp:posOffset>
                </wp:positionV>
                <wp:extent cx="6260123" cy="1226527"/>
                <wp:effectExtent l="57150" t="57150" r="121920" b="12636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3" cy="1226527"/>
                        </a:xfrm>
                        <a:custGeom>
                          <a:avLst/>
                          <a:gdLst>
                            <a:gd name="connsiteX0" fmla="*/ 0 w 6260123"/>
                            <a:gd name="connsiteY0" fmla="*/ 0 h 1226527"/>
                            <a:gd name="connsiteX1" fmla="*/ 506501 w 6260123"/>
                            <a:gd name="connsiteY1" fmla="*/ 0 h 1226527"/>
                            <a:gd name="connsiteX2" fmla="*/ 1200805 w 6260123"/>
                            <a:gd name="connsiteY2" fmla="*/ 0 h 1226527"/>
                            <a:gd name="connsiteX3" fmla="*/ 1644705 w 6260123"/>
                            <a:gd name="connsiteY3" fmla="*/ 0 h 1226527"/>
                            <a:gd name="connsiteX4" fmla="*/ 2151206 w 6260123"/>
                            <a:gd name="connsiteY4" fmla="*/ 0 h 1226527"/>
                            <a:gd name="connsiteX5" fmla="*/ 2782909 w 6260123"/>
                            <a:gd name="connsiteY5" fmla="*/ 0 h 1226527"/>
                            <a:gd name="connsiteX6" fmla="*/ 3226809 w 6260123"/>
                            <a:gd name="connsiteY6" fmla="*/ 0 h 1226527"/>
                            <a:gd name="connsiteX7" fmla="*/ 3733310 w 6260123"/>
                            <a:gd name="connsiteY7" fmla="*/ 0 h 1226527"/>
                            <a:gd name="connsiteX8" fmla="*/ 4114608 w 6260123"/>
                            <a:gd name="connsiteY8" fmla="*/ 0 h 1226527"/>
                            <a:gd name="connsiteX9" fmla="*/ 4621109 w 6260123"/>
                            <a:gd name="connsiteY9" fmla="*/ 0 h 1226527"/>
                            <a:gd name="connsiteX10" fmla="*/ 5190211 w 6260123"/>
                            <a:gd name="connsiteY10" fmla="*/ 0 h 1226527"/>
                            <a:gd name="connsiteX11" fmla="*/ 6260123 w 6260123"/>
                            <a:gd name="connsiteY11" fmla="*/ 0 h 1226527"/>
                            <a:gd name="connsiteX12" fmla="*/ 6260123 w 6260123"/>
                            <a:gd name="connsiteY12" fmla="*/ 384312 h 1226527"/>
                            <a:gd name="connsiteX13" fmla="*/ 6260123 w 6260123"/>
                            <a:gd name="connsiteY13" fmla="*/ 780889 h 1226527"/>
                            <a:gd name="connsiteX14" fmla="*/ 6260123 w 6260123"/>
                            <a:gd name="connsiteY14" fmla="*/ 1226527 h 1226527"/>
                            <a:gd name="connsiteX15" fmla="*/ 5753622 w 6260123"/>
                            <a:gd name="connsiteY15" fmla="*/ 1226527 h 1226527"/>
                            <a:gd name="connsiteX16" fmla="*/ 5121919 w 6260123"/>
                            <a:gd name="connsiteY16" fmla="*/ 1226527 h 1226527"/>
                            <a:gd name="connsiteX17" fmla="*/ 4552817 w 6260123"/>
                            <a:gd name="connsiteY17" fmla="*/ 1226527 h 1226527"/>
                            <a:gd name="connsiteX18" fmla="*/ 4108917 w 6260123"/>
                            <a:gd name="connsiteY18" fmla="*/ 1226527 h 1226527"/>
                            <a:gd name="connsiteX19" fmla="*/ 3727619 w 6260123"/>
                            <a:gd name="connsiteY19" fmla="*/ 1226527 h 1226527"/>
                            <a:gd name="connsiteX20" fmla="*/ 3033314 w 6260123"/>
                            <a:gd name="connsiteY20" fmla="*/ 1226527 h 1226527"/>
                            <a:gd name="connsiteX21" fmla="*/ 2339010 w 6260123"/>
                            <a:gd name="connsiteY21" fmla="*/ 1226527 h 1226527"/>
                            <a:gd name="connsiteX22" fmla="*/ 1769908 w 6260123"/>
                            <a:gd name="connsiteY22" fmla="*/ 1226527 h 1226527"/>
                            <a:gd name="connsiteX23" fmla="*/ 1075603 w 6260123"/>
                            <a:gd name="connsiteY23" fmla="*/ 1226527 h 1226527"/>
                            <a:gd name="connsiteX24" fmla="*/ 631703 w 6260123"/>
                            <a:gd name="connsiteY24" fmla="*/ 1226527 h 1226527"/>
                            <a:gd name="connsiteX25" fmla="*/ 0 w 6260123"/>
                            <a:gd name="connsiteY25" fmla="*/ 1226527 h 1226527"/>
                            <a:gd name="connsiteX26" fmla="*/ 0 w 6260123"/>
                            <a:gd name="connsiteY26" fmla="*/ 805419 h 1226527"/>
                            <a:gd name="connsiteX27" fmla="*/ 0 w 6260123"/>
                            <a:gd name="connsiteY27" fmla="*/ 421108 h 1226527"/>
                            <a:gd name="connsiteX28" fmla="*/ 0 w 6260123"/>
                            <a:gd name="connsiteY28" fmla="*/ 0 h 1226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260123" h="1226527" fill="none" extrusionOk="0">
                              <a:moveTo>
                                <a:pt x="0" y="0"/>
                              </a:moveTo>
                              <a:cubicBezTo>
                                <a:pt x="184781" y="-26810"/>
                                <a:pt x="321925" y="393"/>
                                <a:pt x="506501" y="0"/>
                              </a:cubicBezTo>
                              <a:cubicBezTo>
                                <a:pt x="691077" y="-393"/>
                                <a:pt x="857711" y="10313"/>
                                <a:pt x="1200805" y="0"/>
                              </a:cubicBezTo>
                              <a:cubicBezTo>
                                <a:pt x="1543899" y="-10313"/>
                                <a:pt x="1550170" y="28805"/>
                                <a:pt x="1644705" y="0"/>
                              </a:cubicBezTo>
                              <a:cubicBezTo>
                                <a:pt x="1739240" y="-28805"/>
                                <a:pt x="1904395" y="31900"/>
                                <a:pt x="2151206" y="0"/>
                              </a:cubicBezTo>
                              <a:cubicBezTo>
                                <a:pt x="2398017" y="-31900"/>
                                <a:pt x="2557652" y="27039"/>
                                <a:pt x="2782909" y="0"/>
                              </a:cubicBezTo>
                              <a:cubicBezTo>
                                <a:pt x="3008166" y="-27039"/>
                                <a:pt x="3064980" y="28404"/>
                                <a:pt x="3226809" y="0"/>
                              </a:cubicBezTo>
                              <a:cubicBezTo>
                                <a:pt x="3388638" y="-28404"/>
                                <a:pt x="3562082" y="54184"/>
                                <a:pt x="3733310" y="0"/>
                              </a:cubicBezTo>
                              <a:cubicBezTo>
                                <a:pt x="3904538" y="-54184"/>
                                <a:pt x="3932816" y="3071"/>
                                <a:pt x="4114608" y="0"/>
                              </a:cubicBezTo>
                              <a:cubicBezTo>
                                <a:pt x="4296400" y="-3071"/>
                                <a:pt x="4426276" y="27863"/>
                                <a:pt x="4621109" y="0"/>
                              </a:cubicBezTo>
                              <a:cubicBezTo>
                                <a:pt x="4815942" y="-27863"/>
                                <a:pt x="5020993" y="31366"/>
                                <a:pt x="5190211" y="0"/>
                              </a:cubicBezTo>
                              <a:cubicBezTo>
                                <a:pt x="5359429" y="-31366"/>
                                <a:pt x="5992505" y="19794"/>
                                <a:pt x="6260123" y="0"/>
                              </a:cubicBezTo>
                              <a:cubicBezTo>
                                <a:pt x="6296701" y="146734"/>
                                <a:pt x="6238810" y="201408"/>
                                <a:pt x="6260123" y="384312"/>
                              </a:cubicBezTo>
                              <a:cubicBezTo>
                                <a:pt x="6281436" y="567216"/>
                                <a:pt x="6249322" y="671840"/>
                                <a:pt x="6260123" y="780889"/>
                              </a:cubicBezTo>
                              <a:cubicBezTo>
                                <a:pt x="6270924" y="889938"/>
                                <a:pt x="6257656" y="1076365"/>
                                <a:pt x="6260123" y="1226527"/>
                              </a:cubicBezTo>
                              <a:cubicBezTo>
                                <a:pt x="6074694" y="1274032"/>
                                <a:pt x="5913482" y="1184520"/>
                                <a:pt x="5753622" y="1226527"/>
                              </a:cubicBezTo>
                              <a:cubicBezTo>
                                <a:pt x="5593762" y="1268534"/>
                                <a:pt x="5325281" y="1201596"/>
                                <a:pt x="5121919" y="1226527"/>
                              </a:cubicBezTo>
                              <a:cubicBezTo>
                                <a:pt x="4918557" y="1251458"/>
                                <a:pt x="4726515" y="1174217"/>
                                <a:pt x="4552817" y="1226527"/>
                              </a:cubicBezTo>
                              <a:cubicBezTo>
                                <a:pt x="4379119" y="1278837"/>
                                <a:pt x="4239432" y="1191516"/>
                                <a:pt x="4108917" y="1226527"/>
                              </a:cubicBezTo>
                              <a:cubicBezTo>
                                <a:pt x="3978402" y="1261538"/>
                                <a:pt x="3872328" y="1200213"/>
                                <a:pt x="3727619" y="1226527"/>
                              </a:cubicBezTo>
                              <a:cubicBezTo>
                                <a:pt x="3582910" y="1252841"/>
                                <a:pt x="3369045" y="1200859"/>
                                <a:pt x="3033314" y="1226527"/>
                              </a:cubicBezTo>
                              <a:cubicBezTo>
                                <a:pt x="2697584" y="1252195"/>
                                <a:pt x="2628763" y="1219428"/>
                                <a:pt x="2339010" y="1226527"/>
                              </a:cubicBezTo>
                              <a:cubicBezTo>
                                <a:pt x="2049257" y="1233626"/>
                                <a:pt x="1931470" y="1222157"/>
                                <a:pt x="1769908" y="1226527"/>
                              </a:cubicBezTo>
                              <a:cubicBezTo>
                                <a:pt x="1608346" y="1230897"/>
                                <a:pt x="1313532" y="1147912"/>
                                <a:pt x="1075603" y="1226527"/>
                              </a:cubicBezTo>
                              <a:cubicBezTo>
                                <a:pt x="837675" y="1305142"/>
                                <a:pt x="807809" y="1200077"/>
                                <a:pt x="631703" y="1226527"/>
                              </a:cubicBezTo>
                              <a:cubicBezTo>
                                <a:pt x="455597" y="1252977"/>
                                <a:pt x="154511" y="1181324"/>
                                <a:pt x="0" y="1226527"/>
                              </a:cubicBezTo>
                              <a:cubicBezTo>
                                <a:pt x="-1801" y="1116483"/>
                                <a:pt x="38542" y="894811"/>
                                <a:pt x="0" y="805419"/>
                              </a:cubicBezTo>
                              <a:cubicBezTo>
                                <a:pt x="-38542" y="716027"/>
                                <a:pt x="13660" y="588383"/>
                                <a:pt x="0" y="421108"/>
                              </a:cubicBezTo>
                              <a:cubicBezTo>
                                <a:pt x="-13660" y="253833"/>
                                <a:pt x="6281" y="186646"/>
                                <a:pt x="0" y="0"/>
                              </a:cubicBezTo>
                              <a:close/>
                            </a:path>
                            <a:path w="6260123" h="1226527" stroke="0" extrusionOk="0">
                              <a:moveTo>
                                <a:pt x="0" y="0"/>
                              </a:moveTo>
                              <a:cubicBezTo>
                                <a:pt x="104615" y="-16283"/>
                                <a:pt x="335137" y="4560"/>
                                <a:pt x="506501" y="0"/>
                              </a:cubicBezTo>
                              <a:cubicBezTo>
                                <a:pt x="677865" y="-4560"/>
                                <a:pt x="899266" y="44961"/>
                                <a:pt x="1013002" y="0"/>
                              </a:cubicBezTo>
                              <a:cubicBezTo>
                                <a:pt x="1126738" y="-44961"/>
                                <a:pt x="1346962" y="6750"/>
                                <a:pt x="1644705" y="0"/>
                              </a:cubicBezTo>
                              <a:cubicBezTo>
                                <a:pt x="1942448" y="-6750"/>
                                <a:pt x="1932280" y="5531"/>
                                <a:pt x="2151206" y="0"/>
                              </a:cubicBezTo>
                              <a:cubicBezTo>
                                <a:pt x="2370132" y="-5531"/>
                                <a:pt x="2579718" y="14508"/>
                                <a:pt x="2782909" y="0"/>
                              </a:cubicBezTo>
                              <a:cubicBezTo>
                                <a:pt x="2986100" y="-14508"/>
                                <a:pt x="3009490" y="30537"/>
                                <a:pt x="3164208" y="0"/>
                              </a:cubicBezTo>
                              <a:cubicBezTo>
                                <a:pt x="3318926" y="-30537"/>
                                <a:pt x="3533976" y="9657"/>
                                <a:pt x="3670708" y="0"/>
                              </a:cubicBezTo>
                              <a:cubicBezTo>
                                <a:pt x="3807440" y="-9657"/>
                                <a:pt x="4022146" y="36003"/>
                                <a:pt x="4114608" y="0"/>
                              </a:cubicBezTo>
                              <a:cubicBezTo>
                                <a:pt x="4207070" y="-36003"/>
                                <a:pt x="4505325" y="41194"/>
                                <a:pt x="4683710" y="0"/>
                              </a:cubicBezTo>
                              <a:cubicBezTo>
                                <a:pt x="4862095" y="-41194"/>
                                <a:pt x="5028759" y="30969"/>
                                <a:pt x="5127610" y="0"/>
                              </a:cubicBezTo>
                              <a:cubicBezTo>
                                <a:pt x="5226461" y="-30969"/>
                                <a:pt x="5354944" y="20939"/>
                                <a:pt x="5571509" y="0"/>
                              </a:cubicBezTo>
                              <a:cubicBezTo>
                                <a:pt x="5788074" y="-20939"/>
                                <a:pt x="6011353" y="9562"/>
                                <a:pt x="6260123" y="0"/>
                              </a:cubicBezTo>
                              <a:cubicBezTo>
                                <a:pt x="6294262" y="110733"/>
                                <a:pt x="6220017" y="215308"/>
                                <a:pt x="6260123" y="372047"/>
                              </a:cubicBezTo>
                              <a:cubicBezTo>
                                <a:pt x="6300229" y="528786"/>
                                <a:pt x="6237676" y="678833"/>
                                <a:pt x="6260123" y="756358"/>
                              </a:cubicBezTo>
                              <a:cubicBezTo>
                                <a:pt x="6282570" y="833883"/>
                                <a:pt x="6206028" y="1126806"/>
                                <a:pt x="6260123" y="1226527"/>
                              </a:cubicBezTo>
                              <a:cubicBezTo>
                                <a:pt x="6169493" y="1267337"/>
                                <a:pt x="6055053" y="1198443"/>
                                <a:pt x="5878825" y="1226527"/>
                              </a:cubicBezTo>
                              <a:cubicBezTo>
                                <a:pt x="5702597" y="1254611"/>
                                <a:pt x="5472328" y="1201858"/>
                                <a:pt x="5184520" y="1226527"/>
                              </a:cubicBezTo>
                              <a:cubicBezTo>
                                <a:pt x="4896712" y="1251196"/>
                                <a:pt x="4821040" y="1151682"/>
                                <a:pt x="4490215" y="1226527"/>
                              </a:cubicBezTo>
                              <a:cubicBezTo>
                                <a:pt x="4159391" y="1301372"/>
                                <a:pt x="4128532" y="1188063"/>
                                <a:pt x="3795911" y="1226527"/>
                              </a:cubicBezTo>
                              <a:cubicBezTo>
                                <a:pt x="3463290" y="1264991"/>
                                <a:pt x="3490853" y="1222640"/>
                                <a:pt x="3352011" y="1226527"/>
                              </a:cubicBezTo>
                              <a:cubicBezTo>
                                <a:pt x="3213169" y="1230414"/>
                                <a:pt x="3156930" y="1208905"/>
                                <a:pt x="2970713" y="1226527"/>
                              </a:cubicBezTo>
                              <a:cubicBezTo>
                                <a:pt x="2784496" y="1244149"/>
                                <a:pt x="2623701" y="1196576"/>
                                <a:pt x="2401611" y="1226527"/>
                              </a:cubicBezTo>
                              <a:cubicBezTo>
                                <a:pt x="2179521" y="1256478"/>
                                <a:pt x="1907964" y="1221819"/>
                                <a:pt x="1769908" y="1226527"/>
                              </a:cubicBezTo>
                              <a:cubicBezTo>
                                <a:pt x="1631852" y="1231235"/>
                                <a:pt x="1275507" y="1167895"/>
                                <a:pt x="1138204" y="1226527"/>
                              </a:cubicBezTo>
                              <a:cubicBezTo>
                                <a:pt x="1000901" y="1285159"/>
                                <a:pt x="849829" y="1175899"/>
                                <a:pt x="631703" y="1226527"/>
                              </a:cubicBezTo>
                              <a:cubicBezTo>
                                <a:pt x="413577" y="1277155"/>
                                <a:pt x="219226" y="1163603"/>
                                <a:pt x="0" y="1226527"/>
                              </a:cubicBezTo>
                              <a:cubicBezTo>
                                <a:pt x="-24843" y="1069033"/>
                                <a:pt x="8683" y="930357"/>
                                <a:pt x="0" y="829950"/>
                              </a:cubicBezTo>
                              <a:cubicBezTo>
                                <a:pt x="-8683" y="729543"/>
                                <a:pt x="13431" y="559679"/>
                                <a:pt x="0" y="421108"/>
                              </a:cubicBezTo>
                              <a:cubicBezTo>
                                <a:pt x="-13431" y="282537"/>
                                <a:pt x="13249" y="2077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56008" w14:textId="260AF1B7" w:rsidR="00F9080A" w:rsidRPr="00C6299B" w:rsidRDefault="00F9080A" w:rsidP="00C6299B">
                            <w:pPr>
                              <w:spacing w:before="360" w:line="480" w:lineRule="auto"/>
                              <w:ind w:left="284" w:right="284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他/她讓林珍認識</w:t>
                            </w:r>
                            <w:r w:rsidRPr="00A97E0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香港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和國家當時正面臨的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 w:rsid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，遠比想像的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94C4AAE" w14:textId="77777777" w:rsidR="00F9080A" w:rsidRDefault="00F9080A" w:rsidP="00F90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D4C79" id="矩形 52" o:spid="_x0000_s1032" style="position:absolute;left:0;text-align:left;margin-left:15.85pt;margin-top:33.1pt;width:492.9pt;height:96.6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" fillcolor="white [3201]" strokecolor="#faaf17 [3204]" strokeweight="1pt">
                <v:shadow on="t" color="black" opacity="26214f" origin="-.5,-.5" offset=".74836mm,.74836mm"/>
                <v:textbox>
                  <w:txbxContent>
                    <w:p w14:paraId="32C56008" w14:textId="260AF1B7" w:rsidR="00F9080A" w:rsidRPr="00C6299B" w:rsidRDefault="00F9080A" w:rsidP="00C6299B">
                      <w:pPr>
                        <w:spacing w:before="360" w:line="480" w:lineRule="auto"/>
                        <w:ind w:left="284" w:right="284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他/她讓林珍認識</w:t>
                      </w:r>
                      <w:r w:rsidRPr="00A97E03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香港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和國家當時正面臨的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</w:t>
                      </w:r>
                      <w:r w:rsid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，遠比想像的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94C4AAE" w14:textId="77777777" w:rsidR="00F9080A" w:rsidRDefault="00F9080A" w:rsidP="00F90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778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承上題，</w:t>
      </w:r>
      <w:r w:rsidR="00277884" w:rsidRPr="005832E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這位家人</w:t>
      </w:r>
      <w:r w:rsidR="002778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對林珍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有甚麼影響？在橫線上填寫答案。</w:t>
      </w:r>
      <w:r w:rsidR="00277884" w:rsidRPr="005832EF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277884" w:rsidRPr="005832EF">
        <w:rPr>
          <w:rFonts w:ascii="Microsoft JhengHei" w:eastAsia="Microsoft JhengHei" w:hAnsi="Microsoft JhengHei" w:hint="eastAsia"/>
          <w:color w:val="040606" w:themeColor="text2"/>
          <w:sz w:val="28"/>
          <w:szCs w:val="28"/>
          <w:u w:val="single"/>
        </w:rPr>
        <w:t xml:space="preserve">　　</w:t>
      </w:r>
      <w:r w:rsidR="00277884" w:rsidRPr="00081B2D">
        <w:rPr>
          <w:rFonts w:ascii="Microsoft JhengHei" w:eastAsia="Microsoft JhengHei" w:hAnsi="Microsoft JhengHei" w:hint="eastAsia"/>
          <w:color w:val="040606" w:themeColor="text2"/>
          <w:sz w:val="30"/>
          <w:szCs w:val="30"/>
          <w:u w:val="single"/>
        </w:rPr>
        <w:t xml:space="preserve">　　　　　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  <w:u w:val="single"/>
        </w:rPr>
        <w:t xml:space="preserve"> 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</w:rPr>
        <w:t xml:space="preserve">                        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  <w:u w:val="single"/>
        </w:rPr>
        <w:t xml:space="preserve">                                 </w:t>
      </w:r>
    </w:p>
    <w:p w14:paraId="0E5C25E9" w14:textId="2E7B0821" w:rsidR="008C304B" w:rsidRDefault="00A751EC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3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EA6832" wp14:editId="78C7D8E7">
                <wp:simplePos x="0" y="0"/>
                <wp:positionH relativeFrom="margin">
                  <wp:posOffset>4409440</wp:posOffset>
                </wp:positionH>
                <wp:positionV relativeFrom="paragraph">
                  <wp:posOffset>69215</wp:posOffset>
                </wp:positionV>
                <wp:extent cx="589084" cy="44577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4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B5840" w14:textId="6EEAEE9E" w:rsidR="00A751EC" w:rsidRPr="005F49E4" w:rsidRDefault="00A751EC" w:rsidP="00A751E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5F49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EA6832" id="矩形 39" o:spid="_x0000_s1033" style="position:absolute;left:0;text-align:left;margin-left:347.2pt;margin-top:5.45pt;width:46.4pt;height:35.1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" filled="f" stroked="f" strokeweight="1pt">
                <v:textbox>
                  <w:txbxContent>
                    <w:p w14:paraId="74BB5840" w14:textId="6EEAEE9E" w:rsidR="00A751EC" w:rsidRPr="005F49E4" w:rsidRDefault="00A751EC" w:rsidP="00A751E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5F49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危機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42157F" w14:textId="03EA0631" w:rsidR="008C304B" w:rsidRDefault="00A751EC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3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DF71CB" wp14:editId="6408C3D1">
                <wp:simplePos x="0" y="0"/>
                <wp:positionH relativeFrom="margin">
                  <wp:posOffset>1503680</wp:posOffset>
                </wp:positionH>
                <wp:positionV relativeFrom="paragraph">
                  <wp:posOffset>80010</wp:posOffset>
                </wp:positionV>
                <wp:extent cx="589084" cy="44577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4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48DBA" w14:textId="042B92E2" w:rsidR="00A751EC" w:rsidRPr="005F49E4" w:rsidRDefault="00A751EC" w:rsidP="00A751E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嚴重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DF71CB" id="矩形 55" o:spid="_x0000_s1034" style="position:absolute;left:0;text-align:left;margin-left:118.4pt;margin-top:6.3pt;width:46.4pt;height:35.1pt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" filled="f" stroked="f" strokeweight="1pt">
                <v:textbox>
                  <w:txbxContent>
                    <w:p w14:paraId="72C48DBA" w14:textId="042B92E2" w:rsidR="00A751EC" w:rsidRPr="005F49E4" w:rsidRDefault="00A751EC" w:rsidP="00A751E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嚴重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FCB6D9" w14:textId="279C4BD4" w:rsidR="00201BB0" w:rsidRDefault="00201BB0" w:rsidP="00F9080A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92F7BC" w14:textId="6AD83805" w:rsidR="00F9080A" w:rsidRPr="00F9080A" w:rsidRDefault="00F9080A" w:rsidP="00F9080A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722720AB" w14:textId="7DDF071A" w:rsidR="00B539F1" w:rsidRDefault="00551871" w:rsidP="002855B3">
      <w:pPr>
        <w:pStyle w:val="a7"/>
        <w:numPr>
          <w:ilvl w:val="0"/>
          <w:numId w:val="23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97B233" wp14:editId="791415A0">
                <wp:simplePos x="0" y="0"/>
                <wp:positionH relativeFrom="column">
                  <wp:posOffset>5917565</wp:posOffset>
                </wp:positionH>
                <wp:positionV relativeFrom="paragraph">
                  <wp:posOffset>450313</wp:posOffset>
                </wp:positionV>
                <wp:extent cx="450215" cy="461010"/>
                <wp:effectExtent l="0" t="0" r="26035" b="152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D8200" id="矩形 33" o:spid="_x0000_s1026" style="position:absolute;margin-left:465.95pt;margin-top:35.45pt;width:35.45pt;height:36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" fillcolor="white [3212]" strokecolor="#484f5e [3213]" strokeweight="1pt"/>
            </w:pict>
          </mc:Fallback>
        </mc:AlternateContent>
      </w:r>
      <w:r w:rsidR="00584CF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4811F6" wp14:editId="7E874C9D">
                <wp:simplePos x="0" y="0"/>
                <wp:positionH relativeFrom="margin">
                  <wp:align>right</wp:align>
                </wp:positionH>
                <wp:positionV relativeFrom="paragraph">
                  <wp:posOffset>371230</wp:posOffset>
                </wp:positionV>
                <wp:extent cx="2886710" cy="603885"/>
                <wp:effectExtent l="0" t="0" r="8890" b="5715"/>
                <wp:wrapNone/>
                <wp:docPr id="16" name="矩形: 圓角化同側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60388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D05E4" w14:textId="535E68F9" w:rsidR="00B4252F" w:rsidRPr="002C1039" w:rsidRDefault="00B4252F" w:rsidP="00B4252F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林珍要外出工作。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11F6" id="矩形: 圓角化同側角落 16" o:spid="_x0000_s1035" style="position:absolute;left:0;text-align:left;margin-left:176.1pt;margin-top:29.25pt;width:227.3pt;height:47.5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886710,603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" adj="-11796480,,5400" path="m100650,l2786060,v55587,,100650,45063,100650,100650l2886710,603885r,l,603885r,l,100650c,45063,45063,,100650,xe" fillcolor="#dbf0e6 [661]" stroked="f" strokeweight="1pt">
                <v:stroke joinstyle="miter"/>
                <v:formulas/>
                <v:path arrowok="t" o:connecttype="custom" o:connectlocs="100650,0;2786060,0;2886710,100650;2886710,603885;2886710,603885;0,603885;0,603885;0,100650;100650,0" o:connectangles="0,0,0,0,0,0,0,0,0" textboxrect="0,0,2886710,603885"/>
                <v:textbox>
                  <w:txbxContent>
                    <w:p w14:paraId="094D05E4" w14:textId="535E68F9" w:rsidR="00B4252F" w:rsidRPr="002C1039" w:rsidRDefault="00B4252F" w:rsidP="00B4252F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林珍要外出工作。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CF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F78F57" wp14:editId="008D97B1">
                <wp:simplePos x="0" y="0"/>
                <wp:positionH relativeFrom="column">
                  <wp:posOffset>200563</wp:posOffset>
                </wp:positionH>
                <wp:positionV relativeFrom="paragraph">
                  <wp:posOffset>370205</wp:posOffset>
                </wp:positionV>
                <wp:extent cx="3211200" cy="612140"/>
                <wp:effectExtent l="0" t="0" r="8255" b="0"/>
                <wp:wrapNone/>
                <wp:docPr id="15" name="矩形: 圓角化同側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00" cy="6121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0913F" w14:textId="738411D9" w:rsidR="00B4252F" w:rsidRPr="00B4252F" w:rsidRDefault="00B4252F" w:rsidP="00B4252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林珍不能再上學</w:t>
                            </w:r>
                            <w:r w:rsidRPr="00B4252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8F57" id="矩形: 圓角化同側角落 15" o:spid="_x0000_s1036" style="position:absolute;left:0;text-align:left;margin-left:15.8pt;margin-top:29.15pt;width:252.85pt;height:4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200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" adj="-11796480,,5400" path="m102025,l3109175,v56347,,102025,45678,102025,102025l3211200,612140r,l,612140r,l,102025c,45678,45678,,102025,xe" fillcolor="#dbf0e6 [661]" stroked="f" strokeweight="1pt">
                <v:stroke joinstyle="miter"/>
                <v:formulas/>
                <v:path arrowok="t" o:connecttype="custom" o:connectlocs="102025,0;3109175,0;3211200,102025;3211200,612140;3211200,612140;0,612140;0,612140;0,102025;102025,0" o:connectangles="0,0,0,0,0,0,0,0,0" textboxrect="0,0,3211200,612140"/>
                <v:textbox>
                  <w:txbxContent>
                    <w:p w14:paraId="6B60913F" w14:textId="738411D9" w:rsidR="00B4252F" w:rsidRPr="00B4252F" w:rsidRDefault="00B4252F" w:rsidP="00B4252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林珍不能再上學</w:t>
                      </w:r>
                      <w:r w:rsidRPr="00B4252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59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日軍攻佔香港，</w:t>
      </w:r>
      <w:r w:rsidR="004605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為林</w:t>
      </w:r>
      <w:r w:rsidR="0051746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珍及</w:t>
      </w:r>
      <w:r w:rsidR="00262D6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其</w:t>
      </w:r>
      <w:r w:rsidR="0051746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家人</w:t>
      </w:r>
      <w:r w:rsidR="004605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的生活帶來甚</w:t>
      </w:r>
      <w:r w:rsidR="008159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麼改變</w:t>
      </w:r>
      <w:r w:rsidR="003F7AB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在適當的空格內加</w:t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3095237" w14:textId="7D851955" w:rsidR="00B539F1" w:rsidRDefault="000C6565" w:rsidP="00201BB0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F9CB20" wp14:editId="3C0BB135">
                <wp:simplePos x="0" y="0"/>
                <wp:positionH relativeFrom="column">
                  <wp:posOffset>2850808</wp:posOffset>
                </wp:positionH>
                <wp:positionV relativeFrom="paragraph">
                  <wp:posOffset>8890</wp:posOffset>
                </wp:positionV>
                <wp:extent cx="450684" cy="461175"/>
                <wp:effectExtent l="0" t="0" r="26035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51B20" w14:textId="20ACF052" w:rsidR="005054BA" w:rsidRDefault="005054BA" w:rsidP="005054BA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9CB20" id="矩形 27" o:spid="_x0000_s1037" style="position:absolute;left:0;text-align:left;margin-left:224.45pt;margin-top:.7pt;width:35.5pt;height:36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tq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" fillcolor="white [3212]" strokecolor="#484f5e [3213]" strokeweight="1pt">
                <v:textbox>
                  <w:txbxContent>
                    <w:p w14:paraId="79A51B20" w14:textId="20ACF052" w:rsidR="005054BA" w:rsidRDefault="005054BA" w:rsidP="005054BA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11C54D60" w14:textId="09678F1F" w:rsidR="00B539F1" w:rsidRDefault="000C6565" w:rsidP="00201BB0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217DAF" wp14:editId="0D960A3F">
                <wp:simplePos x="0" y="0"/>
                <wp:positionH relativeFrom="column">
                  <wp:posOffset>5929825</wp:posOffset>
                </wp:positionH>
                <wp:positionV relativeFrom="paragraph">
                  <wp:posOffset>241300</wp:posOffset>
                </wp:positionV>
                <wp:extent cx="450684" cy="461175"/>
                <wp:effectExtent l="0" t="0" r="26035" b="1524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22DAF" id="矩形 56" o:spid="_x0000_s1026" style="position:absolute;margin-left:466.9pt;margin-top:19pt;width:35.5pt;height:36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9C2493" wp14:editId="32E29964">
                <wp:simplePos x="0" y="0"/>
                <wp:positionH relativeFrom="column">
                  <wp:posOffset>2850808</wp:posOffset>
                </wp:positionH>
                <wp:positionV relativeFrom="paragraph">
                  <wp:posOffset>248285</wp:posOffset>
                </wp:positionV>
                <wp:extent cx="450684" cy="461175"/>
                <wp:effectExtent l="0" t="0" r="26035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A5F01" w14:textId="2DA1AE25" w:rsidR="005054BA" w:rsidRDefault="005054BA" w:rsidP="005054BA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C2493" id="矩形 34" o:spid="_x0000_s1038" style="position:absolute;left:0;text-align:left;margin-left:224.45pt;margin-top:19.55pt;width:35.5pt;height:36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IniQ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" fillcolor="white [3212]" strokecolor="#484f5e [3213]" strokeweight="1pt">
                <v:textbox>
                  <w:txbxContent>
                    <w:p w14:paraId="57FA5F01" w14:textId="2DA1AE25" w:rsidR="005054BA" w:rsidRDefault="005054BA" w:rsidP="005054BA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DFF1A3" wp14:editId="2C2E0FE3">
                <wp:simplePos x="0" y="0"/>
                <wp:positionH relativeFrom="margin">
                  <wp:posOffset>3566697</wp:posOffset>
                </wp:positionH>
                <wp:positionV relativeFrom="paragraph">
                  <wp:posOffset>127635</wp:posOffset>
                </wp:positionV>
                <wp:extent cx="2921635" cy="675640"/>
                <wp:effectExtent l="0" t="0" r="0" b="0"/>
                <wp:wrapNone/>
                <wp:docPr id="54" name="矩形: 圓角化同側角落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F5D02" w14:textId="068CDF68" w:rsidR="00B4252F" w:rsidRPr="002C1039" w:rsidRDefault="00B4252F" w:rsidP="00287BE3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287BE3"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的家被炸毀</w:t>
                            </w: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F1A3" id="矩形: 圓角化同側角落 54" o:spid="_x0000_s1039" style="position:absolute;left:0;text-align:left;margin-left:280.85pt;margin-top:10.05pt;width:230.05pt;height:53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1635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" adj="-11796480,,5400" path="m112609,l2809026,v62192,,112609,50417,112609,112609l2921635,675640r,l,675640r,l,112609c,50417,50417,,112609,xe" fillcolor="#dbf0e6 [661]" stroked="f" strokeweight="1pt">
                <v:stroke joinstyle="miter"/>
                <v:formulas/>
                <v:path arrowok="t" o:connecttype="custom" o:connectlocs="112609,0;2809026,0;2921635,112609;2921635,675640;2921635,675640;0,675640;0,675640;0,112609;112609,0" o:connectangles="0,0,0,0,0,0,0,0,0" textboxrect="0,0,2921635,675640"/>
                <v:textbox>
                  <w:txbxContent>
                    <w:p w14:paraId="76AF5D02" w14:textId="068CDF68" w:rsidR="00B4252F" w:rsidRPr="002C1039" w:rsidRDefault="00B4252F" w:rsidP="00287BE3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287BE3"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的家被炸毀</w:t>
                      </w: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05BEDA" wp14:editId="29B04348">
                <wp:simplePos x="0" y="0"/>
                <wp:positionH relativeFrom="column">
                  <wp:posOffset>198120</wp:posOffset>
                </wp:positionH>
                <wp:positionV relativeFrom="paragraph">
                  <wp:posOffset>127733</wp:posOffset>
                </wp:positionV>
                <wp:extent cx="3211830" cy="675640"/>
                <wp:effectExtent l="0" t="0" r="7620" b="0"/>
                <wp:wrapNone/>
                <wp:docPr id="20" name="矩形: 圓角化同側角落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DE6D0" w14:textId="78F6C37D" w:rsidR="00B4252F" w:rsidRPr="002C1039" w:rsidRDefault="00B4252F" w:rsidP="00B4252F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5054BA"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媽媽</w:t>
                            </w: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開辦的私塾需要停辦。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BEDA" id="矩形: 圓角化同側角落 20" o:spid="_x0000_s1040" style="position:absolute;left:0;text-align:left;margin-left:15.6pt;margin-top:10.05pt;width:252.9pt;height:5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83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" adj="-11796480,,5400" path="m112609,l3099221,v62192,,112609,50417,112609,112609l3211830,675640r,l,675640r,l,112609c,50417,50417,,112609,xe" fillcolor="#dbf0e6 [661]" stroked="f" strokeweight="1pt">
                <v:stroke joinstyle="miter"/>
                <v:formulas/>
                <v:path arrowok="t" o:connecttype="custom" o:connectlocs="112609,0;3099221,0;3211830,112609;3211830,675640;3211830,675640;0,675640;0,675640;0,112609;112609,0" o:connectangles="0,0,0,0,0,0,0,0,0" textboxrect="0,0,3211830,675640"/>
                <v:textbox>
                  <w:txbxContent>
                    <w:p w14:paraId="23FDE6D0" w14:textId="78F6C37D" w:rsidR="00B4252F" w:rsidRPr="002C1039" w:rsidRDefault="00B4252F" w:rsidP="00B4252F">
                      <w:pPr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5054BA"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媽媽</w:t>
                      </w: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開辦的私塾需要停辦。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EA5438" w14:textId="12C0FF29" w:rsidR="00B539F1" w:rsidRDefault="000C6565" w:rsidP="00B539F1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EECEF3" wp14:editId="34CBB1CE">
                <wp:simplePos x="0" y="0"/>
                <wp:positionH relativeFrom="margin">
                  <wp:posOffset>3583940</wp:posOffset>
                </wp:positionH>
                <wp:positionV relativeFrom="paragraph">
                  <wp:posOffset>424082</wp:posOffset>
                </wp:positionV>
                <wp:extent cx="2887200" cy="683260"/>
                <wp:effectExtent l="0" t="0" r="8890" b="2540"/>
                <wp:wrapNone/>
                <wp:docPr id="19" name="矩形: 圓角化同側角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200" cy="68326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59493" w14:textId="047C4724" w:rsidR="00B4252F" w:rsidRPr="002C1039" w:rsidRDefault="00B4252F" w:rsidP="00B4252F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林珍第一次看見有人餓死。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CEF3" id="矩形: 圓角化同側角落 19" o:spid="_x0000_s1041" style="position:absolute;left:0;text-align:left;margin-left:282.2pt;margin-top:33.4pt;width:227.35pt;height:53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87200,683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" adj="-11796480,,5400" path="m113879,l2773321,v62894,,113879,50985,113879,113879l2887200,683260r,l,683260r,l,113879c,50985,50985,,113879,xe" fillcolor="#dbf0e6 [661]" stroked="f" strokeweight="1pt">
                <v:stroke joinstyle="miter"/>
                <v:formulas/>
                <v:path arrowok="t" o:connecttype="custom" o:connectlocs="113879,0;2773321,0;2887200,113879;2887200,683260;2887200,683260;0,683260;0,683260;0,113879;113879,0" o:connectangles="0,0,0,0,0,0,0,0,0" textboxrect="0,0,2887200,683260"/>
                <v:textbox>
                  <w:txbxContent>
                    <w:p w14:paraId="0C959493" w14:textId="047C4724" w:rsidR="00B4252F" w:rsidRPr="002C1039" w:rsidRDefault="00B4252F" w:rsidP="00B4252F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林珍第一次看見有人餓死。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FA3314" wp14:editId="45C3B7DD">
                <wp:simplePos x="0" y="0"/>
                <wp:positionH relativeFrom="column">
                  <wp:posOffset>206375</wp:posOffset>
                </wp:positionH>
                <wp:positionV relativeFrom="paragraph">
                  <wp:posOffset>413580</wp:posOffset>
                </wp:positionV>
                <wp:extent cx="3202305" cy="675640"/>
                <wp:effectExtent l="0" t="0" r="0" b="0"/>
                <wp:wrapNone/>
                <wp:docPr id="57" name="矩形: 圓角化同側角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305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F9A6E" w14:textId="18C05E8F" w:rsidR="00287BE3" w:rsidRPr="002C1039" w:rsidRDefault="00287BE3" w:rsidP="00287BE3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林珍與家人失散。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3314" id="矩形: 圓角化同側角落 57" o:spid="_x0000_s1042" style="position:absolute;left:0;text-align:left;margin-left:16.25pt;margin-top:32.55pt;width:252.15pt;height:53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2305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" adj="-11796480,,5400" path="m112609,l3089696,v62192,,112609,50417,112609,112609l3202305,675640r,l,675640r,l,112609c,50417,50417,,112609,xe" fillcolor="#dbf0e6 [661]" stroked="f" strokeweight="1pt">
                <v:stroke joinstyle="miter"/>
                <v:formulas/>
                <v:path arrowok="t" o:connecttype="custom" o:connectlocs="112609,0;3089696,0;3202305,112609;3202305,675640;3202305,675640;0,675640;0,675640;0,112609;112609,0" o:connectangles="0,0,0,0,0,0,0,0,0" textboxrect="0,0,3202305,675640"/>
                <v:textbox>
                  <w:txbxContent>
                    <w:p w14:paraId="73AF9A6E" w14:textId="18C05E8F" w:rsidR="00287BE3" w:rsidRPr="002C1039" w:rsidRDefault="00287BE3" w:rsidP="00287BE3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林珍與家人失散。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3287C0" w14:textId="4ED2557E" w:rsidR="00B539F1" w:rsidRPr="00B539F1" w:rsidRDefault="000C6565" w:rsidP="00B539F1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D0D2E0" wp14:editId="6DC8AFD4">
                <wp:simplePos x="0" y="0"/>
                <wp:positionH relativeFrom="column">
                  <wp:posOffset>2843090</wp:posOffset>
                </wp:positionH>
                <wp:positionV relativeFrom="paragraph">
                  <wp:posOffset>71364</wp:posOffset>
                </wp:positionV>
                <wp:extent cx="450684" cy="461175"/>
                <wp:effectExtent l="0" t="0" r="26035" b="152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AE20D" id="矩形 58" o:spid="_x0000_s1026" style="position:absolute;margin-left:223.85pt;margin-top:5.6pt;width:35.5pt;height:36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DBFBF7" wp14:editId="5C7DC65F">
                <wp:simplePos x="0" y="0"/>
                <wp:positionH relativeFrom="margin">
                  <wp:posOffset>5941158</wp:posOffset>
                </wp:positionH>
                <wp:positionV relativeFrom="paragraph">
                  <wp:posOffset>73025</wp:posOffset>
                </wp:positionV>
                <wp:extent cx="450684" cy="461175"/>
                <wp:effectExtent l="0" t="0" r="26035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694C9" w14:textId="7A5B7095" w:rsidR="005054BA" w:rsidRDefault="005054BA" w:rsidP="005054BA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BFBF7" id="矩形 38" o:spid="_x0000_s1043" style="position:absolute;left:0;text-align:left;margin-left:467.8pt;margin-top:5.75pt;width:35.5pt;height:36.3pt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jwiQ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" fillcolor="white [3212]" strokecolor="#484f5e [3213]" strokeweight="1pt">
                <v:textbox>
                  <w:txbxContent>
                    <w:p w14:paraId="2DB694C9" w14:textId="7A5B7095" w:rsidR="005054BA" w:rsidRDefault="005054BA" w:rsidP="005054BA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27364" w14:textId="4C29F0F1" w:rsidR="00EB7D6D" w:rsidRPr="00B561C0" w:rsidRDefault="00EB7D6D" w:rsidP="00B561C0">
      <w:pPr>
        <w:rPr>
          <w:rFonts w:ascii="Microsoft JhengHei" w:eastAsia="Microsoft JhengHei" w:hAnsi="Microsoft JhengHei" w:cs="Times New Roman"/>
          <w:color w:val="040606" w:themeColor="text2"/>
          <w:sz w:val="2"/>
          <w:szCs w:val="2"/>
        </w:rPr>
      </w:pPr>
    </w:p>
    <w:sectPr w:rsidR="00EB7D6D" w:rsidRPr="00B561C0" w:rsidSect="004038B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CDCF" w14:textId="77777777" w:rsidR="000D4A57" w:rsidRDefault="000D4A57" w:rsidP="00465C96">
      <w:r>
        <w:separator/>
      </w:r>
    </w:p>
  </w:endnote>
  <w:endnote w:type="continuationSeparator" w:id="0">
    <w:p w14:paraId="5BDB8675" w14:textId="77777777" w:rsidR="000D4A57" w:rsidRDefault="000D4A5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28607" w14:textId="77777777" w:rsidR="000D4A57" w:rsidRDefault="000D4A57" w:rsidP="00465C96">
      <w:r>
        <w:separator/>
      </w:r>
    </w:p>
  </w:footnote>
  <w:footnote w:type="continuationSeparator" w:id="0">
    <w:p w14:paraId="07E84641" w14:textId="77777777" w:rsidR="000D4A57" w:rsidRDefault="000D4A5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E987" w14:textId="77777777" w:rsidR="00A15C54" w:rsidRDefault="00A15C5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59A82EA" w:rsidR="004038B5" w:rsidRDefault="00A15C54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A6E5B5" wp14:editId="375141B0">
              <wp:simplePos x="0" y="0"/>
              <wp:positionH relativeFrom="margin">
                <wp:posOffset>3420110</wp:posOffset>
              </wp:positionH>
              <wp:positionV relativeFrom="paragraph">
                <wp:posOffset>-150495</wp:posOffset>
              </wp:positionV>
              <wp:extent cx="952500" cy="504825"/>
              <wp:effectExtent l="0" t="0" r="19050" b="28575"/>
              <wp:wrapNone/>
              <wp:docPr id="9" name="矩形: 圓角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D391D69" w14:textId="77777777" w:rsidR="00735756" w:rsidRDefault="00735756" w:rsidP="0073575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8A6E5B5" id="矩形: 圓角 9" o:spid="_x0000_s1044" style="position:absolute;margin-left:269.3pt;margin-top:-11.8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AUAfgO4AAAAAoBAAAPAAAAZHJzL2Rv&#10;d25yZXYueG1sTI9Nb8IwDIbvk/YfIk/aDdLxUaLSFE1IExd2oHDYMbSmLWucqgml+/czp+1ov49e&#10;P043o23FgL1vHGl4m0YgkApXNlRpOB0/JgqED4ZK0zpCDT/oYZM9P6UmKd2dDjjkoRJcQj4xGuoQ&#10;ukRKX9RojZ+6Domzi+utCTz2lSx7c+dy28pZFMXSmob4Qm063NZYfOc3q6FaDfnicN1td4v91/5T&#10;HSN3HU9av76M72sQAcfwB8NDn9UhY6ezu1HpRathOVcxoxoms/kKBBOxemzOHC0VyCyV/1/IfgE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AUAfgO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5D391D69" w14:textId="77777777" w:rsidR="00735756" w:rsidRDefault="00735756" w:rsidP="0073575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0" locked="0" layoutInCell="1" allowOverlap="1" wp14:anchorId="74669733" wp14:editId="1246297F">
          <wp:simplePos x="0" y="0"/>
          <wp:positionH relativeFrom="page">
            <wp:posOffset>-6350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650651B8"/>
    <w:multiLevelType w:val="hybridMultilevel"/>
    <w:tmpl w:val="BEE84B14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9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1344283723">
    <w:abstractNumId w:val="21"/>
  </w:num>
  <w:num w:numId="9" w16cid:durableId="1885632583">
    <w:abstractNumId w:val="0"/>
  </w:num>
  <w:num w:numId="10" w16cid:durableId="1619026902">
    <w:abstractNumId w:val="11"/>
  </w:num>
  <w:num w:numId="11" w16cid:durableId="1152792619">
    <w:abstractNumId w:val="6"/>
  </w:num>
  <w:num w:numId="12" w16cid:durableId="833840534">
    <w:abstractNumId w:val="16"/>
  </w:num>
  <w:num w:numId="13" w16cid:durableId="592203744">
    <w:abstractNumId w:val="4"/>
  </w:num>
  <w:num w:numId="14" w16cid:durableId="868029038">
    <w:abstractNumId w:val="3"/>
  </w:num>
  <w:num w:numId="15" w16cid:durableId="1472560170">
    <w:abstractNumId w:val="13"/>
  </w:num>
  <w:num w:numId="16" w16cid:durableId="1690638085">
    <w:abstractNumId w:val="8"/>
  </w:num>
  <w:num w:numId="17" w16cid:durableId="445545315">
    <w:abstractNumId w:val="5"/>
  </w:num>
  <w:num w:numId="18" w16cid:durableId="160119741">
    <w:abstractNumId w:val="20"/>
  </w:num>
  <w:num w:numId="19" w16cid:durableId="1123697653">
    <w:abstractNumId w:val="10"/>
  </w:num>
  <w:num w:numId="20" w16cid:durableId="1324427341">
    <w:abstractNumId w:val="12"/>
  </w:num>
  <w:num w:numId="21" w16cid:durableId="2101411932">
    <w:abstractNumId w:val="18"/>
  </w:num>
  <w:num w:numId="22" w16cid:durableId="788663318">
    <w:abstractNumId w:val="15"/>
  </w:num>
  <w:num w:numId="23" w16cid:durableId="14846580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6FD"/>
    <w:rsid w:val="00013662"/>
    <w:rsid w:val="00015F32"/>
    <w:rsid w:val="000214DD"/>
    <w:rsid w:val="00022F97"/>
    <w:rsid w:val="00023F7D"/>
    <w:rsid w:val="00027603"/>
    <w:rsid w:val="00035EED"/>
    <w:rsid w:val="00054E11"/>
    <w:rsid w:val="0005737C"/>
    <w:rsid w:val="00057A84"/>
    <w:rsid w:val="0006107E"/>
    <w:rsid w:val="0006459E"/>
    <w:rsid w:val="000661D6"/>
    <w:rsid w:val="0007141B"/>
    <w:rsid w:val="00081B2D"/>
    <w:rsid w:val="000878C0"/>
    <w:rsid w:val="000A204E"/>
    <w:rsid w:val="000B41D0"/>
    <w:rsid w:val="000B4DA5"/>
    <w:rsid w:val="000B602A"/>
    <w:rsid w:val="000B7CE4"/>
    <w:rsid w:val="000C05F8"/>
    <w:rsid w:val="000C6565"/>
    <w:rsid w:val="000D4A57"/>
    <w:rsid w:val="000D56D8"/>
    <w:rsid w:val="000D6EA7"/>
    <w:rsid w:val="000E58CD"/>
    <w:rsid w:val="00103052"/>
    <w:rsid w:val="00105ABE"/>
    <w:rsid w:val="00106D28"/>
    <w:rsid w:val="00110995"/>
    <w:rsid w:val="00111981"/>
    <w:rsid w:val="001141BA"/>
    <w:rsid w:val="001145BE"/>
    <w:rsid w:val="00117A43"/>
    <w:rsid w:val="00131C99"/>
    <w:rsid w:val="001412D4"/>
    <w:rsid w:val="00157029"/>
    <w:rsid w:val="001576EA"/>
    <w:rsid w:val="00164750"/>
    <w:rsid w:val="001647B0"/>
    <w:rsid w:val="00165B48"/>
    <w:rsid w:val="00172904"/>
    <w:rsid w:val="00175196"/>
    <w:rsid w:val="001752D5"/>
    <w:rsid w:val="001764E1"/>
    <w:rsid w:val="00185F29"/>
    <w:rsid w:val="00196A4E"/>
    <w:rsid w:val="001A2F95"/>
    <w:rsid w:val="001A3CCD"/>
    <w:rsid w:val="001A4F4D"/>
    <w:rsid w:val="001A5C10"/>
    <w:rsid w:val="001A62A4"/>
    <w:rsid w:val="001B2F67"/>
    <w:rsid w:val="001B3365"/>
    <w:rsid w:val="001B3571"/>
    <w:rsid w:val="001B47B1"/>
    <w:rsid w:val="001C0642"/>
    <w:rsid w:val="001C225F"/>
    <w:rsid w:val="001D0E55"/>
    <w:rsid w:val="001D7BE6"/>
    <w:rsid w:val="001E3241"/>
    <w:rsid w:val="001E4DD3"/>
    <w:rsid w:val="001F4025"/>
    <w:rsid w:val="0020069A"/>
    <w:rsid w:val="002007FB"/>
    <w:rsid w:val="00201BB0"/>
    <w:rsid w:val="00212025"/>
    <w:rsid w:val="00213CA0"/>
    <w:rsid w:val="00215109"/>
    <w:rsid w:val="002235BC"/>
    <w:rsid w:val="00227235"/>
    <w:rsid w:val="002339C6"/>
    <w:rsid w:val="00236D0A"/>
    <w:rsid w:val="00236DCB"/>
    <w:rsid w:val="002428B0"/>
    <w:rsid w:val="00247D1C"/>
    <w:rsid w:val="00250314"/>
    <w:rsid w:val="00253473"/>
    <w:rsid w:val="002578E0"/>
    <w:rsid w:val="00257B1E"/>
    <w:rsid w:val="00261B02"/>
    <w:rsid w:val="002622F2"/>
    <w:rsid w:val="00262D6A"/>
    <w:rsid w:val="00265AA8"/>
    <w:rsid w:val="00267AC8"/>
    <w:rsid w:val="0027119F"/>
    <w:rsid w:val="002742F5"/>
    <w:rsid w:val="00277884"/>
    <w:rsid w:val="0028014C"/>
    <w:rsid w:val="00283C8F"/>
    <w:rsid w:val="00284737"/>
    <w:rsid w:val="002855B3"/>
    <w:rsid w:val="002872A5"/>
    <w:rsid w:val="00287BE3"/>
    <w:rsid w:val="00294B6E"/>
    <w:rsid w:val="002A7669"/>
    <w:rsid w:val="002A7E69"/>
    <w:rsid w:val="002C1039"/>
    <w:rsid w:val="002C166E"/>
    <w:rsid w:val="002C5663"/>
    <w:rsid w:val="002C7E62"/>
    <w:rsid w:val="002D2E11"/>
    <w:rsid w:val="002D32BE"/>
    <w:rsid w:val="002D517B"/>
    <w:rsid w:val="002E27DF"/>
    <w:rsid w:val="002E587D"/>
    <w:rsid w:val="002F748E"/>
    <w:rsid w:val="002F7863"/>
    <w:rsid w:val="00310285"/>
    <w:rsid w:val="0031134B"/>
    <w:rsid w:val="00314C50"/>
    <w:rsid w:val="0032354F"/>
    <w:rsid w:val="00323D45"/>
    <w:rsid w:val="0033255D"/>
    <w:rsid w:val="003361EC"/>
    <w:rsid w:val="00346063"/>
    <w:rsid w:val="00350B05"/>
    <w:rsid w:val="0035113A"/>
    <w:rsid w:val="0035480E"/>
    <w:rsid w:val="00361CFE"/>
    <w:rsid w:val="0036573B"/>
    <w:rsid w:val="0037281E"/>
    <w:rsid w:val="00372C89"/>
    <w:rsid w:val="00375DF1"/>
    <w:rsid w:val="00377893"/>
    <w:rsid w:val="003826F0"/>
    <w:rsid w:val="0039064E"/>
    <w:rsid w:val="00395379"/>
    <w:rsid w:val="003A036F"/>
    <w:rsid w:val="003A744B"/>
    <w:rsid w:val="003B27AC"/>
    <w:rsid w:val="003B74FB"/>
    <w:rsid w:val="003C15AA"/>
    <w:rsid w:val="003D6B55"/>
    <w:rsid w:val="003E3F00"/>
    <w:rsid w:val="003F0F0F"/>
    <w:rsid w:val="003F7AB2"/>
    <w:rsid w:val="00402D76"/>
    <w:rsid w:val="00403504"/>
    <w:rsid w:val="004038B5"/>
    <w:rsid w:val="00413D92"/>
    <w:rsid w:val="004168A9"/>
    <w:rsid w:val="00433BF3"/>
    <w:rsid w:val="0043426E"/>
    <w:rsid w:val="00443AF6"/>
    <w:rsid w:val="00446B9D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80FBB"/>
    <w:rsid w:val="00482551"/>
    <w:rsid w:val="00497500"/>
    <w:rsid w:val="004A2750"/>
    <w:rsid w:val="004A2E2F"/>
    <w:rsid w:val="004A4834"/>
    <w:rsid w:val="004B65AA"/>
    <w:rsid w:val="004B69FE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054BA"/>
    <w:rsid w:val="00512664"/>
    <w:rsid w:val="005143FE"/>
    <w:rsid w:val="0051704A"/>
    <w:rsid w:val="00517460"/>
    <w:rsid w:val="00522611"/>
    <w:rsid w:val="00524D68"/>
    <w:rsid w:val="00532AD8"/>
    <w:rsid w:val="00533903"/>
    <w:rsid w:val="00533D44"/>
    <w:rsid w:val="00534BC7"/>
    <w:rsid w:val="00534FED"/>
    <w:rsid w:val="00536581"/>
    <w:rsid w:val="00537238"/>
    <w:rsid w:val="005479B2"/>
    <w:rsid w:val="00551871"/>
    <w:rsid w:val="005526C1"/>
    <w:rsid w:val="005552E6"/>
    <w:rsid w:val="005566A0"/>
    <w:rsid w:val="005619BC"/>
    <w:rsid w:val="005636F8"/>
    <w:rsid w:val="00565DD8"/>
    <w:rsid w:val="00574311"/>
    <w:rsid w:val="00581DBF"/>
    <w:rsid w:val="005832EF"/>
    <w:rsid w:val="00584079"/>
    <w:rsid w:val="00584CF8"/>
    <w:rsid w:val="00590452"/>
    <w:rsid w:val="005914FD"/>
    <w:rsid w:val="00592357"/>
    <w:rsid w:val="00593AD1"/>
    <w:rsid w:val="0059681B"/>
    <w:rsid w:val="0059685F"/>
    <w:rsid w:val="005A77F7"/>
    <w:rsid w:val="005B02FC"/>
    <w:rsid w:val="005B0C24"/>
    <w:rsid w:val="005B59D8"/>
    <w:rsid w:val="005B6C15"/>
    <w:rsid w:val="005C6D9E"/>
    <w:rsid w:val="005D069B"/>
    <w:rsid w:val="005E5AF9"/>
    <w:rsid w:val="005E5BF0"/>
    <w:rsid w:val="005F3C18"/>
    <w:rsid w:val="005F49E4"/>
    <w:rsid w:val="005F7C4A"/>
    <w:rsid w:val="00604DF2"/>
    <w:rsid w:val="006101FC"/>
    <w:rsid w:val="00613A64"/>
    <w:rsid w:val="00615BE5"/>
    <w:rsid w:val="00621C51"/>
    <w:rsid w:val="00625046"/>
    <w:rsid w:val="00627177"/>
    <w:rsid w:val="00627E1A"/>
    <w:rsid w:val="00635355"/>
    <w:rsid w:val="00641E16"/>
    <w:rsid w:val="006442B6"/>
    <w:rsid w:val="0064582B"/>
    <w:rsid w:val="00652E18"/>
    <w:rsid w:val="00654005"/>
    <w:rsid w:val="0065562E"/>
    <w:rsid w:val="00657191"/>
    <w:rsid w:val="006579B6"/>
    <w:rsid w:val="00663A4A"/>
    <w:rsid w:val="00664FA2"/>
    <w:rsid w:val="00665F15"/>
    <w:rsid w:val="0066607E"/>
    <w:rsid w:val="00667D9A"/>
    <w:rsid w:val="0067650B"/>
    <w:rsid w:val="00676CFE"/>
    <w:rsid w:val="00677D24"/>
    <w:rsid w:val="00680CD6"/>
    <w:rsid w:val="00682A0E"/>
    <w:rsid w:val="00685051"/>
    <w:rsid w:val="00692BA0"/>
    <w:rsid w:val="0069696D"/>
    <w:rsid w:val="006B3C02"/>
    <w:rsid w:val="006B6120"/>
    <w:rsid w:val="006B6CD6"/>
    <w:rsid w:val="006C3760"/>
    <w:rsid w:val="006D06C7"/>
    <w:rsid w:val="006E6B17"/>
    <w:rsid w:val="006F2A9C"/>
    <w:rsid w:val="006F3F81"/>
    <w:rsid w:val="00706C1D"/>
    <w:rsid w:val="00706DB5"/>
    <w:rsid w:val="0070727A"/>
    <w:rsid w:val="00735756"/>
    <w:rsid w:val="00741E05"/>
    <w:rsid w:val="007438AA"/>
    <w:rsid w:val="007465B0"/>
    <w:rsid w:val="007503AC"/>
    <w:rsid w:val="0076428E"/>
    <w:rsid w:val="00766912"/>
    <w:rsid w:val="00783FC5"/>
    <w:rsid w:val="00792C0C"/>
    <w:rsid w:val="00795D15"/>
    <w:rsid w:val="007969E5"/>
    <w:rsid w:val="00796CD8"/>
    <w:rsid w:val="007A027A"/>
    <w:rsid w:val="007A2D3A"/>
    <w:rsid w:val="007A531F"/>
    <w:rsid w:val="007A7B09"/>
    <w:rsid w:val="007A7CD9"/>
    <w:rsid w:val="007B0E94"/>
    <w:rsid w:val="007B50E6"/>
    <w:rsid w:val="007B5E24"/>
    <w:rsid w:val="007C2E2B"/>
    <w:rsid w:val="007C3046"/>
    <w:rsid w:val="007D3E7E"/>
    <w:rsid w:val="007D698C"/>
    <w:rsid w:val="007E021E"/>
    <w:rsid w:val="007E1056"/>
    <w:rsid w:val="007E231F"/>
    <w:rsid w:val="007E347F"/>
    <w:rsid w:val="007E349B"/>
    <w:rsid w:val="008031B2"/>
    <w:rsid w:val="008063C4"/>
    <w:rsid w:val="008068E5"/>
    <w:rsid w:val="00810A2C"/>
    <w:rsid w:val="008159A3"/>
    <w:rsid w:val="0081792D"/>
    <w:rsid w:val="0082112F"/>
    <w:rsid w:val="00826413"/>
    <w:rsid w:val="00840F55"/>
    <w:rsid w:val="00851CAD"/>
    <w:rsid w:val="0085705B"/>
    <w:rsid w:val="0087273E"/>
    <w:rsid w:val="00872C8C"/>
    <w:rsid w:val="00874E37"/>
    <w:rsid w:val="00881A29"/>
    <w:rsid w:val="008849FC"/>
    <w:rsid w:val="00891CDF"/>
    <w:rsid w:val="008A3E63"/>
    <w:rsid w:val="008B22E0"/>
    <w:rsid w:val="008B26FB"/>
    <w:rsid w:val="008B3552"/>
    <w:rsid w:val="008B37FA"/>
    <w:rsid w:val="008B7FA0"/>
    <w:rsid w:val="008C304B"/>
    <w:rsid w:val="008C380D"/>
    <w:rsid w:val="008C5DAD"/>
    <w:rsid w:val="008D5419"/>
    <w:rsid w:val="008E0E85"/>
    <w:rsid w:val="008E7F15"/>
    <w:rsid w:val="008F02FB"/>
    <w:rsid w:val="008F1F59"/>
    <w:rsid w:val="008F7025"/>
    <w:rsid w:val="00901488"/>
    <w:rsid w:val="009067F1"/>
    <w:rsid w:val="0091304B"/>
    <w:rsid w:val="00935D88"/>
    <w:rsid w:val="00936091"/>
    <w:rsid w:val="009376A1"/>
    <w:rsid w:val="00940503"/>
    <w:rsid w:val="00951359"/>
    <w:rsid w:val="00957BF0"/>
    <w:rsid w:val="00957FE2"/>
    <w:rsid w:val="00961FAD"/>
    <w:rsid w:val="0096458D"/>
    <w:rsid w:val="009749D5"/>
    <w:rsid w:val="009803D1"/>
    <w:rsid w:val="00980939"/>
    <w:rsid w:val="00995F21"/>
    <w:rsid w:val="009A352F"/>
    <w:rsid w:val="009B4FF6"/>
    <w:rsid w:val="009C04B7"/>
    <w:rsid w:val="009C5AC8"/>
    <w:rsid w:val="009C7520"/>
    <w:rsid w:val="00A10B5A"/>
    <w:rsid w:val="00A13CC4"/>
    <w:rsid w:val="00A15C54"/>
    <w:rsid w:val="00A15E19"/>
    <w:rsid w:val="00A20DFB"/>
    <w:rsid w:val="00A22169"/>
    <w:rsid w:val="00A2462B"/>
    <w:rsid w:val="00A26141"/>
    <w:rsid w:val="00A26E24"/>
    <w:rsid w:val="00A318A1"/>
    <w:rsid w:val="00A434FC"/>
    <w:rsid w:val="00A4621D"/>
    <w:rsid w:val="00A470EB"/>
    <w:rsid w:val="00A52B79"/>
    <w:rsid w:val="00A53FD3"/>
    <w:rsid w:val="00A6041C"/>
    <w:rsid w:val="00A70C6D"/>
    <w:rsid w:val="00A751EC"/>
    <w:rsid w:val="00A80CB7"/>
    <w:rsid w:val="00A8427F"/>
    <w:rsid w:val="00A84EE6"/>
    <w:rsid w:val="00A85863"/>
    <w:rsid w:val="00A92247"/>
    <w:rsid w:val="00A97487"/>
    <w:rsid w:val="00A97E03"/>
    <w:rsid w:val="00AB168F"/>
    <w:rsid w:val="00AC5AD9"/>
    <w:rsid w:val="00AD068B"/>
    <w:rsid w:val="00AD652D"/>
    <w:rsid w:val="00AE2997"/>
    <w:rsid w:val="00AE53F5"/>
    <w:rsid w:val="00AF034E"/>
    <w:rsid w:val="00AF6C53"/>
    <w:rsid w:val="00B000F8"/>
    <w:rsid w:val="00B062A9"/>
    <w:rsid w:val="00B12563"/>
    <w:rsid w:val="00B12879"/>
    <w:rsid w:val="00B13359"/>
    <w:rsid w:val="00B3387A"/>
    <w:rsid w:val="00B34CDD"/>
    <w:rsid w:val="00B35AFE"/>
    <w:rsid w:val="00B4252F"/>
    <w:rsid w:val="00B539F1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2A9A"/>
    <w:rsid w:val="00BB683C"/>
    <w:rsid w:val="00BB6C12"/>
    <w:rsid w:val="00BC0934"/>
    <w:rsid w:val="00BC4103"/>
    <w:rsid w:val="00BC6252"/>
    <w:rsid w:val="00BD0207"/>
    <w:rsid w:val="00BD1AF9"/>
    <w:rsid w:val="00BD3BCE"/>
    <w:rsid w:val="00BE0BBB"/>
    <w:rsid w:val="00BE4E50"/>
    <w:rsid w:val="00BE6BA1"/>
    <w:rsid w:val="00BF232F"/>
    <w:rsid w:val="00BF252A"/>
    <w:rsid w:val="00C02143"/>
    <w:rsid w:val="00C03907"/>
    <w:rsid w:val="00C03A1B"/>
    <w:rsid w:val="00C057E7"/>
    <w:rsid w:val="00C07A6D"/>
    <w:rsid w:val="00C22240"/>
    <w:rsid w:val="00C30764"/>
    <w:rsid w:val="00C40074"/>
    <w:rsid w:val="00C413AB"/>
    <w:rsid w:val="00C451C4"/>
    <w:rsid w:val="00C47251"/>
    <w:rsid w:val="00C627F4"/>
    <w:rsid w:val="00C6299B"/>
    <w:rsid w:val="00C652E0"/>
    <w:rsid w:val="00C75BCD"/>
    <w:rsid w:val="00C8061F"/>
    <w:rsid w:val="00CA1266"/>
    <w:rsid w:val="00CA1395"/>
    <w:rsid w:val="00CB7FA3"/>
    <w:rsid w:val="00CC5298"/>
    <w:rsid w:val="00CC614B"/>
    <w:rsid w:val="00CC7AE5"/>
    <w:rsid w:val="00CD085F"/>
    <w:rsid w:val="00CE0638"/>
    <w:rsid w:val="00CE637F"/>
    <w:rsid w:val="00CF0948"/>
    <w:rsid w:val="00CF2D13"/>
    <w:rsid w:val="00CF4FF1"/>
    <w:rsid w:val="00D0321A"/>
    <w:rsid w:val="00D03DC0"/>
    <w:rsid w:val="00D050C1"/>
    <w:rsid w:val="00D10A8A"/>
    <w:rsid w:val="00D1322D"/>
    <w:rsid w:val="00D23629"/>
    <w:rsid w:val="00D3031F"/>
    <w:rsid w:val="00D30B57"/>
    <w:rsid w:val="00D4224E"/>
    <w:rsid w:val="00D4378C"/>
    <w:rsid w:val="00D44F77"/>
    <w:rsid w:val="00D463DB"/>
    <w:rsid w:val="00D506BE"/>
    <w:rsid w:val="00D60A97"/>
    <w:rsid w:val="00D63E51"/>
    <w:rsid w:val="00D73B3F"/>
    <w:rsid w:val="00D86F95"/>
    <w:rsid w:val="00D95972"/>
    <w:rsid w:val="00D96163"/>
    <w:rsid w:val="00D97BF8"/>
    <w:rsid w:val="00DA7E23"/>
    <w:rsid w:val="00DB5539"/>
    <w:rsid w:val="00DC11E7"/>
    <w:rsid w:val="00DC26B8"/>
    <w:rsid w:val="00DC584F"/>
    <w:rsid w:val="00DC655A"/>
    <w:rsid w:val="00DD07B1"/>
    <w:rsid w:val="00DD7274"/>
    <w:rsid w:val="00DF3995"/>
    <w:rsid w:val="00DF45E1"/>
    <w:rsid w:val="00E102DE"/>
    <w:rsid w:val="00E10691"/>
    <w:rsid w:val="00E145EF"/>
    <w:rsid w:val="00E15F49"/>
    <w:rsid w:val="00E210E8"/>
    <w:rsid w:val="00E254FE"/>
    <w:rsid w:val="00E262D1"/>
    <w:rsid w:val="00E30CA5"/>
    <w:rsid w:val="00E318D4"/>
    <w:rsid w:val="00E57C83"/>
    <w:rsid w:val="00E603AD"/>
    <w:rsid w:val="00E612D4"/>
    <w:rsid w:val="00E6749B"/>
    <w:rsid w:val="00E7068E"/>
    <w:rsid w:val="00E76FAB"/>
    <w:rsid w:val="00E90FFC"/>
    <w:rsid w:val="00E95543"/>
    <w:rsid w:val="00E96ADC"/>
    <w:rsid w:val="00EA17FB"/>
    <w:rsid w:val="00EA7865"/>
    <w:rsid w:val="00EB3610"/>
    <w:rsid w:val="00EB7D6D"/>
    <w:rsid w:val="00EC1B95"/>
    <w:rsid w:val="00EC2183"/>
    <w:rsid w:val="00EC584D"/>
    <w:rsid w:val="00EC7956"/>
    <w:rsid w:val="00ED4372"/>
    <w:rsid w:val="00ED6E17"/>
    <w:rsid w:val="00ED716D"/>
    <w:rsid w:val="00EE00BC"/>
    <w:rsid w:val="00EE217D"/>
    <w:rsid w:val="00EE3C2E"/>
    <w:rsid w:val="00EF0A8E"/>
    <w:rsid w:val="00EF4F7C"/>
    <w:rsid w:val="00F00297"/>
    <w:rsid w:val="00F03C19"/>
    <w:rsid w:val="00F04B66"/>
    <w:rsid w:val="00F11770"/>
    <w:rsid w:val="00F17125"/>
    <w:rsid w:val="00F202C4"/>
    <w:rsid w:val="00F20329"/>
    <w:rsid w:val="00F239AF"/>
    <w:rsid w:val="00F257A0"/>
    <w:rsid w:val="00F26FF7"/>
    <w:rsid w:val="00F27069"/>
    <w:rsid w:val="00F31D95"/>
    <w:rsid w:val="00F41A40"/>
    <w:rsid w:val="00F45446"/>
    <w:rsid w:val="00F46E97"/>
    <w:rsid w:val="00F4757E"/>
    <w:rsid w:val="00F51761"/>
    <w:rsid w:val="00F5266E"/>
    <w:rsid w:val="00F561A4"/>
    <w:rsid w:val="00F63941"/>
    <w:rsid w:val="00F84FC3"/>
    <w:rsid w:val="00F85FB7"/>
    <w:rsid w:val="00F9080A"/>
    <w:rsid w:val="00F91CC5"/>
    <w:rsid w:val="00F93BD4"/>
    <w:rsid w:val="00F93E05"/>
    <w:rsid w:val="00F973DA"/>
    <w:rsid w:val="00F97544"/>
    <w:rsid w:val="00FA2957"/>
    <w:rsid w:val="00FA639D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A795CF-746E-4FD4-ADA5-D509132560BB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540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293</cp:revision>
  <cp:lastPrinted>2022-08-31T07:55:00Z</cp:lastPrinted>
  <dcterms:created xsi:type="dcterms:W3CDTF">2023-02-02T08:17:00Z</dcterms:created>
  <dcterms:modified xsi:type="dcterms:W3CDTF">2023-07-03T02:52:00Z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