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219F5808" w:rsidR="003F0F0F" w:rsidRPr="000E58CD" w:rsidRDefault="00F85FB7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童年見聞</w:t>
      </w:r>
    </w:p>
    <w:p w14:paraId="49DB1BB3" w14:textId="6A167579" w:rsidR="003F0F0F" w:rsidRDefault="008D5419" w:rsidP="00735756">
      <w:pPr>
        <w:tabs>
          <w:tab w:val="left" w:pos="2057"/>
          <w:tab w:val="left" w:pos="7742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7FD479A" wp14:editId="3B329E74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01D332EE" w:rsidR="008D5419" w:rsidRPr="00086BAC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4B69FE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4B69FE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P8 </w:t>
                            </w:r>
                            <w:r w:rsidR="004B69FE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老兵林珍：童年見聞</w:t>
                            </w:r>
                          </w:p>
                          <w:p w14:paraId="18F3A096" w14:textId="232D43AE" w:rsidR="008D5419" w:rsidRPr="00680CD6" w:rsidRDefault="008D5419" w:rsidP="008D541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680CD6" w:rsidRPr="00680CD6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2"/>
                                <w:szCs w:val="22"/>
                              </w:rPr>
                              <w:t>https://www.youtube.com/watch?v=NnSYO4X7F3g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6" style="position:absolute;margin-left:.4pt;margin-top:32.95pt;width:593.85pt;height:74.5pt;z-index:2516454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Hu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rQEEdkPFlDeXhEhtBNjXdyVdNN3gsfHgXSmNDl&#10;0+iHr/TRBtqCQ7/irAL8+d55xFP3kpWzlsau4P7HVqDizHyx1NeX0zyPc5o2+en5jDb42rJ+bbHb&#10;5gaoQab0yDiZlhEfzLDUCM0LvRDLGJVMwkqKXXAZcNjchO45oDdGquUywWg2nQj39snJSB51jp36&#10;vH8R6Pp2DjQIDzCMqJi/6eoOGz0tLLcBdJ1a/qhrfwM016mV+jcoPhyv9wl1fCkXv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ATtwe6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56BC82D2" w14:textId="01D332EE" w:rsidR="008D5419" w:rsidRPr="00086BAC" w:rsidRDefault="008D5419" w:rsidP="008D541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4B69FE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E</w:t>
                      </w:r>
                      <w:r w:rsidR="004B69FE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P8 </w:t>
                      </w:r>
                      <w:r w:rsidR="004B69FE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老兵林珍：童年見聞</w:t>
                      </w:r>
                    </w:p>
                    <w:p w14:paraId="18F3A096" w14:textId="232D43AE" w:rsidR="008D5419" w:rsidRPr="00680CD6" w:rsidRDefault="008D5419" w:rsidP="008D5419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680CD6" w:rsidRPr="00680CD6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2"/>
                          <w:szCs w:val="22"/>
                        </w:rPr>
                        <w:t>https://www.youtube.com/watch?v=NnSYO4X7F3g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  <w:r w:rsidR="00735756">
        <w:rPr>
          <w:rFonts w:ascii="Kaiti TC" w:eastAsia="Kaiti TC" w:hAnsi="Kaiti TC"/>
          <w:color w:val="040606" w:themeColor="text2"/>
          <w:sz w:val="32"/>
          <w:szCs w:val="32"/>
          <w:lang w:val="x-none"/>
        </w:rPr>
        <w:tab/>
      </w:r>
    </w:p>
    <w:p w14:paraId="65C355DF" w14:textId="6FA29DCE" w:rsidR="005B59D8" w:rsidRPr="008D5419" w:rsidRDefault="00CE0638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CE0638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4445DCF6" wp14:editId="4C8CCCC4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630000" cy="630000"/>
            <wp:effectExtent l="0" t="0" r="0" b="0"/>
            <wp:wrapNone/>
            <wp:docPr id="4" name="圖片 4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634B0FF7" w:rsidR="009C7520" w:rsidRDefault="009C7520" w:rsidP="00CF2D13">
      <w:pPr>
        <w:spacing w:line="276" w:lineRule="auto"/>
        <w:rPr>
          <w:color w:val="040606" w:themeColor="text2"/>
        </w:rPr>
      </w:pPr>
    </w:p>
    <w:p w14:paraId="5AE76632" w14:textId="77777777" w:rsidR="002235BC" w:rsidRPr="00ED6E17" w:rsidRDefault="002235BC" w:rsidP="00ED6E1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5D3751EC" w14:textId="0AF8A920" w:rsidR="00377893" w:rsidRPr="00054E11" w:rsidRDefault="00054E11" w:rsidP="00054E11">
      <w:pPr>
        <w:pStyle w:val="a7"/>
        <w:numPr>
          <w:ilvl w:val="0"/>
          <w:numId w:val="23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054E1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以</w:t>
      </w:r>
      <w:r w:rsidR="001B47B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下</w:t>
      </w:r>
      <w:r w:rsidRPr="00054E1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哪位</w:t>
      </w:r>
      <w:proofErr w:type="gramStart"/>
      <w:r w:rsidRPr="00054E1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家人對幼時</w:t>
      </w:r>
      <w:proofErr w:type="gramEnd"/>
      <w:r w:rsidRPr="00054E1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的林珍影響最大？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把他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eastAsia="zh-HK"/>
        </w:rPr>
        <w:t>/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她圈起來</w:t>
      </w:r>
      <w:r w:rsidR="001764E1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eastAsia="zh-HK"/>
        </w:rPr>
        <w:t>。</w:t>
      </w:r>
    </w:p>
    <w:p w14:paraId="46F41A15" w14:textId="7900F1C9" w:rsidR="0037281E" w:rsidRDefault="000878C0" w:rsidP="00377893">
      <w:pPr>
        <w:pStyle w:val="a7"/>
        <w:spacing w:after="120"/>
        <w:ind w:left="71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37FBC6D9" wp14:editId="3448A5C7">
            <wp:simplePos x="0" y="0"/>
            <wp:positionH relativeFrom="column">
              <wp:posOffset>5103495</wp:posOffset>
            </wp:positionH>
            <wp:positionV relativeFrom="paragraph">
              <wp:posOffset>43717</wp:posOffset>
            </wp:positionV>
            <wp:extent cx="1248507" cy="1277678"/>
            <wp:effectExtent l="0" t="0" r="8890" b="0"/>
            <wp:wrapNone/>
            <wp:docPr id="50" name="圖片 50" descr="一張含有 圓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50" descr="一張含有 圓形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6184" b="91873" l="68800" r="95040">
                                  <a14:foregroundMark x1="72548" y1="87532" x2="69784" y2="64311"/>
                                  <a14:foregroundMark x1="69784" y1="64311" x2="79667" y2="50833"/>
                                  <a14:foregroundMark x1="79667" y1="50833" x2="93752" y2="65623"/>
                                  <a14:foregroundMark x1="93752" y1="65623" x2="92465" y2="87279"/>
                                  <a14:foregroundMark x1="92465" y1="87279" x2="75956" y2="91923"/>
                                  <a14:foregroundMark x1="75956" y1="91923" x2="70087" y2="86169"/>
                                  <a14:foregroundMark x1="70314" y1="85916" x2="68800" y2="67895"/>
                                  <a14:foregroundMark x1="68800" y1="67895" x2="71640" y2="87431"/>
                                  <a14:foregroundMark x1="71640" y1="87431" x2="71337" y2="87834"/>
                                  <a14:foregroundMark x1="87505" y1="89753" x2="76978" y2="83140"/>
                                  <a14:foregroundMark x1="76978" y1="83140" x2="72927" y2="67592"/>
                                  <a14:foregroundMark x1="72927" y1="67592" x2="92200" y2="73296"/>
                                  <a14:foregroundMark x1="92200" y1="73296" x2="88906" y2="84301"/>
                                  <a14:foregroundMark x1="90950" y1="86471" x2="93449" y2="71731"/>
                                  <a14:foregroundMark x1="93449" y1="71731" x2="81787" y2="55931"/>
                                  <a14:foregroundMark x1="81787" y1="55931" x2="66906" y2="70772"/>
                                  <a14:foregroundMark x1="66906" y1="70772" x2="77736" y2="85462"/>
                                  <a14:foregroundMark x1="77736" y1="85462" x2="93752" y2="84957"/>
                                  <a14:foregroundMark x1="93752" y1="84957" x2="92616" y2="81272"/>
                                  <a14:foregroundMark x1="74593" y1="57850" x2="90534" y2="60172"/>
                                  <a14:foregroundMark x1="90534" y1="60172" x2="93828" y2="67895"/>
                                  <a14:foregroundMark x1="74593" y1="56739" x2="91594" y2="61434"/>
                                  <a14:foregroundMark x1="91594" y1="61434" x2="92124" y2="81222"/>
                                  <a14:foregroundMark x1="92124" y1="81222" x2="86672" y2="88894"/>
                                  <a14:foregroundMark x1="91594" y1="80717" x2="92389" y2="64917"/>
                                  <a14:foregroundMark x1="90572" y1="82635" x2="92616" y2="62191"/>
                                  <a14:foregroundMark x1="93222" y1="66532" x2="93487" y2="84402"/>
                                  <a14:foregroundMark x1="93487" y1="84402" x2="90345" y2="91923"/>
                                  <a14:foregroundMark x1="91594" y1="63301" x2="92541" y2="89551"/>
                                  <a14:foregroundMark x1="92541" y1="89551" x2="91367" y2="91620"/>
                                  <a14:foregroundMark x1="93828" y1="79909" x2="93412" y2="67087"/>
                                  <a14:foregroundMark x1="94017" y1="77183" x2="93412" y2="65724"/>
                                  <a14:foregroundMark x1="76221" y1="56184" x2="85233" y2="56184"/>
                                  <a14:foregroundMark x1="90572" y1="60828" x2="94093" y2="75972"/>
                                  <a14:foregroundMark x1="94093" y1="75972" x2="93828" y2="77183"/>
                                  <a14:foregroundMark x1="93828" y1="67390" x2="95040" y2="67390"/>
                                  <a14:foregroundMark x1="93412" y1="68450" x2="94850" y2="678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18" t="53191" r="4741" b="7184"/>
                    <a:stretch/>
                  </pic:blipFill>
                  <pic:spPr bwMode="auto">
                    <a:xfrm>
                      <a:off x="0" y="0"/>
                      <a:ext cx="1248507" cy="127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1D1DFC9C" wp14:editId="01198EEB">
            <wp:simplePos x="0" y="0"/>
            <wp:positionH relativeFrom="column">
              <wp:posOffset>1797050</wp:posOffset>
            </wp:positionH>
            <wp:positionV relativeFrom="paragraph">
              <wp:posOffset>34388</wp:posOffset>
            </wp:positionV>
            <wp:extent cx="1274445" cy="1274445"/>
            <wp:effectExtent l="0" t="0" r="0" b="1905"/>
            <wp:wrapNone/>
            <wp:docPr id="48" name="圖片 48" descr="一張含有 圓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圖片 48" descr="一張含有 圓形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907" b="44941" l="35764" r="62562">
                                  <a14:foregroundMark x1="36059" y1="36137" x2="37635" y2="16557"/>
                                  <a14:foregroundMark x1="37635" y1="16557" x2="50246" y2="10381"/>
                                  <a14:foregroundMark x1="50246" y1="10381" x2="62365" y2="21025"/>
                                  <a14:foregroundMark x1="62365" y1="21025" x2="63153" y2="36137"/>
                                  <a14:foregroundMark x1="63153" y1="36137" x2="53202" y2="45072"/>
                                  <a14:foregroundMark x1="53202" y1="45072" x2="37438" y2="36662"/>
                                  <a14:foregroundMark x1="37438" y1="36662" x2="35862" y2="32457"/>
                                  <a14:foregroundMark x1="60690" y1="19974" x2="61281" y2="35742"/>
                                  <a14:foregroundMark x1="61281" y1="35742" x2="60099" y2="38108"/>
                                  <a14:foregroundMark x1="61281" y1="20762" x2="60000" y2="38371"/>
                                  <a14:foregroundMark x1="60000" y1="38371" x2="48768" y2="45072"/>
                                  <a14:foregroundMark x1="48768" y1="45072" x2="46700" y2="44678"/>
                                  <a14:foregroundMark x1="61773" y1="18265" x2="62562" y2="37845"/>
                                  <a14:foregroundMark x1="62562" y1="37845" x2="61773" y2="403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2" t="6875" r="35135" b="52774"/>
                    <a:stretch/>
                  </pic:blipFill>
                  <pic:spPr bwMode="auto"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4E1">
        <w:rPr>
          <w:noProof/>
        </w:rPr>
        <w:drawing>
          <wp:anchor distT="0" distB="0" distL="114300" distR="114300" simplePos="0" relativeHeight="251789312" behindDoc="0" locked="0" layoutInCell="1" allowOverlap="1" wp14:anchorId="781B8BAF" wp14:editId="4ED6693E">
            <wp:simplePos x="0" y="0"/>
            <wp:positionH relativeFrom="column">
              <wp:posOffset>3407556</wp:posOffset>
            </wp:positionH>
            <wp:positionV relativeFrom="paragraph">
              <wp:posOffset>65015</wp:posOffset>
            </wp:positionV>
            <wp:extent cx="1254221" cy="1286634"/>
            <wp:effectExtent l="0" t="0" r="3175" b="8890"/>
            <wp:wrapNone/>
            <wp:docPr id="6" name="圖片 6" descr="一張含有 圓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圓形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786" b="45220" l="5620" r="31977">
                                  <a14:foregroundMark x1="9109" y1="36951" x2="6977" y2="14083"/>
                                  <a14:foregroundMark x1="6977" y1="14083" x2="17926" y2="10207"/>
                                  <a14:foregroundMark x1="17926" y1="10207" x2="34399" y2="32300"/>
                                  <a14:foregroundMark x1="34399" y1="32300" x2="29070" y2="47416"/>
                                  <a14:foregroundMark x1="29070" y1="47416" x2="17636" y2="49354"/>
                                  <a14:foregroundMark x1="17636" y1="49354" x2="7171" y2="38889"/>
                                  <a14:foregroundMark x1="7171" y1="38889" x2="6008" y2="34496"/>
                                  <a14:foregroundMark x1="31008" y1="34238" x2="31008" y2="21059"/>
                                  <a14:foregroundMark x1="31977" y1="35659" x2="31977" y2="20543"/>
                                  <a14:foregroundMark x1="14632" y1="43798" x2="23837" y2="45220"/>
                                  <a14:foregroundMark x1="7267" y1="36176" x2="7074" y2="18992"/>
                                  <a14:foregroundMark x1="7074" y1="18992" x2="18798" y2="9561"/>
                                  <a14:foregroundMark x1="18798" y1="9561" x2="25484" y2="10207"/>
                                  <a14:foregroundMark x1="19477" y1="8786" x2="9302" y2="13178"/>
                                  <a14:foregroundMark x1="6589" y1="35917" x2="7461" y2="17183"/>
                                  <a14:foregroundMark x1="7461" y1="17183" x2="8043" y2="16667"/>
                                  <a14:foregroundMark x1="6202" y1="31525" x2="5620" y2="23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7706" r="66629" b="52282"/>
                    <a:stretch/>
                  </pic:blipFill>
                  <pic:spPr bwMode="auto">
                    <a:xfrm>
                      <a:off x="0" y="0"/>
                      <a:ext cx="1254221" cy="12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CD6">
        <w:rPr>
          <w:noProof/>
        </w:rPr>
        <w:drawing>
          <wp:anchor distT="0" distB="0" distL="114300" distR="114300" simplePos="0" relativeHeight="251804672" behindDoc="0" locked="0" layoutInCell="1" allowOverlap="1" wp14:anchorId="0A5D73E0" wp14:editId="1CBFAFFE">
            <wp:simplePos x="0" y="0"/>
            <wp:positionH relativeFrom="column">
              <wp:posOffset>272464</wp:posOffset>
            </wp:positionH>
            <wp:positionV relativeFrom="paragraph">
              <wp:posOffset>58665</wp:posOffset>
            </wp:positionV>
            <wp:extent cx="1254221" cy="1286634"/>
            <wp:effectExtent l="0" t="0" r="0" b="0"/>
            <wp:wrapNone/>
            <wp:docPr id="3" name="圖片 3" descr="一張含有 圓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圓形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56331" b="88889" l="5426" r="31783">
                                  <a14:foregroundMark x1="6589" y1="80362" x2="6783" y2="67442"/>
                                  <a14:foregroundMark x1="15601" y1="56331" x2="21996" y2="57364"/>
                                  <a14:foregroundMark x1="30523" y1="67829" x2="31202" y2="79199"/>
                                  <a14:foregroundMark x1="6589" y1="78941" x2="5523" y2="69121"/>
                                  <a14:foregroundMark x1="31783" y1="69897" x2="31783" y2="801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" t="53007" r="66031" b="6981"/>
                    <a:stretch/>
                  </pic:blipFill>
                  <pic:spPr bwMode="auto">
                    <a:xfrm>
                      <a:off x="0" y="0"/>
                      <a:ext cx="1254221" cy="12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9ADB9" w14:textId="7846ABF2" w:rsidR="0037281E" w:rsidRDefault="0037281E" w:rsidP="00377893">
      <w:pPr>
        <w:pStyle w:val="a7"/>
        <w:spacing w:after="120"/>
        <w:ind w:left="71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30A4969D" w14:textId="0C532D00" w:rsidR="0037281E" w:rsidRDefault="0037281E" w:rsidP="00377893">
      <w:pPr>
        <w:pStyle w:val="a7"/>
        <w:spacing w:after="120"/>
        <w:ind w:left="71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26A2A09" w14:textId="7755B7D9" w:rsidR="0037281E" w:rsidRPr="0059685F" w:rsidRDefault="000878C0" w:rsidP="0059685F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E319D9B" wp14:editId="3B5EF632">
                <wp:simplePos x="0" y="0"/>
                <wp:positionH relativeFrom="column">
                  <wp:posOffset>5328138</wp:posOffset>
                </wp:positionH>
                <wp:positionV relativeFrom="paragraph">
                  <wp:posOffset>53242</wp:posOffset>
                </wp:positionV>
                <wp:extent cx="826477" cy="413239"/>
                <wp:effectExtent l="0" t="0" r="0" b="6350"/>
                <wp:wrapNone/>
                <wp:docPr id="51" name="流程圖: 結束點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477" cy="413239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26FF3" w14:textId="2433BECC" w:rsidR="000878C0" w:rsidRPr="00F00297" w:rsidRDefault="000878C0" w:rsidP="000878C0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哥哥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319D9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51" o:spid="_x0000_s1027" type="#_x0000_t116" style="position:absolute;left:0;text-align:left;margin-left:419.55pt;margin-top:4.2pt;width:65.1pt;height:32.5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" fillcolor="#feeed0 [660]" stroked="f" strokeweight="1pt">
                <v:textbox inset=",0,,0">
                  <w:txbxContent>
                    <w:p w14:paraId="69926FF3" w14:textId="2433BECC" w:rsidR="000878C0" w:rsidRPr="00F00297" w:rsidRDefault="000878C0" w:rsidP="000878C0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哥哥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F33948B" wp14:editId="119B5192">
                <wp:simplePos x="0" y="0"/>
                <wp:positionH relativeFrom="column">
                  <wp:posOffset>2127250</wp:posOffset>
                </wp:positionH>
                <wp:positionV relativeFrom="paragraph">
                  <wp:posOffset>89535</wp:posOffset>
                </wp:positionV>
                <wp:extent cx="624205" cy="412750"/>
                <wp:effectExtent l="0" t="0" r="4445" b="6350"/>
                <wp:wrapNone/>
                <wp:docPr id="49" name="流程圖: 結束點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05" cy="412750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4AE46" w14:textId="10053645" w:rsidR="001764E1" w:rsidRPr="00F00297" w:rsidRDefault="001764E1" w:rsidP="001764E1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媽媽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33948B" id="流程圖: 結束點 49" o:spid="_x0000_s1028" type="#_x0000_t116" style="position:absolute;left:0;text-align:left;margin-left:167.5pt;margin-top:7.05pt;width:49.15pt;height:32.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" fillcolor="#feeed0 [660]" stroked="f" strokeweight="1pt">
                <v:textbox inset=",0,,0">
                  <w:txbxContent>
                    <w:p w14:paraId="5EF4AE46" w14:textId="10053645" w:rsidR="001764E1" w:rsidRPr="00F00297" w:rsidRDefault="001764E1" w:rsidP="001764E1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媽媽</w:t>
                      </w:r>
                    </w:p>
                  </w:txbxContent>
                </v:textbox>
              </v:shape>
            </w:pict>
          </mc:Fallback>
        </mc:AlternateContent>
      </w:r>
      <w:r w:rsidR="001764E1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0F46091" wp14:editId="6E15731D">
                <wp:simplePos x="0" y="0"/>
                <wp:positionH relativeFrom="column">
                  <wp:posOffset>3615543</wp:posOffset>
                </wp:positionH>
                <wp:positionV relativeFrom="paragraph">
                  <wp:posOffset>82159</wp:posOffset>
                </wp:positionV>
                <wp:extent cx="826477" cy="413239"/>
                <wp:effectExtent l="0" t="0" r="0" b="6350"/>
                <wp:wrapNone/>
                <wp:docPr id="14" name="流程圖: 結束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477" cy="413239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9939BA" w14:textId="5EBE0CE7" w:rsidR="00F00297" w:rsidRPr="00F00297" w:rsidRDefault="00F00297" w:rsidP="00F00297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大姐姐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F46091" id="流程圖: 結束點 14" o:spid="_x0000_s1029" type="#_x0000_t116" style="position:absolute;left:0;text-align:left;margin-left:284.7pt;margin-top:6.45pt;width:65.1pt;height:32.5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" fillcolor="#feeed0 [660]" stroked="f" strokeweight="1pt">
                <v:textbox inset=",0,,0">
                  <w:txbxContent>
                    <w:p w14:paraId="369939BA" w14:textId="5EBE0CE7" w:rsidR="00F00297" w:rsidRPr="00F00297" w:rsidRDefault="00F00297" w:rsidP="00F00297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大姐姐</w:t>
                      </w:r>
                    </w:p>
                  </w:txbxContent>
                </v:textbox>
              </v:shape>
            </w:pict>
          </mc:Fallback>
        </mc:AlternateContent>
      </w:r>
      <w:r w:rsidR="006B6CD6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92CEA3E" wp14:editId="451F0D7C">
                <wp:simplePos x="0" y="0"/>
                <wp:positionH relativeFrom="column">
                  <wp:posOffset>555869</wp:posOffset>
                </wp:positionH>
                <wp:positionV relativeFrom="paragraph">
                  <wp:posOffset>97839</wp:posOffset>
                </wp:positionV>
                <wp:extent cx="624253" cy="413239"/>
                <wp:effectExtent l="0" t="0" r="4445" b="6350"/>
                <wp:wrapNone/>
                <wp:docPr id="10" name="流程圖: 結束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53" cy="413239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2AAAD" w14:textId="37C0E66C" w:rsidR="00F00297" w:rsidRPr="00F00297" w:rsidRDefault="00F00297" w:rsidP="00F00297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F0029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爸爸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CEA3E" id="流程圖: 結束點 10" o:spid="_x0000_s1030" type="#_x0000_t116" style="position:absolute;left:0;text-align:left;margin-left:43.75pt;margin-top:7.7pt;width:49.15pt;height:32.5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" fillcolor="#feeed0 [660]" stroked="f" strokeweight="1pt">
                <v:textbox inset=",0,,0">
                  <w:txbxContent>
                    <w:p w14:paraId="56E2AAAD" w14:textId="37C0E66C" w:rsidR="00F00297" w:rsidRPr="00F00297" w:rsidRDefault="00F00297" w:rsidP="00F00297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 w:rsidRPr="00F0029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爸爸</w:t>
                      </w:r>
                    </w:p>
                  </w:txbxContent>
                </v:textbox>
              </v:shape>
            </w:pict>
          </mc:Fallback>
        </mc:AlternateContent>
      </w:r>
    </w:p>
    <w:p w14:paraId="6CC2BEBF" w14:textId="5BB2A64C" w:rsidR="008C304B" w:rsidRDefault="008C304B" w:rsidP="008C304B">
      <w:pPr>
        <w:pStyle w:val="a7"/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B5C692B" w14:textId="2E3125C3" w:rsidR="00277884" w:rsidRPr="00081B2D" w:rsidRDefault="00B3387A" w:rsidP="002855B3">
      <w:pPr>
        <w:pStyle w:val="a7"/>
        <w:numPr>
          <w:ilvl w:val="0"/>
          <w:numId w:val="23"/>
        </w:numPr>
        <w:spacing w:line="360" w:lineRule="auto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46D4C79" wp14:editId="6027DA33">
                <wp:simplePos x="0" y="0"/>
                <wp:positionH relativeFrom="column">
                  <wp:posOffset>201100</wp:posOffset>
                </wp:positionH>
                <wp:positionV relativeFrom="paragraph">
                  <wp:posOffset>420468</wp:posOffset>
                </wp:positionV>
                <wp:extent cx="6260123" cy="1226527"/>
                <wp:effectExtent l="57150" t="57150" r="121920" b="12636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0123" cy="1226527"/>
                        </a:xfrm>
                        <a:custGeom>
                          <a:avLst/>
                          <a:gdLst>
                            <a:gd name="connsiteX0" fmla="*/ 0 w 6260123"/>
                            <a:gd name="connsiteY0" fmla="*/ 0 h 1226527"/>
                            <a:gd name="connsiteX1" fmla="*/ 506501 w 6260123"/>
                            <a:gd name="connsiteY1" fmla="*/ 0 h 1226527"/>
                            <a:gd name="connsiteX2" fmla="*/ 1200805 w 6260123"/>
                            <a:gd name="connsiteY2" fmla="*/ 0 h 1226527"/>
                            <a:gd name="connsiteX3" fmla="*/ 1644705 w 6260123"/>
                            <a:gd name="connsiteY3" fmla="*/ 0 h 1226527"/>
                            <a:gd name="connsiteX4" fmla="*/ 2151206 w 6260123"/>
                            <a:gd name="connsiteY4" fmla="*/ 0 h 1226527"/>
                            <a:gd name="connsiteX5" fmla="*/ 2782909 w 6260123"/>
                            <a:gd name="connsiteY5" fmla="*/ 0 h 1226527"/>
                            <a:gd name="connsiteX6" fmla="*/ 3226809 w 6260123"/>
                            <a:gd name="connsiteY6" fmla="*/ 0 h 1226527"/>
                            <a:gd name="connsiteX7" fmla="*/ 3733310 w 6260123"/>
                            <a:gd name="connsiteY7" fmla="*/ 0 h 1226527"/>
                            <a:gd name="connsiteX8" fmla="*/ 4114608 w 6260123"/>
                            <a:gd name="connsiteY8" fmla="*/ 0 h 1226527"/>
                            <a:gd name="connsiteX9" fmla="*/ 4621109 w 6260123"/>
                            <a:gd name="connsiteY9" fmla="*/ 0 h 1226527"/>
                            <a:gd name="connsiteX10" fmla="*/ 5190211 w 6260123"/>
                            <a:gd name="connsiteY10" fmla="*/ 0 h 1226527"/>
                            <a:gd name="connsiteX11" fmla="*/ 6260123 w 6260123"/>
                            <a:gd name="connsiteY11" fmla="*/ 0 h 1226527"/>
                            <a:gd name="connsiteX12" fmla="*/ 6260123 w 6260123"/>
                            <a:gd name="connsiteY12" fmla="*/ 384312 h 1226527"/>
                            <a:gd name="connsiteX13" fmla="*/ 6260123 w 6260123"/>
                            <a:gd name="connsiteY13" fmla="*/ 780889 h 1226527"/>
                            <a:gd name="connsiteX14" fmla="*/ 6260123 w 6260123"/>
                            <a:gd name="connsiteY14" fmla="*/ 1226527 h 1226527"/>
                            <a:gd name="connsiteX15" fmla="*/ 5753622 w 6260123"/>
                            <a:gd name="connsiteY15" fmla="*/ 1226527 h 1226527"/>
                            <a:gd name="connsiteX16" fmla="*/ 5121919 w 6260123"/>
                            <a:gd name="connsiteY16" fmla="*/ 1226527 h 1226527"/>
                            <a:gd name="connsiteX17" fmla="*/ 4552817 w 6260123"/>
                            <a:gd name="connsiteY17" fmla="*/ 1226527 h 1226527"/>
                            <a:gd name="connsiteX18" fmla="*/ 4108917 w 6260123"/>
                            <a:gd name="connsiteY18" fmla="*/ 1226527 h 1226527"/>
                            <a:gd name="connsiteX19" fmla="*/ 3727619 w 6260123"/>
                            <a:gd name="connsiteY19" fmla="*/ 1226527 h 1226527"/>
                            <a:gd name="connsiteX20" fmla="*/ 3033314 w 6260123"/>
                            <a:gd name="connsiteY20" fmla="*/ 1226527 h 1226527"/>
                            <a:gd name="connsiteX21" fmla="*/ 2339010 w 6260123"/>
                            <a:gd name="connsiteY21" fmla="*/ 1226527 h 1226527"/>
                            <a:gd name="connsiteX22" fmla="*/ 1769908 w 6260123"/>
                            <a:gd name="connsiteY22" fmla="*/ 1226527 h 1226527"/>
                            <a:gd name="connsiteX23" fmla="*/ 1075603 w 6260123"/>
                            <a:gd name="connsiteY23" fmla="*/ 1226527 h 1226527"/>
                            <a:gd name="connsiteX24" fmla="*/ 631703 w 6260123"/>
                            <a:gd name="connsiteY24" fmla="*/ 1226527 h 1226527"/>
                            <a:gd name="connsiteX25" fmla="*/ 0 w 6260123"/>
                            <a:gd name="connsiteY25" fmla="*/ 1226527 h 1226527"/>
                            <a:gd name="connsiteX26" fmla="*/ 0 w 6260123"/>
                            <a:gd name="connsiteY26" fmla="*/ 805419 h 1226527"/>
                            <a:gd name="connsiteX27" fmla="*/ 0 w 6260123"/>
                            <a:gd name="connsiteY27" fmla="*/ 421108 h 1226527"/>
                            <a:gd name="connsiteX28" fmla="*/ 0 w 6260123"/>
                            <a:gd name="connsiteY28" fmla="*/ 0 h 1226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260123" h="1226527" fill="none" extrusionOk="0">
                              <a:moveTo>
                                <a:pt x="0" y="0"/>
                              </a:moveTo>
                              <a:cubicBezTo>
                                <a:pt x="184781" y="-26810"/>
                                <a:pt x="321925" y="393"/>
                                <a:pt x="506501" y="0"/>
                              </a:cubicBezTo>
                              <a:cubicBezTo>
                                <a:pt x="691077" y="-393"/>
                                <a:pt x="857711" y="10313"/>
                                <a:pt x="1200805" y="0"/>
                              </a:cubicBezTo>
                              <a:cubicBezTo>
                                <a:pt x="1543899" y="-10313"/>
                                <a:pt x="1550170" y="28805"/>
                                <a:pt x="1644705" y="0"/>
                              </a:cubicBezTo>
                              <a:cubicBezTo>
                                <a:pt x="1739240" y="-28805"/>
                                <a:pt x="1904395" y="31900"/>
                                <a:pt x="2151206" y="0"/>
                              </a:cubicBezTo>
                              <a:cubicBezTo>
                                <a:pt x="2398017" y="-31900"/>
                                <a:pt x="2557652" y="27039"/>
                                <a:pt x="2782909" y="0"/>
                              </a:cubicBezTo>
                              <a:cubicBezTo>
                                <a:pt x="3008166" y="-27039"/>
                                <a:pt x="3064980" y="28404"/>
                                <a:pt x="3226809" y="0"/>
                              </a:cubicBezTo>
                              <a:cubicBezTo>
                                <a:pt x="3388638" y="-28404"/>
                                <a:pt x="3562082" y="54184"/>
                                <a:pt x="3733310" y="0"/>
                              </a:cubicBezTo>
                              <a:cubicBezTo>
                                <a:pt x="3904538" y="-54184"/>
                                <a:pt x="3932816" y="3071"/>
                                <a:pt x="4114608" y="0"/>
                              </a:cubicBezTo>
                              <a:cubicBezTo>
                                <a:pt x="4296400" y="-3071"/>
                                <a:pt x="4426276" y="27863"/>
                                <a:pt x="4621109" y="0"/>
                              </a:cubicBezTo>
                              <a:cubicBezTo>
                                <a:pt x="4815942" y="-27863"/>
                                <a:pt x="5020993" y="31366"/>
                                <a:pt x="5190211" y="0"/>
                              </a:cubicBezTo>
                              <a:cubicBezTo>
                                <a:pt x="5359429" y="-31366"/>
                                <a:pt x="5992505" y="19794"/>
                                <a:pt x="6260123" y="0"/>
                              </a:cubicBezTo>
                              <a:cubicBezTo>
                                <a:pt x="6296701" y="146734"/>
                                <a:pt x="6238810" y="201408"/>
                                <a:pt x="6260123" y="384312"/>
                              </a:cubicBezTo>
                              <a:cubicBezTo>
                                <a:pt x="6281436" y="567216"/>
                                <a:pt x="6249322" y="671840"/>
                                <a:pt x="6260123" y="780889"/>
                              </a:cubicBezTo>
                              <a:cubicBezTo>
                                <a:pt x="6270924" y="889938"/>
                                <a:pt x="6257656" y="1076365"/>
                                <a:pt x="6260123" y="1226527"/>
                              </a:cubicBezTo>
                              <a:cubicBezTo>
                                <a:pt x="6074694" y="1274032"/>
                                <a:pt x="5913482" y="1184520"/>
                                <a:pt x="5753622" y="1226527"/>
                              </a:cubicBezTo>
                              <a:cubicBezTo>
                                <a:pt x="5593762" y="1268534"/>
                                <a:pt x="5325281" y="1201596"/>
                                <a:pt x="5121919" y="1226527"/>
                              </a:cubicBezTo>
                              <a:cubicBezTo>
                                <a:pt x="4918557" y="1251458"/>
                                <a:pt x="4726515" y="1174217"/>
                                <a:pt x="4552817" y="1226527"/>
                              </a:cubicBezTo>
                              <a:cubicBezTo>
                                <a:pt x="4379119" y="1278837"/>
                                <a:pt x="4239432" y="1191516"/>
                                <a:pt x="4108917" y="1226527"/>
                              </a:cubicBezTo>
                              <a:cubicBezTo>
                                <a:pt x="3978402" y="1261538"/>
                                <a:pt x="3872328" y="1200213"/>
                                <a:pt x="3727619" y="1226527"/>
                              </a:cubicBezTo>
                              <a:cubicBezTo>
                                <a:pt x="3582910" y="1252841"/>
                                <a:pt x="3369045" y="1200859"/>
                                <a:pt x="3033314" y="1226527"/>
                              </a:cubicBezTo>
                              <a:cubicBezTo>
                                <a:pt x="2697584" y="1252195"/>
                                <a:pt x="2628763" y="1219428"/>
                                <a:pt x="2339010" y="1226527"/>
                              </a:cubicBezTo>
                              <a:cubicBezTo>
                                <a:pt x="2049257" y="1233626"/>
                                <a:pt x="1931470" y="1222157"/>
                                <a:pt x="1769908" y="1226527"/>
                              </a:cubicBezTo>
                              <a:cubicBezTo>
                                <a:pt x="1608346" y="1230897"/>
                                <a:pt x="1313532" y="1147912"/>
                                <a:pt x="1075603" y="1226527"/>
                              </a:cubicBezTo>
                              <a:cubicBezTo>
                                <a:pt x="837675" y="1305142"/>
                                <a:pt x="807809" y="1200077"/>
                                <a:pt x="631703" y="1226527"/>
                              </a:cubicBezTo>
                              <a:cubicBezTo>
                                <a:pt x="455597" y="1252977"/>
                                <a:pt x="154511" y="1181324"/>
                                <a:pt x="0" y="1226527"/>
                              </a:cubicBezTo>
                              <a:cubicBezTo>
                                <a:pt x="-1801" y="1116483"/>
                                <a:pt x="38542" y="894811"/>
                                <a:pt x="0" y="805419"/>
                              </a:cubicBezTo>
                              <a:cubicBezTo>
                                <a:pt x="-38542" y="716027"/>
                                <a:pt x="13660" y="588383"/>
                                <a:pt x="0" y="421108"/>
                              </a:cubicBezTo>
                              <a:cubicBezTo>
                                <a:pt x="-13660" y="253833"/>
                                <a:pt x="6281" y="186646"/>
                                <a:pt x="0" y="0"/>
                              </a:cubicBezTo>
                              <a:close/>
                            </a:path>
                            <a:path w="6260123" h="1226527" stroke="0" extrusionOk="0">
                              <a:moveTo>
                                <a:pt x="0" y="0"/>
                              </a:moveTo>
                              <a:cubicBezTo>
                                <a:pt x="104615" y="-16283"/>
                                <a:pt x="335137" y="4560"/>
                                <a:pt x="506501" y="0"/>
                              </a:cubicBezTo>
                              <a:cubicBezTo>
                                <a:pt x="677865" y="-4560"/>
                                <a:pt x="899266" y="44961"/>
                                <a:pt x="1013002" y="0"/>
                              </a:cubicBezTo>
                              <a:cubicBezTo>
                                <a:pt x="1126738" y="-44961"/>
                                <a:pt x="1346962" y="6750"/>
                                <a:pt x="1644705" y="0"/>
                              </a:cubicBezTo>
                              <a:cubicBezTo>
                                <a:pt x="1942448" y="-6750"/>
                                <a:pt x="1932280" y="5531"/>
                                <a:pt x="2151206" y="0"/>
                              </a:cubicBezTo>
                              <a:cubicBezTo>
                                <a:pt x="2370132" y="-5531"/>
                                <a:pt x="2579718" y="14508"/>
                                <a:pt x="2782909" y="0"/>
                              </a:cubicBezTo>
                              <a:cubicBezTo>
                                <a:pt x="2986100" y="-14508"/>
                                <a:pt x="3009490" y="30537"/>
                                <a:pt x="3164208" y="0"/>
                              </a:cubicBezTo>
                              <a:cubicBezTo>
                                <a:pt x="3318926" y="-30537"/>
                                <a:pt x="3533976" y="9657"/>
                                <a:pt x="3670708" y="0"/>
                              </a:cubicBezTo>
                              <a:cubicBezTo>
                                <a:pt x="3807440" y="-9657"/>
                                <a:pt x="4022146" y="36003"/>
                                <a:pt x="4114608" y="0"/>
                              </a:cubicBezTo>
                              <a:cubicBezTo>
                                <a:pt x="4207070" y="-36003"/>
                                <a:pt x="4505325" y="41194"/>
                                <a:pt x="4683710" y="0"/>
                              </a:cubicBezTo>
                              <a:cubicBezTo>
                                <a:pt x="4862095" y="-41194"/>
                                <a:pt x="5028759" y="30969"/>
                                <a:pt x="5127610" y="0"/>
                              </a:cubicBezTo>
                              <a:cubicBezTo>
                                <a:pt x="5226461" y="-30969"/>
                                <a:pt x="5354944" y="20939"/>
                                <a:pt x="5571509" y="0"/>
                              </a:cubicBezTo>
                              <a:cubicBezTo>
                                <a:pt x="5788074" y="-20939"/>
                                <a:pt x="6011353" y="9562"/>
                                <a:pt x="6260123" y="0"/>
                              </a:cubicBezTo>
                              <a:cubicBezTo>
                                <a:pt x="6294262" y="110733"/>
                                <a:pt x="6220017" y="215308"/>
                                <a:pt x="6260123" y="372047"/>
                              </a:cubicBezTo>
                              <a:cubicBezTo>
                                <a:pt x="6300229" y="528786"/>
                                <a:pt x="6237676" y="678833"/>
                                <a:pt x="6260123" y="756358"/>
                              </a:cubicBezTo>
                              <a:cubicBezTo>
                                <a:pt x="6282570" y="833883"/>
                                <a:pt x="6206028" y="1126806"/>
                                <a:pt x="6260123" y="1226527"/>
                              </a:cubicBezTo>
                              <a:cubicBezTo>
                                <a:pt x="6169493" y="1267337"/>
                                <a:pt x="6055053" y="1198443"/>
                                <a:pt x="5878825" y="1226527"/>
                              </a:cubicBezTo>
                              <a:cubicBezTo>
                                <a:pt x="5702597" y="1254611"/>
                                <a:pt x="5472328" y="1201858"/>
                                <a:pt x="5184520" y="1226527"/>
                              </a:cubicBezTo>
                              <a:cubicBezTo>
                                <a:pt x="4896712" y="1251196"/>
                                <a:pt x="4821040" y="1151682"/>
                                <a:pt x="4490215" y="1226527"/>
                              </a:cubicBezTo>
                              <a:cubicBezTo>
                                <a:pt x="4159391" y="1301372"/>
                                <a:pt x="4128532" y="1188063"/>
                                <a:pt x="3795911" y="1226527"/>
                              </a:cubicBezTo>
                              <a:cubicBezTo>
                                <a:pt x="3463290" y="1264991"/>
                                <a:pt x="3490853" y="1222640"/>
                                <a:pt x="3352011" y="1226527"/>
                              </a:cubicBezTo>
                              <a:cubicBezTo>
                                <a:pt x="3213169" y="1230414"/>
                                <a:pt x="3156930" y="1208905"/>
                                <a:pt x="2970713" y="1226527"/>
                              </a:cubicBezTo>
                              <a:cubicBezTo>
                                <a:pt x="2784496" y="1244149"/>
                                <a:pt x="2623701" y="1196576"/>
                                <a:pt x="2401611" y="1226527"/>
                              </a:cubicBezTo>
                              <a:cubicBezTo>
                                <a:pt x="2179521" y="1256478"/>
                                <a:pt x="1907964" y="1221819"/>
                                <a:pt x="1769908" y="1226527"/>
                              </a:cubicBezTo>
                              <a:cubicBezTo>
                                <a:pt x="1631852" y="1231235"/>
                                <a:pt x="1275507" y="1167895"/>
                                <a:pt x="1138204" y="1226527"/>
                              </a:cubicBezTo>
                              <a:cubicBezTo>
                                <a:pt x="1000901" y="1285159"/>
                                <a:pt x="849829" y="1175899"/>
                                <a:pt x="631703" y="1226527"/>
                              </a:cubicBezTo>
                              <a:cubicBezTo>
                                <a:pt x="413577" y="1277155"/>
                                <a:pt x="219226" y="1163603"/>
                                <a:pt x="0" y="1226527"/>
                              </a:cubicBezTo>
                              <a:cubicBezTo>
                                <a:pt x="-24843" y="1069033"/>
                                <a:pt x="8683" y="930357"/>
                                <a:pt x="0" y="829950"/>
                              </a:cubicBezTo>
                              <a:cubicBezTo>
                                <a:pt x="-8683" y="729543"/>
                                <a:pt x="13431" y="559679"/>
                                <a:pt x="0" y="421108"/>
                              </a:cubicBezTo>
                              <a:cubicBezTo>
                                <a:pt x="-13431" y="282537"/>
                                <a:pt x="13249" y="2077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299448650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56008" w14:textId="260AF1B7" w:rsidR="00F9080A" w:rsidRPr="00C6299B" w:rsidRDefault="00F9080A" w:rsidP="00C6299B">
                            <w:pPr>
                              <w:spacing w:before="360" w:line="480" w:lineRule="auto"/>
                              <w:ind w:left="284" w:right="284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C6299B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他/她讓林珍認識</w:t>
                            </w:r>
                            <w:r w:rsidRPr="00A97E03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香港</w:t>
                            </w:r>
                            <w:r w:rsidRPr="00C6299B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和國家當時正面臨的 </w:t>
                            </w:r>
                            <w:r w:rsidRPr="00C6299B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6299B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="00C6299B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Pr="00C6299B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</w:t>
                            </w:r>
                            <w:r w:rsidR="00C6299B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6299B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6299B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，遠比想像的 </w:t>
                            </w:r>
                            <w:r w:rsidRPr="00C6299B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6299B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</w:t>
                            </w:r>
                            <w:r w:rsidRPr="00C6299B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94C4AAE" w14:textId="77777777" w:rsidR="00F9080A" w:rsidRDefault="00F9080A" w:rsidP="00F908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D4C79" id="矩形 52" o:spid="_x0000_s1031" style="position:absolute;left:0;text-align:left;margin-left:15.85pt;margin-top:33.1pt;width:492.9pt;height:96.6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" fillcolor="white [3201]" strokecolor="#faaf17 [3204]" strokeweight="1pt">
                <v:shadow on="t" color="black" opacity="26214f" origin="-.5,-.5" offset=".74836mm,.74836mm"/>
                <v:textbox>
                  <w:txbxContent>
                    <w:p w14:paraId="32C56008" w14:textId="260AF1B7" w:rsidR="00F9080A" w:rsidRPr="00C6299B" w:rsidRDefault="00F9080A" w:rsidP="00C6299B">
                      <w:pPr>
                        <w:spacing w:before="360" w:line="480" w:lineRule="auto"/>
                        <w:ind w:left="284" w:right="284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C6299B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他/她讓林珍認識</w:t>
                      </w:r>
                      <w:r w:rsidRPr="00A97E03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香港</w:t>
                      </w:r>
                      <w:r w:rsidRPr="00C6299B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 xml:space="preserve">和國家當時正面臨的 </w:t>
                      </w:r>
                      <w:r w:rsidRPr="00C6299B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6299B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="00C6299B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Pr="00C6299B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</w:t>
                      </w:r>
                      <w:r w:rsidR="00C6299B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6299B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6299B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 xml:space="preserve">，遠比想像的 </w:t>
                      </w:r>
                      <w:r w:rsidRPr="00C6299B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6299B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</w:t>
                      </w:r>
                      <w:r w:rsidRPr="00C6299B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294C4AAE" w14:textId="77777777" w:rsidR="00F9080A" w:rsidRDefault="00F9080A" w:rsidP="00F908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7788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承上題，</w:t>
      </w:r>
      <w:r w:rsidR="00277884" w:rsidRPr="005832E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這位家人</w:t>
      </w:r>
      <w:r w:rsidR="0027788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對林珍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有甚麼影響？在橫線上填寫答案。</w:t>
      </w:r>
      <w:r w:rsidR="00277884" w:rsidRPr="005832EF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 w:rsidR="00277884" w:rsidRPr="005832EF">
        <w:rPr>
          <w:rFonts w:ascii="Microsoft JhengHei" w:eastAsia="Microsoft JhengHei" w:hAnsi="Microsoft JhengHei" w:hint="eastAsia"/>
          <w:color w:val="040606" w:themeColor="text2"/>
          <w:sz w:val="28"/>
          <w:szCs w:val="28"/>
          <w:u w:val="single"/>
        </w:rPr>
        <w:t xml:space="preserve">　　</w:t>
      </w:r>
      <w:r w:rsidR="00277884" w:rsidRPr="00081B2D">
        <w:rPr>
          <w:rFonts w:ascii="Microsoft JhengHei" w:eastAsia="Microsoft JhengHei" w:hAnsi="Microsoft JhengHei" w:hint="eastAsia"/>
          <w:color w:val="040606" w:themeColor="text2"/>
          <w:sz w:val="30"/>
          <w:szCs w:val="30"/>
          <w:u w:val="single"/>
        </w:rPr>
        <w:t xml:space="preserve">　　　　　</w:t>
      </w:r>
      <w:r w:rsidR="00277884" w:rsidRPr="00081B2D">
        <w:rPr>
          <w:rFonts w:ascii="Microsoft JhengHei" w:eastAsia="Microsoft JhengHei" w:hAnsi="Microsoft JhengHei"/>
          <w:color w:val="040606" w:themeColor="text2"/>
          <w:sz w:val="30"/>
          <w:szCs w:val="30"/>
          <w:u w:val="single"/>
        </w:rPr>
        <w:t xml:space="preserve"> </w:t>
      </w:r>
      <w:r w:rsidR="00277884" w:rsidRPr="00081B2D">
        <w:rPr>
          <w:rFonts w:ascii="Microsoft JhengHei" w:eastAsia="Microsoft JhengHei" w:hAnsi="Microsoft JhengHei"/>
          <w:color w:val="040606" w:themeColor="text2"/>
          <w:sz w:val="30"/>
          <w:szCs w:val="30"/>
        </w:rPr>
        <w:t xml:space="preserve">                        </w:t>
      </w:r>
      <w:r w:rsidR="00277884" w:rsidRPr="00081B2D">
        <w:rPr>
          <w:rFonts w:ascii="Microsoft JhengHei" w:eastAsia="Microsoft JhengHei" w:hAnsi="Microsoft JhengHei"/>
          <w:color w:val="040606" w:themeColor="text2"/>
          <w:sz w:val="30"/>
          <w:szCs w:val="30"/>
          <w:u w:val="single"/>
        </w:rPr>
        <w:t xml:space="preserve">                                 </w:t>
      </w:r>
    </w:p>
    <w:p w14:paraId="0E5C25E9" w14:textId="13C3992B" w:rsidR="008C304B" w:rsidRDefault="008C304B" w:rsidP="008C304B">
      <w:pPr>
        <w:pStyle w:val="a7"/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7742157F" w14:textId="27E4DF70" w:rsidR="008C304B" w:rsidRDefault="008C304B" w:rsidP="008C304B">
      <w:pPr>
        <w:pStyle w:val="a7"/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5AFCB6D9" w14:textId="279C4BD4" w:rsidR="00201BB0" w:rsidRDefault="00201BB0" w:rsidP="00F9080A">
      <w:pPr>
        <w:spacing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992F7BC" w14:textId="6AD83805" w:rsidR="00F9080A" w:rsidRPr="00F9080A" w:rsidRDefault="00F9080A" w:rsidP="00F9080A">
      <w:pPr>
        <w:spacing w:line="360" w:lineRule="auto"/>
        <w:jc w:val="both"/>
        <w:rPr>
          <w:rFonts w:ascii="Microsoft JhengHei" w:eastAsia="Microsoft JhengHei" w:hAnsi="Microsoft JhengHei"/>
          <w:color w:val="040606" w:themeColor="text2"/>
          <w:sz w:val="8"/>
          <w:szCs w:val="8"/>
        </w:rPr>
      </w:pPr>
    </w:p>
    <w:p w14:paraId="722720AB" w14:textId="7DDF071A" w:rsidR="00B539F1" w:rsidRDefault="00551871" w:rsidP="002855B3">
      <w:pPr>
        <w:pStyle w:val="a7"/>
        <w:numPr>
          <w:ilvl w:val="0"/>
          <w:numId w:val="23"/>
        </w:numPr>
        <w:spacing w:line="360" w:lineRule="auto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97B233" wp14:editId="791415A0">
                <wp:simplePos x="0" y="0"/>
                <wp:positionH relativeFrom="column">
                  <wp:posOffset>5917565</wp:posOffset>
                </wp:positionH>
                <wp:positionV relativeFrom="paragraph">
                  <wp:posOffset>450313</wp:posOffset>
                </wp:positionV>
                <wp:extent cx="450215" cy="461010"/>
                <wp:effectExtent l="0" t="0" r="26035" b="1524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461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F2C5D" id="矩形 33" o:spid="_x0000_s1026" style="position:absolute;margin-left:465.95pt;margin-top:35.45pt;width:35.45pt;height:36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" fillcolor="white [3212]" strokecolor="#484f5e [3213]" strokeweight="1pt"/>
            </w:pict>
          </mc:Fallback>
        </mc:AlternateContent>
      </w:r>
      <w:r w:rsidR="00584CF8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4811F6" wp14:editId="7E874C9D">
                <wp:simplePos x="0" y="0"/>
                <wp:positionH relativeFrom="margin">
                  <wp:align>right</wp:align>
                </wp:positionH>
                <wp:positionV relativeFrom="paragraph">
                  <wp:posOffset>371230</wp:posOffset>
                </wp:positionV>
                <wp:extent cx="2886710" cy="603885"/>
                <wp:effectExtent l="0" t="0" r="8890" b="5715"/>
                <wp:wrapNone/>
                <wp:docPr id="16" name="矩形: 圓角化同側角落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710" cy="60388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D05E4" w14:textId="535E68F9" w:rsidR="00B4252F" w:rsidRPr="002C1039" w:rsidRDefault="00B4252F" w:rsidP="00B4252F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林珍要外出工作。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811F6" id="矩形: 圓角化同側角落 16" o:spid="_x0000_s1032" style="position:absolute;left:0;text-align:left;margin-left:176.1pt;margin-top:29.25pt;width:227.3pt;height:47.55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886710,6038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" adj="-11796480,,5400" path="m100650,l2786060,v55587,,100650,45063,100650,100650l2886710,603885r,l,603885r,l,100650c,45063,45063,,100650,xe" fillcolor="#dbf0e6 [661]" stroked="f" strokeweight="1pt">
                <v:stroke joinstyle="miter"/>
                <v:formulas/>
                <v:path arrowok="t" o:connecttype="custom" o:connectlocs="100650,0;2786060,0;2886710,100650;2886710,603885;2886710,603885;0,603885;0,603885;0,100650;100650,0" o:connectangles="0,0,0,0,0,0,0,0,0" textboxrect="0,0,2886710,603885"/>
                <v:textbox>
                  <w:txbxContent>
                    <w:p w14:paraId="094D05E4" w14:textId="535E68F9" w:rsidR="00B4252F" w:rsidRPr="002C1039" w:rsidRDefault="00B4252F" w:rsidP="00B4252F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林珍要外出工作。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4CF8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3F78F57" wp14:editId="008D97B1">
                <wp:simplePos x="0" y="0"/>
                <wp:positionH relativeFrom="column">
                  <wp:posOffset>200563</wp:posOffset>
                </wp:positionH>
                <wp:positionV relativeFrom="paragraph">
                  <wp:posOffset>370205</wp:posOffset>
                </wp:positionV>
                <wp:extent cx="3211200" cy="612140"/>
                <wp:effectExtent l="0" t="0" r="8255" b="0"/>
                <wp:wrapNone/>
                <wp:docPr id="15" name="矩形: 圓角化同側角落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200" cy="61214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0913F" w14:textId="738411D9" w:rsidR="00B4252F" w:rsidRPr="00B4252F" w:rsidRDefault="00B4252F" w:rsidP="00B4252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林珍不能再上學</w:t>
                            </w:r>
                            <w:r w:rsidRPr="00B4252F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78F57" id="矩形: 圓角化同側角落 15" o:spid="_x0000_s1033" style="position:absolute;left:0;text-align:left;margin-left:15.8pt;margin-top:29.15pt;width:252.85pt;height:48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1200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" adj="-11796480,,5400" path="m102025,l3109175,v56347,,102025,45678,102025,102025l3211200,612140r,l,612140r,l,102025c,45678,45678,,102025,xe" fillcolor="#dbf0e6 [661]" stroked="f" strokeweight="1pt">
                <v:stroke joinstyle="miter"/>
                <v:formulas/>
                <v:path arrowok="t" o:connecttype="custom" o:connectlocs="102025,0;3109175,0;3211200,102025;3211200,612140;3211200,612140;0,612140;0,612140;0,102025;102025,0" o:connectangles="0,0,0,0,0,0,0,0,0" textboxrect="0,0,3211200,612140"/>
                <v:textbox>
                  <w:txbxContent>
                    <w:p w14:paraId="6B60913F" w14:textId="738411D9" w:rsidR="00B4252F" w:rsidRPr="00B4252F" w:rsidRDefault="00B4252F" w:rsidP="00B4252F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林珍不能再上學</w:t>
                      </w:r>
                      <w:r w:rsidRPr="00B4252F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159A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日軍攻佔香港，</w:t>
      </w:r>
      <w:r w:rsidR="0046059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為林</w:t>
      </w:r>
      <w:r w:rsidR="0051746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珍及</w:t>
      </w:r>
      <w:r w:rsidR="00262D6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其</w:t>
      </w:r>
      <w:r w:rsidR="0051746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家人</w:t>
      </w:r>
      <w:r w:rsidR="0046059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的生活帶來甚</w:t>
      </w:r>
      <w:r w:rsidR="008159A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麼改變</w:t>
      </w:r>
      <w:r w:rsidR="003F7AB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0C656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在適當的空格內加</w:t>
      </w:r>
      <w:r w:rsidR="000C656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sym w:font="Wingdings" w:char="F0FC"/>
      </w:r>
      <w:r w:rsidR="000C656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13095237" w14:textId="7D851955" w:rsidR="00B539F1" w:rsidRDefault="000C6565" w:rsidP="00201BB0">
      <w:pPr>
        <w:pStyle w:val="a7"/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EF9CB20" wp14:editId="3C0BB135">
                <wp:simplePos x="0" y="0"/>
                <wp:positionH relativeFrom="column">
                  <wp:posOffset>2850808</wp:posOffset>
                </wp:positionH>
                <wp:positionV relativeFrom="paragraph">
                  <wp:posOffset>8890</wp:posOffset>
                </wp:positionV>
                <wp:extent cx="450684" cy="461175"/>
                <wp:effectExtent l="0" t="0" r="26035" b="1524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51B20" w14:textId="125C8DDA" w:rsidR="005054BA" w:rsidRDefault="005054BA" w:rsidP="005054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9CB20" id="矩形 27" o:spid="_x0000_s1034" style="position:absolute;left:0;text-align:left;margin-left:224.45pt;margin-top:.7pt;width:35.5pt;height:36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" fillcolor="white [3212]" strokecolor="#484f5e [3213]" strokeweight="1pt">
                <v:textbox>
                  <w:txbxContent>
                    <w:p w14:paraId="79A51B20" w14:textId="125C8DDA" w:rsidR="005054BA" w:rsidRDefault="005054BA" w:rsidP="005054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1C54D60" w14:textId="09678F1F" w:rsidR="00B539F1" w:rsidRDefault="000C6565" w:rsidP="00201BB0">
      <w:pPr>
        <w:pStyle w:val="a7"/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217DAF" wp14:editId="0D960A3F">
                <wp:simplePos x="0" y="0"/>
                <wp:positionH relativeFrom="column">
                  <wp:posOffset>5929825</wp:posOffset>
                </wp:positionH>
                <wp:positionV relativeFrom="paragraph">
                  <wp:posOffset>241300</wp:posOffset>
                </wp:positionV>
                <wp:extent cx="450684" cy="461175"/>
                <wp:effectExtent l="0" t="0" r="26035" b="1524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E55A55" id="矩形 56" o:spid="_x0000_s1026" style="position:absolute;margin-left:466.9pt;margin-top:19pt;width:35.5pt;height:36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" fillcolor="white [3212]" strokecolor="#484f5e [3213]" strokeweight="1pt"/>
            </w:pict>
          </mc:Fallback>
        </mc:AlternateContent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09C2493" wp14:editId="32E29964">
                <wp:simplePos x="0" y="0"/>
                <wp:positionH relativeFrom="column">
                  <wp:posOffset>2850808</wp:posOffset>
                </wp:positionH>
                <wp:positionV relativeFrom="paragraph">
                  <wp:posOffset>248285</wp:posOffset>
                </wp:positionV>
                <wp:extent cx="450684" cy="461175"/>
                <wp:effectExtent l="0" t="0" r="26035" b="1524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A5F01" w14:textId="03BAA696" w:rsidR="005054BA" w:rsidRDefault="005054BA" w:rsidP="005054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9C2493" id="矩形 34" o:spid="_x0000_s1035" style="position:absolute;left:0;text-align:left;margin-left:224.45pt;margin-top:19.55pt;width:35.5pt;height:36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" fillcolor="white [3212]" strokecolor="#484f5e [3213]" strokeweight="1pt">
                <v:textbox>
                  <w:txbxContent>
                    <w:p w14:paraId="57FA5F01" w14:textId="03BAA696" w:rsidR="005054BA" w:rsidRDefault="005054BA" w:rsidP="005054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0DFF1A3" wp14:editId="2C2E0FE3">
                <wp:simplePos x="0" y="0"/>
                <wp:positionH relativeFrom="margin">
                  <wp:posOffset>3566697</wp:posOffset>
                </wp:positionH>
                <wp:positionV relativeFrom="paragraph">
                  <wp:posOffset>127635</wp:posOffset>
                </wp:positionV>
                <wp:extent cx="2921635" cy="675640"/>
                <wp:effectExtent l="0" t="0" r="0" b="0"/>
                <wp:wrapNone/>
                <wp:docPr id="54" name="矩形: 圓角化同側角落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635" cy="67564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F5D02" w14:textId="068CDF68" w:rsidR="00B4252F" w:rsidRPr="002C1039" w:rsidRDefault="00B4252F" w:rsidP="00287BE3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林珍</w:t>
                            </w:r>
                            <w:r w:rsidR="00287BE3"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的家被炸毀</w:t>
                            </w:r>
                            <w:r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FF1A3" id="矩形: 圓角化同側角落 54" o:spid="_x0000_s1036" style="position:absolute;left:0;text-align:left;margin-left:280.85pt;margin-top:10.05pt;width:230.05pt;height:53.2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921635,675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" adj="-11796480,,5400" path="m112609,l2809026,v62192,,112609,50417,112609,112609l2921635,675640r,l,675640r,l,112609c,50417,50417,,112609,xe" fillcolor="#dbf0e6 [661]" stroked="f" strokeweight="1pt">
                <v:stroke joinstyle="miter"/>
                <v:formulas/>
                <v:path arrowok="t" o:connecttype="custom" o:connectlocs="112609,0;2809026,0;2921635,112609;2921635,675640;2921635,675640;0,675640;0,675640;0,112609;112609,0" o:connectangles="0,0,0,0,0,0,0,0,0" textboxrect="0,0,2921635,675640"/>
                <v:textbox>
                  <w:txbxContent>
                    <w:p w14:paraId="76AF5D02" w14:textId="068CDF68" w:rsidR="00B4252F" w:rsidRPr="002C1039" w:rsidRDefault="00B4252F" w:rsidP="00287BE3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林珍</w:t>
                      </w:r>
                      <w:r w:rsidR="00287BE3"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的家被炸毀</w:t>
                      </w:r>
                      <w:r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005BEDA" wp14:editId="29B04348">
                <wp:simplePos x="0" y="0"/>
                <wp:positionH relativeFrom="column">
                  <wp:posOffset>198120</wp:posOffset>
                </wp:positionH>
                <wp:positionV relativeFrom="paragraph">
                  <wp:posOffset>127733</wp:posOffset>
                </wp:positionV>
                <wp:extent cx="3211830" cy="675640"/>
                <wp:effectExtent l="0" t="0" r="7620" b="0"/>
                <wp:wrapNone/>
                <wp:docPr id="20" name="矩形: 圓角化同側角落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830" cy="67564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DE6D0" w14:textId="78F6C37D" w:rsidR="00B4252F" w:rsidRPr="002C1039" w:rsidRDefault="00B4252F" w:rsidP="00B4252F">
                            <w:pPr>
                              <w:jc w:val="both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林珍</w:t>
                            </w:r>
                            <w:r w:rsidR="005054BA"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媽媽</w:t>
                            </w:r>
                            <w:r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開辦的私塾需要停辦。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5BEDA" id="矩形: 圓角化同側角落 20" o:spid="_x0000_s1037" style="position:absolute;left:0;text-align:left;margin-left:15.6pt;margin-top:10.05pt;width:252.9pt;height:53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1830,675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" adj="-11796480,,5400" path="m112609,l3099221,v62192,,112609,50417,112609,112609l3211830,675640r,l,675640r,l,112609c,50417,50417,,112609,xe" fillcolor="#dbf0e6 [661]" stroked="f" strokeweight="1pt">
                <v:stroke joinstyle="miter"/>
                <v:formulas/>
                <v:path arrowok="t" o:connecttype="custom" o:connectlocs="112609,0;3099221,0;3211830,112609;3211830,675640;3211830,675640;0,675640;0,675640;0,112609;112609,0" o:connectangles="0,0,0,0,0,0,0,0,0" textboxrect="0,0,3211830,675640"/>
                <v:textbox>
                  <w:txbxContent>
                    <w:p w14:paraId="23FDE6D0" w14:textId="78F6C37D" w:rsidR="00B4252F" w:rsidRPr="002C1039" w:rsidRDefault="00B4252F" w:rsidP="00B4252F">
                      <w:pPr>
                        <w:jc w:val="both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林珍</w:t>
                      </w:r>
                      <w:r w:rsidR="005054BA"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媽媽</w:t>
                      </w:r>
                      <w:r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開辦的私塾需要停辦。</w:t>
                      </w:r>
                    </w:p>
                  </w:txbxContent>
                </v:textbox>
              </v:shape>
            </w:pict>
          </mc:Fallback>
        </mc:AlternateContent>
      </w:r>
    </w:p>
    <w:p w14:paraId="2CEA5438" w14:textId="12C0FF29" w:rsidR="00B539F1" w:rsidRDefault="000C6565" w:rsidP="00B539F1">
      <w:pPr>
        <w:spacing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CEECEF3" wp14:editId="34CBB1CE">
                <wp:simplePos x="0" y="0"/>
                <wp:positionH relativeFrom="margin">
                  <wp:posOffset>3583940</wp:posOffset>
                </wp:positionH>
                <wp:positionV relativeFrom="paragraph">
                  <wp:posOffset>424082</wp:posOffset>
                </wp:positionV>
                <wp:extent cx="2887200" cy="683260"/>
                <wp:effectExtent l="0" t="0" r="8890" b="2540"/>
                <wp:wrapNone/>
                <wp:docPr id="19" name="矩形: 圓角化同側角落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200" cy="68326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59493" w14:textId="047C4724" w:rsidR="00B4252F" w:rsidRPr="002C1039" w:rsidRDefault="00B4252F" w:rsidP="00B4252F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林珍第一次看見有人餓死。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ECEF3" id="矩形: 圓角化同側角落 19" o:spid="_x0000_s1038" style="position:absolute;left:0;text-align:left;margin-left:282.2pt;margin-top:33.4pt;width:227.35pt;height:53.8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87200,683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" adj="-11796480,,5400" path="m113879,l2773321,v62894,,113879,50985,113879,113879l2887200,683260r,l,683260r,l,113879c,50985,50985,,113879,xe" fillcolor="#dbf0e6 [661]" stroked="f" strokeweight="1pt">
                <v:stroke joinstyle="miter"/>
                <v:formulas/>
                <v:path arrowok="t" o:connecttype="custom" o:connectlocs="113879,0;2773321,0;2887200,113879;2887200,683260;2887200,683260;0,683260;0,683260;0,113879;113879,0" o:connectangles="0,0,0,0,0,0,0,0,0" textboxrect="0,0,2887200,683260"/>
                <v:textbox>
                  <w:txbxContent>
                    <w:p w14:paraId="0C959493" w14:textId="047C4724" w:rsidR="00B4252F" w:rsidRPr="002C1039" w:rsidRDefault="00B4252F" w:rsidP="00B4252F">
                      <w:pPr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林珍第一次看見有人餓死。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1FA3314" wp14:editId="45C3B7DD">
                <wp:simplePos x="0" y="0"/>
                <wp:positionH relativeFrom="column">
                  <wp:posOffset>206375</wp:posOffset>
                </wp:positionH>
                <wp:positionV relativeFrom="paragraph">
                  <wp:posOffset>413580</wp:posOffset>
                </wp:positionV>
                <wp:extent cx="3202305" cy="675640"/>
                <wp:effectExtent l="0" t="0" r="0" b="0"/>
                <wp:wrapNone/>
                <wp:docPr id="57" name="矩形: 圓角化同側角落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2305" cy="67564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AF9A6E" w14:textId="18C05E8F" w:rsidR="00287BE3" w:rsidRPr="002C1039" w:rsidRDefault="00287BE3" w:rsidP="00287BE3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2C103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林珍與家人失散。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A3314" id="矩形: 圓角化同側角落 57" o:spid="_x0000_s1039" style="position:absolute;left:0;text-align:left;margin-left:16.25pt;margin-top:32.55pt;width:252.15pt;height:53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2305,675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" adj="-11796480,,5400" path="m112609,l3089696,v62192,,112609,50417,112609,112609l3202305,675640r,l,675640r,l,112609c,50417,50417,,112609,xe" fillcolor="#dbf0e6 [661]" stroked="f" strokeweight="1pt">
                <v:stroke joinstyle="miter"/>
                <v:formulas/>
                <v:path arrowok="t" o:connecttype="custom" o:connectlocs="112609,0;3089696,0;3202305,112609;3202305,675640;3202305,675640;0,675640;0,675640;0,112609;112609,0" o:connectangles="0,0,0,0,0,0,0,0,0" textboxrect="0,0,3202305,675640"/>
                <v:textbox>
                  <w:txbxContent>
                    <w:p w14:paraId="73AF9A6E" w14:textId="18C05E8F" w:rsidR="00287BE3" w:rsidRPr="002C1039" w:rsidRDefault="00287BE3" w:rsidP="00287BE3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2C103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林珍與家人失散。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3287C0" w14:textId="4ED2557E" w:rsidR="00B539F1" w:rsidRPr="00B539F1" w:rsidRDefault="000C6565" w:rsidP="00B539F1">
      <w:pPr>
        <w:spacing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BD0D2E0" wp14:editId="6DC8AFD4">
                <wp:simplePos x="0" y="0"/>
                <wp:positionH relativeFrom="column">
                  <wp:posOffset>2843090</wp:posOffset>
                </wp:positionH>
                <wp:positionV relativeFrom="paragraph">
                  <wp:posOffset>71364</wp:posOffset>
                </wp:positionV>
                <wp:extent cx="450684" cy="461175"/>
                <wp:effectExtent l="0" t="0" r="26035" b="1524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91989" id="矩形 58" o:spid="_x0000_s1026" style="position:absolute;margin-left:223.85pt;margin-top:5.6pt;width:35.5pt;height:36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" fillcolor="white [3212]" strokecolor="#484f5e [3213]" strokeweight="1pt"/>
            </w:pict>
          </mc:Fallback>
        </mc:AlternateContent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4DBFBF7" wp14:editId="5C7DC65F">
                <wp:simplePos x="0" y="0"/>
                <wp:positionH relativeFrom="margin">
                  <wp:posOffset>5941158</wp:posOffset>
                </wp:positionH>
                <wp:positionV relativeFrom="paragraph">
                  <wp:posOffset>73025</wp:posOffset>
                </wp:positionV>
                <wp:extent cx="450684" cy="461175"/>
                <wp:effectExtent l="0" t="0" r="26035" b="1524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694C9" w14:textId="2A95796C" w:rsidR="005054BA" w:rsidRDefault="005054BA" w:rsidP="005054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BFBF7" id="矩形 38" o:spid="_x0000_s1040" style="position:absolute;left:0;text-align:left;margin-left:467.8pt;margin-top:5.75pt;width:35.5pt;height:36.3pt;z-index:251771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" fillcolor="white [3212]" strokecolor="#484f5e [3213]" strokeweight="1pt">
                <v:textbox>
                  <w:txbxContent>
                    <w:p w14:paraId="2DB694C9" w14:textId="2A95796C" w:rsidR="005054BA" w:rsidRDefault="005054BA" w:rsidP="005054B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527364" w14:textId="4C29F0F1" w:rsidR="00EB7D6D" w:rsidRPr="00B561C0" w:rsidRDefault="00EB7D6D" w:rsidP="00B561C0">
      <w:pPr>
        <w:rPr>
          <w:rFonts w:ascii="Microsoft JhengHei" w:eastAsia="Microsoft JhengHei" w:hAnsi="Microsoft JhengHei" w:cs="Times New Roman"/>
          <w:color w:val="040606" w:themeColor="text2"/>
          <w:sz w:val="2"/>
          <w:szCs w:val="2"/>
        </w:rPr>
      </w:pPr>
    </w:p>
    <w:sectPr w:rsidR="00EB7D6D" w:rsidRPr="00B561C0" w:rsidSect="004038B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ACDCF" w14:textId="77777777" w:rsidR="000D4A57" w:rsidRDefault="000D4A57" w:rsidP="00465C96">
      <w:r>
        <w:separator/>
      </w:r>
    </w:p>
  </w:endnote>
  <w:endnote w:type="continuationSeparator" w:id="0">
    <w:p w14:paraId="5BDB8675" w14:textId="77777777" w:rsidR="000D4A57" w:rsidRDefault="000D4A57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28607" w14:textId="77777777" w:rsidR="000D4A57" w:rsidRDefault="000D4A57" w:rsidP="00465C96">
      <w:r>
        <w:separator/>
      </w:r>
    </w:p>
  </w:footnote>
  <w:footnote w:type="continuationSeparator" w:id="0">
    <w:p w14:paraId="07E84641" w14:textId="77777777" w:rsidR="000D4A57" w:rsidRDefault="000D4A57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7B053" w14:textId="77777777" w:rsidR="00AC4B77" w:rsidRDefault="00AC4B7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12D35E29" w:rsidR="004038B5" w:rsidRDefault="00AC4B77" w:rsidP="00AC4B77">
    <w:pPr>
      <w:pStyle w:val="a3"/>
      <w:tabs>
        <w:tab w:val="clear" w:pos="4513"/>
        <w:tab w:val="clear" w:pos="9026"/>
        <w:tab w:val="left" w:pos="3960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51CFFD65" wp14:editId="7189E0A1">
          <wp:simplePos x="0" y="0"/>
          <wp:positionH relativeFrom="page">
            <wp:posOffset>-12700</wp:posOffset>
          </wp:positionH>
          <wp:positionV relativeFrom="paragraph">
            <wp:posOffset>-495935</wp:posOffset>
          </wp:positionV>
          <wp:extent cx="7597880" cy="1130300"/>
          <wp:effectExtent l="0" t="0" r="3175" b="0"/>
          <wp:wrapNone/>
          <wp:docPr id="7" name="圖片 7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0" type="#_x0000_t75" style="width:42.5pt;height:42.5pt;visibility:visible;mso-wrap-style:square" o:bullet="t">
        <v:imagedata r:id="rId1" o:title=""/>
      </v:shape>
    </w:pict>
  </w:numPicBullet>
  <w:abstractNum w:abstractNumId="0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650651B8"/>
    <w:multiLevelType w:val="hybridMultilevel"/>
    <w:tmpl w:val="BEE84B14"/>
    <w:lvl w:ilvl="0" w:tplc="3C09000F">
      <w:start w:val="1"/>
      <w:numFmt w:val="decimal"/>
      <w:lvlText w:val="%1."/>
      <w:lvlJc w:val="left"/>
      <w:pPr>
        <w:ind w:left="720" w:hanging="360"/>
      </w:p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633482"/>
    <w:multiLevelType w:val="hybridMultilevel"/>
    <w:tmpl w:val="333021AA"/>
    <w:lvl w:ilvl="0" w:tplc="8E720F4C">
      <w:start w:val="3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101BD1"/>
    <w:multiLevelType w:val="hybridMultilevel"/>
    <w:tmpl w:val="F3B2B10C"/>
    <w:lvl w:ilvl="0" w:tplc="FA401E3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9"/>
  </w:num>
  <w:num w:numId="2" w16cid:durableId="102379785">
    <w:abstractNumId w:val="17"/>
  </w:num>
  <w:num w:numId="3" w16cid:durableId="1348556626">
    <w:abstractNumId w:val="19"/>
  </w:num>
  <w:num w:numId="4" w16cid:durableId="849836731">
    <w:abstractNumId w:val="2"/>
  </w:num>
  <w:num w:numId="5" w16cid:durableId="1243838014">
    <w:abstractNumId w:val="1"/>
  </w:num>
  <w:num w:numId="6" w16cid:durableId="575241033">
    <w:abstractNumId w:val="7"/>
  </w:num>
  <w:num w:numId="7" w16cid:durableId="750085455">
    <w:abstractNumId w:val="22"/>
  </w:num>
  <w:num w:numId="8" w16cid:durableId="1344283723">
    <w:abstractNumId w:val="21"/>
  </w:num>
  <w:num w:numId="9" w16cid:durableId="1885632583">
    <w:abstractNumId w:val="0"/>
  </w:num>
  <w:num w:numId="10" w16cid:durableId="1619026902">
    <w:abstractNumId w:val="11"/>
  </w:num>
  <w:num w:numId="11" w16cid:durableId="1152792619">
    <w:abstractNumId w:val="6"/>
  </w:num>
  <w:num w:numId="12" w16cid:durableId="833840534">
    <w:abstractNumId w:val="16"/>
  </w:num>
  <w:num w:numId="13" w16cid:durableId="592203744">
    <w:abstractNumId w:val="4"/>
  </w:num>
  <w:num w:numId="14" w16cid:durableId="868029038">
    <w:abstractNumId w:val="3"/>
  </w:num>
  <w:num w:numId="15" w16cid:durableId="1472560170">
    <w:abstractNumId w:val="13"/>
  </w:num>
  <w:num w:numId="16" w16cid:durableId="1690638085">
    <w:abstractNumId w:val="8"/>
  </w:num>
  <w:num w:numId="17" w16cid:durableId="445545315">
    <w:abstractNumId w:val="5"/>
  </w:num>
  <w:num w:numId="18" w16cid:durableId="160119741">
    <w:abstractNumId w:val="20"/>
  </w:num>
  <w:num w:numId="19" w16cid:durableId="1123697653">
    <w:abstractNumId w:val="10"/>
  </w:num>
  <w:num w:numId="20" w16cid:durableId="1324427341">
    <w:abstractNumId w:val="12"/>
  </w:num>
  <w:num w:numId="21" w16cid:durableId="2101411932">
    <w:abstractNumId w:val="18"/>
  </w:num>
  <w:num w:numId="22" w16cid:durableId="788663318">
    <w:abstractNumId w:val="15"/>
  </w:num>
  <w:num w:numId="23" w16cid:durableId="14846580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6FD"/>
    <w:rsid w:val="0000764E"/>
    <w:rsid w:val="00013662"/>
    <w:rsid w:val="00015F32"/>
    <w:rsid w:val="000214DD"/>
    <w:rsid w:val="00022F97"/>
    <w:rsid w:val="00023F7D"/>
    <w:rsid w:val="00027603"/>
    <w:rsid w:val="00035EED"/>
    <w:rsid w:val="00054E11"/>
    <w:rsid w:val="0005737C"/>
    <w:rsid w:val="00057A84"/>
    <w:rsid w:val="0006107E"/>
    <w:rsid w:val="0006459E"/>
    <w:rsid w:val="000661D6"/>
    <w:rsid w:val="0007141B"/>
    <w:rsid w:val="00081B2D"/>
    <w:rsid w:val="000878C0"/>
    <w:rsid w:val="000A204E"/>
    <w:rsid w:val="000B41D0"/>
    <w:rsid w:val="000B4DA5"/>
    <w:rsid w:val="000B602A"/>
    <w:rsid w:val="000B7CE4"/>
    <w:rsid w:val="000C05F8"/>
    <w:rsid w:val="000C6565"/>
    <w:rsid w:val="000D4A57"/>
    <w:rsid w:val="000D56D8"/>
    <w:rsid w:val="000D6EA7"/>
    <w:rsid w:val="000E58CD"/>
    <w:rsid w:val="00103052"/>
    <w:rsid w:val="00105ABE"/>
    <w:rsid w:val="00106D28"/>
    <w:rsid w:val="00110995"/>
    <w:rsid w:val="00111981"/>
    <w:rsid w:val="001141BA"/>
    <w:rsid w:val="001145BE"/>
    <w:rsid w:val="00117A43"/>
    <w:rsid w:val="00131C99"/>
    <w:rsid w:val="001412D4"/>
    <w:rsid w:val="00157029"/>
    <w:rsid w:val="001576EA"/>
    <w:rsid w:val="00164750"/>
    <w:rsid w:val="001647B0"/>
    <w:rsid w:val="001658CB"/>
    <w:rsid w:val="00165B48"/>
    <w:rsid w:val="00172904"/>
    <w:rsid w:val="00175196"/>
    <w:rsid w:val="001752D5"/>
    <w:rsid w:val="001764E1"/>
    <w:rsid w:val="00185F29"/>
    <w:rsid w:val="00196A4E"/>
    <w:rsid w:val="001A2F95"/>
    <w:rsid w:val="001A3CCD"/>
    <w:rsid w:val="001A4F4D"/>
    <w:rsid w:val="001A5C10"/>
    <w:rsid w:val="001A62A4"/>
    <w:rsid w:val="001B2F67"/>
    <w:rsid w:val="001B3365"/>
    <w:rsid w:val="001B3571"/>
    <w:rsid w:val="001B47B1"/>
    <w:rsid w:val="001C0642"/>
    <w:rsid w:val="001C225F"/>
    <w:rsid w:val="001D0E55"/>
    <w:rsid w:val="001D7BE6"/>
    <w:rsid w:val="001E3241"/>
    <w:rsid w:val="001E4DD3"/>
    <w:rsid w:val="001F4025"/>
    <w:rsid w:val="0020069A"/>
    <w:rsid w:val="002007FB"/>
    <w:rsid w:val="00201BB0"/>
    <w:rsid w:val="00212025"/>
    <w:rsid w:val="00213CA0"/>
    <w:rsid w:val="00215109"/>
    <w:rsid w:val="002235BC"/>
    <w:rsid w:val="00227235"/>
    <w:rsid w:val="002339C6"/>
    <w:rsid w:val="00236D0A"/>
    <w:rsid w:val="00236DCB"/>
    <w:rsid w:val="002428B0"/>
    <w:rsid w:val="00247D1C"/>
    <w:rsid w:val="00250314"/>
    <w:rsid w:val="00253473"/>
    <w:rsid w:val="002578E0"/>
    <w:rsid w:val="00257B1E"/>
    <w:rsid w:val="00261B02"/>
    <w:rsid w:val="002622F2"/>
    <w:rsid w:val="00262D6A"/>
    <w:rsid w:val="00265AA8"/>
    <w:rsid w:val="00267AC8"/>
    <w:rsid w:val="0027119F"/>
    <w:rsid w:val="002742F5"/>
    <w:rsid w:val="00277884"/>
    <w:rsid w:val="0028014C"/>
    <w:rsid w:val="00283C8F"/>
    <w:rsid w:val="00284737"/>
    <w:rsid w:val="002855B3"/>
    <w:rsid w:val="002872A5"/>
    <w:rsid w:val="00287BE3"/>
    <w:rsid w:val="00294B6E"/>
    <w:rsid w:val="002A7669"/>
    <w:rsid w:val="002A7E69"/>
    <w:rsid w:val="002C1039"/>
    <w:rsid w:val="002C166E"/>
    <w:rsid w:val="002C5663"/>
    <w:rsid w:val="002C7E62"/>
    <w:rsid w:val="002D2E11"/>
    <w:rsid w:val="002D32BE"/>
    <w:rsid w:val="002D517B"/>
    <w:rsid w:val="002E27DF"/>
    <w:rsid w:val="002E587D"/>
    <w:rsid w:val="002F748E"/>
    <w:rsid w:val="002F7863"/>
    <w:rsid w:val="00310285"/>
    <w:rsid w:val="0031134B"/>
    <w:rsid w:val="00314C50"/>
    <w:rsid w:val="0032354F"/>
    <w:rsid w:val="00323D45"/>
    <w:rsid w:val="0033255D"/>
    <w:rsid w:val="003361EC"/>
    <w:rsid w:val="00346063"/>
    <w:rsid w:val="00350B05"/>
    <w:rsid w:val="0035113A"/>
    <w:rsid w:val="0035480E"/>
    <w:rsid w:val="00361CFE"/>
    <w:rsid w:val="0036573B"/>
    <w:rsid w:val="0037281E"/>
    <w:rsid w:val="00372C89"/>
    <w:rsid w:val="00375DF1"/>
    <w:rsid w:val="00377893"/>
    <w:rsid w:val="003826F0"/>
    <w:rsid w:val="0039064E"/>
    <w:rsid w:val="00395379"/>
    <w:rsid w:val="003A036F"/>
    <w:rsid w:val="003A744B"/>
    <w:rsid w:val="003B27AC"/>
    <w:rsid w:val="003B74FB"/>
    <w:rsid w:val="003C15AA"/>
    <w:rsid w:val="003D6B55"/>
    <w:rsid w:val="003E3F00"/>
    <w:rsid w:val="003F0F0F"/>
    <w:rsid w:val="003F7AB2"/>
    <w:rsid w:val="00402D76"/>
    <w:rsid w:val="00403504"/>
    <w:rsid w:val="004038B5"/>
    <w:rsid w:val="00413D92"/>
    <w:rsid w:val="004168A9"/>
    <w:rsid w:val="00433BF3"/>
    <w:rsid w:val="0043426E"/>
    <w:rsid w:val="00443AF6"/>
    <w:rsid w:val="00446B9D"/>
    <w:rsid w:val="00450842"/>
    <w:rsid w:val="00450D4C"/>
    <w:rsid w:val="0046059C"/>
    <w:rsid w:val="004607AF"/>
    <w:rsid w:val="00461495"/>
    <w:rsid w:val="00465C96"/>
    <w:rsid w:val="0047169B"/>
    <w:rsid w:val="0047226A"/>
    <w:rsid w:val="004722EC"/>
    <w:rsid w:val="00480FBB"/>
    <w:rsid w:val="00482551"/>
    <w:rsid w:val="00497500"/>
    <w:rsid w:val="004A2750"/>
    <w:rsid w:val="004A2E2F"/>
    <w:rsid w:val="004A4834"/>
    <w:rsid w:val="004B65AA"/>
    <w:rsid w:val="004B69FE"/>
    <w:rsid w:val="004B79B8"/>
    <w:rsid w:val="004C0371"/>
    <w:rsid w:val="004C1BD5"/>
    <w:rsid w:val="004C4C64"/>
    <w:rsid w:val="004C6F9F"/>
    <w:rsid w:val="004D0121"/>
    <w:rsid w:val="004D155B"/>
    <w:rsid w:val="004D5A03"/>
    <w:rsid w:val="004D6525"/>
    <w:rsid w:val="004D79F8"/>
    <w:rsid w:val="004D7ED4"/>
    <w:rsid w:val="004E1111"/>
    <w:rsid w:val="004F0A8C"/>
    <w:rsid w:val="004F317E"/>
    <w:rsid w:val="00501B61"/>
    <w:rsid w:val="005054BA"/>
    <w:rsid w:val="00512664"/>
    <w:rsid w:val="005143FE"/>
    <w:rsid w:val="0051704A"/>
    <w:rsid w:val="00517460"/>
    <w:rsid w:val="00522611"/>
    <w:rsid w:val="00524D68"/>
    <w:rsid w:val="00532AD8"/>
    <w:rsid w:val="00533903"/>
    <w:rsid w:val="00533D44"/>
    <w:rsid w:val="00534BC7"/>
    <w:rsid w:val="00534FED"/>
    <w:rsid w:val="00536581"/>
    <w:rsid w:val="00537238"/>
    <w:rsid w:val="005479B2"/>
    <w:rsid w:val="00551871"/>
    <w:rsid w:val="005526C1"/>
    <w:rsid w:val="005552E6"/>
    <w:rsid w:val="005566A0"/>
    <w:rsid w:val="005619BC"/>
    <w:rsid w:val="005636F8"/>
    <w:rsid w:val="00565DD8"/>
    <w:rsid w:val="00574311"/>
    <w:rsid w:val="00581DBF"/>
    <w:rsid w:val="005832EF"/>
    <w:rsid w:val="00584079"/>
    <w:rsid w:val="00584CF8"/>
    <w:rsid w:val="00590452"/>
    <w:rsid w:val="005914FD"/>
    <w:rsid w:val="00592357"/>
    <w:rsid w:val="00593AD1"/>
    <w:rsid w:val="0059681B"/>
    <w:rsid w:val="0059685F"/>
    <w:rsid w:val="005A77F7"/>
    <w:rsid w:val="005B02FC"/>
    <w:rsid w:val="005B0C24"/>
    <w:rsid w:val="005B59D8"/>
    <w:rsid w:val="005B6C15"/>
    <w:rsid w:val="005C6D9E"/>
    <w:rsid w:val="005D069B"/>
    <w:rsid w:val="005E5AF9"/>
    <w:rsid w:val="005E5BF0"/>
    <w:rsid w:val="005F3C18"/>
    <w:rsid w:val="005F49E4"/>
    <w:rsid w:val="005F7C4A"/>
    <w:rsid w:val="00604DF2"/>
    <w:rsid w:val="006101FC"/>
    <w:rsid w:val="00613A64"/>
    <w:rsid w:val="00615BE5"/>
    <w:rsid w:val="00621C51"/>
    <w:rsid w:val="00625046"/>
    <w:rsid w:val="00627177"/>
    <w:rsid w:val="00627E1A"/>
    <w:rsid w:val="00635355"/>
    <w:rsid w:val="00641E16"/>
    <w:rsid w:val="006442B6"/>
    <w:rsid w:val="0064582B"/>
    <w:rsid w:val="00652E18"/>
    <w:rsid w:val="00654005"/>
    <w:rsid w:val="0065562E"/>
    <w:rsid w:val="00657191"/>
    <w:rsid w:val="006579B6"/>
    <w:rsid w:val="00663A4A"/>
    <w:rsid w:val="00664FA2"/>
    <w:rsid w:val="00665F15"/>
    <w:rsid w:val="0066607E"/>
    <w:rsid w:val="00667D9A"/>
    <w:rsid w:val="0067650B"/>
    <w:rsid w:val="00676CFE"/>
    <w:rsid w:val="00677D24"/>
    <w:rsid w:val="00680CD6"/>
    <w:rsid w:val="00682A0E"/>
    <w:rsid w:val="00685051"/>
    <w:rsid w:val="00692BA0"/>
    <w:rsid w:val="0069696D"/>
    <w:rsid w:val="006B3C02"/>
    <w:rsid w:val="006B6120"/>
    <w:rsid w:val="006B6CD6"/>
    <w:rsid w:val="006C3760"/>
    <w:rsid w:val="006D06C7"/>
    <w:rsid w:val="006E6B17"/>
    <w:rsid w:val="006F2A9C"/>
    <w:rsid w:val="006F3F81"/>
    <w:rsid w:val="00706C1D"/>
    <w:rsid w:val="00706DB5"/>
    <w:rsid w:val="0070727A"/>
    <w:rsid w:val="00735756"/>
    <w:rsid w:val="00741E05"/>
    <w:rsid w:val="007438AA"/>
    <w:rsid w:val="007465B0"/>
    <w:rsid w:val="007503AC"/>
    <w:rsid w:val="0076428E"/>
    <w:rsid w:val="00766912"/>
    <w:rsid w:val="00783FC5"/>
    <w:rsid w:val="00792C0C"/>
    <w:rsid w:val="00795D15"/>
    <w:rsid w:val="007969E5"/>
    <w:rsid w:val="00796CD8"/>
    <w:rsid w:val="007A027A"/>
    <w:rsid w:val="007A2D3A"/>
    <w:rsid w:val="007A531F"/>
    <w:rsid w:val="007A7B09"/>
    <w:rsid w:val="007A7CD9"/>
    <w:rsid w:val="007B0E94"/>
    <w:rsid w:val="007B50E6"/>
    <w:rsid w:val="007B5E24"/>
    <w:rsid w:val="007C2E2B"/>
    <w:rsid w:val="007C3046"/>
    <w:rsid w:val="007D3E7E"/>
    <w:rsid w:val="007D698C"/>
    <w:rsid w:val="007E021E"/>
    <w:rsid w:val="007E1056"/>
    <w:rsid w:val="007E231F"/>
    <w:rsid w:val="007E347F"/>
    <w:rsid w:val="007E349B"/>
    <w:rsid w:val="008031B2"/>
    <w:rsid w:val="008063C4"/>
    <w:rsid w:val="008068E5"/>
    <w:rsid w:val="00810A2C"/>
    <w:rsid w:val="008159A3"/>
    <w:rsid w:val="0081792D"/>
    <w:rsid w:val="0082112F"/>
    <w:rsid w:val="00826413"/>
    <w:rsid w:val="00840F55"/>
    <w:rsid w:val="00851CAD"/>
    <w:rsid w:val="0085705B"/>
    <w:rsid w:val="0087273E"/>
    <w:rsid w:val="00872C8C"/>
    <w:rsid w:val="00874E37"/>
    <w:rsid w:val="00881A29"/>
    <w:rsid w:val="008849FC"/>
    <w:rsid w:val="00891CDF"/>
    <w:rsid w:val="008A3E63"/>
    <w:rsid w:val="008B22E0"/>
    <w:rsid w:val="008B26FB"/>
    <w:rsid w:val="008B3552"/>
    <w:rsid w:val="008B37FA"/>
    <w:rsid w:val="008B7FA0"/>
    <w:rsid w:val="008C304B"/>
    <w:rsid w:val="008C380D"/>
    <w:rsid w:val="008C5DAD"/>
    <w:rsid w:val="008D5419"/>
    <w:rsid w:val="008E0E85"/>
    <w:rsid w:val="008E7F15"/>
    <w:rsid w:val="008F02FB"/>
    <w:rsid w:val="008F1F59"/>
    <w:rsid w:val="008F7025"/>
    <w:rsid w:val="00901488"/>
    <w:rsid w:val="009067F1"/>
    <w:rsid w:val="0091304B"/>
    <w:rsid w:val="00935D88"/>
    <w:rsid w:val="00936091"/>
    <w:rsid w:val="009376A1"/>
    <w:rsid w:val="00940503"/>
    <w:rsid w:val="00951359"/>
    <w:rsid w:val="00957BF0"/>
    <w:rsid w:val="00957FE2"/>
    <w:rsid w:val="00961FAD"/>
    <w:rsid w:val="0096458D"/>
    <w:rsid w:val="009749D5"/>
    <w:rsid w:val="009803D1"/>
    <w:rsid w:val="00980939"/>
    <w:rsid w:val="00995F21"/>
    <w:rsid w:val="009A352F"/>
    <w:rsid w:val="009B4FF6"/>
    <w:rsid w:val="009C04B7"/>
    <w:rsid w:val="009C5AC8"/>
    <w:rsid w:val="009C7520"/>
    <w:rsid w:val="00A10B5A"/>
    <w:rsid w:val="00A13CC4"/>
    <w:rsid w:val="00A15E19"/>
    <w:rsid w:val="00A20DFB"/>
    <w:rsid w:val="00A22169"/>
    <w:rsid w:val="00A2462B"/>
    <w:rsid w:val="00A26141"/>
    <w:rsid w:val="00A26E24"/>
    <w:rsid w:val="00A318A1"/>
    <w:rsid w:val="00A434FC"/>
    <w:rsid w:val="00A4621D"/>
    <w:rsid w:val="00A470EB"/>
    <w:rsid w:val="00A52B79"/>
    <w:rsid w:val="00A53FD3"/>
    <w:rsid w:val="00A6041C"/>
    <w:rsid w:val="00A70C6D"/>
    <w:rsid w:val="00A751EC"/>
    <w:rsid w:val="00A80CB7"/>
    <w:rsid w:val="00A8427F"/>
    <w:rsid w:val="00A84EE6"/>
    <w:rsid w:val="00A85863"/>
    <w:rsid w:val="00A92247"/>
    <w:rsid w:val="00A97487"/>
    <w:rsid w:val="00A97E03"/>
    <w:rsid w:val="00AB168F"/>
    <w:rsid w:val="00AC4B77"/>
    <w:rsid w:val="00AC5AD9"/>
    <w:rsid w:val="00AD068B"/>
    <w:rsid w:val="00AD652D"/>
    <w:rsid w:val="00AE2997"/>
    <w:rsid w:val="00AE53F5"/>
    <w:rsid w:val="00AF034E"/>
    <w:rsid w:val="00AF6C53"/>
    <w:rsid w:val="00B000F8"/>
    <w:rsid w:val="00B062A9"/>
    <w:rsid w:val="00B12563"/>
    <w:rsid w:val="00B12879"/>
    <w:rsid w:val="00B13359"/>
    <w:rsid w:val="00B3387A"/>
    <w:rsid w:val="00B34CDD"/>
    <w:rsid w:val="00B35AFE"/>
    <w:rsid w:val="00B4252F"/>
    <w:rsid w:val="00B539F1"/>
    <w:rsid w:val="00B561C0"/>
    <w:rsid w:val="00B71917"/>
    <w:rsid w:val="00B71AF8"/>
    <w:rsid w:val="00B7319E"/>
    <w:rsid w:val="00B748E4"/>
    <w:rsid w:val="00B75175"/>
    <w:rsid w:val="00B87A16"/>
    <w:rsid w:val="00BA39AF"/>
    <w:rsid w:val="00BA799D"/>
    <w:rsid w:val="00BB2A9A"/>
    <w:rsid w:val="00BB683C"/>
    <w:rsid w:val="00BB6C12"/>
    <w:rsid w:val="00BC0934"/>
    <w:rsid w:val="00BC4103"/>
    <w:rsid w:val="00BC6252"/>
    <w:rsid w:val="00BD0207"/>
    <w:rsid w:val="00BD1AF9"/>
    <w:rsid w:val="00BD3BCE"/>
    <w:rsid w:val="00BE0BBB"/>
    <w:rsid w:val="00BE4E50"/>
    <w:rsid w:val="00BE6BA1"/>
    <w:rsid w:val="00BF232F"/>
    <w:rsid w:val="00BF252A"/>
    <w:rsid w:val="00C02143"/>
    <w:rsid w:val="00C03907"/>
    <w:rsid w:val="00C03A1B"/>
    <w:rsid w:val="00C057E7"/>
    <w:rsid w:val="00C07A6D"/>
    <w:rsid w:val="00C22240"/>
    <w:rsid w:val="00C30764"/>
    <w:rsid w:val="00C40074"/>
    <w:rsid w:val="00C413AB"/>
    <w:rsid w:val="00C451C4"/>
    <w:rsid w:val="00C47251"/>
    <w:rsid w:val="00C627F4"/>
    <w:rsid w:val="00C6299B"/>
    <w:rsid w:val="00C652E0"/>
    <w:rsid w:val="00C75BCD"/>
    <w:rsid w:val="00C8061F"/>
    <w:rsid w:val="00CA1266"/>
    <w:rsid w:val="00CA1395"/>
    <w:rsid w:val="00CB7FA3"/>
    <w:rsid w:val="00CC5298"/>
    <w:rsid w:val="00CC614B"/>
    <w:rsid w:val="00CC7AE5"/>
    <w:rsid w:val="00CD085F"/>
    <w:rsid w:val="00CE0638"/>
    <w:rsid w:val="00CE637F"/>
    <w:rsid w:val="00CF0948"/>
    <w:rsid w:val="00CF2D13"/>
    <w:rsid w:val="00CF4FF1"/>
    <w:rsid w:val="00D0321A"/>
    <w:rsid w:val="00D03DC0"/>
    <w:rsid w:val="00D050C1"/>
    <w:rsid w:val="00D10A8A"/>
    <w:rsid w:val="00D1322D"/>
    <w:rsid w:val="00D23629"/>
    <w:rsid w:val="00D3031F"/>
    <w:rsid w:val="00D30B57"/>
    <w:rsid w:val="00D4224E"/>
    <w:rsid w:val="00D4378C"/>
    <w:rsid w:val="00D44F77"/>
    <w:rsid w:val="00D463DB"/>
    <w:rsid w:val="00D506BE"/>
    <w:rsid w:val="00D60A97"/>
    <w:rsid w:val="00D63E51"/>
    <w:rsid w:val="00D73B3F"/>
    <w:rsid w:val="00D86F95"/>
    <w:rsid w:val="00D95972"/>
    <w:rsid w:val="00D96163"/>
    <w:rsid w:val="00D97BF8"/>
    <w:rsid w:val="00DA7E23"/>
    <w:rsid w:val="00DB5539"/>
    <w:rsid w:val="00DC11E7"/>
    <w:rsid w:val="00DC26B8"/>
    <w:rsid w:val="00DC584F"/>
    <w:rsid w:val="00DC655A"/>
    <w:rsid w:val="00DD07B1"/>
    <w:rsid w:val="00DD7274"/>
    <w:rsid w:val="00DF3995"/>
    <w:rsid w:val="00DF45E1"/>
    <w:rsid w:val="00E102DE"/>
    <w:rsid w:val="00E10691"/>
    <w:rsid w:val="00E145EF"/>
    <w:rsid w:val="00E15F49"/>
    <w:rsid w:val="00E210E8"/>
    <w:rsid w:val="00E254FE"/>
    <w:rsid w:val="00E262D1"/>
    <w:rsid w:val="00E30CA5"/>
    <w:rsid w:val="00E318D4"/>
    <w:rsid w:val="00E57C83"/>
    <w:rsid w:val="00E603AD"/>
    <w:rsid w:val="00E612D4"/>
    <w:rsid w:val="00E6749B"/>
    <w:rsid w:val="00E7068E"/>
    <w:rsid w:val="00E76FAB"/>
    <w:rsid w:val="00E90FFC"/>
    <w:rsid w:val="00E95543"/>
    <w:rsid w:val="00E96ADC"/>
    <w:rsid w:val="00EA17FB"/>
    <w:rsid w:val="00EA7865"/>
    <w:rsid w:val="00EB3610"/>
    <w:rsid w:val="00EB7D6D"/>
    <w:rsid w:val="00EC1B95"/>
    <w:rsid w:val="00EC2183"/>
    <w:rsid w:val="00EC584D"/>
    <w:rsid w:val="00EC7956"/>
    <w:rsid w:val="00ED4372"/>
    <w:rsid w:val="00ED6E17"/>
    <w:rsid w:val="00ED716D"/>
    <w:rsid w:val="00EE00BC"/>
    <w:rsid w:val="00EE217D"/>
    <w:rsid w:val="00EE3C2E"/>
    <w:rsid w:val="00EF0A8E"/>
    <w:rsid w:val="00EF4F7C"/>
    <w:rsid w:val="00F00297"/>
    <w:rsid w:val="00F03C19"/>
    <w:rsid w:val="00F04B66"/>
    <w:rsid w:val="00F11770"/>
    <w:rsid w:val="00F17125"/>
    <w:rsid w:val="00F202C4"/>
    <w:rsid w:val="00F20329"/>
    <w:rsid w:val="00F239AF"/>
    <w:rsid w:val="00F257A0"/>
    <w:rsid w:val="00F26FF7"/>
    <w:rsid w:val="00F27069"/>
    <w:rsid w:val="00F31D95"/>
    <w:rsid w:val="00F41A40"/>
    <w:rsid w:val="00F45446"/>
    <w:rsid w:val="00F46E97"/>
    <w:rsid w:val="00F4757E"/>
    <w:rsid w:val="00F51761"/>
    <w:rsid w:val="00F5266E"/>
    <w:rsid w:val="00F561A4"/>
    <w:rsid w:val="00F63941"/>
    <w:rsid w:val="00F84FC3"/>
    <w:rsid w:val="00F85FB7"/>
    <w:rsid w:val="00F9080A"/>
    <w:rsid w:val="00F91CC5"/>
    <w:rsid w:val="00F93BD4"/>
    <w:rsid w:val="00F93E05"/>
    <w:rsid w:val="00F973DA"/>
    <w:rsid w:val="00F97544"/>
    <w:rsid w:val="00FA2957"/>
    <w:rsid w:val="00FA639D"/>
    <w:rsid w:val="00FD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D08C8037-CEC0-4639-A190-0E41B3D98F8B}"/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3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4</cp:revision>
  <cp:lastPrinted>2022-08-31T07:55:00Z</cp:lastPrinted>
  <dcterms:created xsi:type="dcterms:W3CDTF">2023-06-26T02:45:00Z</dcterms:created>
  <dcterms:modified xsi:type="dcterms:W3CDTF">2023-07-03T02:53:00Z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