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8AC67" w14:textId="31F9B837" w:rsidR="002B6391" w:rsidRPr="000E58CD" w:rsidRDefault="002B6391" w:rsidP="002B6391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我的訪問結果</w:t>
      </w:r>
      <w:r w:rsidR="00831772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：林珍</w:t>
      </w:r>
    </w:p>
    <w:p w14:paraId="1DCAD768" w14:textId="245D5A65" w:rsidR="00285138" w:rsidRPr="00982FC0" w:rsidRDefault="00B4063F" w:rsidP="00982FC0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 w:rsidRPr="00982FC0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你訪問了</w:t>
      </w:r>
      <w:r w:rsidR="0019238F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林珍</w:t>
      </w:r>
      <w:r w:rsidRPr="00982FC0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哪些內容？在橫線上記錄訪問結果</w:t>
      </w:r>
      <w:r w:rsidR="00285138" w:rsidRPr="00982FC0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val="x-none"/>
        </w:rPr>
        <w:t>。</w:t>
      </w:r>
    </w:p>
    <w:p w14:paraId="63ACE197" w14:textId="540C6EBA" w:rsidR="001D0AB3" w:rsidRDefault="00AA1760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72576" behindDoc="0" locked="0" layoutInCell="1" allowOverlap="1" wp14:anchorId="6D7FAF03" wp14:editId="016FCEC4">
            <wp:simplePos x="0" y="0"/>
            <wp:positionH relativeFrom="column">
              <wp:posOffset>758825</wp:posOffset>
            </wp:positionH>
            <wp:positionV relativeFrom="paragraph">
              <wp:posOffset>80950</wp:posOffset>
            </wp:positionV>
            <wp:extent cx="335915" cy="335915"/>
            <wp:effectExtent l="0" t="0" r="6985" b="6985"/>
            <wp:wrapNone/>
            <wp:docPr id="16" name="圖形 16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E3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A169CB" wp14:editId="02A797A9">
                <wp:simplePos x="0" y="0"/>
                <wp:positionH relativeFrom="column">
                  <wp:posOffset>714426</wp:posOffset>
                </wp:positionH>
                <wp:positionV relativeFrom="paragraph">
                  <wp:posOffset>101448</wp:posOffset>
                </wp:positionV>
                <wp:extent cx="1238250" cy="323850"/>
                <wp:effectExtent l="0" t="0" r="0" b="0"/>
                <wp:wrapNone/>
                <wp:docPr id="15" name="流程圖: 結束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23850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57052" w14:textId="6BEB0A8D" w:rsidR="00064D35" w:rsidRPr="002B62DB" w:rsidRDefault="00064D35" w:rsidP="00427432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2B62D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2B62DB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</w:t>
                            </w:r>
                            <w:r w:rsidR="00427432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  <w:t xml:space="preserve">  </w:t>
                            </w:r>
                            <w:r w:rsidR="002B62DB" w:rsidRPr="002B62D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建議內容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169C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15" o:spid="_x0000_s1026" type="#_x0000_t116" style="position:absolute;margin-left:56.25pt;margin-top:8pt;width:97.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" fillcolor="#faaf17 [3204]" stroked="f" strokeweight="1pt">
                <v:textbox inset="0,0,0,0">
                  <w:txbxContent>
                    <w:p w14:paraId="26857052" w14:textId="6BEB0A8D" w:rsidR="00064D35" w:rsidRPr="002B62DB" w:rsidRDefault="00064D35" w:rsidP="00427432">
                      <w:pPr>
                        <w:snapToGrid w:val="0"/>
                        <w:spacing w:line="240" w:lineRule="exact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2B62DB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 xml:space="preserve"> </w:t>
                      </w:r>
                      <w:r w:rsidRPr="002B62DB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</w:t>
                      </w:r>
                      <w:r w:rsidR="00427432"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  <w:t xml:space="preserve">  </w:t>
                      </w:r>
                      <w:r w:rsidR="002B62DB" w:rsidRPr="002B62DB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建議內容</w:t>
                      </w:r>
                    </w:p>
                  </w:txbxContent>
                </v:textbox>
              </v:shape>
            </w:pict>
          </mc:Fallback>
        </mc:AlternateContent>
      </w:r>
    </w:p>
    <w:p w14:paraId="045B9BA7" w14:textId="4BECB42A" w:rsidR="001D0AB3" w:rsidRDefault="00AA1760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DB5A5A" wp14:editId="47D5C385">
                <wp:simplePos x="0" y="0"/>
                <wp:positionH relativeFrom="margin">
                  <wp:posOffset>653415</wp:posOffset>
                </wp:positionH>
                <wp:positionV relativeFrom="paragraph">
                  <wp:posOffset>45085</wp:posOffset>
                </wp:positionV>
                <wp:extent cx="5149850" cy="1257300"/>
                <wp:effectExtent l="38100" t="38100" r="88900" b="95250"/>
                <wp:wrapNone/>
                <wp:docPr id="12" name="流程圖: 替代程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12573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0A3F6" w14:textId="23CF22A9" w:rsidR="00DE7CD4" w:rsidRPr="00455B43" w:rsidRDefault="00EE32EA" w:rsidP="00CB2ADD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你訪問了</w:t>
                            </w:r>
                            <w:r w:rsidR="0019238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林珍</w:t>
                            </w:r>
                            <w:r w:rsidR="00AF137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的甚麼事情？</w:t>
                            </w:r>
                          </w:p>
                          <w:p w14:paraId="654EEBE6" w14:textId="01DD20A4" w:rsidR="00064D35" w:rsidRPr="00455B43" w:rsidRDefault="00AF1371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事情的經過是怎樣的？</w:t>
                            </w:r>
                          </w:p>
                          <w:p w14:paraId="352F45BF" w14:textId="59A11AF3" w:rsidR="00DE7CD4" w:rsidRPr="00455B43" w:rsidRDefault="006D66E3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 w:rsidRPr="00455B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你對</w:t>
                            </w:r>
                            <w:r w:rsidR="0019238F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林珍</w:t>
                            </w:r>
                            <w:r w:rsidRPr="00455B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的經歷有甚麼感受？</w:t>
                            </w:r>
                          </w:p>
                          <w:p w14:paraId="2459122D" w14:textId="6DF3E9AC" w:rsidR="006D66E3" w:rsidRPr="00455B43" w:rsidRDefault="0019238F" w:rsidP="00DE7CD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ind w:left="357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林珍</w:t>
                            </w:r>
                            <w:r w:rsidR="006D66E3" w:rsidRPr="00455B43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2"/>
                                <w:szCs w:val="22"/>
                              </w:rPr>
                              <w:t>有甚麼值得我們學習的地方？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5A5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12" o:spid="_x0000_s1027" type="#_x0000_t176" style="position:absolute;margin-left:51.45pt;margin-top:3.55pt;width:405.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6340A3F6" w14:textId="23CF22A9" w:rsidR="00DE7CD4" w:rsidRPr="00455B43" w:rsidRDefault="00EE32EA" w:rsidP="00CB2ADD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你訪問了</w:t>
                      </w:r>
                      <w:r w:rsidR="0019238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林珍</w:t>
                      </w:r>
                      <w:r w:rsidR="00AF1371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的甚麼事情？</w:t>
                      </w:r>
                    </w:p>
                    <w:p w14:paraId="654EEBE6" w14:textId="01DD20A4" w:rsidR="00064D35" w:rsidRPr="00455B43" w:rsidRDefault="00AF1371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事情的經過是怎樣的？</w:t>
                      </w:r>
                    </w:p>
                    <w:p w14:paraId="352F45BF" w14:textId="59A11AF3" w:rsidR="00DE7CD4" w:rsidRPr="00455B43" w:rsidRDefault="006D66E3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 w:rsidRPr="00455B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你對</w:t>
                      </w:r>
                      <w:r w:rsidR="0019238F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林珍</w:t>
                      </w:r>
                      <w:r w:rsidRPr="00455B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的經歷有甚麼感受？</w:t>
                      </w:r>
                    </w:p>
                    <w:p w14:paraId="2459122D" w14:textId="6DF3E9AC" w:rsidR="006D66E3" w:rsidRPr="00455B43" w:rsidRDefault="0019238F" w:rsidP="00DE7CD4">
                      <w:pPr>
                        <w:pStyle w:val="a7"/>
                        <w:numPr>
                          <w:ilvl w:val="0"/>
                          <w:numId w:val="11"/>
                        </w:numPr>
                        <w:ind w:left="357" w:hanging="357"/>
                        <w:rPr>
                          <w:rFonts w:ascii="Microsoft JhengHei" w:eastAsia="Microsoft JhengHei" w:hAnsi="Microsoft JhengHei"/>
                          <w:color w:val="484F5E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林珍</w:t>
                      </w:r>
                      <w:r w:rsidR="006D66E3" w:rsidRPr="00455B43"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2"/>
                          <w:szCs w:val="22"/>
                        </w:rPr>
                        <w:t>有甚麼值得我們學習的地方？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4EB2AB" w14:textId="7058BCBA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23D4375F" w14:textId="49FC8FE1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CE3243C" w14:textId="0FF1B51E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1B87E249" w14:textId="78DA2C10" w:rsidR="001D0AB3" w:rsidRDefault="006D66E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404626" wp14:editId="02C00322">
                <wp:simplePos x="0" y="0"/>
                <wp:positionH relativeFrom="margin">
                  <wp:align>center</wp:align>
                </wp:positionH>
                <wp:positionV relativeFrom="paragraph">
                  <wp:posOffset>294124</wp:posOffset>
                </wp:positionV>
                <wp:extent cx="6070600" cy="4197401"/>
                <wp:effectExtent l="38100" t="38100" r="120650" b="107950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419740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A2DA5" w14:textId="2D70A0FA" w:rsidR="00DF6927" w:rsidRPr="00AA1760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99EB3E4" w14:textId="7247C134" w:rsidR="00DF6927" w:rsidRPr="00AA1760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 w:rsid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15ABE1CC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7E021F21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038E5CFF" w14:textId="0ABB0433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07925E95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15433999" w14:textId="77777777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</w:p>
                          <w:p w14:paraId="4F05504A" w14:textId="0D580DAC" w:rsidR="00AA1760" w:rsidRPr="00AA1760" w:rsidRDefault="00AA1760" w:rsidP="00AA1760">
                            <w:pPr>
                              <w:spacing w:line="720" w:lineRule="exact"/>
                              <w:rPr>
                                <w:color w:val="484F5E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AA1760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  <w:r w:rsidRPr="00AA1760"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</w:p>
                          <w:p w14:paraId="2938D86F" w14:textId="65F31DF5" w:rsidR="00DF6927" w:rsidRPr="00DF6927" w:rsidRDefault="00DF6927" w:rsidP="00DF6927">
                            <w:pPr>
                              <w:spacing w:line="72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</w:t>
                            </w:r>
                          </w:p>
                          <w:p w14:paraId="6D0F9306" w14:textId="04D3E615" w:rsidR="00DF6927" w:rsidRPr="00DF6927" w:rsidRDefault="00DF6927" w:rsidP="00DF6927">
                            <w:pPr>
                              <w:spacing w:line="720" w:lineRule="exact"/>
                              <w:rPr>
                                <w:color w:val="484F5E" w:themeColor="text1"/>
                                <w:u w:val="single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</w:t>
                            </w:r>
                            <w:r w:rsidRPr="00DF6927">
                              <w:rPr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404626" id="矩形: 圓角 11" o:spid="_x0000_s1028" style="position:absolute;margin-left:0;margin-top:23.15pt;width:478pt;height:330.5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" fillcolor="white [3212]" strokecolor="#484f5e [3213]" strokeweight="1pt">
                <v:stroke joinstyle="miter"/>
                <v:shadow on="t" color="black" opacity="26214f" origin="-.5,-.5" offset=".74836mm,.74836mm"/>
                <v:textbox>
                  <w:txbxContent>
                    <w:p w14:paraId="747A2DA5" w14:textId="2D70A0FA" w:rsidR="00DF6927" w:rsidRPr="00AA1760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99EB3E4" w14:textId="7247C134" w:rsidR="00DF6927" w:rsidRPr="00AA1760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 w:rsid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15ABE1CC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7E021F21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038E5CFF" w14:textId="0ABB0433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07925E95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</w:p>
                    <w:p w14:paraId="15433999" w14:textId="77777777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</w:p>
                    <w:p w14:paraId="4F05504A" w14:textId="0D580DAC" w:rsidR="00AA1760" w:rsidRPr="00AA1760" w:rsidRDefault="00AA1760" w:rsidP="00AA1760">
                      <w:pPr>
                        <w:spacing w:line="720" w:lineRule="exact"/>
                        <w:rPr>
                          <w:color w:val="484F5E" w:themeColor="text1"/>
                          <w:sz w:val="16"/>
                          <w:szCs w:val="16"/>
                          <w:u w:val="single"/>
                        </w:rPr>
                      </w:pP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AA1760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  <w:r w:rsidRPr="00AA1760"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</w:t>
                      </w:r>
                    </w:p>
                    <w:p w14:paraId="2938D86F" w14:textId="65F31DF5" w:rsidR="00DF6927" w:rsidRPr="00DF6927" w:rsidRDefault="00DF6927" w:rsidP="00DF6927">
                      <w:pPr>
                        <w:spacing w:line="720" w:lineRule="exact"/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</w:t>
                      </w:r>
                    </w:p>
                    <w:p w14:paraId="6D0F9306" w14:textId="04D3E615" w:rsidR="00DF6927" w:rsidRPr="00DF6927" w:rsidRDefault="00DF6927" w:rsidP="00DF6927">
                      <w:pPr>
                        <w:spacing w:line="720" w:lineRule="exact"/>
                        <w:rPr>
                          <w:color w:val="484F5E" w:themeColor="text1"/>
                          <w:u w:val="single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</w:t>
                      </w:r>
                      <w:r w:rsidRPr="00DF6927">
                        <w:rPr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3486E5" w14:textId="7AD2FC67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1493EC17" w14:textId="485A4A2C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9EAD764" w14:textId="5155F8CF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6A370319" w14:textId="5B7ED77B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2C1D7E20" w14:textId="027C4F72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76007644" w14:textId="0AC61535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6C283817" w14:textId="5DFCC024" w:rsidR="001D0AB3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44641399" w14:textId="77777777" w:rsidR="001D0AB3" w:rsidRPr="00710EE9" w:rsidRDefault="001D0AB3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28"/>
          <w:szCs w:val="28"/>
          <w:lang w:val="x-none"/>
        </w:rPr>
      </w:pPr>
    </w:p>
    <w:p w14:paraId="3E83D764" w14:textId="021CB5E7" w:rsidR="004C2AF2" w:rsidRDefault="004C2AF2" w:rsidP="004C2AF2">
      <w:pPr>
        <w:rPr>
          <w:rFonts w:ascii="DFKai-SB" w:eastAsia="DFKai-SB" w:hAnsi="DFKai-SB"/>
          <w:color w:val="040606" w:themeColor="text2"/>
          <w:lang w:val="x-none"/>
        </w:rPr>
      </w:pPr>
    </w:p>
    <w:p w14:paraId="227B1DDC" w14:textId="76E6AA0B" w:rsidR="00F0733E" w:rsidRDefault="00F0733E" w:rsidP="004C2AF2">
      <w:pPr>
        <w:rPr>
          <w:rFonts w:ascii="DFKai-SB" w:eastAsia="DFKai-SB" w:hAnsi="DFKai-SB"/>
          <w:color w:val="040606" w:themeColor="text2"/>
          <w:lang w:val="x-none"/>
        </w:rPr>
      </w:pPr>
    </w:p>
    <w:p w14:paraId="6DF4F6E9" w14:textId="2B6FCB90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52FCCF86" w14:textId="47B21EBF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175261C7" w14:textId="33F0579C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496F33B2" w14:textId="062BF06C" w:rsidR="0070674F" w:rsidRDefault="0070674F" w:rsidP="00285138">
      <w:pPr>
        <w:tabs>
          <w:tab w:val="left" w:pos="2057"/>
        </w:tabs>
        <w:snapToGrid w:val="0"/>
        <w:rPr>
          <w:rFonts w:ascii="Microsoft JhengHei" w:eastAsia="Microsoft JhengHei" w:hAnsi="Microsoft JhengHei"/>
          <w:color w:val="040606" w:themeColor="text2"/>
          <w:sz w:val="32"/>
          <w:szCs w:val="32"/>
          <w:lang w:val="x-none"/>
        </w:rPr>
      </w:pPr>
    </w:p>
    <w:p w14:paraId="2383128E" w14:textId="2919CD88" w:rsidR="00285138" w:rsidRDefault="00982FC0" w:rsidP="00285138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6F4163" wp14:editId="4AA6EF80">
                <wp:simplePos x="0" y="0"/>
                <wp:positionH relativeFrom="margin">
                  <wp:posOffset>1696745</wp:posOffset>
                </wp:positionH>
                <wp:positionV relativeFrom="paragraph">
                  <wp:posOffset>100838</wp:posOffset>
                </wp:positionV>
                <wp:extent cx="4381500" cy="1301750"/>
                <wp:effectExtent l="476250" t="38100" r="95250" b="88900"/>
                <wp:wrapNone/>
                <wp:docPr id="14" name="語音泡泡: 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1301750"/>
                        </a:xfrm>
                        <a:prstGeom prst="wedgeRoundRectCallout">
                          <a:avLst>
                            <a:gd name="adj1" fmla="val -60240"/>
                            <a:gd name="adj2" fmla="val -1457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4B643" w14:textId="77777777" w:rsidR="00285138" w:rsidRDefault="00285138" w:rsidP="00285138">
                            <w:p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與其他組員</w:t>
                            </w:r>
                            <w:r w:rsidRPr="00982FC0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分享分析結果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，然後進行討論，再決定選擇以甚麼形式進行報告，報告的</w:t>
                            </w:r>
                            <w:r w:rsidRPr="006D702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B0F0"/>
                              </w:rPr>
                              <w:t>方式不拘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，以下是其中一些方向：</w:t>
                            </w:r>
                          </w:p>
                          <w:p w14:paraId="4060D1ED" w14:textId="77777777" w:rsidR="00285138" w:rsidRPr="0005072C" w:rsidRDefault="00285138" w:rsidP="00285138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120"/>
                              <w:ind w:left="714" w:hanging="35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口頭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匯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報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ab/>
                              <w:t xml:space="preserve">(2)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撰寫訪問稿件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(3)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話劇</w:t>
                            </w:r>
                            <w:r w:rsidRPr="0005072C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表演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     </w:t>
                            </w:r>
                            <w:r w:rsidRPr="0005072C"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6F416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14" o:spid="_x0000_s1029" type="#_x0000_t62" style="position:absolute;margin-left:133.6pt;margin-top:7.95pt;width:345pt;height:102.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" adj="-2212,7652" fillcolor="#feeed0 [665]" stroked="f" strokeweight="1pt">
                <v:shadow on="t" color="black" opacity="26214f" origin="-.5,-.5" offset=".74836mm,.74836mm"/>
                <v:textbox>
                  <w:txbxContent>
                    <w:p w14:paraId="09D4B643" w14:textId="77777777" w:rsidR="00285138" w:rsidRDefault="00285138" w:rsidP="00285138">
                      <w:p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與其他組員</w:t>
                      </w:r>
                      <w:r w:rsidRPr="00982FC0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分享分析結果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，然後進行討論，再決定選擇以甚麼形式進行報告，報告的</w:t>
                      </w:r>
                      <w:r w:rsidRPr="006D702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B0F0"/>
                        </w:rPr>
                        <w:t>方式不拘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，以下是其中一些方向：</w:t>
                      </w:r>
                    </w:p>
                    <w:p w14:paraId="4060D1ED" w14:textId="77777777" w:rsidR="00285138" w:rsidRPr="0005072C" w:rsidRDefault="00285138" w:rsidP="00285138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120"/>
                        <w:ind w:left="714" w:hanging="35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口頭匯報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ab/>
                        <w:t xml:space="preserve">(2)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撰寫訪問稿件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(3)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話劇</w:t>
                      </w:r>
                      <w:r w:rsidRPr="0005072C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表演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     </w:t>
                      </w:r>
                      <w:r w:rsidRPr="0005072C"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760">
        <w:rPr>
          <w:noProof/>
        </w:rPr>
        <w:drawing>
          <wp:anchor distT="0" distB="0" distL="114300" distR="114300" simplePos="0" relativeHeight="251673600" behindDoc="0" locked="0" layoutInCell="1" allowOverlap="1" wp14:anchorId="396CB2FE" wp14:editId="0B73A3F5">
            <wp:simplePos x="0" y="0"/>
            <wp:positionH relativeFrom="margin">
              <wp:align>left</wp:align>
            </wp:positionH>
            <wp:positionV relativeFrom="paragraph">
              <wp:posOffset>253492</wp:posOffset>
            </wp:positionV>
            <wp:extent cx="1442085" cy="1504950"/>
            <wp:effectExtent l="0" t="0" r="5715" b="0"/>
            <wp:wrapNone/>
            <wp:docPr id="13" name="圖片 13" descr="一張含有 玩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玩具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1" t="12111" r="19418" b="25784"/>
                    <a:stretch/>
                  </pic:blipFill>
                  <pic:spPr bwMode="auto">
                    <a:xfrm>
                      <a:off x="0" y="0"/>
                      <a:ext cx="14420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DB410" w14:textId="28562376" w:rsidR="00067BA6" w:rsidRPr="002B6391" w:rsidRDefault="00067BA6" w:rsidP="002B6391"/>
    <w:sectPr w:rsidR="00067BA6" w:rsidRPr="002B6391" w:rsidSect="006F2F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3A646" w14:textId="77777777" w:rsidR="00852B50" w:rsidRDefault="00852B50" w:rsidP="00465C96">
      <w:r>
        <w:separator/>
      </w:r>
    </w:p>
  </w:endnote>
  <w:endnote w:type="continuationSeparator" w:id="0">
    <w:p w14:paraId="2567E6FD" w14:textId="77777777" w:rsidR="00852B50" w:rsidRDefault="00852B50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4EE4E875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3EB69F41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60C25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633CF162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73A03B8" wp14:editId="57AD55AD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7D94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FA62984" wp14:editId="5493AD28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74895" w14:textId="77777777" w:rsidR="00852B50" w:rsidRDefault="00852B50" w:rsidP="00465C96">
      <w:r>
        <w:separator/>
      </w:r>
    </w:p>
  </w:footnote>
  <w:footnote w:type="continuationSeparator" w:id="0">
    <w:p w14:paraId="7168DED5" w14:textId="77777777" w:rsidR="00852B50" w:rsidRDefault="00852B50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C8D7F" w14:textId="77777777" w:rsidR="00751B4F" w:rsidRDefault="00751B4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83A9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F5A91A" wp14:editId="686509E8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AE415" w14:textId="241230E9" w:rsidR="006F2F0D" w:rsidRDefault="00EF6E71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8EB1191" wp14:editId="49C434AD">
          <wp:simplePos x="0" y="0"/>
          <wp:positionH relativeFrom="page">
            <wp:posOffset>0</wp:posOffset>
          </wp:positionH>
          <wp:positionV relativeFrom="paragraph">
            <wp:posOffset>-489585</wp:posOffset>
          </wp:positionV>
          <wp:extent cx="7556500" cy="1124144"/>
          <wp:effectExtent l="0" t="0" r="6350" b="0"/>
          <wp:wrapNone/>
          <wp:docPr id="4" name="圖片 4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299E"/>
    <w:multiLevelType w:val="hybridMultilevel"/>
    <w:tmpl w:val="368C0686"/>
    <w:lvl w:ilvl="0" w:tplc="E3AE3DDA">
      <w:start w:val="1"/>
      <w:numFmt w:val="japaneseCounting"/>
      <w:lvlText w:val="（%1）"/>
      <w:lvlJc w:val="left"/>
      <w:pPr>
        <w:ind w:left="1440" w:hanging="108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77AED"/>
    <w:multiLevelType w:val="hybridMultilevel"/>
    <w:tmpl w:val="9AA643BA"/>
    <w:lvl w:ilvl="0" w:tplc="B0AC28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95A46"/>
    <w:multiLevelType w:val="hybridMultilevel"/>
    <w:tmpl w:val="4BFC6624"/>
    <w:lvl w:ilvl="0" w:tplc="412ED0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7324A2"/>
    <w:multiLevelType w:val="hybridMultilevel"/>
    <w:tmpl w:val="805CAD9C"/>
    <w:lvl w:ilvl="0" w:tplc="9A0E9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9182A"/>
    <w:multiLevelType w:val="hybridMultilevel"/>
    <w:tmpl w:val="259E66CA"/>
    <w:lvl w:ilvl="0" w:tplc="E9DE77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6"/>
  </w:num>
  <w:num w:numId="2" w16cid:durableId="1293824779">
    <w:abstractNumId w:val="3"/>
  </w:num>
  <w:num w:numId="3" w16cid:durableId="49964699">
    <w:abstractNumId w:val="4"/>
  </w:num>
  <w:num w:numId="4" w16cid:durableId="1899824398">
    <w:abstractNumId w:val="9"/>
  </w:num>
  <w:num w:numId="5" w16cid:durableId="1509976650">
    <w:abstractNumId w:val="10"/>
  </w:num>
  <w:num w:numId="6" w16cid:durableId="1101292256">
    <w:abstractNumId w:val="0"/>
  </w:num>
  <w:num w:numId="7" w16cid:durableId="1598827937">
    <w:abstractNumId w:val="2"/>
  </w:num>
  <w:num w:numId="8" w16cid:durableId="1113090096">
    <w:abstractNumId w:val="7"/>
  </w:num>
  <w:num w:numId="9" w16cid:durableId="2003577300">
    <w:abstractNumId w:val="8"/>
  </w:num>
  <w:num w:numId="10" w16cid:durableId="2012370634">
    <w:abstractNumId w:val="5"/>
  </w:num>
  <w:num w:numId="11" w16cid:durableId="2066679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BA6"/>
    <w:rsid w:val="00002578"/>
    <w:rsid w:val="00010E9C"/>
    <w:rsid w:val="000214DD"/>
    <w:rsid w:val="00023F7D"/>
    <w:rsid w:val="00027603"/>
    <w:rsid w:val="00035EED"/>
    <w:rsid w:val="00064D35"/>
    <w:rsid w:val="00065005"/>
    <w:rsid w:val="000661D6"/>
    <w:rsid w:val="00067BA6"/>
    <w:rsid w:val="0009098B"/>
    <w:rsid w:val="00095188"/>
    <w:rsid w:val="000A204E"/>
    <w:rsid w:val="000A6002"/>
    <w:rsid w:val="000B602A"/>
    <w:rsid w:val="001412D4"/>
    <w:rsid w:val="00157029"/>
    <w:rsid w:val="00165B48"/>
    <w:rsid w:val="0019238F"/>
    <w:rsid w:val="0019392A"/>
    <w:rsid w:val="001A2F95"/>
    <w:rsid w:val="001A4F4D"/>
    <w:rsid w:val="001B3571"/>
    <w:rsid w:val="001C0D2D"/>
    <w:rsid w:val="001C52A1"/>
    <w:rsid w:val="001D0AB3"/>
    <w:rsid w:val="001D1904"/>
    <w:rsid w:val="001E0D7D"/>
    <w:rsid w:val="001E4DD3"/>
    <w:rsid w:val="001F4025"/>
    <w:rsid w:val="0020069A"/>
    <w:rsid w:val="002075A1"/>
    <w:rsid w:val="00223B94"/>
    <w:rsid w:val="00253473"/>
    <w:rsid w:val="00257B1E"/>
    <w:rsid w:val="00271CF6"/>
    <w:rsid w:val="00273618"/>
    <w:rsid w:val="00285138"/>
    <w:rsid w:val="00296C56"/>
    <w:rsid w:val="002B62DB"/>
    <w:rsid w:val="002B6391"/>
    <w:rsid w:val="002C5663"/>
    <w:rsid w:val="002D517B"/>
    <w:rsid w:val="002E587D"/>
    <w:rsid w:val="002E6BFE"/>
    <w:rsid w:val="002F7863"/>
    <w:rsid w:val="00332603"/>
    <w:rsid w:val="003439E9"/>
    <w:rsid w:val="00350B05"/>
    <w:rsid w:val="00354F41"/>
    <w:rsid w:val="00357A73"/>
    <w:rsid w:val="0036573B"/>
    <w:rsid w:val="00366377"/>
    <w:rsid w:val="003960EF"/>
    <w:rsid w:val="003A16D4"/>
    <w:rsid w:val="003C15AA"/>
    <w:rsid w:val="003E3F00"/>
    <w:rsid w:val="003E6563"/>
    <w:rsid w:val="0040515A"/>
    <w:rsid w:val="00427432"/>
    <w:rsid w:val="00433BF3"/>
    <w:rsid w:val="004422D6"/>
    <w:rsid w:val="004426E6"/>
    <w:rsid w:val="00455B43"/>
    <w:rsid w:val="004607AF"/>
    <w:rsid w:val="00465C96"/>
    <w:rsid w:val="00481CA3"/>
    <w:rsid w:val="0049004F"/>
    <w:rsid w:val="004B79B8"/>
    <w:rsid w:val="004C2AF2"/>
    <w:rsid w:val="004C4C64"/>
    <w:rsid w:val="004D0121"/>
    <w:rsid w:val="004F1B3D"/>
    <w:rsid w:val="00501B61"/>
    <w:rsid w:val="005237BD"/>
    <w:rsid w:val="00524D68"/>
    <w:rsid w:val="00530677"/>
    <w:rsid w:val="005566A0"/>
    <w:rsid w:val="005619BC"/>
    <w:rsid w:val="005656FE"/>
    <w:rsid w:val="00574311"/>
    <w:rsid w:val="00584079"/>
    <w:rsid w:val="005952C1"/>
    <w:rsid w:val="005B6C15"/>
    <w:rsid w:val="005D5FAE"/>
    <w:rsid w:val="005F7C4A"/>
    <w:rsid w:val="0060365B"/>
    <w:rsid w:val="006121B2"/>
    <w:rsid w:val="00615BE5"/>
    <w:rsid w:val="00621C51"/>
    <w:rsid w:val="00635355"/>
    <w:rsid w:val="00641E16"/>
    <w:rsid w:val="00662EA8"/>
    <w:rsid w:val="0066607E"/>
    <w:rsid w:val="00673943"/>
    <w:rsid w:val="00692BA0"/>
    <w:rsid w:val="006974B6"/>
    <w:rsid w:val="006C0429"/>
    <w:rsid w:val="006C0670"/>
    <w:rsid w:val="006C3760"/>
    <w:rsid w:val="006D06C7"/>
    <w:rsid w:val="006D12E7"/>
    <w:rsid w:val="006D33D1"/>
    <w:rsid w:val="006D66E3"/>
    <w:rsid w:val="006D702B"/>
    <w:rsid w:val="006E0402"/>
    <w:rsid w:val="006F2F0D"/>
    <w:rsid w:val="00702B4E"/>
    <w:rsid w:val="0070674F"/>
    <w:rsid w:val="00710EE9"/>
    <w:rsid w:val="00715F82"/>
    <w:rsid w:val="0072059C"/>
    <w:rsid w:val="00726460"/>
    <w:rsid w:val="0073570C"/>
    <w:rsid w:val="007438AA"/>
    <w:rsid w:val="007503AC"/>
    <w:rsid w:val="00751B4F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03CC"/>
    <w:rsid w:val="007E1056"/>
    <w:rsid w:val="00810A2C"/>
    <w:rsid w:val="00824FE7"/>
    <w:rsid w:val="008261A1"/>
    <w:rsid w:val="00831772"/>
    <w:rsid w:val="00852B50"/>
    <w:rsid w:val="0085705B"/>
    <w:rsid w:val="00861C23"/>
    <w:rsid w:val="00887017"/>
    <w:rsid w:val="008A1AA5"/>
    <w:rsid w:val="008B37FA"/>
    <w:rsid w:val="008B40FC"/>
    <w:rsid w:val="008B74D5"/>
    <w:rsid w:val="008D542B"/>
    <w:rsid w:val="008E7F15"/>
    <w:rsid w:val="00947E8A"/>
    <w:rsid w:val="00951359"/>
    <w:rsid w:val="00961FAD"/>
    <w:rsid w:val="00966DD1"/>
    <w:rsid w:val="00982FC0"/>
    <w:rsid w:val="0099188F"/>
    <w:rsid w:val="00995F21"/>
    <w:rsid w:val="009A77BC"/>
    <w:rsid w:val="009B4FAF"/>
    <w:rsid w:val="009B4FF6"/>
    <w:rsid w:val="009C7520"/>
    <w:rsid w:val="009D31CC"/>
    <w:rsid w:val="009D3F72"/>
    <w:rsid w:val="00A040C1"/>
    <w:rsid w:val="00A22169"/>
    <w:rsid w:val="00A318A1"/>
    <w:rsid w:val="00A44567"/>
    <w:rsid w:val="00A476B1"/>
    <w:rsid w:val="00A47C83"/>
    <w:rsid w:val="00A80DDF"/>
    <w:rsid w:val="00A86C72"/>
    <w:rsid w:val="00AA1760"/>
    <w:rsid w:val="00AB521B"/>
    <w:rsid w:val="00AC33F9"/>
    <w:rsid w:val="00AC4091"/>
    <w:rsid w:val="00AD068B"/>
    <w:rsid w:val="00AD133F"/>
    <w:rsid w:val="00AF1371"/>
    <w:rsid w:val="00AF6C53"/>
    <w:rsid w:val="00B000F8"/>
    <w:rsid w:val="00B00ADE"/>
    <w:rsid w:val="00B062A9"/>
    <w:rsid w:val="00B35AFE"/>
    <w:rsid w:val="00B4063F"/>
    <w:rsid w:val="00B4724A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05A0B"/>
    <w:rsid w:val="00C33BA8"/>
    <w:rsid w:val="00C346D2"/>
    <w:rsid w:val="00C413AB"/>
    <w:rsid w:val="00C451C4"/>
    <w:rsid w:val="00C61A78"/>
    <w:rsid w:val="00C82B57"/>
    <w:rsid w:val="00C87321"/>
    <w:rsid w:val="00CA1C66"/>
    <w:rsid w:val="00CA1DA9"/>
    <w:rsid w:val="00CB2ADD"/>
    <w:rsid w:val="00CC324A"/>
    <w:rsid w:val="00CC614B"/>
    <w:rsid w:val="00CC7AE5"/>
    <w:rsid w:val="00CD3817"/>
    <w:rsid w:val="00D02C0C"/>
    <w:rsid w:val="00D0321A"/>
    <w:rsid w:val="00D1179C"/>
    <w:rsid w:val="00D1322D"/>
    <w:rsid w:val="00D17A67"/>
    <w:rsid w:val="00D3031F"/>
    <w:rsid w:val="00D30B57"/>
    <w:rsid w:val="00D355E5"/>
    <w:rsid w:val="00D96163"/>
    <w:rsid w:val="00DC188F"/>
    <w:rsid w:val="00DE7CD4"/>
    <w:rsid w:val="00DF6927"/>
    <w:rsid w:val="00DF75A9"/>
    <w:rsid w:val="00E21092"/>
    <w:rsid w:val="00E44478"/>
    <w:rsid w:val="00E4780C"/>
    <w:rsid w:val="00E603AD"/>
    <w:rsid w:val="00E612D4"/>
    <w:rsid w:val="00E7588A"/>
    <w:rsid w:val="00E76546"/>
    <w:rsid w:val="00E76FAB"/>
    <w:rsid w:val="00E82616"/>
    <w:rsid w:val="00E865A7"/>
    <w:rsid w:val="00E9285D"/>
    <w:rsid w:val="00E95543"/>
    <w:rsid w:val="00E96ADC"/>
    <w:rsid w:val="00E97909"/>
    <w:rsid w:val="00EA612C"/>
    <w:rsid w:val="00EE17D0"/>
    <w:rsid w:val="00EE32EA"/>
    <w:rsid w:val="00EF0A8E"/>
    <w:rsid w:val="00EF4F7C"/>
    <w:rsid w:val="00EF6974"/>
    <w:rsid w:val="00EF6E71"/>
    <w:rsid w:val="00F072D8"/>
    <w:rsid w:val="00F0733E"/>
    <w:rsid w:val="00F11581"/>
    <w:rsid w:val="00F17125"/>
    <w:rsid w:val="00F25EF9"/>
    <w:rsid w:val="00F26FF7"/>
    <w:rsid w:val="00F27069"/>
    <w:rsid w:val="00F31D95"/>
    <w:rsid w:val="00F36CEA"/>
    <w:rsid w:val="00F46E97"/>
    <w:rsid w:val="00F77215"/>
    <w:rsid w:val="00F84FC3"/>
    <w:rsid w:val="00F93E05"/>
    <w:rsid w:val="00F97544"/>
    <w:rsid w:val="00FA2DFC"/>
    <w:rsid w:val="00FB2A8A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78E927"/>
  <w15:chartTrackingRefBased/>
  <w15:docId w15:val="{E25ECF3C-D981-4B0B-BCB0-C4FE9A4F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0877;&#21109;&#36896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5BDB2-39CB-4A58-A01C-EBDEE29AFBE4}">
  <ds:schemaRefs>
    <ds:schemaRef ds:uri="http://www.w3.org/XML/1998/namespace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67ca032-99e1-499e-a335-21cedd256a52"/>
    <ds:schemaRef ds:uri="7c888565-292f-4b60-a4c3-978be975df1a"/>
  </ds:schemaRefs>
</ds:datastoreItem>
</file>

<file path=customXml/itemProps3.xml><?xml version="1.0" encoding="utf-8"?>
<ds:datastoreItem xmlns:ds="http://schemas.openxmlformats.org/officeDocument/2006/customXml" ds:itemID="{B93028D4-9E52-4A56-85DE-3BAC73491550}"/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抗日_訪問紀錄再創造-中學template</Template>
  <TotalTime>0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5</cp:revision>
  <cp:lastPrinted>2023-05-03T06:34:00Z</cp:lastPrinted>
  <dcterms:created xsi:type="dcterms:W3CDTF">2023-05-03T06:34:00Z</dcterms:created>
  <dcterms:modified xsi:type="dcterms:W3CDTF">2023-07-03T02:59:00Z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