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5BDB322C" w:rsidR="006833B9" w:rsidRPr="000E58CD" w:rsidRDefault="004F0F40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DD6EB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：林珍</w:t>
      </w:r>
    </w:p>
    <w:p w14:paraId="2A2F4351" w14:textId="133AF57F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5035FE4C" w:rsidR="008202A5" w:rsidRDefault="003C3981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426989BE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B556" w14:textId="226F8A92" w:rsidR="003C3981" w:rsidRPr="003C3981" w:rsidRDefault="00BF1D7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林珍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講述了</w:t>
                            </w:r>
                            <w:r w:rsidR="007A5BC0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甚麼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事件？(</w:t>
                            </w:r>
                            <w:proofErr w:type="spellStart"/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6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A0BB556" w14:textId="226F8A92" w:rsidR="003C3981" w:rsidRPr="003C3981" w:rsidRDefault="00BF1D7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林珍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講述了</w:t>
                      </w:r>
                      <w:r w:rsidR="007A5BC0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甚麼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事件？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何事</w:t>
                      </w:r>
                      <w:proofErr w:type="spellEnd"/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2FB36F0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48F58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66201337" w:rsidR="008202A5" w:rsidRDefault="000E707F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1FDCB44A">
                <wp:simplePos x="0" y="0"/>
                <wp:positionH relativeFrom="margin">
                  <wp:posOffset>-159385</wp:posOffset>
                </wp:positionH>
                <wp:positionV relativeFrom="paragraph">
                  <wp:posOffset>168909</wp:posOffset>
                </wp:positionV>
                <wp:extent cx="2519680" cy="1970405"/>
                <wp:effectExtent l="19050" t="0" r="33020" b="10795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7040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21CD3062" w:rsidR="003C3981" w:rsidRDefault="003C3981" w:rsidP="000E707F">
                            <w:pPr>
                              <w:snapToGrid w:val="0"/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57C5DEC4" w14:textId="5CFFE3C3" w:rsidR="0011769C" w:rsidRDefault="0011769C" w:rsidP="000E707F">
                            <w:pPr>
                              <w:snapToGrid w:val="0"/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FD19285" w14:textId="77777777" w:rsidR="0011769C" w:rsidRDefault="0011769C" w:rsidP="000E707F">
                            <w:pPr>
                              <w:snapToGrid w:val="0"/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41DED5B" w14:textId="5B2772C1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BC45" id="六邊形 5" o:spid="_x0000_s1027" type="#_x0000_t9" style="position:absolute;margin-left:-12.55pt;margin-top:13.3pt;width:198.4pt;height:1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" adj="4223" fillcolor="white [3212]" strokecolor="#845903 [1604]" strokeweight="1.5pt">
                <v:textbox inset=",0,,0">
                  <w:txbxContent>
                    <w:p w14:paraId="72690F3E" w14:textId="21CD3062" w:rsidR="003C3981" w:rsidRDefault="003C3981" w:rsidP="000E707F">
                      <w:pPr>
                        <w:snapToGrid w:val="0"/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為何</w:t>
                      </w:r>
                      <w:proofErr w:type="spellEnd"/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57C5DEC4" w14:textId="5CFFE3C3" w:rsidR="0011769C" w:rsidRDefault="0011769C" w:rsidP="000E707F">
                      <w:pPr>
                        <w:snapToGrid w:val="0"/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FD19285" w14:textId="77777777" w:rsidR="0011769C" w:rsidRDefault="0011769C" w:rsidP="000E707F">
                      <w:pPr>
                        <w:snapToGrid w:val="0"/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41DED5B" w14:textId="5B2772C1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C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65F7A133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05F69D" w14:textId="4178CF0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2AC3A9B" w14:textId="34512314" w:rsidR="0011769C" w:rsidRDefault="0011769C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7BB76C8" w14:textId="77777777" w:rsidR="0011769C" w:rsidRDefault="0011769C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8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</w:t>
                      </w:r>
                      <w:proofErr w:type="gram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裏</w:t>
                      </w:r>
                      <w:proofErr w:type="gram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何人</w:t>
                      </w:r>
                      <w:proofErr w:type="spellEnd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5405F69D" w14:textId="4178CF0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52AC3A9B" w14:textId="34512314" w:rsidR="0011769C" w:rsidRDefault="0011769C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27BB76C8" w14:textId="77777777" w:rsidR="0011769C" w:rsidRDefault="0011769C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32BAFF9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679DFD9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015EF3EB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110EB17A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7777777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321D6C77" w14:textId="77777777" w:rsidR="0011769C" w:rsidRDefault="0011769C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4D1700" w14:textId="77777777" w:rsidR="0011769C" w:rsidRDefault="0011769C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23FF3EE" w14:textId="77777777" w:rsidR="0011769C" w:rsidRDefault="0011769C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0B83D10" w14:textId="53781EBC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29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7777777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321D6C77" w14:textId="77777777" w:rsidR="0011769C" w:rsidRDefault="0011769C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274D1700" w14:textId="77777777" w:rsidR="0011769C" w:rsidRDefault="0011769C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423FF3EE" w14:textId="77777777" w:rsidR="0011769C" w:rsidRDefault="0011769C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40B83D10" w14:textId="53781EBC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277AE720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243560B9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E90AD" w14:textId="5446C1AE" w:rsidR="003C3981" w:rsidRDefault="003C3981" w:rsidP="007409CC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0BAD0D1F" w14:textId="2DC1C55F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DBDAAA5" w14:textId="2DF15919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EF3DD11" w14:textId="0C748582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D3285C5" w14:textId="4642C396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A56366D" w14:textId="57ECD9CD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46C800A" w14:textId="77777777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0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596E90AD" w14:textId="5446C1AE" w:rsidR="003C3981" w:rsidRDefault="003C3981" w:rsidP="007409CC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如何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0BAD0D1F" w14:textId="2DC1C55F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DBDAAA5" w14:textId="2DF15919" w:rsidR="0011769C" w:rsidRDefault="0011769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EF3DD11" w14:textId="0C748582" w:rsidR="0011769C" w:rsidRDefault="0011769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6D3285C5" w14:textId="4642C396" w:rsidR="0011769C" w:rsidRDefault="0011769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A56366D" w14:textId="57ECD9CD" w:rsidR="0011769C" w:rsidRDefault="0011769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346C800A" w14:textId="77777777" w:rsidR="0011769C" w:rsidRDefault="0011769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748E0A6E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2C3001F9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64F1BCE" w14:textId="54AA7784" w:rsidR="00755A8F" w:rsidRDefault="00755A8F" w:rsidP="00755A8F">
                            <w:pPr>
                              <w:jc w:val="center"/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</w:pPr>
                          </w:p>
                          <w:p w14:paraId="2AB7D8E6" w14:textId="6A08B024" w:rsidR="0011769C" w:rsidRDefault="0011769C" w:rsidP="00755A8F">
                            <w:pPr>
                              <w:jc w:val="center"/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</w:pPr>
                          </w:p>
                          <w:p w14:paraId="6A5A44F2" w14:textId="2413D906" w:rsidR="0011769C" w:rsidRDefault="0011769C" w:rsidP="00755A8F">
                            <w:pPr>
                              <w:jc w:val="center"/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</w:pPr>
                          </w:p>
                          <w:p w14:paraId="28797E3E" w14:textId="77777777" w:rsidR="0011769C" w:rsidRPr="004308DA" w:rsidRDefault="0011769C" w:rsidP="00755A8F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p w14:paraId="1F525AE7" w14:textId="3576098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C58C0C3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1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何時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64F1BCE" w14:textId="54AA7784" w:rsidR="00755A8F" w:rsidRDefault="00755A8F" w:rsidP="00755A8F">
                      <w:pPr>
                        <w:jc w:val="center"/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</w:pPr>
                    </w:p>
                    <w:p w14:paraId="2AB7D8E6" w14:textId="6A08B024" w:rsidR="0011769C" w:rsidRDefault="0011769C" w:rsidP="00755A8F">
                      <w:pPr>
                        <w:jc w:val="center"/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</w:pPr>
                    </w:p>
                    <w:p w14:paraId="6A5A44F2" w14:textId="2413D906" w:rsidR="0011769C" w:rsidRDefault="0011769C" w:rsidP="00755A8F">
                      <w:pPr>
                        <w:jc w:val="center"/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</w:pPr>
                    </w:p>
                    <w:p w14:paraId="28797E3E" w14:textId="77777777" w:rsidR="0011769C" w:rsidRPr="004308DA" w:rsidRDefault="0011769C" w:rsidP="00755A8F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p w14:paraId="1F525AE7" w14:textId="3576098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C58C0C3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5E1F1F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5BE0C5EA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560488A0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54633B9" w14:textId="76E3DA44" w:rsidR="003C3981" w:rsidRDefault="003C3981" w:rsidP="003C3981">
                            <w:pPr>
                              <w:jc w:val="center"/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</w:pPr>
                          </w:p>
                          <w:p w14:paraId="1E3964B5" w14:textId="1AD92CED" w:rsidR="0011769C" w:rsidRDefault="0011769C" w:rsidP="003C3981">
                            <w:pPr>
                              <w:jc w:val="center"/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</w:pPr>
                          </w:p>
                          <w:p w14:paraId="189D4A48" w14:textId="77777777" w:rsidR="0011769C" w:rsidRDefault="0011769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2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何地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54633B9" w14:textId="76E3DA44" w:rsidR="003C3981" w:rsidRDefault="003C3981" w:rsidP="003C3981">
                      <w:pPr>
                        <w:jc w:val="center"/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</w:pPr>
                    </w:p>
                    <w:p w14:paraId="1E3964B5" w14:textId="1AD92CED" w:rsidR="0011769C" w:rsidRDefault="0011769C" w:rsidP="003C3981">
                      <w:pPr>
                        <w:jc w:val="center"/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</w:pPr>
                    </w:p>
                    <w:p w14:paraId="189D4A48" w14:textId="77777777" w:rsidR="0011769C" w:rsidRDefault="0011769C" w:rsidP="003C3981">
                      <w:pPr>
                        <w:jc w:val="center"/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10DC56D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7ACC6AF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6A7D33B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6CCDD37" w14:textId="486BE3D1" w:rsidR="001E584A" w:rsidRDefault="00706A84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inline distT="0" distB="0" distL="0" distR="0" wp14:anchorId="57C1E62C" wp14:editId="08F44402">
            <wp:extent cx="1552575" cy="1686749"/>
            <wp:effectExtent l="0" t="0" r="0" b="889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7" r="40465" b="19002"/>
                    <a:stretch/>
                  </pic:blipFill>
                  <pic:spPr bwMode="auto">
                    <a:xfrm>
                      <a:off x="0" y="0"/>
                      <a:ext cx="1556572" cy="16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D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558B4" wp14:editId="604B9C98">
                <wp:simplePos x="0" y="0"/>
                <wp:positionH relativeFrom="margin">
                  <wp:posOffset>1678940</wp:posOffset>
                </wp:positionH>
                <wp:positionV relativeFrom="paragraph">
                  <wp:posOffset>278130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3340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6E045835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</w:t>
                            </w:r>
                            <w:r w:rsidR="003473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，例如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3" type="#_x0000_t62" style="position:absolute;margin-left:132.2pt;margin-top:21.9pt;width:383.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" adj="-2212,3585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6E045835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</w:t>
                      </w:r>
                      <w:r w:rsidR="003473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，例如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裏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84A" w:rsidSect="004038B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8424" w14:textId="77777777" w:rsidR="008758B3" w:rsidRDefault="008758B3" w:rsidP="00465C96">
      <w:r>
        <w:separator/>
      </w:r>
    </w:p>
  </w:endnote>
  <w:endnote w:type="continuationSeparator" w:id="0">
    <w:p w14:paraId="33DF24C4" w14:textId="77777777" w:rsidR="008758B3" w:rsidRDefault="008758B3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481E6" w14:textId="77777777" w:rsidR="008758B3" w:rsidRDefault="008758B3" w:rsidP="00465C96">
      <w:r>
        <w:separator/>
      </w:r>
    </w:p>
  </w:footnote>
  <w:footnote w:type="continuationSeparator" w:id="0">
    <w:p w14:paraId="78CB9688" w14:textId="77777777" w:rsidR="008758B3" w:rsidRDefault="008758B3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280DB39B" w:rsidR="004038B5" w:rsidRDefault="00F12BF5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0B00798" wp14:editId="144253D2">
          <wp:simplePos x="0" y="0"/>
          <wp:positionH relativeFrom="page">
            <wp:posOffset>-25400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42CB7"/>
    <w:rsid w:val="0005072C"/>
    <w:rsid w:val="0005347A"/>
    <w:rsid w:val="0006459E"/>
    <w:rsid w:val="000661D6"/>
    <w:rsid w:val="0007141B"/>
    <w:rsid w:val="00076B80"/>
    <w:rsid w:val="000879A2"/>
    <w:rsid w:val="000A204E"/>
    <w:rsid w:val="000B41D0"/>
    <w:rsid w:val="000B602A"/>
    <w:rsid w:val="000C6B25"/>
    <w:rsid w:val="000E58CD"/>
    <w:rsid w:val="000E707F"/>
    <w:rsid w:val="000F1376"/>
    <w:rsid w:val="00101FFE"/>
    <w:rsid w:val="001145BE"/>
    <w:rsid w:val="0011769C"/>
    <w:rsid w:val="001412D4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2AC7"/>
    <w:rsid w:val="001D7BE6"/>
    <w:rsid w:val="001E4DD3"/>
    <w:rsid w:val="001E584A"/>
    <w:rsid w:val="001F4025"/>
    <w:rsid w:val="0020069A"/>
    <w:rsid w:val="00206DE7"/>
    <w:rsid w:val="00213CA0"/>
    <w:rsid w:val="00227235"/>
    <w:rsid w:val="00243D4B"/>
    <w:rsid w:val="00253473"/>
    <w:rsid w:val="00257B1E"/>
    <w:rsid w:val="00265AA8"/>
    <w:rsid w:val="00294871"/>
    <w:rsid w:val="00294B6E"/>
    <w:rsid w:val="002A7669"/>
    <w:rsid w:val="002B0332"/>
    <w:rsid w:val="002B7DBD"/>
    <w:rsid w:val="002C5663"/>
    <w:rsid w:val="002C7E62"/>
    <w:rsid w:val="002D517B"/>
    <w:rsid w:val="002E27DF"/>
    <w:rsid w:val="002E587D"/>
    <w:rsid w:val="002E648B"/>
    <w:rsid w:val="002F3590"/>
    <w:rsid w:val="002F748E"/>
    <w:rsid w:val="002F7863"/>
    <w:rsid w:val="00314C50"/>
    <w:rsid w:val="0032354F"/>
    <w:rsid w:val="00346063"/>
    <w:rsid w:val="0034735B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243A0"/>
    <w:rsid w:val="004308DA"/>
    <w:rsid w:val="00433BF3"/>
    <w:rsid w:val="0043426E"/>
    <w:rsid w:val="00437159"/>
    <w:rsid w:val="00447ACC"/>
    <w:rsid w:val="00450D4C"/>
    <w:rsid w:val="00452D10"/>
    <w:rsid w:val="004607AF"/>
    <w:rsid w:val="00462CC9"/>
    <w:rsid w:val="00465C96"/>
    <w:rsid w:val="0047169B"/>
    <w:rsid w:val="00482551"/>
    <w:rsid w:val="004A234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F0F40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64FA2"/>
    <w:rsid w:val="0066607E"/>
    <w:rsid w:val="00676AC4"/>
    <w:rsid w:val="00680F61"/>
    <w:rsid w:val="006815E3"/>
    <w:rsid w:val="006833B9"/>
    <w:rsid w:val="00684FE4"/>
    <w:rsid w:val="00685051"/>
    <w:rsid w:val="00692BA0"/>
    <w:rsid w:val="006C3760"/>
    <w:rsid w:val="006D06C7"/>
    <w:rsid w:val="006E1559"/>
    <w:rsid w:val="006F018B"/>
    <w:rsid w:val="00706A84"/>
    <w:rsid w:val="00713461"/>
    <w:rsid w:val="00734EAE"/>
    <w:rsid w:val="007409CC"/>
    <w:rsid w:val="007438AA"/>
    <w:rsid w:val="007503AC"/>
    <w:rsid w:val="00755A8F"/>
    <w:rsid w:val="00766912"/>
    <w:rsid w:val="00792C0C"/>
    <w:rsid w:val="007935C3"/>
    <w:rsid w:val="007969E5"/>
    <w:rsid w:val="007A027A"/>
    <w:rsid w:val="007A2D3A"/>
    <w:rsid w:val="007A4667"/>
    <w:rsid w:val="007A531F"/>
    <w:rsid w:val="007A5BC0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0924"/>
    <w:rsid w:val="00826413"/>
    <w:rsid w:val="0085705B"/>
    <w:rsid w:val="0085762B"/>
    <w:rsid w:val="0087273E"/>
    <w:rsid w:val="008758B3"/>
    <w:rsid w:val="00875C1B"/>
    <w:rsid w:val="008A3E63"/>
    <w:rsid w:val="008B26FB"/>
    <w:rsid w:val="008B37FA"/>
    <w:rsid w:val="008E0E85"/>
    <w:rsid w:val="008E7F15"/>
    <w:rsid w:val="008F02FB"/>
    <w:rsid w:val="008F5C6F"/>
    <w:rsid w:val="00905959"/>
    <w:rsid w:val="009067F1"/>
    <w:rsid w:val="00922210"/>
    <w:rsid w:val="0093024F"/>
    <w:rsid w:val="00951359"/>
    <w:rsid w:val="00961FAD"/>
    <w:rsid w:val="00995F21"/>
    <w:rsid w:val="009A352F"/>
    <w:rsid w:val="009B2A4B"/>
    <w:rsid w:val="009B4FF6"/>
    <w:rsid w:val="009C04B7"/>
    <w:rsid w:val="009C5AC8"/>
    <w:rsid w:val="009C7520"/>
    <w:rsid w:val="009E53A9"/>
    <w:rsid w:val="009F4591"/>
    <w:rsid w:val="009F64F9"/>
    <w:rsid w:val="00A0548B"/>
    <w:rsid w:val="00A1637F"/>
    <w:rsid w:val="00A22169"/>
    <w:rsid w:val="00A26141"/>
    <w:rsid w:val="00A269D0"/>
    <w:rsid w:val="00A318A1"/>
    <w:rsid w:val="00A4621D"/>
    <w:rsid w:val="00A6041C"/>
    <w:rsid w:val="00A70C6D"/>
    <w:rsid w:val="00A735A6"/>
    <w:rsid w:val="00A8427F"/>
    <w:rsid w:val="00A92247"/>
    <w:rsid w:val="00AB2A2B"/>
    <w:rsid w:val="00AC5AD9"/>
    <w:rsid w:val="00AD068B"/>
    <w:rsid w:val="00AD652D"/>
    <w:rsid w:val="00AF6C53"/>
    <w:rsid w:val="00B000F8"/>
    <w:rsid w:val="00B062A9"/>
    <w:rsid w:val="00B11AD2"/>
    <w:rsid w:val="00B3063E"/>
    <w:rsid w:val="00B34CDD"/>
    <w:rsid w:val="00B35AFE"/>
    <w:rsid w:val="00B40939"/>
    <w:rsid w:val="00B71AF8"/>
    <w:rsid w:val="00B75175"/>
    <w:rsid w:val="00B838C3"/>
    <w:rsid w:val="00B83F8F"/>
    <w:rsid w:val="00B95CEE"/>
    <w:rsid w:val="00BA799D"/>
    <w:rsid w:val="00BB02C8"/>
    <w:rsid w:val="00BB2A9A"/>
    <w:rsid w:val="00BB6C12"/>
    <w:rsid w:val="00BC6252"/>
    <w:rsid w:val="00BD0207"/>
    <w:rsid w:val="00BD1AF9"/>
    <w:rsid w:val="00BE0BBB"/>
    <w:rsid w:val="00BE4E50"/>
    <w:rsid w:val="00BE6BA1"/>
    <w:rsid w:val="00BF0AB8"/>
    <w:rsid w:val="00BF1D7C"/>
    <w:rsid w:val="00BF22B1"/>
    <w:rsid w:val="00BF7598"/>
    <w:rsid w:val="00C057E7"/>
    <w:rsid w:val="00C07A6D"/>
    <w:rsid w:val="00C215BC"/>
    <w:rsid w:val="00C413AB"/>
    <w:rsid w:val="00C451C4"/>
    <w:rsid w:val="00C56764"/>
    <w:rsid w:val="00C63320"/>
    <w:rsid w:val="00CA1395"/>
    <w:rsid w:val="00CB1235"/>
    <w:rsid w:val="00CC5D8B"/>
    <w:rsid w:val="00CC614B"/>
    <w:rsid w:val="00CC7AE5"/>
    <w:rsid w:val="00CF2D13"/>
    <w:rsid w:val="00CF4FF1"/>
    <w:rsid w:val="00D0321A"/>
    <w:rsid w:val="00D05D28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4FB7"/>
    <w:rsid w:val="00DC584F"/>
    <w:rsid w:val="00DD6EB3"/>
    <w:rsid w:val="00E210E8"/>
    <w:rsid w:val="00E254FE"/>
    <w:rsid w:val="00E30CA5"/>
    <w:rsid w:val="00E318D4"/>
    <w:rsid w:val="00E565BC"/>
    <w:rsid w:val="00E603AD"/>
    <w:rsid w:val="00E612D4"/>
    <w:rsid w:val="00E76FAB"/>
    <w:rsid w:val="00E831CB"/>
    <w:rsid w:val="00E90FFC"/>
    <w:rsid w:val="00E95543"/>
    <w:rsid w:val="00E96ADC"/>
    <w:rsid w:val="00EA1E73"/>
    <w:rsid w:val="00EC650C"/>
    <w:rsid w:val="00EC7956"/>
    <w:rsid w:val="00ED4372"/>
    <w:rsid w:val="00EF0A8E"/>
    <w:rsid w:val="00EF4F7C"/>
    <w:rsid w:val="00EF6A6B"/>
    <w:rsid w:val="00F11770"/>
    <w:rsid w:val="00F12BF5"/>
    <w:rsid w:val="00F15DAB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E4332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049335-FF50-4BB5-BD71-344ECB3B9C0B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2023-05-03T06:27:00Z</dcterms:created>
  <dcterms:modified xsi:type="dcterms:W3CDTF">2023-07-03T02:44:00Z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