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5BDB322C" w:rsidR="006833B9" w:rsidRPr="000E58CD" w:rsidRDefault="004F0F40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DD6EB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：林珍</w:t>
      </w:r>
    </w:p>
    <w:p w14:paraId="2A2F4351" w14:textId="133AF57F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0320A438" w:rsidR="008202A5" w:rsidRDefault="00BB02C8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37DAD" wp14:editId="1648B0D8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7B8F2" w14:textId="52592E71" w:rsidR="00CC5D8B" w:rsidRPr="00A92445" w:rsidRDefault="00CC5D8B" w:rsidP="00CC5D8B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689EE305" w14:textId="77777777" w:rsidR="00CC5D8B" w:rsidRPr="00A92445" w:rsidRDefault="00CC5D8B" w:rsidP="00CC5D8B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37DA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0;margin-top:24.8pt;width:149.85pt;height:42.0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" filled="f" stroked="f" strokeweight=".5pt">
                <v:textbox>
                  <w:txbxContent>
                    <w:p w14:paraId="4597B8F2" w14:textId="52592E71" w:rsidR="00CC5D8B" w:rsidRPr="00A92445" w:rsidRDefault="00CC5D8B" w:rsidP="00CC5D8B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689EE305" w14:textId="77777777" w:rsidR="00CC5D8B" w:rsidRPr="00A92445" w:rsidRDefault="00CC5D8B" w:rsidP="00CC5D8B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981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37EF48AC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B556" w14:textId="226F8A92" w:rsidR="003C3981" w:rsidRPr="003C3981" w:rsidRDefault="00BF1D7C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林珍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講述了</w:t>
                            </w:r>
                            <w:r w:rsidR="007A5BC0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甚麼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事件？</w:t>
                            </w:r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="003C3981"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824AC22" w14:textId="648DCDAC" w:rsidR="003C3981" w:rsidRPr="005E2D81" w:rsidRDefault="004A234C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林珍</w:t>
                            </w:r>
                            <w:r w:rsidR="006E1559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擔任小鬼交通員時感染瘧疾</w:t>
                            </w:r>
                            <w:r w:rsidR="005E2D81" w:rsidRPr="005E2D81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。</w:t>
                            </w: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7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A0BB556" w14:textId="226F8A92" w:rsidR="003C3981" w:rsidRPr="003C3981" w:rsidRDefault="00BF1D7C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林珍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講述了</w:t>
                      </w:r>
                      <w:r w:rsidR="007A5BC0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甚麼</w:t>
                      </w:r>
                      <w:r w:rsidR="003C3981"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事件？(何事)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824AC22" w14:textId="648DCDAC" w:rsidR="003C3981" w:rsidRPr="005E2D81" w:rsidRDefault="004A234C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林珍</w:t>
                      </w:r>
                      <w:r w:rsidR="006E1559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擔任小鬼交通員時感染瘧疾</w:t>
                      </w:r>
                      <w:r w:rsidR="005E2D81" w:rsidRPr="005E2D81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。</w:t>
                      </w: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2FB36F0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48F58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66201337" w:rsidR="008202A5" w:rsidRDefault="000E707F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1FDCB44A">
                <wp:simplePos x="0" y="0"/>
                <wp:positionH relativeFrom="margin">
                  <wp:posOffset>-159385</wp:posOffset>
                </wp:positionH>
                <wp:positionV relativeFrom="paragraph">
                  <wp:posOffset>168909</wp:posOffset>
                </wp:positionV>
                <wp:extent cx="2519680" cy="1970405"/>
                <wp:effectExtent l="19050" t="0" r="33020" b="10795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70405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6926228F" w:rsidR="003C3981" w:rsidRDefault="003C3981" w:rsidP="000E707F">
                            <w:pPr>
                              <w:snapToGrid w:val="0"/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67A5E9C" w14:textId="085A0F43" w:rsidR="00F55D92" w:rsidRPr="00B838C3" w:rsidRDefault="00F15DAB" w:rsidP="000E707F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林珍</w:t>
                            </w:r>
                            <w:r w:rsidR="00DC4FB7"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被</w:t>
                            </w:r>
                            <w:r w:rsidR="00734EAE"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瘧蚊叮咬，感染瘧疾</w:t>
                            </w:r>
                            <w:r w:rsidR="00EA1E73">
                              <w:rPr>
                                <w:rFonts w:ascii="PMingLiU" w:eastAsia="PMingLiU" w:hAnsi="PMingLiU" w:cs="PMingLiU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0F8C6250" w14:textId="77777777" w:rsidR="00F55D92" w:rsidRPr="00B838C3" w:rsidRDefault="00F55D92" w:rsidP="00F55D92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p w14:paraId="141DED5B" w14:textId="5B2772C1" w:rsidR="003C3981" w:rsidRPr="002D41AE" w:rsidRDefault="003C3981" w:rsidP="003C3981">
                            <w:pPr>
                              <w:jc w:val="center"/>
                              <w:rPr>
                                <w:rStyle w:val="af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BC4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5" o:spid="_x0000_s1028" type="#_x0000_t9" style="position:absolute;margin-left:-12.55pt;margin-top:13.3pt;width:198.4pt;height:1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" adj="4223" fillcolor="white [3212]" strokecolor="#845903 [1604]" strokeweight="1.5pt">
                <v:textbox inset=",0,,0">
                  <w:txbxContent>
                    <w:p w14:paraId="72690F3E" w14:textId="6926228F" w:rsidR="003C3981" w:rsidRDefault="003C3981" w:rsidP="000E707F">
                      <w:pPr>
                        <w:snapToGrid w:val="0"/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</w:t>
                      </w: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為何</w:t>
                      </w:r>
                      <w:proofErr w:type="spellEnd"/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67A5E9C" w14:textId="085A0F43" w:rsidR="00F55D92" w:rsidRPr="00B838C3" w:rsidRDefault="00F15DAB" w:rsidP="000E707F">
                      <w:pPr>
                        <w:jc w:val="both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林珍</w:t>
                      </w:r>
                      <w:r w:rsidR="00DC4FB7"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被</w:t>
                      </w:r>
                      <w:r w:rsidR="00734EAE"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瘧蚊叮咬，感染瘧疾</w:t>
                      </w:r>
                      <w:r w:rsidR="00EA1E73">
                        <w:rPr>
                          <w:rFonts w:ascii="PMingLiU" w:eastAsia="PMingLiU" w:hAnsi="PMingLiU" w:cs="PMingLiU" w:hint="eastAsia"/>
                          <w:color w:val="FF0000"/>
                          <w:spacing w:val="9"/>
                          <w:shd w:val="clear" w:color="auto" w:fill="FFFFFF"/>
                        </w:rPr>
                        <w:t>。</w:t>
                      </w:r>
                    </w:p>
                    <w:p w14:paraId="0F8C6250" w14:textId="77777777" w:rsidR="00F55D92" w:rsidRPr="00B838C3" w:rsidRDefault="00F55D92" w:rsidP="00F55D92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p w14:paraId="141DED5B" w14:textId="5B2772C1" w:rsidR="003C3981" w:rsidRPr="002D41AE" w:rsidRDefault="003C3981" w:rsidP="003C3981">
                      <w:pPr>
                        <w:jc w:val="center"/>
                        <w:rPr>
                          <w:rStyle w:val="af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CC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65F7A133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A89CAA6" w14:textId="727D4D77" w:rsidR="005E2D81" w:rsidRPr="005E2D81" w:rsidRDefault="00820924" w:rsidP="005E2D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林珍</w:t>
                            </w:r>
                            <w:r w:rsidR="00922210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、</w:t>
                            </w:r>
                            <w:r w:rsidR="006E1559">
                              <w:rPr>
                                <w:rFonts w:ascii="PMingLiU" w:eastAsia="PMingLiU" w:hAnsi="PMingLiU" w:hint="eastAsia"/>
                                <w:color w:val="FF0000"/>
                                <w:lang w:val="x-none"/>
                              </w:rPr>
                              <w:t>班長</w:t>
                            </w:r>
                          </w:p>
                          <w:p w14:paraId="5405F69D" w14:textId="03D2D222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9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事件裏涉及甚麼人物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(何人)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A89CAA6" w14:textId="727D4D77" w:rsidR="005E2D81" w:rsidRPr="005E2D81" w:rsidRDefault="00820924" w:rsidP="005E2D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林珍</w:t>
                      </w:r>
                      <w:r w:rsidR="00922210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、</w:t>
                      </w:r>
                      <w:r w:rsidR="006E1559">
                        <w:rPr>
                          <w:rFonts w:ascii="PMingLiU" w:eastAsia="PMingLiU" w:hAnsi="PMingLiU" w:hint="eastAsia"/>
                          <w:color w:val="FF0000"/>
                          <w:lang w:val="x-none"/>
                        </w:rPr>
                        <w:t>班長</w:t>
                      </w:r>
                    </w:p>
                    <w:p w14:paraId="5405F69D" w14:textId="03D2D222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32BAFF9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679DFD9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015EF3EB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110EB17A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7777777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4BF83708" w14:textId="3AF04750" w:rsidR="003C3981" w:rsidRPr="005E2D81" w:rsidRDefault="004A234C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參戰過程</w:t>
                            </w:r>
                          </w:p>
                          <w:p w14:paraId="40B83D10" w14:textId="4D42203B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30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7777777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4BF83708" w14:textId="3AF04750" w:rsidR="003C3981" w:rsidRPr="005E2D81" w:rsidRDefault="004A234C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PMingLiU" w:eastAsia="PMingLiU" w:hAnsi="PMingLiU" w:hint="eastAsia"/>
                          <w:color w:val="FF0000"/>
                        </w:rPr>
                        <w:t>參戰過程</w:t>
                      </w:r>
                    </w:p>
                    <w:p w14:paraId="40B83D10" w14:textId="4D42203B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277AE720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243560B9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E90AD" w14:textId="5446C1AE" w:rsidR="003C3981" w:rsidRDefault="003C3981" w:rsidP="007409CC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367FB27" w14:textId="0B6B8AE1" w:rsidR="003C3981" w:rsidRPr="00B838C3" w:rsidRDefault="007A4667" w:rsidP="000E707F">
                            <w:pPr>
                              <w:spacing w:before="120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bookmarkStart w:id="0" w:name="_Hlk115957697"/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林珍感到不舒服，冷得不斷發抖，</w:t>
                            </w:r>
                            <w:r w:rsidR="00B11AD2"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之後</w:t>
                            </w: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倒在路途中</w:t>
                            </w:r>
                            <w:r w:rsidR="00EC650C">
                              <w:rPr>
                                <w:rFonts w:asciiTheme="minorEastAsia" w:hAnsiTheme="minorEastAsia" w:cs="Arial" w:hint="eastAsia"/>
                                <w:color w:val="FF0000"/>
                              </w:rPr>
                              <w:t>。</w:t>
                            </w:r>
                            <w:r w:rsidR="00B11AD2">
                              <w:rPr>
                                <w:rFonts w:asciiTheme="minorEastAsia" w:hAnsiTheme="minorEastAsia" w:cs="Arial" w:hint="eastAsia"/>
                                <w:color w:val="FF0000"/>
                              </w:rPr>
                              <w:t>幸得班長發現，帶回部隊</w:t>
                            </w:r>
                            <w:r w:rsidR="006815E3">
                              <w:rPr>
                                <w:rFonts w:asciiTheme="minorEastAsia" w:hAnsiTheme="minorEastAsia" w:cs="Arial" w:hint="eastAsia"/>
                                <w:color w:val="FF0000"/>
                              </w:rPr>
                              <w:t>，經治療後治癒</w:t>
                            </w:r>
                            <w:r w:rsidR="00B11AD2">
                              <w:rPr>
                                <w:rFonts w:asciiTheme="minorEastAsia" w:hAnsiTheme="minorEastAsia" w:cs="Arial" w:hint="eastAsia"/>
                                <w:color w:val="FF0000"/>
                              </w:rPr>
                              <w:t>。</w:t>
                            </w:r>
                          </w:p>
                          <w:bookmarkEnd w:id="0"/>
                          <w:p w14:paraId="0BAD0D1F" w14:textId="08DD066D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1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596E90AD" w14:textId="5446C1AE" w:rsidR="003C3981" w:rsidRDefault="003C3981" w:rsidP="007409CC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事件怎樣發生？(如何)</w:t>
                      </w:r>
                    </w:p>
                    <w:p w14:paraId="2367FB27" w14:textId="0B6B8AE1" w:rsidR="003C3981" w:rsidRPr="00B838C3" w:rsidRDefault="007A4667" w:rsidP="000E707F">
                      <w:pPr>
                        <w:spacing w:before="120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bookmarkStart w:id="1" w:name="_Hlk115957697"/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林珍感到不舒服，冷得不斷發抖，</w:t>
                      </w:r>
                      <w:r w:rsidR="00B11AD2"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之後</w:t>
                      </w: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倒在路途中</w:t>
                      </w:r>
                      <w:r w:rsidR="00EC650C">
                        <w:rPr>
                          <w:rFonts w:asciiTheme="minorEastAsia" w:hAnsiTheme="minorEastAsia" w:cs="Arial" w:hint="eastAsia"/>
                          <w:color w:val="FF0000"/>
                        </w:rPr>
                        <w:t>。</w:t>
                      </w:r>
                      <w:r w:rsidR="00B11AD2">
                        <w:rPr>
                          <w:rFonts w:asciiTheme="minorEastAsia" w:hAnsiTheme="minorEastAsia" w:cs="Arial" w:hint="eastAsia"/>
                          <w:color w:val="FF0000"/>
                        </w:rPr>
                        <w:t>幸得班長發現，帶回部隊</w:t>
                      </w:r>
                      <w:r w:rsidR="006815E3">
                        <w:rPr>
                          <w:rFonts w:asciiTheme="minorEastAsia" w:hAnsiTheme="minorEastAsia" w:cs="Arial" w:hint="eastAsia"/>
                          <w:color w:val="FF0000"/>
                        </w:rPr>
                        <w:t>，經治療後治癒</w:t>
                      </w:r>
                      <w:r w:rsidR="00B11AD2">
                        <w:rPr>
                          <w:rFonts w:asciiTheme="minorEastAsia" w:hAnsiTheme="minorEastAsia" w:cs="Arial" w:hint="eastAsia"/>
                          <w:color w:val="FF0000"/>
                        </w:rPr>
                        <w:t>。</w:t>
                      </w:r>
                    </w:p>
                    <w:bookmarkEnd w:id="1"/>
                    <w:p w14:paraId="0BAD0D1F" w14:textId="08DD066D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748E0A6E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2C3001F9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64F1BCE" w14:textId="011163A2" w:rsidR="00755A8F" w:rsidRPr="004308DA" w:rsidRDefault="00452D10" w:rsidP="00755A8F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某一次送信任務</w:t>
                            </w:r>
                          </w:p>
                          <w:p w14:paraId="1F525AE7" w14:textId="3576098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C58C0C3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2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事件在甚麼時候發生？(何時)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64F1BCE" w14:textId="011163A2" w:rsidR="00755A8F" w:rsidRPr="004308DA" w:rsidRDefault="00452D10" w:rsidP="00755A8F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某一次送信任務</w:t>
                      </w:r>
                    </w:p>
                    <w:p w14:paraId="1F525AE7" w14:textId="3576098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C58C0C3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5E1F1F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5BE0C5EA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560488A0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</w:t>
                            </w: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2300363" w14:textId="7D2F5EBA" w:rsidR="003C3981" w:rsidRPr="002F3590" w:rsidRDefault="00452D10" w:rsidP="002F3590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r>
                              <w:rPr>
                                <w:rFonts w:ascii="PMingLiU" w:eastAsia="PMingLiU" w:hAnsi="PMingLiU" w:cs="Segoe UI" w:hint="eastAsia"/>
                                <w:color w:val="FF0000"/>
                                <w:spacing w:val="9"/>
                                <w:shd w:val="clear" w:color="auto" w:fill="FFFFFF"/>
                              </w:rPr>
                              <w:t>任務途中的地點</w:t>
                            </w:r>
                          </w:p>
                          <w:p w14:paraId="054633B9" w14:textId="713AE48B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3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事件在甚麼地方發生？(何地)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2300363" w14:textId="7D2F5EBA" w:rsidR="003C3981" w:rsidRPr="002F3590" w:rsidRDefault="00452D10" w:rsidP="002F3590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r>
                        <w:rPr>
                          <w:rFonts w:ascii="PMingLiU" w:eastAsia="PMingLiU" w:hAnsi="PMingLiU" w:cs="Segoe UI" w:hint="eastAsia"/>
                          <w:color w:val="FF0000"/>
                          <w:spacing w:val="9"/>
                          <w:shd w:val="clear" w:color="auto" w:fill="FFFFFF"/>
                        </w:rPr>
                        <w:t>任務途中的地點</w:t>
                      </w:r>
                    </w:p>
                    <w:p w14:paraId="054633B9" w14:textId="713AE48B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10DC56D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7ACC6AF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6A7D33B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6CCDD37" w14:textId="486BE3D1" w:rsidR="001E584A" w:rsidRDefault="00706A84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inline distT="0" distB="0" distL="0" distR="0" wp14:anchorId="57C1E62C" wp14:editId="08F44402">
            <wp:extent cx="1552575" cy="1686749"/>
            <wp:effectExtent l="0" t="0" r="0" b="889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7" r="40465" b="19002"/>
                    <a:stretch/>
                  </pic:blipFill>
                  <pic:spPr bwMode="auto">
                    <a:xfrm>
                      <a:off x="0" y="0"/>
                      <a:ext cx="1556572" cy="16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D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558B4" wp14:editId="604B9C98">
                <wp:simplePos x="0" y="0"/>
                <wp:positionH relativeFrom="margin">
                  <wp:posOffset>1678940</wp:posOffset>
                </wp:positionH>
                <wp:positionV relativeFrom="paragraph">
                  <wp:posOffset>278130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3340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6E045835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</w:t>
                            </w:r>
                            <w:r w:rsidR="0034735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，例如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4" type="#_x0000_t62" style="position:absolute;margin-left:132.2pt;margin-top:21.9pt;width:383.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" adj="-2212,3585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6E045835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</w:t>
                      </w:r>
                      <w:r w:rsidR="0034735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，例如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你也以在報告裏加上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584A" w:rsidSect="004038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8424" w14:textId="77777777" w:rsidR="008758B3" w:rsidRDefault="008758B3" w:rsidP="00465C96">
      <w:r>
        <w:separator/>
      </w:r>
    </w:p>
  </w:endnote>
  <w:endnote w:type="continuationSeparator" w:id="0">
    <w:p w14:paraId="33DF24C4" w14:textId="77777777" w:rsidR="008758B3" w:rsidRDefault="008758B3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481E6" w14:textId="77777777" w:rsidR="008758B3" w:rsidRDefault="008758B3" w:rsidP="00465C96">
      <w:r>
        <w:separator/>
      </w:r>
    </w:p>
  </w:footnote>
  <w:footnote w:type="continuationSeparator" w:id="0">
    <w:p w14:paraId="78CB9688" w14:textId="77777777" w:rsidR="008758B3" w:rsidRDefault="008758B3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A3E2" w14:textId="77777777" w:rsidR="002D41AE" w:rsidRDefault="002D41A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1EA87559" w:rsidR="004038B5" w:rsidRDefault="002D41A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AAA688" wp14:editId="0CD30E35">
              <wp:simplePos x="0" y="0"/>
              <wp:positionH relativeFrom="margin">
                <wp:posOffset>3568700</wp:posOffset>
              </wp:positionH>
              <wp:positionV relativeFrom="paragraph">
                <wp:posOffset>5715</wp:posOffset>
              </wp:positionV>
              <wp:extent cx="952500" cy="504825"/>
              <wp:effectExtent l="0" t="0" r="19050" b="28575"/>
              <wp:wrapNone/>
              <wp:docPr id="13" name="矩形: 圓角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3431DCC" w14:textId="77777777" w:rsidR="002D41AE" w:rsidRDefault="002D41AE" w:rsidP="002D41AE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FAAA688" id="矩形: 圓角 13" o:spid="_x0000_s1035" style="position:absolute;margin-left:281pt;margin-top:.4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" fillcolor="#ffcdcd" strokecolor="window" strokeweight="1pt">
              <v:stroke joinstyle="miter"/>
              <v:path arrowok="t"/>
              <v:textbox inset="2mm,0,2mm,0">
                <w:txbxContent>
                  <w:p w14:paraId="73431DCC" w14:textId="77777777" w:rsidR="002D41AE" w:rsidRDefault="002D41AE" w:rsidP="002D41AE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716F20">
      <w:rPr>
        <w:noProof/>
      </w:rPr>
      <w:drawing>
        <wp:anchor distT="0" distB="0" distL="114300" distR="114300" simplePos="0" relativeHeight="251664384" behindDoc="0" locked="0" layoutInCell="1" allowOverlap="1" wp14:anchorId="573AA059" wp14:editId="2FFE1060">
          <wp:simplePos x="0" y="0"/>
          <wp:positionH relativeFrom="page">
            <wp:posOffset>-6350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42CB7"/>
    <w:rsid w:val="0005072C"/>
    <w:rsid w:val="0005347A"/>
    <w:rsid w:val="0006459E"/>
    <w:rsid w:val="000661D6"/>
    <w:rsid w:val="0007141B"/>
    <w:rsid w:val="00076B80"/>
    <w:rsid w:val="000879A2"/>
    <w:rsid w:val="000A204E"/>
    <w:rsid w:val="000B41D0"/>
    <w:rsid w:val="000B602A"/>
    <w:rsid w:val="000C6B25"/>
    <w:rsid w:val="000E58CD"/>
    <w:rsid w:val="000E707F"/>
    <w:rsid w:val="000F1376"/>
    <w:rsid w:val="00101FFE"/>
    <w:rsid w:val="001145BE"/>
    <w:rsid w:val="001412D4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2AC7"/>
    <w:rsid w:val="001D7BE6"/>
    <w:rsid w:val="001E4DD3"/>
    <w:rsid w:val="001E584A"/>
    <w:rsid w:val="001F4025"/>
    <w:rsid w:val="0020069A"/>
    <w:rsid w:val="00206DE7"/>
    <w:rsid w:val="00213CA0"/>
    <w:rsid w:val="00227235"/>
    <w:rsid w:val="00243D4B"/>
    <w:rsid w:val="00253473"/>
    <w:rsid w:val="00257B1E"/>
    <w:rsid w:val="00265AA8"/>
    <w:rsid w:val="00294871"/>
    <w:rsid w:val="00294B6E"/>
    <w:rsid w:val="002A7669"/>
    <w:rsid w:val="002B0332"/>
    <w:rsid w:val="002B7DBD"/>
    <w:rsid w:val="002C5663"/>
    <w:rsid w:val="002C7E62"/>
    <w:rsid w:val="002D41AE"/>
    <w:rsid w:val="002D517B"/>
    <w:rsid w:val="002E27DF"/>
    <w:rsid w:val="002E587D"/>
    <w:rsid w:val="002E648B"/>
    <w:rsid w:val="002F3590"/>
    <w:rsid w:val="002F748E"/>
    <w:rsid w:val="002F7863"/>
    <w:rsid w:val="00314C50"/>
    <w:rsid w:val="0032354F"/>
    <w:rsid w:val="00346063"/>
    <w:rsid w:val="0034735B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243A0"/>
    <w:rsid w:val="004308DA"/>
    <w:rsid w:val="00433BF3"/>
    <w:rsid w:val="0043426E"/>
    <w:rsid w:val="00437159"/>
    <w:rsid w:val="00447ACC"/>
    <w:rsid w:val="00450D4C"/>
    <w:rsid w:val="00452D10"/>
    <w:rsid w:val="004607AF"/>
    <w:rsid w:val="00462CC9"/>
    <w:rsid w:val="00465C96"/>
    <w:rsid w:val="0047169B"/>
    <w:rsid w:val="00482551"/>
    <w:rsid w:val="004A234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F0F40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64FA2"/>
    <w:rsid w:val="0066607E"/>
    <w:rsid w:val="00676AC4"/>
    <w:rsid w:val="00680F61"/>
    <w:rsid w:val="006815E3"/>
    <w:rsid w:val="006833B9"/>
    <w:rsid w:val="00684FE4"/>
    <w:rsid w:val="00685051"/>
    <w:rsid w:val="00692BA0"/>
    <w:rsid w:val="006C3760"/>
    <w:rsid w:val="006D06C7"/>
    <w:rsid w:val="006E1559"/>
    <w:rsid w:val="006F018B"/>
    <w:rsid w:val="00706A84"/>
    <w:rsid w:val="00713461"/>
    <w:rsid w:val="00716F20"/>
    <w:rsid w:val="00734EAE"/>
    <w:rsid w:val="007409CC"/>
    <w:rsid w:val="007438AA"/>
    <w:rsid w:val="007503AC"/>
    <w:rsid w:val="00755A8F"/>
    <w:rsid w:val="00766912"/>
    <w:rsid w:val="00792C0C"/>
    <w:rsid w:val="007935C3"/>
    <w:rsid w:val="007969E5"/>
    <w:rsid w:val="007A027A"/>
    <w:rsid w:val="007A2D3A"/>
    <w:rsid w:val="007A4667"/>
    <w:rsid w:val="007A531F"/>
    <w:rsid w:val="007A5BC0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0924"/>
    <w:rsid w:val="00826413"/>
    <w:rsid w:val="0085705B"/>
    <w:rsid w:val="0085762B"/>
    <w:rsid w:val="0087273E"/>
    <w:rsid w:val="008758B3"/>
    <w:rsid w:val="00875C1B"/>
    <w:rsid w:val="008A3E63"/>
    <w:rsid w:val="008B26FB"/>
    <w:rsid w:val="008B37FA"/>
    <w:rsid w:val="008E0E85"/>
    <w:rsid w:val="008E7F15"/>
    <w:rsid w:val="008F02FB"/>
    <w:rsid w:val="008F5C6F"/>
    <w:rsid w:val="00905959"/>
    <w:rsid w:val="009067F1"/>
    <w:rsid w:val="00922210"/>
    <w:rsid w:val="0093024F"/>
    <w:rsid w:val="00951359"/>
    <w:rsid w:val="00961FAD"/>
    <w:rsid w:val="00995F21"/>
    <w:rsid w:val="009A352F"/>
    <w:rsid w:val="009B2A4B"/>
    <w:rsid w:val="009B4FF6"/>
    <w:rsid w:val="009C04B7"/>
    <w:rsid w:val="009C5AC8"/>
    <w:rsid w:val="009C7520"/>
    <w:rsid w:val="009E53A9"/>
    <w:rsid w:val="009F4591"/>
    <w:rsid w:val="009F64F9"/>
    <w:rsid w:val="00A0548B"/>
    <w:rsid w:val="00A1637F"/>
    <w:rsid w:val="00A22169"/>
    <w:rsid w:val="00A26141"/>
    <w:rsid w:val="00A269D0"/>
    <w:rsid w:val="00A318A1"/>
    <w:rsid w:val="00A4621D"/>
    <w:rsid w:val="00A6041C"/>
    <w:rsid w:val="00A70C6D"/>
    <w:rsid w:val="00A735A6"/>
    <w:rsid w:val="00A8427F"/>
    <w:rsid w:val="00A92247"/>
    <w:rsid w:val="00AB2A2B"/>
    <w:rsid w:val="00AC5AD9"/>
    <w:rsid w:val="00AD068B"/>
    <w:rsid w:val="00AD652D"/>
    <w:rsid w:val="00AF6C53"/>
    <w:rsid w:val="00B000F8"/>
    <w:rsid w:val="00B062A9"/>
    <w:rsid w:val="00B11AD2"/>
    <w:rsid w:val="00B3063E"/>
    <w:rsid w:val="00B34CDD"/>
    <w:rsid w:val="00B35AFE"/>
    <w:rsid w:val="00B40939"/>
    <w:rsid w:val="00B71AF8"/>
    <w:rsid w:val="00B75175"/>
    <w:rsid w:val="00B838C3"/>
    <w:rsid w:val="00B83F8F"/>
    <w:rsid w:val="00B95CEE"/>
    <w:rsid w:val="00BA799D"/>
    <w:rsid w:val="00BB02C8"/>
    <w:rsid w:val="00BB2A9A"/>
    <w:rsid w:val="00BB6C12"/>
    <w:rsid w:val="00BC6252"/>
    <w:rsid w:val="00BD0207"/>
    <w:rsid w:val="00BD1AF9"/>
    <w:rsid w:val="00BE0BBB"/>
    <w:rsid w:val="00BE4E50"/>
    <w:rsid w:val="00BE6BA1"/>
    <w:rsid w:val="00BF0AB8"/>
    <w:rsid w:val="00BF1D7C"/>
    <w:rsid w:val="00BF22B1"/>
    <w:rsid w:val="00BF7598"/>
    <w:rsid w:val="00C057E7"/>
    <w:rsid w:val="00C07A6D"/>
    <w:rsid w:val="00C215BC"/>
    <w:rsid w:val="00C413AB"/>
    <w:rsid w:val="00C451C4"/>
    <w:rsid w:val="00C56764"/>
    <w:rsid w:val="00C63320"/>
    <w:rsid w:val="00CA1395"/>
    <w:rsid w:val="00CB1235"/>
    <w:rsid w:val="00CC5D8B"/>
    <w:rsid w:val="00CC614B"/>
    <w:rsid w:val="00CC7AE5"/>
    <w:rsid w:val="00CF2D13"/>
    <w:rsid w:val="00CF4FF1"/>
    <w:rsid w:val="00D0321A"/>
    <w:rsid w:val="00D05D28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4FB7"/>
    <w:rsid w:val="00DC584F"/>
    <w:rsid w:val="00DD6EB3"/>
    <w:rsid w:val="00E210E8"/>
    <w:rsid w:val="00E254FE"/>
    <w:rsid w:val="00E30CA5"/>
    <w:rsid w:val="00E318D4"/>
    <w:rsid w:val="00E565BC"/>
    <w:rsid w:val="00E603AD"/>
    <w:rsid w:val="00E612D4"/>
    <w:rsid w:val="00E76FAB"/>
    <w:rsid w:val="00E831CB"/>
    <w:rsid w:val="00E90FFC"/>
    <w:rsid w:val="00E95543"/>
    <w:rsid w:val="00E96ADC"/>
    <w:rsid w:val="00EA1E73"/>
    <w:rsid w:val="00EC650C"/>
    <w:rsid w:val="00EC7956"/>
    <w:rsid w:val="00ED4372"/>
    <w:rsid w:val="00EF0A8E"/>
    <w:rsid w:val="00EF4F7C"/>
    <w:rsid w:val="00EF6A6B"/>
    <w:rsid w:val="00F11770"/>
    <w:rsid w:val="00F15DAB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2D41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CF15230-C67C-4428-8A78-4E2EEB76AFBF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383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78</cp:revision>
  <cp:lastPrinted>2022-08-31T07:55:00Z</cp:lastPrinted>
  <dcterms:created xsi:type="dcterms:W3CDTF">2022-10-05T08:35:00Z</dcterms:created>
  <dcterms:modified xsi:type="dcterms:W3CDTF">2023-07-03T02:44:00Z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